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4C3D60" w14:textId="77777777" w:rsidR="00164A4E" w:rsidRDefault="00FF78D3" w:rsidP="00FF78D3">
      <w:pPr>
        <w:tabs>
          <w:tab w:val="left" w:pos="7815"/>
        </w:tabs>
        <w:jc w:val="center"/>
        <w:rPr>
          <w:rFonts w:ascii="Times New Roman" w:hAnsi="Times New Roman"/>
          <w:b/>
          <w:color w:val="FF0000"/>
          <w:sz w:val="28"/>
          <w:szCs w:val="28"/>
        </w:rPr>
      </w:pPr>
      <w:r w:rsidRPr="00FF78D3">
        <w:rPr>
          <w:rFonts w:ascii="Times New Roman" w:hAnsi="Times New Roman"/>
          <w:b/>
          <w:color w:val="FF0000"/>
          <w:sz w:val="28"/>
          <w:szCs w:val="28"/>
        </w:rPr>
        <w:t>LUYỆN ĐỀ ĐOC-HIỂU THƠ HIỆN ĐẠI</w:t>
      </w:r>
    </w:p>
    <w:p w14:paraId="71DB6E07" w14:textId="77777777" w:rsidR="00AB037A" w:rsidRDefault="00AB037A" w:rsidP="00FF78D3">
      <w:pPr>
        <w:tabs>
          <w:tab w:val="left" w:pos="7815"/>
        </w:tabs>
        <w:jc w:val="center"/>
        <w:rPr>
          <w:rFonts w:ascii="Times New Roman" w:hAnsi="Times New Roman"/>
          <w:b/>
          <w:color w:val="FF0000"/>
          <w:sz w:val="28"/>
          <w:szCs w:val="28"/>
        </w:rPr>
      </w:pPr>
      <w:r>
        <w:rPr>
          <w:rFonts w:ascii="Times New Roman" w:hAnsi="Times New Roman"/>
          <w:b/>
          <w:color w:val="FF0000"/>
          <w:sz w:val="28"/>
          <w:szCs w:val="28"/>
        </w:rPr>
        <w:t>ĐỒNG CHÍ (Chín Hữu)</w:t>
      </w:r>
    </w:p>
    <w:p w14:paraId="0A1900F3" w14:textId="77777777" w:rsidR="00AB037A" w:rsidRPr="00B83266" w:rsidRDefault="00AB037A" w:rsidP="00AB037A">
      <w:pPr>
        <w:jc w:val="both"/>
        <w:rPr>
          <w:rFonts w:ascii="Times New Roman" w:hAnsi="Times New Roman"/>
          <w:b/>
          <w:bCs/>
          <w:sz w:val="40"/>
          <w:szCs w:val="40"/>
        </w:rPr>
      </w:pPr>
      <w:r w:rsidRPr="00B83266">
        <w:rPr>
          <w:rFonts w:ascii="Times New Roman" w:hAnsi="Times New Roman"/>
          <w:b/>
          <w:bCs/>
          <w:color w:val="FF0000"/>
          <w:sz w:val="28"/>
          <w:szCs w:val="28"/>
          <w:u w:val="single"/>
        </w:rPr>
        <w:t>ĐỀ 1:</w:t>
      </w:r>
      <w:r w:rsidRPr="00B83266">
        <w:rPr>
          <w:rFonts w:ascii="Times New Roman" w:hAnsi="Times New Roman"/>
          <w:b/>
          <w:bCs/>
          <w:color w:val="FF0000"/>
          <w:sz w:val="28"/>
          <w:szCs w:val="28"/>
        </w:rPr>
        <w:t xml:space="preserve"> </w:t>
      </w:r>
      <w:r w:rsidRPr="00B83266">
        <w:rPr>
          <w:rFonts w:ascii="Times New Roman" w:hAnsi="Times New Roman"/>
          <w:b/>
          <w:bCs/>
          <w:sz w:val="40"/>
          <w:szCs w:val="40"/>
        </w:rPr>
        <w:t>Cho đoạn thơ sau:</w:t>
      </w:r>
    </w:p>
    <w:p w14:paraId="7C462E3C" w14:textId="77777777" w:rsidR="00AB037A" w:rsidRPr="00B83266" w:rsidRDefault="00AB037A" w:rsidP="00AB037A">
      <w:pPr>
        <w:ind w:firstLine="2880"/>
        <w:jc w:val="both"/>
        <w:rPr>
          <w:rFonts w:ascii="Times New Roman" w:hAnsi="Times New Roman"/>
          <w:i/>
          <w:iCs/>
          <w:sz w:val="40"/>
          <w:szCs w:val="40"/>
        </w:rPr>
      </w:pPr>
      <w:r w:rsidRPr="00B83266">
        <w:rPr>
          <w:rFonts w:ascii="Times New Roman" w:hAnsi="Times New Roman"/>
          <w:i/>
          <w:iCs/>
          <w:sz w:val="40"/>
          <w:szCs w:val="40"/>
        </w:rPr>
        <w:t>"Đêm nay rừng hoang sương muối</w:t>
      </w:r>
    </w:p>
    <w:p w14:paraId="2B68AA56" w14:textId="77777777" w:rsidR="00AB037A" w:rsidRPr="00B83266" w:rsidRDefault="00AB037A" w:rsidP="00AB037A">
      <w:pPr>
        <w:ind w:firstLine="2880"/>
        <w:jc w:val="both"/>
        <w:rPr>
          <w:rFonts w:ascii="Times New Roman" w:hAnsi="Times New Roman"/>
          <w:i/>
          <w:iCs/>
          <w:sz w:val="40"/>
          <w:szCs w:val="40"/>
        </w:rPr>
      </w:pPr>
      <w:r w:rsidRPr="00B83266">
        <w:rPr>
          <w:rFonts w:ascii="Times New Roman" w:hAnsi="Times New Roman"/>
          <w:i/>
          <w:iCs/>
          <w:sz w:val="40"/>
          <w:szCs w:val="40"/>
        </w:rPr>
        <w:t>Đứng cạnh bên nhau chờ giặc tới</w:t>
      </w:r>
    </w:p>
    <w:p w14:paraId="695B6681" w14:textId="77777777" w:rsidR="00AB037A" w:rsidRPr="00B83266" w:rsidRDefault="00AB037A" w:rsidP="00AB037A">
      <w:pPr>
        <w:ind w:firstLine="2880"/>
        <w:jc w:val="both"/>
        <w:rPr>
          <w:rFonts w:ascii="Times New Roman" w:hAnsi="Times New Roman"/>
          <w:i/>
          <w:iCs/>
          <w:sz w:val="40"/>
          <w:szCs w:val="40"/>
        </w:rPr>
      </w:pPr>
      <w:r w:rsidRPr="00B83266">
        <w:rPr>
          <w:rFonts w:ascii="Times New Roman" w:hAnsi="Times New Roman"/>
          <w:i/>
          <w:iCs/>
          <w:sz w:val="40"/>
          <w:szCs w:val="40"/>
        </w:rPr>
        <w:t xml:space="preserve"> Đầu súng trăng treo.”</w:t>
      </w:r>
    </w:p>
    <w:p w14:paraId="727844B8" w14:textId="77777777" w:rsidR="00AB037A" w:rsidRPr="00B83266" w:rsidRDefault="00AB037A" w:rsidP="00AB037A">
      <w:pPr>
        <w:jc w:val="right"/>
        <w:rPr>
          <w:rFonts w:ascii="Times New Roman" w:hAnsi="Times New Roman"/>
          <w:sz w:val="40"/>
          <w:szCs w:val="40"/>
        </w:rPr>
      </w:pPr>
      <w:r w:rsidRPr="00B83266">
        <w:rPr>
          <w:rFonts w:ascii="Times New Roman" w:hAnsi="Times New Roman"/>
          <w:sz w:val="40"/>
          <w:szCs w:val="40"/>
        </w:rPr>
        <w:t>(Theo SGK Ngữ Văn 9, tập I, NXB Giáo dục Việt Nam)</w:t>
      </w:r>
    </w:p>
    <w:p w14:paraId="0AF1293A" w14:textId="77777777" w:rsidR="00AB037A" w:rsidRPr="00B83266" w:rsidRDefault="00AB037A" w:rsidP="00AB037A">
      <w:pPr>
        <w:jc w:val="both"/>
        <w:rPr>
          <w:rFonts w:ascii="Times New Roman" w:hAnsi="Times New Roman"/>
          <w:b/>
          <w:bCs/>
          <w:sz w:val="40"/>
          <w:szCs w:val="40"/>
        </w:rPr>
      </w:pPr>
      <w:r w:rsidRPr="00B83266">
        <w:rPr>
          <w:rFonts w:ascii="Times New Roman" w:hAnsi="Times New Roman"/>
          <w:b/>
          <w:bCs/>
          <w:sz w:val="40"/>
          <w:szCs w:val="40"/>
        </w:rPr>
        <w:t>Câu hỏi</w:t>
      </w:r>
    </w:p>
    <w:p w14:paraId="60C75C93" w14:textId="77777777" w:rsidR="00AB037A" w:rsidRPr="00B83266" w:rsidRDefault="00AB037A" w:rsidP="00AB037A">
      <w:pPr>
        <w:jc w:val="both"/>
        <w:rPr>
          <w:rFonts w:ascii="Times New Roman" w:hAnsi="Times New Roman"/>
          <w:sz w:val="40"/>
          <w:szCs w:val="40"/>
        </w:rPr>
      </w:pPr>
      <w:r w:rsidRPr="00B83266">
        <w:rPr>
          <w:rFonts w:ascii="Times New Roman" w:hAnsi="Times New Roman"/>
          <w:sz w:val="40"/>
          <w:szCs w:val="40"/>
        </w:rPr>
        <w:t>Câu 1. Đoạn thơ trên trích trong văn bản nào? Do ai sáng tác?</w:t>
      </w:r>
    </w:p>
    <w:p w14:paraId="5B3770AE" w14:textId="77777777" w:rsidR="00AB037A" w:rsidRPr="00B83266" w:rsidRDefault="00AB037A" w:rsidP="00AB037A">
      <w:pPr>
        <w:jc w:val="both"/>
        <w:rPr>
          <w:rFonts w:ascii="Times New Roman" w:hAnsi="Times New Roman"/>
          <w:sz w:val="40"/>
          <w:szCs w:val="40"/>
        </w:rPr>
      </w:pPr>
      <w:r w:rsidRPr="00B83266">
        <w:rPr>
          <w:rFonts w:ascii="Times New Roman" w:hAnsi="Times New Roman"/>
          <w:sz w:val="40"/>
          <w:szCs w:val="40"/>
        </w:rPr>
        <w:t>Câu 2. Trình bày hoàn cảnh ra đời của văn bản ấy.</w:t>
      </w:r>
    </w:p>
    <w:p w14:paraId="78EAB805" w14:textId="77777777" w:rsidR="00AB037A" w:rsidRPr="00B83266" w:rsidRDefault="00AB037A" w:rsidP="00AB037A">
      <w:pPr>
        <w:jc w:val="both"/>
        <w:rPr>
          <w:rFonts w:ascii="Times New Roman" w:hAnsi="Times New Roman"/>
          <w:sz w:val="40"/>
          <w:szCs w:val="40"/>
        </w:rPr>
      </w:pPr>
      <w:r w:rsidRPr="00B83266">
        <w:rPr>
          <w:rFonts w:ascii="Times New Roman" w:hAnsi="Times New Roman"/>
          <w:sz w:val="40"/>
          <w:szCs w:val="40"/>
        </w:rPr>
        <w:t>Câu 3. Trong câu thơ “Đứng cạnh bên nhau chờ giặc tới”, vì sao Chính Hữu lại dùng từ “chờ” mà không dùng từ “đợi”?</w:t>
      </w:r>
    </w:p>
    <w:p w14:paraId="5FA29ED6" w14:textId="77777777" w:rsidR="00AB037A" w:rsidRPr="00B83266" w:rsidRDefault="00AB037A" w:rsidP="00AB037A">
      <w:pPr>
        <w:jc w:val="both"/>
        <w:rPr>
          <w:rFonts w:ascii="Times New Roman" w:hAnsi="Times New Roman"/>
          <w:sz w:val="40"/>
          <w:szCs w:val="40"/>
        </w:rPr>
      </w:pPr>
      <w:r w:rsidRPr="00B83266">
        <w:rPr>
          <w:rFonts w:ascii="Times New Roman" w:hAnsi="Times New Roman"/>
          <w:sz w:val="40"/>
          <w:szCs w:val="40"/>
        </w:rPr>
        <w:t xml:space="preserve">Câu 4. Hình ảnh “đầu súng trăng treo” cho thấy cảm xúc gì được thể hiện trong bài thơ? Qua đó em hiểu thêm gì về tâm hồn của những người lính trong kháng chiến chống Pháp? </w:t>
      </w:r>
    </w:p>
    <w:p w14:paraId="7CB45DDE" w14:textId="77777777" w:rsidR="00AB037A" w:rsidRPr="00B83266" w:rsidRDefault="00AB037A" w:rsidP="00AB037A">
      <w:pPr>
        <w:jc w:val="both"/>
        <w:rPr>
          <w:rFonts w:ascii="Times New Roman" w:hAnsi="Times New Roman"/>
          <w:sz w:val="40"/>
          <w:szCs w:val="40"/>
        </w:rPr>
      </w:pPr>
      <w:r w:rsidRPr="00B83266">
        <w:rPr>
          <w:rFonts w:ascii="Times New Roman" w:hAnsi="Times New Roman"/>
          <w:sz w:val="40"/>
          <w:szCs w:val="40"/>
        </w:rPr>
        <w:t>Câu 5. Nêu ngắn gọn vẻ đẹp của người lính trong đoạn thơ trên bằng một đoạn văn ( từ 8-10 câu).</w:t>
      </w:r>
    </w:p>
    <w:p w14:paraId="2E81FD98" w14:textId="77777777" w:rsidR="00AB037A" w:rsidRPr="00FA10FA" w:rsidRDefault="00AB037A" w:rsidP="00AB037A">
      <w:pPr>
        <w:jc w:val="both"/>
        <w:rPr>
          <w:rFonts w:ascii="Times New Roman" w:hAnsi="Times New Roman"/>
          <w:b/>
          <w:bCs/>
          <w:sz w:val="28"/>
          <w:szCs w:val="28"/>
        </w:rPr>
      </w:pPr>
      <w:r w:rsidRPr="00FA10FA">
        <w:rPr>
          <w:rFonts w:ascii="Times New Roman" w:hAnsi="Times New Roman"/>
          <w:b/>
          <w:bCs/>
          <w:sz w:val="28"/>
          <w:szCs w:val="28"/>
        </w:rPr>
        <w:t>GỢI Ý:</w:t>
      </w:r>
    </w:p>
    <w:p w14:paraId="4BEA7215"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1. Đoạn thơ trên trích trong bài thơ "Đồng chí" của tác giả Chính Hữu.</w:t>
      </w:r>
    </w:p>
    <w:p w14:paraId="7C275C81"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lastRenderedPageBreak/>
        <w:t>2. Hoàn cảnh ra đời: Bài thơ Đồng chí được nhà thơ Chính Hữu sáng tác năm 1948, sau khi tác giả đã cùng đồng đội tham gia chiến đấu trong chiến dịch Việt Bắc (thu đông 1947) đánh bại cuộc tiến công quy mô lớn của giặc Pháp lên chiến khu Việt Bắc, in trong tập thơ Đầu súng trăng treo.</w:t>
      </w:r>
    </w:p>
    <w:p w14:paraId="0D14A8A4"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3. - Đối diện cảnh núi rừng lạnh lẽo và hoang vu và hoàn cảnh chiến đấu nguy hiểm, những người lính cùng sát cánh bên cạnh nhau:</w:t>
      </w:r>
    </w:p>
    <w:p w14:paraId="6C966515"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 + Nhiệm vụ canh gác, đối mặt với hiểm nguy trong gang tấc cũng chính nơi đó sự sống cái chết cách nhau trong gang tấc.</w:t>
      </w:r>
    </w:p>
    <w:p w14:paraId="60B0B7BC"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 + Trong hoàn cảnh khó khăn nguy hiểm tình đồng đội thực sự thiêng liêng, cao đẹp.</w:t>
      </w:r>
    </w:p>
    <w:p w14:paraId="768590B8"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Tâm thế chủ động, sẵn sàng “chờ giặc tới” thật hào hùng:</w:t>
      </w:r>
    </w:p>
    <w:p w14:paraId="7D0DD27C"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       + Những người lính sát cánh bên nhau vững chãi làm mờ đi khó khăn, nguy hiểm trực chờ phía trước của cuộc kháng chiến gian khổ.</w:t>
      </w:r>
    </w:p>
    <w:p w14:paraId="1650D1C4"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Ca ngợi tình đồng chí, sức mạnh đồng đội giúp người lính vượt lên khắc nghiệt về thời tiết và nỗi nguy hiểm trên trận tuyến.</w:t>
      </w:r>
    </w:p>
    <w:p w14:paraId="358C0347"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 4. Hình ảnh “đầu súng trăng treo” là hình ảnh độc đáo, bất ngờ, cũng chính là điểm nhấn của toàn bài thơ.</w:t>
      </w:r>
    </w:p>
    <w:p w14:paraId="576681AD"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       + Hình ảnh thực và lãng mạn.</w:t>
      </w:r>
    </w:p>
    <w:p w14:paraId="12899D3F"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       + Súng là hình ảnh đại diện cho chiến tranh, khói lửa.</w:t>
      </w:r>
    </w:p>
    <w:p w14:paraId="446233BB"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       + Trăng là hình ảnh của thiên nhiên trong mát, thanh bình.</w:t>
      </w:r>
    </w:p>
    <w:p w14:paraId="06676F78"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    - Sự hòa hợp giữa trăng với súng tạo nên vẻ đẹp tâm hồn của người lính và đồng đội , nói lên ý nghĩa cao cả của cuộc chiến tranh vệ quốc.</w:t>
      </w:r>
    </w:p>
    <w:p w14:paraId="492BFC99"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Câu thơ như nhãn tự của toàn bài thơ, vừa mang tính hiện thực, vừa mang sắc thái lãng mạn, là một biểu tượng cao đẹp của tình đồng chí.</w:t>
      </w:r>
    </w:p>
    <w:p w14:paraId="378667A7"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5.  - Yêu cầu về nội dung: Đảm bảo nội dung sau:</w:t>
      </w:r>
    </w:p>
    <w:p w14:paraId="3A4344FD"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Bức tranh đẹp về tình đồng chí</w:t>
      </w:r>
    </w:p>
    <w:p w14:paraId="41BA7726"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Biểu tượng đẹp về cuộc đời người chiến sĩ</w:t>
      </w:r>
    </w:p>
    <w:p w14:paraId="2979D375"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Đoạn văn tham khảo:</w:t>
      </w:r>
    </w:p>
    <w:p w14:paraId="41B20380"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           Ba câu thơ trên được trích trong văn bản “ Đồng chí” của tác giả Chính Hữu đã rất thành công trong việc miêu tả biểu tượng đẹp về cuộc đời người chiến sĩ, về </w:t>
      </w:r>
      <w:r w:rsidRPr="00FA10FA">
        <w:rPr>
          <w:rFonts w:ascii="Times New Roman" w:hAnsi="Times New Roman"/>
          <w:sz w:val="28"/>
          <w:szCs w:val="28"/>
        </w:rPr>
        <w:lastRenderedPageBreak/>
        <w:t>tình đồng chí. Hai người lính luôn kề vai sát cánh bên nhau, sưởi ấm lòng nhau, xua đi cái rét ở chiến tranh Việt Bắc. dù thời tiết có khắc nghiệt đến đâu họ luôn trong tư thế sẵn sàng chờ giặc tới. Trong đêm phục kích, vầng trăng trên đầu trở thành người làm chứng cho tình đồng chí trong các anh. Trong lúc chờ giặc tới, trong không khí căng thẳng của giờ phút xuất kích sắp đến họ vẫn tràn đầy một tâm hồn lãng mạn, họ đã nhận ra “ đầu súng trăng treo”. Câu thơ vừa có nghĩa tả thực, vừa giàu nghĩa tượng trưng: súng và trăng vốn là hai sự vật rất xa nhau nhưng trong con mắt người chiến sĩ chúng lại rất gần nhau. Súng và trăng là gần  và xa, là thực và mộng, là chiến tranh và hòa bình là chiến sĩ và thi sĩ. Hình ảnh thơ khép laị đã trở thành một biểu tượng đẹp của người chiến sĩ cách mạng với sự đan cài: cuộc sống chiến đấu của họ dù khó khăn, gian khổ nhưng trong họ tràn đầy sự lãng mạn. Hình tượng đó trở thành nền thơ ca cách mạng Việt Nam- cảm hứng hiện thực- lãng mạn. Ôi, yêu biết mấy những người lính cụ Hồ!</w:t>
      </w:r>
    </w:p>
    <w:p w14:paraId="653D10BA" w14:textId="77777777" w:rsidR="00AB037A" w:rsidRPr="00FA10FA" w:rsidRDefault="00AB037A" w:rsidP="00AB037A">
      <w:pPr>
        <w:jc w:val="both"/>
        <w:rPr>
          <w:rFonts w:ascii="Times New Roman" w:hAnsi="Times New Roman"/>
          <w:sz w:val="28"/>
          <w:szCs w:val="28"/>
        </w:rPr>
      </w:pPr>
    </w:p>
    <w:p w14:paraId="72B7977E" w14:textId="77777777" w:rsidR="00AB037A" w:rsidRPr="00FA10FA" w:rsidRDefault="00AB037A" w:rsidP="00AB037A">
      <w:pPr>
        <w:jc w:val="both"/>
        <w:rPr>
          <w:rFonts w:ascii="Times New Roman" w:hAnsi="Times New Roman"/>
          <w:b/>
          <w:bCs/>
          <w:sz w:val="28"/>
          <w:szCs w:val="28"/>
        </w:rPr>
      </w:pPr>
      <w:r w:rsidRPr="00FA10FA">
        <w:rPr>
          <w:rFonts w:ascii="Times New Roman" w:hAnsi="Times New Roman"/>
          <w:b/>
          <w:bCs/>
          <w:sz w:val="28"/>
          <w:szCs w:val="28"/>
        </w:rPr>
        <w:t xml:space="preserve">ĐỀ 2: </w:t>
      </w:r>
    </w:p>
    <w:p w14:paraId="083BBA82" w14:textId="77777777" w:rsidR="00AB037A" w:rsidRPr="00FA10FA" w:rsidRDefault="00AB037A" w:rsidP="00AB037A">
      <w:pPr>
        <w:ind w:firstLine="2160"/>
        <w:jc w:val="both"/>
        <w:rPr>
          <w:rFonts w:ascii="Times New Roman" w:hAnsi="Times New Roman"/>
          <w:i/>
          <w:iCs/>
          <w:sz w:val="28"/>
          <w:szCs w:val="28"/>
        </w:rPr>
      </w:pPr>
      <w:r w:rsidRPr="00FA10FA">
        <w:rPr>
          <w:rFonts w:ascii="Times New Roman" w:hAnsi="Times New Roman"/>
          <w:i/>
          <w:iCs/>
          <w:sz w:val="28"/>
          <w:szCs w:val="28"/>
        </w:rPr>
        <w:t xml:space="preserve">“Quê hương anh nước mặn đồng chua </w:t>
      </w:r>
    </w:p>
    <w:p w14:paraId="766EB8E8" w14:textId="77777777" w:rsidR="00AB037A" w:rsidRPr="00FA10FA" w:rsidRDefault="00AB037A" w:rsidP="00AB037A">
      <w:pPr>
        <w:ind w:firstLine="2160"/>
        <w:jc w:val="both"/>
        <w:rPr>
          <w:rFonts w:ascii="Times New Roman" w:hAnsi="Times New Roman"/>
          <w:i/>
          <w:iCs/>
          <w:sz w:val="28"/>
          <w:szCs w:val="28"/>
        </w:rPr>
      </w:pPr>
      <w:r w:rsidRPr="00FA10FA">
        <w:rPr>
          <w:rFonts w:ascii="Times New Roman" w:hAnsi="Times New Roman"/>
          <w:i/>
          <w:iCs/>
          <w:sz w:val="28"/>
          <w:szCs w:val="28"/>
        </w:rPr>
        <w:t xml:space="preserve">Làng tôi nghèo đất cày lên sỏi đá </w:t>
      </w:r>
    </w:p>
    <w:p w14:paraId="10B89884" w14:textId="77777777" w:rsidR="00AB037A" w:rsidRPr="00FA10FA" w:rsidRDefault="00AB037A" w:rsidP="00AB037A">
      <w:pPr>
        <w:ind w:firstLine="2160"/>
        <w:jc w:val="both"/>
        <w:rPr>
          <w:rFonts w:ascii="Times New Roman" w:hAnsi="Times New Roman"/>
          <w:i/>
          <w:iCs/>
          <w:sz w:val="28"/>
          <w:szCs w:val="28"/>
        </w:rPr>
      </w:pPr>
      <w:r w:rsidRPr="00FA10FA">
        <w:rPr>
          <w:rFonts w:ascii="Times New Roman" w:hAnsi="Times New Roman"/>
          <w:i/>
          <w:iCs/>
          <w:sz w:val="28"/>
          <w:szCs w:val="28"/>
        </w:rPr>
        <w:t xml:space="preserve">Anh với tôi đôi người xa lạ </w:t>
      </w:r>
    </w:p>
    <w:p w14:paraId="14BFB9BA" w14:textId="77777777" w:rsidR="00AB037A" w:rsidRPr="00FA10FA" w:rsidRDefault="00AB037A" w:rsidP="00AB037A">
      <w:pPr>
        <w:ind w:firstLine="2160"/>
        <w:jc w:val="both"/>
        <w:rPr>
          <w:rFonts w:ascii="Times New Roman" w:hAnsi="Times New Roman"/>
          <w:i/>
          <w:iCs/>
          <w:sz w:val="28"/>
          <w:szCs w:val="28"/>
        </w:rPr>
      </w:pPr>
      <w:r w:rsidRPr="00FA10FA">
        <w:rPr>
          <w:rFonts w:ascii="Times New Roman" w:hAnsi="Times New Roman"/>
          <w:i/>
          <w:iCs/>
          <w:sz w:val="28"/>
          <w:szCs w:val="28"/>
        </w:rPr>
        <w:t xml:space="preserve">Tự phương trời chẳng hẹn quen nhau. </w:t>
      </w:r>
    </w:p>
    <w:p w14:paraId="1A44C9C6" w14:textId="77777777" w:rsidR="00AB037A" w:rsidRPr="00FA10FA" w:rsidRDefault="00AB037A" w:rsidP="00AB037A">
      <w:pPr>
        <w:ind w:firstLine="2160"/>
        <w:jc w:val="both"/>
        <w:rPr>
          <w:rFonts w:ascii="Times New Roman" w:hAnsi="Times New Roman"/>
          <w:i/>
          <w:iCs/>
          <w:sz w:val="28"/>
          <w:szCs w:val="28"/>
        </w:rPr>
      </w:pPr>
      <w:r w:rsidRPr="00FA10FA">
        <w:rPr>
          <w:rFonts w:ascii="Times New Roman" w:hAnsi="Times New Roman"/>
          <w:i/>
          <w:iCs/>
          <w:sz w:val="28"/>
          <w:szCs w:val="28"/>
        </w:rPr>
        <w:t xml:space="preserve">Súng bên súng, đầu sát bên đầu </w:t>
      </w:r>
    </w:p>
    <w:p w14:paraId="5BFD630E" w14:textId="77777777" w:rsidR="00AB037A" w:rsidRPr="00FA10FA" w:rsidRDefault="00AB037A" w:rsidP="00AB037A">
      <w:pPr>
        <w:ind w:firstLine="2160"/>
        <w:jc w:val="both"/>
        <w:rPr>
          <w:rFonts w:ascii="Times New Roman" w:hAnsi="Times New Roman"/>
          <w:i/>
          <w:iCs/>
          <w:sz w:val="28"/>
          <w:szCs w:val="28"/>
        </w:rPr>
      </w:pPr>
      <w:r w:rsidRPr="00FA10FA">
        <w:rPr>
          <w:rFonts w:ascii="Times New Roman" w:hAnsi="Times New Roman"/>
          <w:i/>
          <w:iCs/>
          <w:sz w:val="28"/>
          <w:szCs w:val="28"/>
        </w:rPr>
        <w:t xml:space="preserve">Đên rét chung chăn thành đôi tri kỷ </w:t>
      </w:r>
    </w:p>
    <w:p w14:paraId="22CDFDC8" w14:textId="77777777" w:rsidR="00AB037A" w:rsidRPr="00FA10FA" w:rsidRDefault="00AB037A" w:rsidP="00AB037A">
      <w:pPr>
        <w:ind w:firstLine="2160"/>
        <w:jc w:val="both"/>
        <w:rPr>
          <w:rFonts w:ascii="Times New Roman" w:hAnsi="Times New Roman"/>
          <w:i/>
          <w:iCs/>
          <w:sz w:val="28"/>
          <w:szCs w:val="28"/>
        </w:rPr>
      </w:pPr>
      <w:r w:rsidRPr="00FA10FA">
        <w:rPr>
          <w:rFonts w:ascii="Times New Roman" w:hAnsi="Times New Roman"/>
          <w:i/>
          <w:iCs/>
          <w:sz w:val="28"/>
          <w:szCs w:val="28"/>
        </w:rPr>
        <w:t>Đồng chí!”</w:t>
      </w:r>
    </w:p>
    <w:p w14:paraId="538DB87F" w14:textId="77777777" w:rsidR="00AB037A" w:rsidRPr="00FA10FA" w:rsidRDefault="00AB037A" w:rsidP="00AB037A">
      <w:pPr>
        <w:jc w:val="right"/>
        <w:rPr>
          <w:rFonts w:ascii="Times New Roman" w:hAnsi="Times New Roman"/>
          <w:sz w:val="28"/>
          <w:szCs w:val="28"/>
        </w:rPr>
      </w:pPr>
      <w:r w:rsidRPr="00FA10FA">
        <w:rPr>
          <w:rFonts w:ascii="Times New Roman" w:hAnsi="Times New Roman"/>
          <w:sz w:val="28"/>
          <w:szCs w:val="28"/>
        </w:rPr>
        <w:t xml:space="preserve">                    (Chính Hữu, Đồng chí)</w:t>
      </w:r>
    </w:p>
    <w:p w14:paraId="7EEBCDFA" w14:textId="77777777" w:rsidR="00AB037A" w:rsidRPr="00FA10FA" w:rsidRDefault="00AB037A" w:rsidP="00AB037A">
      <w:pPr>
        <w:jc w:val="both"/>
        <w:rPr>
          <w:rFonts w:ascii="Times New Roman" w:hAnsi="Times New Roman"/>
          <w:b/>
          <w:bCs/>
          <w:sz w:val="28"/>
          <w:szCs w:val="28"/>
        </w:rPr>
      </w:pPr>
      <w:r w:rsidRPr="00FA10FA">
        <w:rPr>
          <w:rFonts w:ascii="Times New Roman" w:hAnsi="Times New Roman"/>
          <w:b/>
          <w:bCs/>
          <w:sz w:val="28"/>
          <w:szCs w:val="28"/>
        </w:rPr>
        <w:t>Câu hỏi</w:t>
      </w:r>
    </w:p>
    <w:p w14:paraId="3749FAF7"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1.</w:t>
      </w:r>
      <w:r w:rsidRPr="00FA10FA">
        <w:rPr>
          <w:rFonts w:ascii="Times New Roman" w:hAnsi="Times New Roman"/>
          <w:sz w:val="28"/>
          <w:szCs w:val="28"/>
        </w:rPr>
        <w:tab/>
        <w:t>Nêu nội dung chính của đoạn thơ và hoàn cảnh sáng tác bài thơ?</w:t>
      </w:r>
    </w:p>
    <w:p w14:paraId="2C2D950C"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2.</w:t>
      </w:r>
      <w:r w:rsidRPr="00FA10FA">
        <w:rPr>
          <w:rFonts w:ascii="Times New Roman" w:hAnsi="Times New Roman"/>
          <w:sz w:val="28"/>
          <w:szCs w:val="28"/>
        </w:rPr>
        <w:tab/>
        <w:t>Ghi lại một câu thành ngữ có trong đoạn thơ trên? Giải thích câu thành ngữ đó?</w:t>
      </w:r>
    </w:p>
    <w:p w14:paraId="6BBBB37D" w14:textId="163D298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3.</w:t>
      </w:r>
      <w:r w:rsidRPr="00FA10FA">
        <w:rPr>
          <w:rFonts w:ascii="Times New Roman" w:hAnsi="Times New Roman"/>
          <w:sz w:val="28"/>
          <w:szCs w:val="28"/>
        </w:rPr>
        <w:tab/>
        <w:t xml:space="preserve">Câu thơ </w:t>
      </w:r>
      <w:r w:rsidR="00807882">
        <w:rPr>
          <w:rFonts w:ascii="Times New Roman" w:hAnsi="Times New Roman"/>
          <w:sz w:val="28"/>
          <w:szCs w:val="28"/>
        </w:rPr>
        <w:t>“</w:t>
      </w:r>
      <w:r w:rsidRPr="00FA10FA">
        <w:rPr>
          <w:rFonts w:ascii="Times New Roman" w:hAnsi="Times New Roman"/>
          <w:sz w:val="28"/>
          <w:szCs w:val="28"/>
        </w:rPr>
        <w:t>Làng tôi nghèo đất cày lên sỏi đá</w:t>
      </w:r>
      <w:r w:rsidR="00807882">
        <w:rPr>
          <w:rFonts w:ascii="Times New Roman" w:hAnsi="Times New Roman"/>
          <w:sz w:val="28"/>
          <w:szCs w:val="28"/>
        </w:rPr>
        <w:t>”</w:t>
      </w:r>
      <w:r w:rsidRPr="00FA10FA">
        <w:rPr>
          <w:rFonts w:ascii="Times New Roman" w:hAnsi="Times New Roman"/>
          <w:sz w:val="28"/>
          <w:szCs w:val="28"/>
        </w:rPr>
        <w:t xml:space="preserve"> sử dụng biện pháp tu từ nào? Nêu tác dụng của biện pháp tu từ này?</w:t>
      </w:r>
    </w:p>
    <w:p w14:paraId="1AE1C337"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4.</w:t>
      </w:r>
      <w:r w:rsidRPr="00FA10FA">
        <w:rPr>
          <w:rFonts w:ascii="Times New Roman" w:hAnsi="Times New Roman"/>
          <w:sz w:val="28"/>
          <w:szCs w:val="28"/>
        </w:rPr>
        <w:tab/>
        <w:t>Chỉ ra biện pháp tu từ được sử dụng ở câu thơ Súng bên súng, đầu sát bên đầu. Nêu tác dụng của biện pháp tu từ đó?</w:t>
      </w:r>
    </w:p>
    <w:p w14:paraId="620AD1BF"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lastRenderedPageBreak/>
        <w:t>5.</w:t>
      </w:r>
      <w:r w:rsidRPr="00FA10FA">
        <w:rPr>
          <w:rFonts w:ascii="Times New Roman" w:hAnsi="Times New Roman"/>
          <w:sz w:val="28"/>
          <w:szCs w:val="28"/>
        </w:rPr>
        <w:tab/>
        <w:t>Giải thích cụm từ “đôi tri kỉ”. Chép chính xác một câu thơ trong một bài thơ đã học có từ “tri kỉ”. Ghi rõ tên tác giả và tên văn bản. Chỉ ra điểm giống và khác nhau của từ “tri kỉ” trong hai câu thơ đó.</w:t>
      </w:r>
    </w:p>
    <w:p w14:paraId="541D7223"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6.</w:t>
      </w:r>
      <w:r w:rsidRPr="00FA10FA">
        <w:rPr>
          <w:rFonts w:ascii="Times New Roman" w:hAnsi="Times New Roman"/>
          <w:sz w:val="28"/>
          <w:szCs w:val="28"/>
        </w:rPr>
        <w:tab/>
        <w:t>Chỉ ra cấu trúc song đôi được sử dụng trong đoạn thơ và nêu tác dụng của cấu trúc câu đó đến việc thể hiện nội dung của đoạn?</w:t>
      </w:r>
    </w:p>
    <w:p w14:paraId="08B09C2F"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7.</w:t>
      </w:r>
      <w:r w:rsidRPr="00FA10FA">
        <w:rPr>
          <w:rFonts w:ascii="Times New Roman" w:hAnsi="Times New Roman"/>
          <w:sz w:val="28"/>
          <w:szCs w:val="28"/>
        </w:rPr>
        <w:tab/>
        <w:t>Xét theo cấu tạo ngữ pháp, câu thơ cuối đoạn thuộc kiểu câu gì? Nêu ngắn gọn tác dụng của việc sử dụng kiểu câu đó trong văn cảnh.</w:t>
      </w:r>
    </w:p>
    <w:p w14:paraId="7A646706"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8.</w:t>
      </w:r>
      <w:r w:rsidRPr="00FA10FA">
        <w:rPr>
          <w:rFonts w:ascii="Times New Roman" w:hAnsi="Times New Roman"/>
          <w:sz w:val="28"/>
          <w:szCs w:val="28"/>
        </w:rPr>
        <w:tab/>
        <w:t xml:space="preserve">Viết một đoạn văn diễn dịch (10 câu) nêu cảm nhận của em về tình đồng chí của những người lính trong thời kì kháng chiến chống Pháp được thể hiện trong đoạn thơ. </w:t>
      </w:r>
    </w:p>
    <w:p w14:paraId="78D15AF8" w14:textId="77777777" w:rsidR="00AB037A" w:rsidRPr="00FA10FA" w:rsidRDefault="00AB037A" w:rsidP="00AB037A">
      <w:pPr>
        <w:jc w:val="both"/>
        <w:rPr>
          <w:rFonts w:ascii="Times New Roman" w:hAnsi="Times New Roman"/>
          <w:b/>
          <w:bCs/>
          <w:sz w:val="28"/>
          <w:szCs w:val="28"/>
        </w:rPr>
      </w:pPr>
      <w:r w:rsidRPr="00FA10FA">
        <w:rPr>
          <w:rFonts w:ascii="Times New Roman" w:hAnsi="Times New Roman"/>
          <w:b/>
          <w:bCs/>
          <w:sz w:val="28"/>
          <w:szCs w:val="28"/>
        </w:rPr>
        <w:t>GỢI Ý</w:t>
      </w:r>
    </w:p>
    <w:p w14:paraId="129BDDCC"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1. Đoạn thơ lý giải cơ sở hình thành tình đồng chí thắm thiết sâu nặng của người lính cách mạng. Bài thơ được sáng tác vào năm 1948 là năm cuộc kháng chiến hết sức gay go, quyết liệt.</w:t>
      </w:r>
    </w:p>
    <w:p w14:paraId="00989EC6"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2. “Nước mặn, đồng chua” là câu thành ngữ để nói về những vùng đồng quê gần biển, nghèo nàn nước mặn, đồng chua như chẳng hoa màu gì có thể lên được.</w:t>
      </w:r>
    </w:p>
    <w:p w14:paraId="7A0FC63A"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 “Đất cày lên sỏi đá”: nơi đồi núi, trung du, đất đá bị ong hóa, khó canh tác.</w:t>
      </w:r>
    </w:p>
    <w:p w14:paraId="4A349708"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Hai thành ngữ này để nhằm chỉ ra sự tương đồng về cảnh ngộ, xuất thân nghèo khó là cơ sở hình thành tình đồng chí.</w:t>
      </w:r>
    </w:p>
    <w:p w14:paraId="5E92EBF1"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3. Biện pháp ẩn dụ được thể hiện qua hình ảnh “ đất cày lên sỏi đá”. Tác dụng: nhấn mạnh sự nghèo khó của “làng tôi”.</w:t>
      </w:r>
    </w:p>
    <w:p w14:paraId="457254D1"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4. Biện pháp điệp ngữ và hoán dụ ở hai từ “súng, đầu”</w:t>
      </w:r>
    </w:p>
    <w:p w14:paraId="4E2CAEB7"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Biện pháp điệp từ được sử dụng trong câu thơ “Súng bên súng đầu sát bên đầu” nhằm tạo nên sự đối ứng trong một câu thơ:</w:t>
      </w:r>
    </w:p>
    <w:p w14:paraId="233785B0"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    + Gợi lên sự khắc nghiệt, nguy hiểm của chiến tranh (hình ảnh súng sẵn sàng chiến đấu).</w:t>
      </w:r>
    </w:p>
    <w:p w14:paraId="2410774C"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    + Thể hiện sự chung sức, cùng nhau đoàn kết, chiến đấu.</w:t>
      </w:r>
    </w:p>
    <w:p w14:paraId="26BD6797"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5. Tri kỉ: Biết mình, đôi tri kỉ: đôi bạn thân thiết (hiểu bạn như hiểu mình)</w:t>
      </w:r>
    </w:p>
    <w:p w14:paraId="4B3BE28C"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Câu thơ trong bài “Ánh trăng: của Nguyễn Duy cũng có từ “tri kỉ”:</w:t>
      </w:r>
    </w:p>
    <w:p w14:paraId="536EF4C4" w14:textId="77777777" w:rsidR="00AB037A" w:rsidRPr="00FA10FA" w:rsidRDefault="00AB037A" w:rsidP="00AB037A">
      <w:pPr>
        <w:ind w:firstLine="1440"/>
        <w:jc w:val="both"/>
        <w:rPr>
          <w:rFonts w:ascii="Times New Roman" w:hAnsi="Times New Roman"/>
          <w:i/>
          <w:iCs/>
          <w:sz w:val="28"/>
          <w:szCs w:val="28"/>
        </w:rPr>
      </w:pPr>
      <w:r w:rsidRPr="00FA10FA">
        <w:rPr>
          <w:rFonts w:ascii="Times New Roman" w:hAnsi="Times New Roman"/>
          <w:i/>
          <w:iCs/>
          <w:sz w:val="28"/>
          <w:szCs w:val="28"/>
        </w:rPr>
        <w:lastRenderedPageBreak/>
        <w:t>“hồi chiến tranh ở rừng</w:t>
      </w:r>
    </w:p>
    <w:p w14:paraId="62B0F039" w14:textId="77777777" w:rsidR="00AB037A" w:rsidRPr="00FA10FA" w:rsidRDefault="00AB037A" w:rsidP="00AB037A">
      <w:pPr>
        <w:ind w:firstLine="1440"/>
        <w:jc w:val="both"/>
        <w:rPr>
          <w:rFonts w:ascii="Times New Roman" w:hAnsi="Times New Roman"/>
          <w:i/>
          <w:iCs/>
          <w:sz w:val="28"/>
          <w:szCs w:val="28"/>
        </w:rPr>
      </w:pPr>
      <w:r w:rsidRPr="00FA10FA">
        <w:rPr>
          <w:rFonts w:ascii="Times New Roman" w:hAnsi="Times New Roman"/>
          <w:i/>
          <w:iCs/>
          <w:sz w:val="28"/>
          <w:szCs w:val="28"/>
        </w:rPr>
        <w:t>vầng trăng thành tri kỉ”</w:t>
      </w:r>
    </w:p>
    <w:p w14:paraId="38FC9F90"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Từ “tri kỉ” trong hai câu thơ cùng có nghĩa chỉ đôi bạn thân thiết, hiểu nhau. Nhưng trong mỗi trường hợp cụ thể, nét nghĩa có khác: ở câu thơ của Chính Hữu, “tri kỉ” chỉ tình bạn giữa người với người. Còn ở câu thơ của Nguyễn Duy, “tri kỉ” lại chỉ tình bạn giữa trăng với người.</w:t>
      </w:r>
    </w:p>
    <w:p w14:paraId="4E821D85"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7. Xét về cấu tạo, câu thơ cuối có cấu tạo câu đặc biệt</w:t>
      </w:r>
    </w:p>
    <w:p w14:paraId="70B358B8"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Tác dụng:</w:t>
      </w:r>
    </w:p>
    <w:p w14:paraId="2B5F9025"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 + Về NT: tạo nhịp điệu, là bản lề khép, nó nâng cao ý thơ đoạn trước và mở ra ý thơ đoạn sau. Và dấu chấm cảm đi kèm hai tiếng ấy bỗng như chất chứa bao trìu mến yêu thương.</w:t>
      </w:r>
    </w:p>
    <w:p w14:paraId="0C299451"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Về ND: giúp thể hiện ý đồ NT của nt nó vang lên như một phát hiện, một lời khẳng định, một lời định nghĩa về đồng chí. Thể hiện cảm xúc bị dồn nén, được thốt ra như một cao trào của cảm xúc, trở thành tiếng gọi thiết tha của tình đồng chí đồng đội.</w:t>
      </w:r>
    </w:p>
    <w:p w14:paraId="322B95BC"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Gợi sự thiêng liêng, sâu lắng của tình đồng chí.</w:t>
      </w:r>
    </w:p>
    <w:p w14:paraId="4D1C0A83"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8. </w:t>
      </w:r>
    </w:p>
    <w:p w14:paraId="47CC2CCA"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Mở đoạn:  đạt yêu cầu hình thức và nội dung: câu chủ đề nằm đầu đv.</w:t>
      </w:r>
    </w:p>
    <w:p w14:paraId="7EDF1C1E"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Thân đoạn: Biết bám vào ngữ liệu khai thác hiệu quả các tín hiệu nghệ thuật có dẫn chứng lý lẽ làm rõ cơ sở hình thành tình đồng chí keo sơn của những người lính cách mạng trong đoạn thơ.</w:t>
      </w:r>
    </w:p>
    <w:p w14:paraId="5046A9D4"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 Các anh cùng chung nguồn gốc xuất thân từ tầng lớp nông dân nghèo khổ. </w:t>
      </w:r>
    </w:p>
    <w:p w14:paraId="41EDF877"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Họ cùng chung nhiệm vụ, cùng chung lí tưởng chiến đấu.</w:t>
      </w:r>
    </w:p>
    <w:p w14:paraId="6161CDE3"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Cùng chia ngọt, sẻ bùi trong c/s đầy gian nan của người lính cách mạng.</w:t>
      </w:r>
    </w:p>
    <w:p w14:paraId="00246372"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Kết đoạn: khái quát lại vấn đề.</w:t>
      </w:r>
    </w:p>
    <w:p w14:paraId="0F07C80F" w14:textId="77777777" w:rsidR="00AB037A" w:rsidRPr="00FA10FA" w:rsidRDefault="00AB037A" w:rsidP="00AB037A">
      <w:pPr>
        <w:jc w:val="both"/>
        <w:rPr>
          <w:rFonts w:ascii="Times New Roman" w:hAnsi="Times New Roman"/>
          <w:sz w:val="28"/>
          <w:szCs w:val="28"/>
        </w:rPr>
      </w:pPr>
    </w:p>
    <w:p w14:paraId="3892B168" w14:textId="77777777" w:rsidR="00AB037A" w:rsidRPr="00FA10FA" w:rsidRDefault="00AB037A" w:rsidP="00AB037A">
      <w:pPr>
        <w:jc w:val="both"/>
        <w:rPr>
          <w:rFonts w:ascii="Times New Roman" w:hAnsi="Times New Roman"/>
          <w:sz w:val="28"/>
          <w:szCs w:val="28"/>
        </w:rPr>
      </w:pPr>
    </w:p>
    <w:p w14:paraId="6EACAF56" w14:textId="77777777" w:rsidR="00AB037A" w:rsidRPr="00FA10FA" w:rsidRDefault="00AB037A" w:rsidP="00AB037A">
      <w:pPr>
        <w:jc w:val="both"/>
        <w:rPr>
          <w:rFonts w:ascii="Times New Roman" w:hAnsi="Times New Roman"/>
          <w:b/>
          <w:bCs/>
          <w:sz w:val="28"/>
          <w:szCs w:val="28"/>
        </w:rPr>
      </w:pPr>
      <w:r w:rsidRPr="00FA10FA">
        <w:rPr>
          <w:rFonts w:ascii="Times New Roman" w:hAnsi="Times New Roman"/>
          <w:b/>
          <w:bCs/>
          <w:sz w:val="28"/>
          <w:szCs w:val="28"/>
        </w:rPr>
        <w:t xml:space="preserve">ĐỀ 3: </w:t>
      </w:r>
    </w:p>
    <w:p w14:paraId="71CF705F" w14:textId="77777777" w:rsidR="00AB037A" w:rsidRPr="00FA10FA" w:rsidRDefault="00AB037A" w:rsidP="00AB037A">
      <w:pPr>
        <w:ind w:firstLine="2880"/>
        <w:jc w:val="both"/>
        <w:rPr>
          <w:rFonts w:ascii="Times New Roman" w:hAnsi="Times New Roman"/>
          <w:i/>
          <w:iCs/>
          <w:sz w:val="28"/>
          <w:szCs w:val="28"/>
        </w:rPr>
      </w:pPr>
      <w:r w:rsidRPr="00FA10FA">
        <w:rPr>
          <w:rFonts w:ascii="Times New Roman" w:hAnsi="Times New Roman"/>
          <w:i/>
          <w:iCs/>
          <w:sz w:val="28"/>
          <w:szCs w:val="28"/>
        </w:rPr>
        <w:t xml:space="preserve">Ruộng nương anh gửi bạn thân cày </w:t>
      </w:r>
    </w:p>
    <w:p w14:paraId="3E16EFB6" w14:textId="77777777" w:rsidR="00AB037A" w:rsidRPr="00FA10FA" w:rsidRDefault="00AB037A" w:rsidP="00AB037A">
      <w:pPr>
        <w:ind w:firstLine="2880"/>
        <w:jc w:val="both"/>
        <w:rPr>
          <w:rFonts w:ascii="Times New Roman" w:hAnsi="Times New Roman"/>
          <w:i/>
          <w:iCs/>
          <w:sz w:val="28"/>
          <w:szCs w:val="28"/>
        </w:rPr>
      </w:pPr>
      <w:r w:rsidRPr="00FA10FA">
        <w:rPr>
          <w:rFonts w:ascii="Times New Roman" w:hAnsi="Times New Roman"/>
          <w:i/>
          <w:iCs/>
          <w:sz w:val="28"/>
          <w:szCs w:val="28"/>
        </w:rPr>
        <w:lastRenderedPageBreak/>
        <w:t xml:space="preserve">Gian nhà không mặc kệ gió lung lay </w:t>
      </w:r>
    </w:p>
    <w:p w14:paraId="10F6F50F" w14:textId="77777777" w:rsidR="00AB037A" w:rsidRPr="00FA10FA" w:rsidRDefault="00AB037A" w:rsidP="00AB037A">
      <w:pPr>
        <w:ind w:firstLine="2880"/>
        <w:jc w:val="both"/>
        <w:rPr>
          <w:rFonts w:ascii="Times New Roman" w:hAnsi="Times New Roman"/>
          <w:i/>
          <w:iCs/>
          <w:sz w:val="28"/>
          <w:szCs w:val="28"/>
        </w:rPr>
      </w:pPr>
      <w:r w:rsidRPr="00FA10FA">
        <w:rPr>
          <w:rFonts w:ascii="Times New Roman" w:hAnsi="Times New Roman"/>
          <w:i/>
          <w:iCs/>
          <w:sz w:val="28"/>
          <w:szCs w:val="28"/>
        </w:rPr>
        <w:t xml:space="preserve">Giếng nước gốc đa nhớ người ra lính. </w:t>
      </w:r>
    </w:p>
    <w:p w14:paraId="6D23EF0D" w14:textId="77777777" w:rsidR="00AB037A" w:rsidRPr="00FA10FA" w:rsidRDefault="00AB037A" w:rsidP="00AB037A">
      <w:pPr>
        <w:ind w:firstLine="2880"/>
        <w:jc w:val="both"/>
        <w:rPr>
          <w:rFonts w:ascii="Times New Roman" w:hAnsi="Times New Roman"/>
          <w:i/>
          <w:iCs/>
          <w:sz w:val="28"/>
          <w:szCs w:val="28"/>
        </w:rPr>
      </w:pPr>
      <w:r w:rsidRPr="00FA10FA">
        <w:rPr>
          <w:rFonts w:ascii="Times New Roman" w:hAnsi="Times New Roman"/>
          <w:i/>
          <w:iCs/>
          <w:sz w:val="28"/>
          <w:szCs w:val="28"/>
        </w:rPr>
        <w:t xml:space="preserve">Anh với tôi biết từng cơn ớn lạnh, </w:t>
      </w:r>
    </w:p>
    <w:p w14:paraId="1696C52E" w14:textId="77777777" w:rsidR="00AB037A" w:rsidRPr="00FA10FA" w:rsidRDefault="00AB037A" w:rsidP="00AB037A">
      <w:pPr>
        <w:ind w:firstLine="2880"/>
        <w:jc w:val="both"/>
        <w:rPr>
          <w:rFonts w:ascii="Times New Roman" w:hAnsi="Times New Roman"/>
          <w:i/>
          <w:iCs/>
          <w:sz w:val="28"/>
          <w:szCs w:val="28"/>
        </w:rPr>
      </w:pPr>
      <w:r w:rsidRPr="00FA10FA">
        <w:rPr>
          <w:rFonts w:ascii="Times New Roman" w:hAnsi="Times New Roman"/>
          <w:i/>
          <w:iCs/>
          <w:sz w:val="28"/>
          <w:szCs w:val="28"/>
        </w:rPr>
        <w:t xml:space="preserve">Sốt run người, vừng trán ướt mồ hôi. </w:t>
      </w:r>
    </w:p>
    <w:p w14:paraId="31172824" w14:textId="77777777" w:rsidR="00AB037A" w:rsidRPr="00FA10FA" w:rsidRDefault="00AB037A" w:rsidP="00AB037A">
      <w:pPr>
        <w:ind w:firstLine="2880"/>
        <w:jc w:val="both"/>
        <w:rPr>
          <w:rFonts w:ascii="Times New Roman" w:hAnsi="Times New Roman"/>
          <w:i/>
          <w:iCs/>
          <w:sz w:val="28"/>
          <w:szCs w:val="28"/>
        </w:rPr>
      </w:pPr>
    </w:p>
    <w:p w14:paraId="606BA9EB" w14:textId="77777777" w:rsidR="00AB037A" w:rsidRPr="00FA10FA" w:rsidRDefault="00AB037A" w:rsidP="00AB037A">
      <w:pPr>
        <w:ind w:firstLine="2880"/>
        <w:jc w:val="both"/>
        <w:rPr>
          <w:rFonts w:ascii="Times New Roman" w:hAnsi="Times New Roman"/>
          <w:i/>
          <w:iCs/>
          <w:sz w:val="28"/>
          <w:szCs w:val="28"/>
        </w:rPr>
      </w:pPr>
      <w:r w:rsidRPr="00FA10FA">
        <w:rPr>
          <w:rFonts w:ascii="Times New Roman" w:hAnsi="Times New Roman"/>
          <w:i/>
          <w:iCs/>
          <w:sz w:val="28"/>
          <w:szCs w:val="28"/>
        </w:rPr>
        <w:t xml:space="preserve">Áo anh rách vai </w:t>
      </w:r>
    </w:p>
    <w:p w14:paraId="1D628918" w14:textId="77777777" w:rsidR="00AB037A" w:rsidRPr="00FA10FA" w:rsidRDefault="00AB037A" w:rsidP="00AB037A">
      <w:pPr>
        <w:ind w:firstLine="2880"/>
        <w:jc w:val="both"/>
        <w:rPr>
          <w:rFonts w:ascii="Times New Roman" w:hAnsi="Times New Roman"/>
          <w:i/>
          <w:iCs/>
          <w:sz w:val="28"/>
          <w:szCs w:val="28"/>
        </w:rPr>
      </w:pPr>
      <w:r w:rsidRPr="00FA10FA">
        <w:rPr>
          <w:rFonts w:ascii="Times New Roman" w:hAnsi="Times New Roman"/>
          <w:i/>
          <w:iCs/>
          <w:sz w:val="28"/>
          <w:szCs w:val="28"/>
        </w:rPr>
        <w:t xml:space="preserve">Quần tôi có vài mảnh vá </w:t>
      </w:r>
    </w:p>
    <w:p w14:paraId="683226B2" w14:textId="77777777" w:rsidR="00AB037A" w:rsidRPr="00FA10FA" w:rsidRDefault="00AB037A" w:rsidP="00AB037A">
      <w:pPr>
        <w:ind w:firstLine="2880"/>
        <w:jc w:val="both"/>
        <w:rPr>
          <w:rFonts w:ascii="Times New Roman" w:hAnsi="Times New Roman"/>
          <w:i/>
          <w:iCs/>
          <w:sz w:val="28"/>
          <w:szCs w:val="28"/>
        </w:rPr>
      </w:pPr>
      <w:r w:rsidRPr="00FA10FA">
        <w:rPr>
          <w:rFonts w:ascii="Times New Roman" w:hAnsi="Times New Roman"/>
          <w:i/>
          <w:iCs/>
          <w:sz w:val="28"/>
          <w:szCs w:val="28"/>
        </w:rPr>
        <w:t xml:space="preserve">Miệng cười buốt giá </w:t>
      </w:r>
    </w:p>
    <w:p w14:paraId="670377B8" w14:textId="77777777" w:rsidR="00AB037A" w:rsidRPr="00FA10FA" w:rsidRDefault="00AB037A" w:rsidP="00AB037A">
      <w:pPr>
        <w:ind w:firstLine="2880"/>
        <w:jc w:val="both"/>
        <w:rPr>
          <w:rFonts w:ascii="Times New Roman" w:hAnsi="Times New Roman"/>
          <w:i/>
          <w:iCs/>
          <w:sz w:val="28"/>
          <w:szCs w:val="28"/>
        </w:rPr>
      </w:pPr>
      <w:r w:rsidRPr="00FA10FA">
        <w:rPr>
          <w:rFonts w:ascii="Times New Roman" w:hAnsi="Times New Roman"/>
          <w:i/>
          <w:iCs/>
          <w:sz w:val="28"/>
          <w:szCs w:val="28"/>
        </w:rPr>
        <w:t xml:space="preserve">Chân không giày </w:t>
      </w:r>
    </w:p>
    <w:p w14:paraId="0B14ADC1" w14:textId="77777777" w:rsidR="00AB037A" w:rsidRPr="00FA10FA" w:rsidRDefault="00AB037A" w:rsidP="00AB037A">
      <w:pPr>
        <w:ind w:firstLine="2880"/>
        <w:jc w:val="both"/>
        <w:rPr>
          <w:rFonts w:ascii="Times New Roman" w:hAnsi="Times New Roman"/>
          <w:i/>
          <w:iCs/>
          <w:sz w:val="28"/>
          <w:szCs w:val="28"/>
        </w:rPr>
      </w:pPr>
      <w:r w:rsidRPr="00FA10FA">
        <w:rPr>
          <w:rFonts w:ascii="Times New Roman" w:hAnsi="Times New Roman"/>
          <w:i/>
          <w:iCs/>
          <w:sz w:val="28"/>
          <w:szCs w:val="28"/>
        </w:rPr>
        <w:t xml:space="preserve">Thương nhau tay nắm lấy bàn tay! </w:t>
      </w:r>
    </w:p>
    <w:p w14:paraId="335A8BC6" w14:textId="77777777" w:rsidR="00AB037A" w:rsidRPr="00FA10FA" w:rsidRDefault="00AB037A" w:rsidP="00AB037A">
      <w:pPr>
        <w:jc w:val="both"/>
        <w:rPr>
          <w:rFonts w:ascii="Times New Roman" w:hAnsi="Times New Roman"/>
          <w:b/>
          <w:bCs/>
          <w:sz w:val="28"/>
          <w:szCs w:val="28"/>
        </w:rPr>
      </w:pPr>
      <w:r w:rsidRPr="00FA10FA">
        <w:rPr>
          <w:rFonts w:ascii="Times New Roman" w:hAnsi="Times New Roman"/>
          <w:b/>
          <w:bCs/>
          <w:sz w:val="28"/>
          <w:szCs w:val="28"/>
        </w:rPr>
        <w:t>CÂU HỎI</w:t>
      </w:r>
    </w:p>
    <w:p w14:paraId="33B0E96C"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1. Từ “mặc kệ” trong câu thơ Gian nhà không mặc kệ gió lung lay có nghĩa là gì? Qua đó em hiểu gì về những người lính?</w:t>
      </w:r>
    </w:p>
    <w:p w14:paraId="24F79A72"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 2. Chỉ ra và nêu tác dụng của các biện pháp tu từ được sử dụng trong câu thơ Giếng nước gốc đa nhớ người ra lính.</w:t>
      </w:r>
    </w:p>
    <w:p w14:paraId="49ECC275"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3. Thông qua hình ảnh “miệng cười buốt giá”, “ sốt run người”, “áo rách vai” và cho em hiểu điều gì về cuộc sống của những người lính?</w:t>
      </w:r>
    </w:p>
    <w:p w14:paraId="1AECE171"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4.Trong đoạn thơ trên, Chính Hữu viết: Áo anh rách vai ……….Chân không giày. Ở bài thơ “Nhớ” (sáng tác cùng thời kì với bài Đồng chí), Hồng Nguyên viết: Áo vải chân không – Đi lùng giặc đánh”. Hãy cho biết những câu thơ ấy phản ánh hiện thực nào của cuộc chiến?</w:t>
      </w:r>
    </w:p>
    <w:p w14:paraId="0C9164DA"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5. Nêu cảm nhận của em về câu thơ “Thương nhau tay nắm lấy bàn tay!” ?</w:t>
      </w:r>
    </w:p>
    <w:p w14:paraId="40D6A688"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6. Đoạn thơ trên cho thấy vẻ đẹp nào của những người lính trong thời kì đầu kháng chiến chống Pháp?</w:t>
      </w:r>
    </w:p>
    <w:p w14:paraId="05BF971C"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7. Theo em, vì sao tác giả đặt tên cho bài thơ về tình đồng đội của những người lính là “Đồng chí”?</w:t>
      </w:r>
    </w:p>
    <w:p w14:paraId="2214CFA3"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8. Viết đoạn văn ngắn theo phương pháp diễn dịch phân tích biểu tượng cao đẹp nhất của tình đồng chí thông qua 3 câu thơ cuối bài.</w:t>
      </w:r>
    </w:p>
    <w:p w14:paraId="136E581D" w14:textId="77777777" w:rsidR="00AB037A" w:rsidRPr="00FA10FA" w:rsidRDefault="00AB037A" w:rsidP="00AB037A">
      <w:pPr>
        <w:jc w:val="both"/>
        <w:rPr>
          <w:rFonts w:ascii="Times New Roman" w:hAnsi="Times New Roman"/>
          <w:b/>
          <w:bCs/>
          <w:sz w:val="28"/>
          <w:szCs w:val="28"/>
        </w:rPr>
      </w:pPr>
      <w:r w:rsidRPr="00FA10FA">
        <w:rPr>
          <w:rFonts w:ascii="Times New Roman" w:hAnsi="Times New Roman"/>
          <w:b/>
          <w:bCs/>
          <w:sz w:val="28"/>
          <w:szCs w:val="28"/>
        </w:rPr>
        <w:lastRenderedPageBreak/>
        <w:t>GỢI Ý</w:t>
      </w:r>
    </w:p>
    <w:p w14:paraId="0B371759"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1. Từ “mặc kệ” được đặt giữa câu thơ có những hình ảnh của làng quê quen thuộc không phải để nói về sự thờ ơ, vô tình của những người lính trước gia đình, quê hương.</w:t>
      </w:r>
    </w:p>
    <w:p w14:paraId="5B875765"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Đối với những người lính thì ruộng nương, căn nhà là cơ nghiệp, ước muốn, nguyện vọng gắn bó cả đời của họ.</w:t>
      </w:r>
    </w:p>
    <w:p w14:paraId="7230A205"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Nhưng vì nhiệm vụ, vì nền hòa bình độc lập của đất nước họ phải gác lại tình riêng lên đường vào mặt trận.</w:t>
      </w:r>
    </w:p>
    <w:p w14:paraId="4EC47BF9"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Câu thơ chứa từ “mặc kệ”: “Gian nhà không mặc kệ gió lung lay” giàu sức biểu cảm và gợi hình:</w:t>
      </w:r>
    </w:p>
    <w:p w14:paraId="62D4D77F"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    - Để lại cả cơ nghiệp hoang trống ra đi, người thân ở lại đó là sự hi sinh lớn lao hạnh phúc cá nhân vì mục tiêu, lý tưởng của cách mạng.</w:t>
      </w:r>
    </w:p>
    <w:p w14:paraId="1A5C0D63"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    - Những người lính phải nén lại nỗi nhớ mong quê hương để tiếp tục chiến đấu.</w:t>
      </w:r>
    </w:p>
    <w:p w14:paraId="587A582B"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2. câu thơ sử dụng biện pháp tu từ hoán dụ (giếng nước gốc đa – chỉ quê hương và những người thân nơi hậu phương của người lính) và nhân hóa qua từ “nhớ”. Từ đó kđ hai bp đó cho thấy nỗi nhớ của qh và của những người than yêu với người lính đồng thời người lính cũng nhớ về qh với t/c sâu nặng.</w:t>
      </w:r>
    </w:p>
    <w:p w14:paraId="68955537"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3- Những người lính không chỉ chia sẻ nỗi nhớ nhà nói chung, nỗi nhớ quê hương mà còn là sự chia sẻ những thiếu thốn của cuộc đời người lính.</w:t>
      </w:r>
    </w:p>
    <w:p w14:paraId="43F318E4"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       + Họ thấu hiểu, chia sẻ cùng đối mặt, cùng chịu bệnh tật, những cơn sốt rét ghê gớm, cái lạnh nơi rừng thiêng nước độc mà hầu như người lính nào cũng phải trải qua.</w:t>
      </w:r>
    </w:p>
    <w:p w14:paraId="600EAA9C"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       + Những người lính phải vượt qua cả sự khó khăn, thiếu thốn về vật chất thông qua cặp câu sóng đôi, đối ứng nhau trong từng cặp câu và từng cặp câu.</w:t>
      </w:r>
    </w:p>
    <w:p w14:paraId="2DB3FCF6"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    - Người lính bao giờ cũng nhìn và nói về bạn trước khi nói về mình, cách nói ấy thể hiện nét đẹp trong tình cảm thương người như thể thương thân, trọng người hơn trọng mình.</w:t>
      </w:r>
    </w:p>
    <w:p w14:paraId="6CFC3E7C"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Chính tình đồng đội, đồng chí làm ấm lòng những người lính để họ vẫn cười trong buốt giá nhưng vượt lên trên buốt giá, thiếu thốn.</w:t>
      </w:r>
    </w:p>
    <w:p w14:paraId="23F60213"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4. Những câu thơ của Chính Hữu và Hồng Nguyên p/a hiện thực gian khổ, thiếu thốn của cuộc k/c trong những ngày đầu. </w:t>
      </w:r>
    </w:p>
    <w:p w14:paraId="2FBA6374"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lastRenderedPageBreak/>
        <w:t>5. Câu thơ “thương nhau tay nắm lấy bàn tay” thể hiện sức mạnh gắn bó sâu nặng của tình đồng chí.</w:t>
      </w:r>
    </w:p>
    <w:p w14:paraId="1C8616BC"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       + Cử chỉ cảm động chứa chan tình cảm chân thành, sự cảm thông giữa những người lính.</w:t>
      </w:r>
    </w:p>
    <w:p w14:paraId="5F22E99C"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       + Cái bắt tay không phải thông thường mà là những bàn tay tự tìm đến với nhau truyền cho nhau hơi ấm để cùng vượt qua giá lạnh, buốt giá.</w:t>
      </w:r>
    </w:p>
    <w:p w14:paraId="5968F22B"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    - Phản ánh tình đồng chí sâu đậm, có chiều sâu, để đi tới chiều cao cùng sống chết cho lí tưởng.</w:t>
      </w:r>
    </w:p>
    <w:p w14:paraId="2A1F3610"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Tình thương, sự đoàn kết, chia sẻ thông qua “tay nắm bàn tay”.</w:t>
      </w:r>
    </w:p>
    <w:p w14:paraId="0A69C082"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6. Hình ảnh người lính cụ Hồ trong thời kì kháng chiến chống Pháp:</w:t>
      </w:r>
    </w:p>
    <w:p w14:paraId="160AF3A7"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    - Xuất thân từ người nông dân nghèo, tự nguyện đến với cuộc kháng chiến chống Pháp.</w:t>
      </w:r>
    </w:p>
    <w:p w14:paraId="3D31F887"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    - Cuộc sống gian nan, vất vả và gian khổ, thiếu thốn.</w:t>
      </w:r>
    </w:p>
    <w:p w14:paraId="411828FC"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    - Có sự gắn kết bền chặt tình cảm đồng chí, đồng đội, tinh thần chiến đấu.</w:t>
      </w:r>
    </w:p>
    <w:p w14:paraId="56E9327F"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    - Trong khó khăn vẫn hiện hữu vẻ đẹp của sự sẻ chia, đoàn kết trên những gian khổ, hi sinh.</w:t>
      </w:r>
    </w:p>
    <w:p w14:paraId="4B432201"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7. Đó là tên một tình cảm mới, đặc biệt xuất hiện và phổ biến trong những năm cách mạng và kháng chiến. Đó là cách xưng hô phổ biến của những người lính, công nhân, cán bộ từ sau Cách mạng. Đó là biểu tượng của tình cảm cách mạng, của con người cách mạng trong thời đại mới.</w:t>
      </w:r>
    </w:p>
    <w:p w14:paraId="697C6178"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8. Nếu những câu thơ đầu tiên của Chính Hữu thể hiện cơ sở hình thành tình đồng chí tới những biểu hiện cảm động nghĩa tình của những người lính dành cho nhau thì ba câu thơ cuối chính là nhãn tự của cả bài, có sự kết hợp hài hòa giữa hiện thực và lãng mạn thể hiện biểu tượng cao đẹp của tình đồng chí. Giữa khung cảnh lạnh lẽ, hoang vu của núi rừng Tây Bắc, những người lính đứng kề cạnh bên nhau xua đi cái lạnh nơi rừng thiêng nước độc. Chính nơi đó, ranh giới giữa sự sống và cái chết trở nên mong manh, thì những người lính càng trở nên mạnh mẽ, đoàn kết. Họ sát cánh bên nhau chủ động chờ giặc tạo nên tư thế thành đồng vách sắt trước quân thù. Hình ảnh cuối bài tỏa sáng với sự hòa kết hình ảnh súng - hình ảnh của khói lửa chiến tranh kết hợp với hình ảnh ánh trăng trong mát, thanh bình nói lên ý nghĩa cao cả của cuộc chiến tranh vệ quốc. Chỉ với ba câu thơ xúc động, chân thực nhưng cũng giàu sự lãng </w:t>
      </w:r>
      <w:r w:rsidRPr="00FA10FA">
        <w:rPr>
          <w:rFonts w:ascii="Times New Roman" w:hAnsi="Times New Roman"/>
          <w:sz w:val="28"/>
          <w:szCs w:val="28"/>
        </w:rPr>
        <w:lastRenderedPageBreak/>
        <w:t>mạn, bức tranh về tình đồng chí của người lính là biểu tượng giàu chất thơ nhất hiện lên thật cao đẹp, ngời sáng.</w:t>
      </w:r>
    </w:p>
    <w:p w14:paraId="63B42204" w14:textId="77777777" w:rsidR="00AB037A" w:rsidRPr="00FA10FA" w:rsidRDefault="00AB037A" w:rsidP="00AB037A">
      <w:pPr>
        <w:jc w:val="both"/>
        <w:rPr>
          <w:rFonts w:ascii="Times New Roman" w:hAnsi="Times New Roman"/>
          <w:b/>
          <w:bCs/>
          <w:sz w:val="28"/>
          <w:szCs w:val="28"/>
        </w:rPr>
      </w:pPr>
      <w:r w:rsidRPr="00FA10FA">
        <w:rPr>
          <w:rFonts w:ascii="Times New Roman" w:hAnsi="Times New Roman"/>
          <w:b/>
          <w:bCs/>
          <w:sz w:val="28"/>
          <w:szCs w:val="28"/>
        </w:rPr>
        <w:t>ĐỀ 4: Cho đoạn thơ:</w:t>
      </w:r>
    </w:p>
    <w:p w14:paraId="1089E319" w14:textId="77777777" w:rsidR="00AB037A" w:rsidRPr="00FA10FA" w:rsidRDefault="00AB037A" w:rsidP="00AB037A">
      <w:pPr>
        <w:ind w:firstLine="2880"/>
        <w:jc w:val="both"/>
        <w:rPr>
          <w:rFonts w:ascii="Times New Roman" w:hAnsi="Times New Roman"/>
          <w:i/>
          <w:iCs/>
          <w:sz w:val="28"/>
          <w:szCs w:val="28"/>
        </w:rPr>
      </w:pPr>
      <w:r w:rsidRPr="00FA10FA">
        <w:rPr>
          <w:rFonts w:ascii="Times New Roman" w:hAnsi="Times New Roman"/>
          <w:i/>
          <w:iCs/>
          <w:sz w:val="28"/>
          <w:szCs w:val="28"/>
        </w:rPr>
        <w:t>Quê hương anh nước mặn, đồng chua</w:t>
      </w:r>
    </w:p>
    <w:p w14:paraId="14DA0249" w14:textId="77777777" w:rsidR="00AB037A" w:rsidRPr="00FA10FA" w:rsidRDefault="00AB037A" w:rsidP="00AB037A">
      <w:pPr>
        <w:ind w:firstLine="2880"/>
        <w:jc w:val="both"/>
        <w:rPr>
          <w:rFonts w:ascii="Times New Roman" w:hAnsi="Times New Roman"/>
          <w:i/>
          <w:iCs/>
          <w:sz w:val="28"/>
          <w:szCs w:val="28"/>
        </w:rPr>
      </w:pPr>
      <w:r w:rsidRPr="00FA10FA">
        <w:rPr>
          <w:rFonts w:ascii="Times New Roman" w:hAnsi="Times New Roman"/>
          <w:i/>
          <w:iCs/>
          <w:sz w:val="28"/>
          <w:szCs w:val="28"/>
        </w:rPr>
        <w:t>Làng tôi nghèo đất cày lên sỏi đá.</w:t>
      </w:r>
    </w:p>
    <w:p w14:paraId="0A9679F2" w14:textId="77777777" w:rsidR="00AB037A" w:rsidRPr="00FA10FA" w:rsidRDefault="00AB037A" w:rsidP="00AB037A">
      <w:pPr>
        <w:ind w:firstLine="2880"/>
        <w:jc w:val="both"/>
        <w:rPr>
          <w:rFonts w:ascii="Times New Roman" w:hAnsi="Times New Roman"/>
          <w:i/>
          <w:iCs/>
          <w:sz w:val="28"/>
          <w:szCs w:val="28"/>
        </w:rPr>
      </w:pPr>
      <w:r w:rsidRPr="00FA10FA">
        <w:rPr>
          <w:rFonts w:ascii="Times New Roman" w:hAnsi="Times New Roman"/>
          <w:i/>
          <w:iCs/>
          <w:sz w:val="28"/>
          <w:szCs w:val="28"/>
        </w:rPr>
        <w:t>Anh với tôi hai người xa lạ</w:t>
      </w:r>
    </w:p>
    <w:p w14:paraId="49D10112" w14:textId="77777777" w:rsidR="00AB037A" w:rsidRPr="00FA10FA" w:rsidRDefault="00AB037A" w:rsidP="00AB037A">
      <w:pPr>
        <w:ind w:firstLine="2880"/>
        <w:jc w:val="both"/>
        <w:rPr>
          <w:rFonts w:ascii="Times New Roman" w:hAnsi="Times New Roman"/>
          <w:i/>
          <w:iCs/>
          <w:sz w:val="28"/>
          <w:szCs w:val="28"/>
        </w:rPr>
      </w:pPr>
      <w:r w:rsidRPr="00FA10FA">
        <w:rPr>
          <w:rFonts w:ascii="Times New Roman" w:hAnsi="Times New Roman"/>
          <w:i/>
          <w:iCs/>
          <w:sz w:val="28"/>
          <w:szCs w:val="28"/>
        </w:rPr>
        <w:t>Tự phương trời chẳng hẹn quen nhau,</w:t>
      </w:r>
    </w:p>
    <w:p w14:paraId="7222E64E" w14:textId="77777777" w:rsidR="00AB037A" w:rsidRPr="00FA10FA" w:rsidRDefault="00AB037A" w:rsidP="00AB037A">
      <w:pPr>
        <w:ind w:firstLine="2880"/>
        <w:jc w:val="both"/>
        <w:rPr>
          <w:rFonts w:ascii="Times New Roman" w:hAnsi="Times New Roman"/>
          <w:i/>
          <w:iCs/>
          <w:sz w:val="28"/>
          <w:szCs w:val="28"/>
        </w:rPr>
      </w:pPr>
      <w:r w:rsidRPr="00FA10FA">
        <w:rPr>
          <w:rFonts w:ascii="Times New Roman" w:hAnsi="Times New Roman"/>
          <w:i/>
          <w:iCs/>
          <w:sz w:val="28"/>
          <w:szCs w:val="28"/>
        </w:rPr>
        <w:t>Súng bên súng, đầu sát bên đầu</w:t>
      </w:r>
    </w:p>
    <w:p w14:paraId="3FEA2536" w14:textId="77777777" w:rsidR="00AB037A" w:rsidRPr="00FA10FA" w:rsidRDefault="00AB037A" w:rsidP="00AB037A">
      <w:pPr>
        <w:ind w:firstLine="2880"/>
        <w:jc w:val="both"/>
        <w:rPr>
          <w:rFonts w:ascii="Times New Roman" w:hAnsi="Times New Roman"/>
          <w:i/>
          <w:iCs/>
          <w:sz w:val="28"/>
          <w:szCs w:val="28"/>
        </w:rPr>
      </w:pPr>
      <w:r w:rsidRPr="00FA10FA">
        <w:rPr>
          <w:rFonts w:ascii="Times New Roman" w:hAnsi="Times New Roman"/>
          <w:i/>
          <w:iCs/>
          <w:sz w:val="28"/>
          <w:szCs w:val="28"/>
        </w:rPr>
        <w:t>Đêm rét chung chăn thành đôi tri kỉ.</w:t>
      </w:r>
    </w:p>
    <w:p w14:paraId="14A27198" w14:textId="77777777" w:rsidR="00AB037A" w:rsidRPr="00FA10FA" w:rsidRDefault="00AB037A" w:rsidP="00AB037A">
      <w:pPr>
        <w:ind w:firstLine="2880"/>
        <w:jc w:val="both"/>
        <w:rPr>
          <w:rFonts w:ascii="Times New Roman" w:hAnsi="Times New Roman"/>
          <w:i/>
          <w:iCs/>
          <w:sz w:val="28"/>
          <w:szCs w:val="28"/>
        </w:rPr>
      </w:pPr>
      <w:r w:rsidRPr="00FA10FA">
        <w:rPr>
          <w:rFonts w:ascii="Times New Roman" w:hAnsi="Times New Roman"/>
          <w:i/>
          <w:iCs/>
          <w:sz w:val="28"/>
          <w:szCs w:val="28"/>
        </w:rPr>
        <w:t>Đồng chí!</w:t>
      </w:r>
    </w:p>
    <w:p w14:paraId="36EC9A0E" w14:textId="77777777" w:rsidR="00AB037A" w:rsidRPr="00FA10FA" w:rsidRDefault="00AB037A" w:rsidP="00AB037A">
      <w:pPr>
        <w:jc w:val="right"/>
        <w:rPr>
          <w:rFonts w:ascii="Times New Roman" w:hAnsi="Times New Roman"/>
          <w:sz w:val="28"/>
          <w:szCs w:val="28"/>
        </w:rPr>
      </w:pPr>
      <w:r w:rsidRPr="00FA10FA">
        <w:rPr>
          <w:rFonts w:ascii="Times New Roman" w:hAnsi="Times New Roman"/>
          <w:sz w:val="28"/>
          <w:szCs w:val="28"/>
        </w:rPr>
        <w:t xml:space="preserve">                         (“Đồng chí”, Chính Hữu)</w:t>
      </w:r>
    </w:p>
    <w:p w14:paraId="2DDEC9A7" w14:textId="77777777" w:rsidR="00AB037A" w:rsidRPr="00FA10FA" w:rsidRDefault="00AB037A" w:rsidP="00AB037A">
      <w:pPr>
        <w:jc w:val="both"/>
        <w:rPr>
          <w:rFonts w:ascii="Times New Roman" w:hAnsi="Times New Roman"/>
          <w:b/>
          <w:bCs/>
          <w:sz w:val="28"/>
          <w:szCs w:val="28"/>
        </w:rPr>
      </w:pPr>
      <w:r w:rsidRPr="00FA10FA">
        <w:rPr>
          <w:rFonts w:ascii="Times New Roman" w:hAnsi="Times New Roman"/>
          <w:b/>
          <w:bCs/>
          <w:sz w:val="28"/>
          <w:szCs w:val="28"/>
        </w:rPr>
        <w:t>Câu hỏi</w:t>
      </w:r>
    </w:p>
    <w:p w14:paraId="56EAD8D8"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a, Trong những câu thơ trên có một từ bị chép sai. Đó là từ nào? Hãy chép lại chính xác câu thơ đó. Việc chép sai từ như vậy ảnh hưởng đến giá trị biểu cảm của câu thơ như thế nào?</w:t>
      </w:r>
    </w:p>
    <w:p w14:paraId="0A8DB3C2"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b. Câu thứ sáu trong đoạn thơ trên có từ tri kỉ. Một bài thơ đã học trong chương trình Ngữ văn lớp 9 cũng có câu thơ dùng từ tri kỉ. Đó là câu thơ nào ? Thuộc bài thơ nào? Về ý nghĩa và cách dùng từ tri kỉ trong hai câu thơ đó có điểm gì giống nhau, khác nhau ?</w:t>
      </w:r>
    </w:p>
    <w:p w14:paraId="7935D26B"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c. Xét về cấu tạo và mục đích nói, câu thơ "Đồng chí!" lần lượt thuộc các kiểu câu gì? câu thơ này có gì đặc biệt? Nêu ngắn gọn tác dụng của việc sử dụng kiểu câu đó trong văn cảnh?</w:t>
      </w:r>
    </w:p>
    <w:p w14:paraId="20D654E0"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d. chọn 1 trong 2 ý sau: </w:t>
      </w:r>
    </w:p>
    <w:p w14:paraId="5982CE8B"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1. Câu thơ thứ bảy trong đoạn thơ trên là một câu đặc biệt. Hãy viết đoạn văn khoảng 8 câu phân tích nét đặc sắc của câu thơ đó.</w:t>
      </w:r>
    </w:p>
    <w:p w14:paraId="0A3A9B0B"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2 . Viết đoạn văn khoảng 12 dòng theo cách diễn dịch. Phân tích đoạn thơ trên để thấy được cơ sở bền chặt  hình thành tình đồng chí (trong đó có sử dụng câu ghép).</w:t>
      </w:r>
    </w:p>
    <w:p w14:paraId="055AA1BB"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Chép lại và phân tích cấu tạo ngữ pháp của câu ghép.</w:t>
      </w:r>
    </w:p>
    <w:p w14:paraId="00FB4746" w14:textId="77777777" w:rsidR="00AB037A" w:rsidRPr="00FA10FA" w:rsidRDefault="00AB037A" w:rsidP="00AB037A">
      <w:pPr>
        <w:jc w:val="both"/>
        <w:rPr>
          <w:rFonts w:ascii="Times New Roman" w:hAnsi="Times New Roman"/>
          <w:sz w:val="28"/>
          <w:szCs w:val="28"/>
        </w:rPr>
      </w:pPr>
    </w:p>
    <w:p w14:paraId="42E9EEB8" w14:textId="77777777" w:rsidR="00AB037A" w:rsidRPr="00FA10FA" w:rsidRDefault="00AB037A" w:rsidP="00AB037A">
      <w:pPr>
        <w:jc w:val="both"/>
        <w:rPr>
          <w:rFonts w:ascii="Times New Roman" w:hAnsi="Times New Roman"/>
          <w:b/>
          <w:bCs/>
          <w:sz w:val="28"/>
          <w:szCs w:val="28"/>
        </w:rPr>
      </w:pPr>
      <w:r w:rsidRPr="00FA10FA">
        <w:rPr>
          <w:rFonts w:ascii="Times New Roman" w:hAnsi="Times New Roman"/>
          <w:b/>
          <w:bCs/>
          <w:sz w:val="28"/>
          <w:szCs w:val="28"/>
        </w:rPr>
        <w:t>GỢI Ý</w:t>
      </w:r>
    </w:p>
    <w:p w14:paraId="2377DBB8"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a.- Trong đoạn thơ có từ bị chép sai là “hai”, phải chép lại là “đôi” : “Anh với tôi đôi người xa lạ”.</w:t>
      </w:r>
    </w:p>
    <w:p w14:paraId="4834DCBD"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Chép sai như vậy sẽ ảnh hưởng đến giá trị biểu cảm của câu thơ như sau: “Hai” là từ chỉ số lượng còn “đôi”là danh từ chỉ đơn vị. Từ “hai”chỉ sự riêng biệt, từ “đôi” chỉ sự không tách rời. Như vậy, phải chăng trong xa lạ đã có cơ sở của sự thân quen? Điều đó tạo nền móng cho chuyển biến tình cảm của họ.</w:t>
      </w:r>
    </w:p>
    <w:p w14:paraId="2F050FA9"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b. Câu thơ trong bài Ánh trăng của Nguyễn Du có từ tri kỉ :</w:t>
      </w:r>
    </w:p>
    <w:p w14:paraId="7036876E"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hồi chiến tranh ở rừng </w:t>
      </w:r>
    </w:p>
    <w:p w14:paraId="76F67A46"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vầng trăng thành tri kỉ</w:t>
      </w:r>
    </w:p>
    <w:p w14:paraId="68BDBE3F"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Từ tri kỉ trong hai câu thơ cùng có nghĩa chỉ đôi bạn thân thiết, hiểu nhau.</w:t>
      </w:r>
    </w:p>
    <w:p w14:paraId="5238699A"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Nhưng trong mỗi trường hợp cụ thể, nét nghĩa có khác : ở câu thơ của Chính Hữu, tri kỉ chỉ tình bạn giữa người với người. Còn ở câu thơ của Nguyễn Duy, tri kỉ lại chỉ tình bạn giữa trăng với người.</w:t>
      </w:r>
    </w:p>
    <w:p w14:paraId="5938164E"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c.  Tác dụng:</w:t>
      </w:r>
    </w:p>
    <w:p w14:paraId="57BC949D"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 Về nghệ thuật: Tạo nhịp điệu, là bản lề khép mở ý thơ… </w:t>
      </w:r>
    </w:p>
    <w:p w14:paraId="789E228C"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Về nội dung: Giúp thể hiện ý đồ nghệ thuật của nhà thơ: biểu hiện sự cô đặc, dồn thụ sức nặng tư tưởng, cảm xúc của tác giả…)</w:t>
      </w:r>
    </w:p>
    <w:p w14:paraId="65A05B0E"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d. (1) Viết đoạn văn:</w:t>
      </w:r>
    </w:p>
    <w:p w14:paraId="53D20E36"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*Về nội dung, chỉ cần chỉ ra được:</w:t>
      </w:r>
    </w:p>
    <w:p w14:paraId="3C781D90"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Từ “đồng chí” đứng thành một câu thơ đặc biệt với dấu chấm than,vừa ngân vang như một tiếng gọi tha thiết; vừa tạo thành một nốt nhấn, lắng lại, như khẳng định về một tình cảm rất đỗi thiêng liêng.</w:t>
      </w:r>
    </w:p>
    <w:p w14:paraId="6712DF06"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Từ “đồng chí” như một bản lề gắn kết hai đoạn của bài thơ, tổng kết phần trên và mở ra hướng cảm xúc cho phần sau: cơ sở hình thành tình đồng chí và những biểu hiện, sức mạnh của tình đồng chí.</w:t>
      </w:r>
    </w:p>
    <w:p w14:paraId="5A02CE7B"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Hai tiếng “đồng chí” giản dị, đẹp đẽ, là điểm hội tụ, là nơi kết tinh của bao tình cảm đẹp: tình giai cấp, tình bạn, tình người trong chiến tranh.</w:t>
      </w:r>
    </w:p>
    <w:p w14:paraId="38B834B4"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lastRenderedPageBreak/>
        <w:t>*Về hình thức: không quy định cụ thể, nên có thể tự lựa chọn cấu trúc đoạn cho phù hợp, giới hạn 8 câu.</w:t>
      </w:r>
    </w:p>
    <w:p w14:paraId="0DCAA613"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ĐV tham khảo: Bài thơ ” Đồng chí” của Chính Hữu ca ngợi tình cảm cao đẹp của những người lính anh bộ đội cụ Hồ trong đó tính hàm xúc của bài thơ được đặc biệt thể hiện ở dòng thơ thứ 7 trong bài thơ ” Đồng chí”, dòng thơ chỉ có một từ kết hợp với dấu chấm than, đứng riêng thành một dòng thơ và có ý nghĩa biểu cảm lớn, nhấn mạnh tình cảm mới mẻ thiêng liêng – tình đồng chí. Đây là tình cảm kết tinh từ mọi cảm xúc, là cao độ của tình bạn, tình người, có nghĩa được bắt nguồn từ những tình cảm mang tính truyền thống, đồng thời là sự gắn kết của bài thơ, nó là bản lề khẳng định khép lại cơ sở hình thành tình đồng chí của sáu câu thơ trước, còn với những câu thơ phía sau là sự mở rộng, sự triển khai biểu hiện cụ thể của tình đồng chí, với ý nghĩa đặc biệt như vậy nên dòng thơ thứ 7 đã được lấy làm nhan đề cho bài thơ “Đồng chí” của Chính Hữu.</w:t>
      </w:r>
    </w:p>
    <w:p w14:paraId="3251E1B9"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(2) Yêu cầu về hình thức: Đoạn văn có độ dài khoảng 12 dòng theo lối diễn dịch, qui nạp, hay tổng phân hợp, có một câu ghép</w:t>
      </w:r>
    </w:p>
    <w:p w14:paraId="0A4D403D"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Yêu cầu về nội dung: Cần làm nổi bật nội dụng sau:</w:t>
      </w:r>
    </w:p>
    <w:p w14:paraId="50A62951"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Sự gắn bó của những con người từ những vùng quê nghèo khổ khác nhau: xa lạ- tri kỉ</w:t>
      </w:r>
    </w:p>
    <w:p w14:paraId="118BFB5E"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Họ cùng chung lí tưởng, mục đích chiến đấu</w:t>
      </w:r>
    </w:p>
    <w:p w14:paraId="4237110D"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Chú ý vào các từ ngữ hình ảnh giàu sức gợi:  chung chăn, tri kỉ, súng bên súng, đầu sát bên đầu.</w:t>
      </w:r>
    </w:p>
    <w:p w14:paraId="5595F9A3"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Đoạn văn tham khảo:</w:t>
      </w:r>
    </w:p>
    <w:p w14:paraId="7596BADA"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Đoạn thơ trên trích trong văn bản “Đồng chí” – Chính Hữu sáng tác năm 1946 đã rất thành công trong việc thể hiện được cơ sở bền chặt hình thành tình đồng chí. Mở đầu là hai câu thơ:“Quê hương anh nước mặn đồng chua, Làng tôi nghèo đất cày lên sỏi đá”. Nghệ thuật đối xứng “nước mặn đồng chua”, “đất cày lên sỏi đá” giúp ta hình dung ra những người lính đều là con em của những người nông dân từ các miền quê nghèo khó, hội tụ về đây trong đội ngũ chiến đấu. “Anh với tôi đôi người xa lạ, Tự phương trời chẳng hẹn quen nhau”. Từ “đôi” chỉ hai người, hai đối tượng chẳng thể tách rời nhau, thể hiện sự đoàn kết, gắn bó keo sơn kết hợp với từ “xa lạ” làm cho ý xa lạ được nhấn mạnh hơn. Từ phương trời tuy chẳng hẹn quen nhau nhưng họ là những người cùng chung lí tưởng, nhiệm vụ, trong trái tim của họ nảy nở lên những ý chí quyết tâm chiến đấu bảo vệ Tổ quốc. Tình đồng chí – tình cảm ấy không chỉ là cùng cảnh ngộ mà còn là sự gắn kết trọn vẹn cả về lí trí lẫn lí tưởng và mục đích cao </w:t>
      </w:r>
      <w:r w:rsidRPr="00FA10FA">
        <w:rPr>
          <w:rFonts w:ascii="Times New Roman" w:hAnsi="Times New Roman"/>
          <w:sz w:val="28"/>
          <w:szCs w:val="28"/>
        </w:rPr>
        <w:lastRenderedPageBreak/>
        <w:t xml:space="preserve">cả: chiến đấu giành độc lập tự do cho Tổ quốc. “Súng bên súng đầu sát bên đầu, Đêm rét chung chăn thành đôi tri kỉ”. Chính Hữu sử dụng biện pháp nghệ thuật điệp từ qua từ “súng”, “đầu”, “bên” và nghệ thuật hoán dụ “súng, đầu” đã thể hiện điều đó.Từ “chung” ở đây bao hàm nhiều nghĩa: chung cảnh ngộ, chung giai cấp, chung chí hướng, chung một khát vọng, …“Tri kỉ” cho thấy họ là những đôi bạn thân thiết, luôn sát cánh bên nhau không thể tách rời. Tóm lại, những người lính / tuy xuất thân từ những vùng quê nghèo khó nhưng </w:t>
      </w:r>
    </w:p>
    <w:p w14:paraId="328B38D4"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 xml:space="preserve">                  CN                                             VN</w:t>
      </w:r>
    </w:p>
    <w:p w14:paraId="220FEBC4" w14:textId="77777777" w:rsidR="00AB037A" w:rsidRPr="00FA10FA" w:rsidRDefault="00AB037A" w:rsidP="00AB037A">
      <w:pPr>
        <w:jc w:val="both"/>
        <w:rPr>
          <w:rFonts w:ascii="Times New Roman" w:hAnsi="Times New Roman"/>
          <w:sz w:val="28"/>
          <w:szCs w:val="28"/>
        </w:rPr>
      </w:pPr>
      <w:r w:rsidRPr="00FA10FA">
        <w:rPr>
          <w:rFonts w:ascii="Times New Roman" w:hAnsi="Times New Roman"/>
          <w:sz w:val="28"/>
          <w:szCs w:val="28"/>
        </w:rPr>
        <w:t>họ / vẫn chung mục đích, chung một lí tưởng chiến đấu bảo vệ Tổ quốc.</w:t>
      </w:r>
    </w:p>
    <w:p w14:paraId="57D4945F" w14:textId="77777777" w:rsidR="00AB037A" w:rsidRDefault="00AB037A" w:rsidP="00AB037A">
      <w:pPr>
        <w:jc w:val="both"/>
        <w:rPr>
          <w:rFonts w:ascii="Times New Roman" w:hAnsi="Times New Roman"/>
          <w:sz w:val="28"/>
          <w:szCs w:val="28"/>
        </w:rPr>
      </w:pPr>
      <w:r w:rsidRPr="00FA10FA">
        <w:rPr>
          <w:rFonts w:ascii="Times New Roman" w:hAnsi="Times New Roman"/>
          <w:sz w:val="28"/>
          <w:szCs w:val="28"/>
        </w:rPr>
        <w:t>CN                                     VN</w:t>
      </w:r>
    </w:p>
    <w:p w14:paraId="114CD602" w14:textId="77777777" w:rsidR="001A3F4D" w:rsidRPr="00D92DB0" w:rsidRDefault="001A3F4D" w:rsidP="001A3F4D">
      <w:pPr>
        <w:spacing w:after="0" w:line="288" w:lineRule="auto"/>
        <w:jc w:val="center"/>
        <w:rPr>
          <w:rFonts w:ascii="Times New Roman" w:hAnsi="Times New Roman"/>
          <w:b/>
          <w:color w:val="FF0000"/>
          <w:sz w:val="28"/>
          <w:szCs w:val="28"/>
        </w:rPr>
      </w:pPr>
      <w:r w:rsidRPr="00D92DB0">
        <w:rPr>
          <w:rFonts w:ascii="Times New Roman" w:hAnsi="Times New Roman"/>
          <w:b/>
          <w:color w:val="FF0000"/>
          <w:sz w:val="28"/>
          <w:szCs w:val="28"/>
        </w:rPr>
        <w:t>ĐỒNG CHÍ</w:t>
      </w:r>
    </w:p>
    <w:p w14:paraId="4BBAC7DE" w14:textId="77777777" w:rsidR="001A3F4D" w:rsidRPr="00D92DB0" w:rsidRDefault="001A3F4D" w:rsidP="001A3F4D">
      <w:pPr>
        <w:spacing w:after="0" w:line="288" w:lineRule="auto"/>
        <w:jc w:val="both"/>
        <w:rPr>
          <w:rFonts w:ascii="Times New Roman" w:eastAsia="Times New Roman" w:hAnsi="Times New Roman"/>
          <w:sz w:val="28"/>
          <w:szCs w:val="28"/>
        </w:rPr>
      </w:pPr>
      <w:r w:rsidRPr="00D92DB0">
        <w:rPr>
          <w:rFonts w:ascii="Times New Roman" w:eastAsia="Times New Roman" w:hAnsi="Times New Roman"/>
          <w:b/>
          <w:color w:val="FF0000"/>
          <w:sz w:val="28"/>
          <w:szCs w:val="28"/>
        </w:rPr>
        <w:t>PHIẾU SỐ 1:</w:t>
      </w:r>
      <w:r w:rsidRPr="00D92DB0">
        <w:rPr>
          <w:rFonts w:ascii="Times New Roman" w:eastAsia="Times New Roman" w:hAnsi="Times New Roman"/>
          <w:color w:val="FF0000"/>
          <w:sz w:val="28"/>
          <w:szCs w:val="28"/>
        </w:rPr>
        <w:t xml:space="preserve"> </w:t>
      </w:r>
      <w:r w:rsidRPr="00D92DB0">
        <w:rPr>
          <w:rFonts w:ascii="Times New Roman" w:eastAsia="Times New Roman" w:hAnsi="Times New Roman"/>
          <w:sz w:val="28"/>
          <w:szCs w:val="28"/>
        </w:rPr>
        <w:t>Đọc đoạn thơ sau và trả lời các câu hỏi:</w:t>
      </w:r>
    </w:p>
    <w:p w14:paraId="579271E1" w14:textId="77777777" w:rsidR="001A3F4D" w:rsidRPr="00D92DB0" w:rsidRDefault="001A3F4D" w:rsidP="001A3F4D">
      <w:pPr>
        <w:spacing w:after="0" w:line="288" w:lineRule="auto"/>
        <w:jc w:val="center"/>
        <w:rPr>
          <w:rFonts w:ascii="Times New Roman" w:eastAsia="Times New Roman" w:hAnsi="Times New Roman"/>
          <w:sz w:val="28"/>
          <w:szCs w:val="28"/>
        </w:rPr>
      </w:pPr>
      <w:r w:rsidRPr="00D92DB0">
        <w:rPr>
          <w:rFonts w:ascii="Times New Roman" w:eastAsia="Times New Roman" w:hAnsi="Times New Roman"/>
          <w:i/>
          <w:iCs/>
          <w:sz w:val="28"/>
          <w:szCs w:val="28"/>
          <w:bdr w:val="none" w:sz="0" w:space="0" w:color="auto" w:frame="1"/>
        </w:rPr>
        <w:t>Đêm nay rừng hoang sương muối</w:t>
      </w:r>
      <w:r w:rsidRPr="00D92DB0">
        <w:rPr>
          <w:rFonts w:ascii="Times New Roman" w:eastAsia="Times New Roman" w:hAnsi="Times New Roman"/>
          <w:sz w:val="28"/>
          <w:szCs w:val="28"/>
        </w:rPr>
        <w:br/>
      </w:r>
      <w:r w:rsidRPr="00D92DB0">
        <w:rPr>
          <w:rFonts w:ascii="Times New Roman" w:eastAsia="Times New Roman" w:hAnsi="Times New Roman"/>
          <w:i/>
          <w:iCs/>
          <w:sz w:val="28"/>
          <w:szCs w:val="28"/>
          <w:bdr w:val="none" w:sz="0" w:space="0" w:color="auto" w:frame="1"/>
        </w:rPr>
        <w:t>Đứng cạnh bên nhau chờ giặc tới</w:t>
      </w:r>
      <w:r w:rsidRPr="00D92DB0">
        <w:rPr>
          <w:rFonts w:ascii="Times New Roman" w:eastAsia="Times New Roman" w:hAnsi="Times New Roman"/>
          <w:sz w:val="28"/>
          <w:szCs w:val="28"/>
        </w:rPr>
        <w:br/>
      </w:r>
      <w:r w:rsidRPr="00D92DB0">
        <w:rPr>
          <w:rFonts w:ascii="Times New Roman" w:eastAsia="Times New Roman" w:hAnsi="Times New Roman"/>
          <w:i/>
          <w:iCs/>
          <w:sz w:val="28"/>
          <w:szCs w:val="28"/>
          <w:bdr w:val="none" w:sz="0" w:space="0" w:color="auto" w:frame="1"/>
        </w:rPr>
        <w:t>Đầu súng trăng treo.</w:t>
      </w:r>
    </w:p>
    <w:p w14:paraId="2827A399" w14:textId="77777777" w:rsidR="001A3F4D" w:rsidRPr="00D92DB0" w:rsidRDefault="001A3F4D" w:rsidP="001A3F4D">
      <w:pPr>
        <w:spacing w:after="0" w:line="288" w:lineRule="auto"/>
        <w:jc w:val="right"/>
        <w:rPr>
          <w:rFonts w:ascii="Times New Roman" w:eastAsia="Times New Roman" w:hAnsi="Times New Roman"/>
          <w:sz w:val="28"/>
          <w:szCs w:val="28"/>
        </w:rPr>
      </w:pPr>
      <w:r w:rsidRPr="00D92DB0">
        <w:rPr>
          <w:rFonts w:ascii="Times New Roman" w:eastAsia="Times New Roman" w:hAnsi="Times New Roman"/>
          <w:sz w:val="28"/>
          <w:szCs w:val="28"/>
        </w:rPr>
        <w:t>(Đồng chí - Chính Hữu, Ngữ văn 9, tập 1, NXB Giáo dục, 2010)</w:t>
      </w:r>
    </w:p>
    <w:p w14:paraId="13BBFCC7" w14:textId="77777777" w:rsidR="001A3F4D" w:rsidRPr="00D92DB0" w:rsidRDefault="001A3F4D" w:rsidP="001A3F4D">
      <w:pPr>
        <w:spacing w:after="0" w:line="288" w:lineRule="auto"/>
        <w:jc w:val="both"/>
        <w:rPr>
          <w:rFonts w:ascii="Times New Roman" w:eastAsia="Times New Roman" w:hAnsi="Times New Roman"/>
          <w:sz w:val="28"/>
          <w:szCs w:val="28"/>
        </w:rPr>
      </w:pPr>
      <w:r w:rsidRPr="00D92DB0">
        <w:rPr>
          <w:rFonts w:ascii="Times New Roman" w:eastAsia="Times New Roman" w:hAnsi="Times New Roman"/>
          <w:sz w:val="28"/>
          <w:szCs w:val="28"/>
        </w:rPr>
        <w:t>1. Khi nêu xuất xứ và hoàn cảnh sáng tác bài thơ Đồng chí có bạn học sinh viết:</w:t>
      </w:r>
    </w:p>
    <w:p w14:paraId="2DDD09C1" w14:textId="77777777" w:rsidR="001A3F4D" w:rsidRPr="00D92DB0" w:rsidRDefault="001A3F4D" w:rsidP="001A3F4D">
      <w:pPr>
        <w:spacing w:after="0" w:line="288" w:lineRule="auto"/>
        <w:jc w:val="both"/>
        <w:rPr>
          <w:rFonts w:ascii="Times New Roman" w:eastAsia="Times New Roman" w:hAnsi="Times New Roman"/>
          <w:sz w:val="28"/>
          <w:szCs w:val="28"/>
        </w:rPr>
      </w:pPr>
      <w:r w:rsidRPr="00D92DB0">
        <w:rPr>
          <w:rFonts w:ascii="Times New Roman" w:eastAsia="Times New Roman" w:hAnsi="Times New Roman"/>
          <w:i/>
          <w:iCs/>
          <w:sz w:val="28"/>
          <w:szCs w:val="28"/>
          <w:bdr w:val="none" w:sz="0" w:space="0" w:color="auto" w:frame="1"/>
        </w:rPr>
        <w:t>Bài thơ "Đồng chí" của Chính Hữu trích từ tập thơ "Vầng trăng quầng lửa" và được sáng tác trong thời kì kháng chiến chống Mĩ.</w:t>
      </w:r>
    </w:p>
    <w:p w14:paraId="13CBF214" w14:textId="77777777" w:rsidR="001A3F4D" w:rsidRPr="00D92DB0" w:rsidRDefault="001A3F4D" w:rsidP="001A3F4D">
      <w:pPr>
        <w:spacing w:after="0" w:line="288" w:lineRule="auto"/>
        <w:jc w:val="both"/>
        <w:rPr>
          <w:rFonts w:ascii="Times New Roman" w:eastAsia="Times New Roman" w:hAnsi="Times New Roman"/>
          <w:sz w:val="28"/>
          <w:szCs w:val="28"/>
        </w:rPr>
      </w:pPr>
      <w:r w:rsidRPr="00D92DB0">
        <w:rPr>
          <w:rFonts w:ascii="Times New Roman" w:eastAsia="Times New Roman" w:hAnsi="Times New Roman"/>
          <w:sz w:val="28"/>
          <w:szCs w:val="28"/>
        </w:rPr>
        <w:t>Em hãy sửa lỗi kiến thức của câu văn trên.</w:t>
      </w:r>
    </w:p>
    <w:p w14:paraId="1212AF40" w14:textId="77777777" w:rsidR="001A3F4D" w:rsidRPr="00D92DB0" w:rsidRDefault="001A3F4D" w:rsidP="001A3F4D">
      <w:pPr>
        <w:spacing w:after="0" w:line="288" w:lineRule="auto"/>
        <w:jc w:val="both"/>
        <w:rPr>
          <w:rFonts w:ascii="Times New Roman" w:eastAsia="Times New Roman" w:hAnsi="Times New Roman"/>
          <w:sz w:val="28"/>
          <w:szCs w:val="28"/>
        </w:rPr>
      </w:pPr>
      <w:r w:rsidRPr="00D92DB0">
        <w:rPr>
          <w:rFonts w:ascii="Times New Roman" w:eastAsia="Times New Roman" w:hAnsi="Times New Roman"/>
          <w:sz w:val="28"/>
          <w:szCs w:val="28"/>
        </w:rPr>
        <w:t>2. Hãy ghi lại tên tác phẩm đã học (ghi rõ tên tác giả) sáng tác cùng năm với bài thơ Đồng chí.</w:t>
      </w:r>
    </w:p>
    <w:p w14:paraId="71D9F6C0" w14:textId="77777777" w:rsidR="001A3F4D" w:rsidRPr="00D92DB0" w:rsidRDefault="001A3F4D" w:rsidP="001A3F4D">
      <w:pPr>
        <w:spacing w:after="0" w:line="288" w:lineRule="auto"/>
        <w:jc w:val="both"/>
        <w:rPr>
          <w:rFonts w:ascii="Times New Roman" w:eastAsia="Times New Roman" w:hAnsi="Times New Roman"/>
          <w:sz w:val="28"/>
          <w:szCs w:val="28"/>
        </w:rPr>
      </w:pPr>
      <w:r w:rsidRPr="00D92DB0">
        <w:rPr>
          <w:rFonts w:ascii="Times New Roman" w:eastAsia="Times New Roman" w:hAnsi="Times New Roman"/>
          <w:sz w:val="28"/>
          <w:szCs w:val="28"/>
        </w:rPr>
        <w:t>3. Về câu thơ cuối của bài thơ, nhà thơ Chính Hữu kẻ rằng lúc đầu ông viết là "Đầu súng mảnh trăng treo", sau đó bớt đi một chữ. Chữ nào trong câu thơ đã được bớt đi? Theo em, vì sao tác giả lại bớt đi như vậy.</w:t>
      </w:r>
    </w:p>
    <w:p w14:paraId="51DC0F0C" w14:textId="77777777" w:rsidR="001A3F4D" w:rsidRPr="00D92DB0" w:rsidRDefault="001A3F4D" w:rsidP="001A3F4D">
      <w:pPr>
        <w:spacing w:after="0" w:line="288" w:lineRule="auto"/>
        <w:jc w:val="both"/>
        <w:rPr>
          <w:rFonts w:ascii="Times New Roman" w:eastAsia="Times New Roman" w:hAnsi="Times New Roman"/>
          <w:sz w:val="28"/>
          <w:szCs w:val="28"/>
        </w:rPr>
      </w:pPr>
      <w:r w:rsidRPr="00D92DB0">
        <w:rPr>
          <w:rFonts w:ascii="Times New Roman" w:eastAsia="Times New Roman" w:hAnsi="Times New Roman"/>
          <w:sz w:val="28"/>
          <w:szCs w:val="28"/>
        </w:rPr>
        <w:t>4. Hãy viết một đoạn văn khoảng 12 câu theo cách lập luận tổng - phân - hợp với chủ đề: Ba câu kết bài thơ là bức tranh đẹp về tình đồng chí, là biểu tượng đẹp về cuộc đời người chiến sĩ. Trong đoạn có sử dụng câu cảm thán và phép nối đề liên kết (gạch dưới câu cảm thán và từ ngữ dùng làm phép nối).</w:t>
      </w:r>
    </w:p>
    <w:p w14:paraId="023A1D66" w14:textId="77777777" w:rsidR="001A3F4D" w:rsidRPr="00D92DB0" w:rsidRDefault="001A3F4D" w:rsidP="001A3F4D">
      <w:pPr>
        <w:spacing w:after="0" w:line="288" w:lineRule="auto"/>
        <w:jc w:val="center"/>
        <w:rPr>
          <w:rFonts w:ascii="Times New Roman" w:hAnsi="Times New Roman"/>
          <w:b/>
          <w:color w:val="FF0000"/>
          <w:sz w:val="28"/>
          <w:szCs w:val="28"/>
        </w:rPr>
      </w:pPr>
      <w:r w:rsidRPr="00D92DB0">
        <w:rPr>
          <w:rFonts w:ascii="Times New Roman" w:hAnsi="Times New Roman"/>
          <w:b/>
          <w:color w:val="FF0000"/>
          <w:sz w:val="28"/>
          <w:szCs w:val="28"/>
        </w:rPr>
        <w:t>GỢI Ý:</w:t>
      </w:r>
    </w:p>
    <w:tbl>
      <w:tblPr>
        <w:tblStyle w:val="TableGrid2"/>
        <w:tblW w:w="0" w:type="auto"/>
        <w:tblLook w:val="04A0" w:firstRow="1" w:lastRow="0" w:firstColumn="1" w:lastColumn="0" w:noHBand="0" w:noVBand="1"/>
      </w:tblPr>
      <w:tblGrid>
        <w:gridCol w:w="1101"/>
        <w:gridCol w:w="8475"/>
      </w:tblGrid>
      <w:tr w:rsidR="001A3F4D" w:rsidRPr="00D92DB0" w14:paraId="32567B3A" w14:textId="77777777" w:rsidTr="00EC172B">
        <w:tc>
          <w:tcPr>
            <w:tcW w:w="1101" w:type="dxa"/>
            <w:vMerge w:val="restart"/>
          </w:tcPr>
          <w:p w14:paraId="0A8683F6" w14:textId="77777777" w:rsidR="001A3F4D" w:rsidRPr="00D92DB0" w:rsidRDefault="001A3F4D" w:rsidP="00EC172B">
            <w:pPr>
              <w:spacing w:line="288" w:lineRule="auto"/>
              <w:jc w:val="center"/>
              <w:rPr>
                <w:rFonts w:cs="Times New Roman"/>
                <w:b/>
                <w:color w:val="FF0000"/>
                <w:szCs w:val="28"/>
              </w:rPr>
            </w:pPr>
            <w:r w:rsidRPr="00D92DB0">
              <w:rPr>
                <w:rFonts w:cs="Times New Roman"/>
                <w:b/>
                <w:color w:val="FF0000"/>
                <w:szCs w:val="28"/>
              </w:rPr>
              <w:t>1</w:t>
            </w:r>
          </w:p>
        </w:tc>
        <w:tc>
          <w:tcPr>
            <w:tcW w:w="8475" w:type="dxa"/>
          </w:tcPr>
          <w:p w14:paraId="658126CB" w14:textId="77777777" w:rsidR="001A3F4D" w:rsidRPr="00D92DB0" w:rsidRDefault="001A3F4D" w:rsidP="00EC172B">
            <w:pPr>
              <w:spacing w:line="288" w:lineRule="auto"/>
              <w:jc w:val="both"/>
              <w:rPr>
                <w:rFonts w:eastAsia="Times New Roman" w:cs="Times New Roman"/>
                <w:b/>
                <w:color w:val="000000"/>
                <w:szCs w:val="28"/>
              </w:rPr>
            </w:pPr>
            <w:r w:rsidRPr="00D92DB0">
              <w:rPr>
                <w:rFonts w:eastAsia="Times New Roman" w:cs="Times New Roman"/>
                <w:b/>
                <w:color w:val="000000"/>
                <w:szCs w:val="28"/>
              </w:rPr>
              <w:t>Khi nêu xuất xứ và hoàn cảnh sáng tác bài thơ Đồng chí có bạn học sinh viết:</w:t>
            </w:r>
          </w:p>
          <w:p w14:paraId="26BA33F2" w14:textId="77777777" w:rsidR="001A3F4D" w:rsidRPr="00D92DB0" w:rsidRDefault="001A3F4D" w:rsidP="00EC172B">
            <w:pPr>
              <w:spacing w:line="288" w:lineRule="auto"/>
              <w:jc w:val="both"/>
              <w:rPr>
                <w:rFonts w:eastAsia="Times New Roman" w:cs="Times New Roman"/>
                <w:b/>
                <w:color w:val="000000"/>
                <w:szCs w:val="28"/>
              </w:rPr>
            </w:pPr>
            <w:r w:rsidRPr="00D92DB0">
              <w:rPr>
                <w:rFonts w:eastAsia="Times New Roman" w:cs="Times New Roman"/>
                <w:b/>
                <w:i/>
                <w:iCs/>
                <w:color w:val="000000"/>
                <w:szCs w:val="28"/>
                <w:bdr w:val="none" w:sz="0" w:space="0" w:color="auto" w:frame="1"/>
              </w:rPr>
              <w:t>Bài thơ "Đồng chí" của Chính Hữu trích từ tập thơ "Vầng trăng quầng lửa" và được sáng tác trong thời kì kháng chiến chống Mĩ.</w:t>
            </w:r>
          </w:p>
          <w:p w14:paraId="50679F48" w14:textId="77777777" w:rsidR="001A3F4D" w:rsidRPr="00D92DB0" w:rsidRDefault="001A3F4D" w:rsidP="00EC172B">
            <w:pPr>
              <w:spacing w:line="288" w:lineRule="auto"/>
              <w:jc w:val="both"/>
              <w:rPr>
                <w:rFonts w:eastAsia="Times New Roman" w:cs="Times New Roman"/>
                <w:color w:val="000000"/>
                <w:szCs w:val="28"/>
              </w:rPr>
            </w:pPr>
            <w:r w:rsidRPr="00D92DB0">
              <w:rPr>
                <w:rFonts w:eastAsia="Times New Roman" w:cs="Times New Roman"/>
                <w:b/>
                <w:color w:val="000000"/>
                <w:szCs w:val="28"/>
              </w:rPr>
              <w:t>Em hãy sửa lỗi kiến thức của câu văn trên.</w:t>
            </w:r>
          </w:p>
        </w:tc>
      </w:tr>
      <w:tr w:rsidR="001A3F4D" w:rsidRPr="00D92DB0" w14:paraId="41522383" w14:textId="77777777" w:rsidTr="00EC172B">
        <w:tc>
          <w:tcPr>
            <w:tcW w:w="1101" w:type="dxa"/>
            <w:vMerge/>
          </w:tcPr>
          <w:p w14:paraId="3AC23364" w14:textId="77777777" w:rsidR="001A3F4D" w:rsidRPr="00D92DB0" w:rsidRDefault="001A3F4D" w:rsidP="00EC172B">
            <w:pPr>
              <w:spacing w:line="288" w:lineRule="auto"/>
              <w:jc w:val="center"/>
              <w:rPr>
                <w:rFonts w:cs="Times New Roman"/>
                <w:b/>
                <w:color w:val="FF0000"/>
                <w:szCs w:val="28"/>
              </w:rPr>
            </w:pPr>
          </w:p>
        </w:tc>
        <w:tc>
          <w:tcPr>
            <w:tcW w:w="8475" w:type="dxa"/>
          </w:tcPr>
          <w:p w14:paraId="473A5C91" w14:textId="77777777" w:rsidR="001A3F4D" w:rsidRPr="00D92DB0" w:rsidRDefault="001A3F4D" w:rsidP="00EC172B">
            <w:pPr>
              <w:spacing w:line="288" w:lineRule="auto"/>
              <w:jc w:val="both"/>
              <w:rPr>
                <w:rFonts w:eastAsia="Times New Roman" w:cs="Times New Roman"/>
                <w:color w:val="000000"/>
                <w:szCs w:val="28"/>
              </w:rPr>
            </w:pPr>
            <w:r w:rsidRPr="00D92DB0">
              <w:rPr>
                <w:rFonts w:eastAsia="Times New Roman" w:cs="Times New Roman"/>
                <w:color w:val="000000"/>
                <w:szCs w:val="28"/>
              </w:rPr>
              <w:t xml:space="preserve">- Tập thơ "Đầu súng trăng treo" </w:t>
            </w:r>
          </w:p>
          <w:p w14:paraId="24FE0D54" w14:textId="77777777" w:rsidR="001A3F4D" w:rsidRPr="00D92DB0" w:rsidRDefault="001A3F4D" w:rsidP="00EC172B">
            <w:pPr>
              <w:spacing w:line="288" w:lineRule="auto"/>
              <w:jc w:val="both"/>
              <w:rPr>
                <w:rFonts w:eastAsia="Times New Roman" w:cs="Times New Roman"/>
                <w:color w:val="000000"/>
                <w:szCs w:val="28"/>
              </w:rPr>
            </w:pPr>
            <w:r w:rsidRPr="00D92DB0">
              <w:rPr>
                <w:rFonts w:eastAsia="Times New Roman" w:cs="Times New Roman"/>
                <w:color w:val="000000"/>
                <w:szCs w:val="28"/>
              </w:rPr>
              <w:t>- Sáng tác trong thời kì kháng chiến chống Pháp </w:t>
            </w:r>
          </w:p>
        </w:tc>
      </w:tr>
      <w:tr w:rsidR="001A3F4D" w:rsidRPr="00D92DB0" w14:paraId="25D7B290" w14:textId="77777777" w:rsidTr="00EC172B">
        <w:tc>
          <w:tcPr>
            <w:tcW w:w="1101" w:type="dxa"/>
            <w:vMerge w:val="restart"/>
          </w:tcPr>
          <w:p w14:paraId="072923D2" w14:textId="77777777" w:rsidR="001A3F4D" w:rsidRPr="00D92DB0" w:rsidRDefault="001A3F4D" w:rsidP="00EC172B">
            <w:pPr>
              <w:spacing w:line="288" w:lineRule="auto"/>
              <w:jc w:val="center"/>
              <w:rPr>
                <w:rFonts w:cs="Times New Roman"/>
                <w:b/>
                <w:color w:val="FF0000"/>
                <w:szCs w:val="28"/>
              </w:rPr>
            </w:pPr>
            <w:r w:rsidRPr="00D92DB0">
              <w:rPr>
                <w:rFonts w:cs="Times New Roman"/>
                <w:b/>
                <w:color w:val="FF0000"/>
                <w:szCs w:val="28"/>
              </w:rPr>
              <w:t>2</w:t>
            </w:r>
          </w:p>
        </w:tc>
        <w:tc>
          <w:tcPr>
            <w:tcW w:w="8475" w:type="dxa"/>
          </w:tcPr>
          <w:p w14:paraId="504FF0DA" w14:textId="77777777" w:rsidR="001A3F4D" w:rsidRPr="00D92DB0" w:rsidRDefault="001A3F4D" w:rsidP="00EC172B">
            <w:pPr>
              <w:spacing w:line="288" w:lineRule="auto"/>
              <w:rPr>
                <w:rFonts w:cs="Times New Roman"/>
                <w:b/>
                <w:color w:val="000000"/>
                <w:szCs w:val="28"/>
              </w:rPr>
            </w:pPr>
            <w:r w:rsidRPr="00D92DB0">
              <w:rPr>
                <w:rFonts w:cs="Times New Roman"/>
                <w:b/>
                <w:color w:val="000000"/>
                <w:szCs w:val="28"/>
              </w:rPr>
              <w:t>Hãy ghi lại tên tác phẩm đã học (ghi rõ tên tác giả) sáng tác cùng năm với bài thơ Đồng chí.</w:t>
            </w:r>
          </w:p>
        </w:tc>
      </w:tr>
      <w:tr w:rsidR="001A3F4D" w:rsidRPr="00D92DB0" w14:paraId="7229F6DE" w14:textId="77777777" w:rsidTr="00EC172B">
        <w:tc>
          <w:tcPr>
            <w:tcW w:w="1101" w:type="dxa"/>
            <w:vMerge/>
          </w:tcPr>
          <w:p w14:paraId="5EEA1035" w14:textId="77777777" w:rsidR="001A3F4D" w:rsidRPr="00D92DB0" w:rsidRDefault="001A3F4D" w:rsidP="00EC172B">
            <w:pPr>
              <w:spacing w:line="288" w:lineRule="auto"/>
              <w:jc w:val="center"/>
              <w:rPr>
                <w:rFonts w:cs="Times New Roman"/>
                <w:b/>
                <w:color w:val="FF0000"/>
                <w:szCs w:val="28"/>
              </w:rPr>
            </w:pPr>
          </w:p>
        </w:tc>
        <w:tc>
          <w:tcPr>
            <w:tcW w:w="8475" w:type="dxa"/>
          </w:tcPr>
          <w:p w14:paraId="547CAF8C" w14:textId="77777777" w:rsidR="001A3F4D" w:rsidRPr="00D92DB0" w:rsidRDefault="001A3F4D" w:rsidP="00EC172B">
            <w:pPr>
              <w:spacing w:line="288" w:lineRule="auto"/>
              <w:jc w:val="both"/>
              <w:rPr>
                <w:rFonts w:eastAsia="Times New Roman" w:cs="Times New Roman"/>
                <w:color w:val="000000"/>
                <w:szCs w:val="28"/>
              </w:rPr>
            </w:pPr>
            <w:r w:rsidRPr="00D92DB0">
              <w:rPr>
                <w:rFonts w:eastAsia="Times New Roman" w:cs="Times New Roman"/>
                <w:color w:val="000000"/>
                <w:szCs w:val="28"/>
              </w:rPr>
              <w:t>- Tác phẩm "Làng" (0,25đ)</w:t>
            </w:r>
          </w:p>
          <w:p w14:paraId="4E677616" w14:textId="77777777" w:rsidR="001A3F4D" w:rsidRPr="00D92DB0" w:rsidRDefault="001A3F4D" w:rsidP="00EC172B">
            <w:pPr>
              <w:spacing w:line="288" w:lineRule="auto"/>
              <w:jc w:val="both"/>
              <w:rPr>
                <w:rFonts w:eastAsia="Times New Roman" w:cs="Times New Roman"/>
                <w:color w:val="000000"/>
                <w:szCs w:val="28"/>
              </w:rPr>
            </w:pPr>
            <w:r w:rsidRPr="00D92DB0">
              <w:rPr>
                <w:rFonts w:eastAsia="Times New Roman" w:cs="Times New Roman"/>
                <w:color w:val="000000"/>
                <w:szCs w:val="28"/>
              </w:rPr>
              <w:t>- Tác giả: Kim Lân (0,25đ)</w:t>
            </w:r>
          </w:p>
        </w:tc>
      </w:tr>
      <w:tr w:rsidR="001A3F4D" w:rsidRPr="00D92DB0" w14:paraId="4DFD638D" w14:textId="77777777" w:rsidTr="00EC172B">
        <w:tc>
          <w:tcPr>
            <w:tcW w:w="1101" w:type="dxa"/>
            <w:vMerge w:val="restart"/>
          </w:tcPr>
          <w:p w14:paraId="4EF08A6C" w14:textId="77777777" w:rsidR="001A3F4D" w:rsidRPr="00D92DB0" w:rsidRDefault="001A3F4D" w:rsidP="00EC172B">
            <w:pPr>
              <w:spacing w:line="288" w:lineRule="auto"/>
              <w:jc w:val="center"/>
              <w:rPr>
                <w:rFonts w:cs="Times New Roman"/>
                <w:b/>
                <w:color w:val="FF0000"/>
                <w:szCs w:val="28"/>
              </w:rPr>
            </w:pPr>
            <w:r w:rsidRPr="00D92DB0">
              <w:rPr>
                <w:rFonts w:cs="Times New Roman"/>
                <w:b/>
                <w:color w:val="FF0000"/>
                <w:szCs w:val="28"/>
              </w:rPr>
              <w:t>3</w:t>
            </w:r>
          </w:p>
        </w:tc>
        <w:tc>
          <w:tcPr>
            <w:tcW w:w="8475" w:type="dxa"/>
          </w:tcPr>
          <w:p w14:paraId="7CFB4119" w14:textId="77777777" w:rsidR="001A3F4D" w:rsidRPr="00D92DB0" w:rsidRDefault="001A3F4D" w:rsidP="00EC172B">
            <w:pPr>
              <w:spacing w:line="288" w:lineRule="auto"/>
              <w:rPr>
                <w:rFonts w:cs="Times New Roman"/>
                <w:b/>
                <w:color w:val="000000"/>
                <w:szCs w:val="28"/>
              </w:rPr>
            </w:pPr>
            <w:r w:rsidRPr="00D92DB0">
              <w:rPr>
                <w:rFonts w:cs="Times New Roman"/>
                <w:b/>
                <w:color w:val="000000"/>
                <w:szCs w:val="28"/>
              </w:rPr>
              <w:t>Về câu thơ cuối của bài thơ, nhà thơ Chính Hữu kẻ rằng lúc đầu ông viết là "Đầu súng mảnh trăng treo", sau đó bớt đi một chữ. Chữ nào trong câu thơ đã được bớt đi? Theo em, vì sao tác giả lại bớt đi như vậy.</w:t>
            </w:r>
          </w:p>
        </w:tc>
      </w:tr>
      <w:tr w:rsidR="001A3F4D" w:rsidRPr="00D92DB0" w14:paraId="084E74B3" w14:textId="77777777" w:rsidTr="00EC172B">
        <w:tc>
          <w:tcPr>
            <w:tcW w:w="1101" w:type="dxa"/>
            <w:vMerge/>
          </w:tcPr>
          <w:p w14:paraId="0CE101A6" w14:textId="77777777" w:rsidR="001A3F4D" w:rsidRPr="00D92DB0" w:rsidRDefault="001A3F4D" w:rsidP="00EC172B">
            <w:pPr>
              <w:spacing w:line="288" w:lineRule="auto"/>
              <w:jc w:val="center"/>
              <w:rPr>
                <w:rFonts w:cs="Times New Roman"/>
                <w:b/>
                <w:color w:val="FF0000"/>
                <w:szCs w:val="28"/>
              </w:rPr>
            </w:pPr>
          </w:p>
        </w:tc>
        <w:tc>
          <w:tcPr>
            <w:tcW w:w="8475" w:type="dxa"/>
          </w:tcPr>
          <w:p w14:paraId="2F090696" w14:textId="77777777" w:rsidR="001A3F4D" w:rsidRPr="00D92DB0" w:rsidRDefault="001A3F4D" w:rsidP="00EC172B">
            <w:pPr>
              <w:spacing w:line="288" w:lineRule="auto"/>
              <w:rPr>
                <w:rFonts w:cs="Times New Roman"/>
                <w:b/>
                <w:color w:val="000000"/>
                <w:szCs w:val="28"/>
              </w:rPr>
            </w:pPr>
            <w:r w:rsidRPr="00D92DB0">
              <w:rPr>
                <w:rFonts w:cs="Times New Roman"/>
                <w:color w:val="000000"/>
                <w:szCs w:val="28"/>
                <w:shd w:val="clear" w:color="auto" w:fill="FFFFFF"/>
              </w:rPr>
              <w:t>Tác giả bớt chữ "mảnh" bởi câu thơ "Đầu súng trăng treo" vẫn gợi được hình ảnh vầng trăng treo trên đầu mũi súng. Hơn nữa, khi bớt đi một chữ, câu thơ trở nên gọn, chắc, giàu nhịp điệu. Bốn chữ này có nhịp điệu như nhịp lắc của một cái gì lơ lửng, chông chênh, góp phần diễn tả sinh động hình ảnh vầng trăng như treo lơ lửng trên đầu mũi súng</w:t>
            </w:r>
          </w:p>
        </w:tc>
      </w:tr>
      <w:tr w:rsidR="001A3F4D" w:rsidRPr="00D92DB0" w14:paraId="65562A5B" w14:textId="77777777" w:rsidTr="00EC172B">
        <w:tc>
          <w:tcPr>
            <w:tcW w:w="1101" w:type="dxa"/>
            <w:vMerge w:val="restart"/>
          </w:tcPr>
          <w:p w14:paraId="44DFA017" w14:textId="77777777" w:rsidR="001A3F4D" w:rsidRPr="00D92DB0" w:rsidRDefault="001A3F4D" w:rsidP="00EC172B">
            <w:pPr>
              <w:spacing w:line="288" w:lineRule="auto"/>
              <w:jc w:val="center"/>
              <w:rPr>
                <w:rFonts w:cs="Times New Roman"/>
                <w:b/>
                <w:color w:val="FF0000"/>
                <w:szCs w:val="28"/>
              </w:rPr>
            </w:pPr>
            <w:r w:rsidRPr="00D92DB0">
              <w:rPr>
                <w:rFonts w:cs="Times New Roman"/>
                <w:b/>
                <w:color w:val="FF0000"/>
                <w:szCs w:val="28"/>
              </w:rPr>
              <w:t>4</w:t>
            </w:r>
          </w:p>
        </w:tc>
        <w:tc>
          <w:tcPr>
            <w:tcW w:w="8475" w:type="dxa"/>
          </w:tcPr>
          <w:p w14:paraId="520D5A83" w14:textId="77777777" w:rsidR="001A3F4D" w:rsidRPr="00D92DB0" w:rsidRDefault="001A3F4D" w:rsidP="00EC172B">
            <w:pPr>
              <w:spacing w:line="288" w:lineRule="auto"/>
              <w:rPr>
                <w:rFonts w:cs="Times New Roman"/>
                <w:b/>
                <w:color w:val="000000"/>
                <w:szCs w:val="28"/>
              </w:rPr>
            </w:pPr>
            <w:r w:rsidRPr="00D92DB0">
              <w:rPr>
                <w:rFonts w:cs="Times New Roman"/>
                <w:b/>
                <w:color w:val="000000"/>
                <w:szCs w:val="28"/>
              </w:rPr>
              <w:t>Hãy viết một đoạn văn khoảng 12 câu theo cách lập luận tổng - phân - hợp với chủ đề: Ba câu kết bài thơ là bức tranh đẹp về tình đồng chí, là biểu tượng đẹp về cuộc đời người chiến sĩ. Trong đoạn có sử dụng câu cảm thán và phép nối đề liên kết (gạch dưới câu cảm thán và từ ngữ dùng làm phép nối).</w:t>
            </w:r>
          </w:p>
        </w:tc>
      </w:tr>
      <w:tr w:rsidR="001A3F4D" w:rsidRPr="00D92DB0" w14:paraId="1A3213E6" w14:textId="77777777" w:rsidTr="00EC172B">
        <w:tc>
          <w:tcPr>
            <w:tcW w:w="1101" w:type="dxa"/>
            <w:vMerge/>
          </w:tcPr>
          <w:p w14:paraId="35A3CBF0" w14:textId="77777777" w:rsidR="001A3F4D" w:rsidRPr="00D92DB0" w:rsidRDefault="001A3F4D" w:rsidP="00EC172B">
            <w:pPr>
              <w:spacing w:line="288" w:lineRule="auto"/>
              <w:jc w:val="center"/>
              <w:rPr>
                <w:rFonts w:cs="Times New Roman"/>
                <w:b/>
                <w:color w:val="FF0000"/>
                <w:szCs w:val="28"/>
              </w:rPr>
            </w:pPr>
          </w:p>
        </w:tc>
        <w:tc>
          <w:tcPr>
            <w:tcW w:w="8475" w:type="dxa"/>
          </w:tcPr>
          <w:p w14:paraId="67D378B9" w14:textId="77777777" w:rsidR="001A3F4D" w:rsidRPr="00D92DB0" w:rsidRDefault="001A3F4D" w:rsidP="00EC172B">
            <w:pPr>
              <w:spacing w:line="288" w:lineRule="auto"/>
              <w:jc w:val="both"/>
              <w:rPr>
                <w:rFonts w:eastAsia="Times New Roman" w:cs="Times New Roman"/>
                <w:color w:val="000000"/>
                <w:szCs w:val="28"/>
              </w:rPr>
            </w:pPr>
            <w:r w:rsidRPr="00D92DB0">
              <w:rPr>
                <w:rFonts w:eastAsia="Times New Roman" w:cs="Times New Roman"/>
                <w:color w:val="000000"/>
                <w:szCs w:val="28"/>
              </w:rPr>
              <w:t>Phần mở đoạn đạt yêu cầu (0,25đ)</w:t>
            </w:r>
          </w:p>
          <w:p w14:paraId="36CB3670" w14:textId="77777777" w:rsidR="001A3F4D" w:rsidRPr="00D92DB0" w:rsidRDefault="001A3F4D" w:rsidP="00EC172B">
            <w:pPr>
              <w:spacing w:line="288" w:lineRule="auto"/>
              <w:jc w:val="both"/>
              <w:rPr>
                <w:rFonts w:eastAsia="Times New Roman" w:cs="Times New Roman"/>
                <w:color w:val="000000"/>
                <w:szCs w:val="28"/>
              </w:rPr>
            </w:pPr>
            <w:r w:rsidRPr="00D92DB0">
              <w:rPr>
                <w:rFonts w:eastAsia="Times New Roman" w:cs="Times New Roman"/>
                <w:color w:val="000000"/>
                <w:szCs w:val="28"/>
              </w:rPr>
              <w:t>Phần thân đoạn gồm khoảng 12 câu với đầy đủ dẫn chứng và lí lẽ để làm rõ:</w:t>
            </w:r>
          </w:p>
          <w:p w14:paraId="2CF42960" w14:textId="77777777" w:rsidR="001A3F4D" w:rsidRPr="00D92DB0" w:rsidRDefault="001A3F4D" w:rsidP="00DB7318">
            <w:pPr>
              <w:numPr>
                <w:ilvl w:val="0"/>
                <w:numId w:val="6"/>
              </w:numPr>
              <w:spacing w:after="0" w:line="288" w:lineRule="auto"/>
              <w:ind w:left="739" w:hanging="199"/>
              <w:jc w:val="both"/>
              <w:rPr>
                <w:rFonts w:eastAsia="Times New Roman" w:cs="Times New Roman"/>
                <w:color w:val="000000"/>
                <w:szCs w:val="28"/>
              </w:rPr>
            </w:pPr>
            <w:r w:rsidRPr="00D92DB0">
              <w:rPr>
                <w:rFonts w:eastAsia="Times New Roman" w:cs="Times New Roman"/>
                <w:color w:val="000000"/>
                <w:szCs w:val="28"/>
                <w:bdr w:val="none" w:sz="0" w:space="0" w:color="auto" w:frame="1"/>
              </w:rPr>
              <w:t xml:space="preserve">Bức tranh đẹp về tình đồng chí: người lính đứng cạnh bên nhau, truyền cho nhau hơi ấm, sức mạnh để chiến thắng cái khắc nghiệt của thiên nhiên, chiến thắng kẻ thù. </w:t>
            </w:r>
          </w:p>
          <w:p w14:paraId="2DE414AE" w14:textId="77777777" w:rsidR="001A3F4D" w:rsidRPr="00D92DB0" w:rsidRDefault="001A3F4D" w:rsidP="00DB7318">
            <w:pPr>
              <w:numPr>
                <w:ilvl w:val="0"/>
                <w:numId w:val="6"/>
              </w:numPr>
              <w:spacing w:after="0" w:line="288" w:lineRule="auto"/>
              <w:ind w:left="739"/>
              <w:jc w:val="both"/>
              <w:rPr>
                <w:rFonts w:eastAsia="Times New Roman" w:cs="Times New Roman"/>
                <w:color w:val="000000"/>
                <w:szCs w:val="28"/>
              </w:rPr>
            </w:pPr>
            <w:r w:rsidRPr="00D92DB0">
              <w:rPr>
                <w:rFonts w:eastAsia="Times New Roman" w:cs="Times New Roman"/>
                <w:color w:val="000000"/>
                <w:szCs w:val="28"/>
                <w:bdr w:val="none" w:sz="0" w:space="0" w:color="auto" w:frame="1"/>
              </w:rPr>
              <w:t xml:space="preserve">Biểu tượng đẹp về cuộc đời người chiến sĩ: sự hòa hợp giữa súng và trăng toát lên vẻ đẹp trong tâm hồn, trong cuộc đời người chiến sĩ cách mạng. Súng và trăng là chiến sĩ và thi sĩ, là hiện thực và lãng mạn... </w:t>
            </w:r>
          </w:p>
          <w:p w14:paraId="21FA11A8" w14:textId="77777777" w:rsidR="001A3F4D" w:rsidRPr="00D92DB0" w:rsidRDefault="001A3F4D" w:rsidP="00EC172B">
            <w:pPr>
              <w:spacing w:line="288" w:lineRule="auto"/>
              <w:jc w:val="both"/>
              <w:rPr>
                <w:rFonts w:eastAsia="Times New Roman" w:cs="Times New Roman"/>
                <w:color w:val="000000"/>
                <w:szCs w:val="28"/>
              </w:rPr>
            </w:pPr>
            <w:r w:rsidRPr="00D92DB0">
              <w:rPr>
                <w:rFonts w:eastAsia="Times New Roman" w:cs="Times New Roman"/>
                <w:color w:val="000000"/>
                <w:szCs w:val="28"/>
              </w:rPr>
              <w:t>Phần kết đoạn đạt yêu cầu</w:t>
            </w:r>
          </w:p>
          <w:p w14:paraId="11842796" w14:textId="77777777" w:rsidR="001A3F4D" w:rsidRPr="00D92DB0" w:rsidRDefault="001A3F4D" w:rsidP="00EC172B">
            <w:pPr>
              <w:spacing w:line="288" w:lineRule="auto"/>
              <w:jc w:val="both"/>
              <w:rPr>
                <w:rFonts w:eastAsia="Times New Roman" w:cs="Times New Roman"/>
                <w:color w:val="000000"/>
                <w:szCs w:val="28"/>
              </w:rPr>
            </w:pPr>
            <w:r w:rsidRPr="00D92DB0">
              <w:rPr>
                <w:rFonts w:eastAsia="Times New Roman" w:cs="Times New Roman"/>
                <w:color w:val="000000"/>
                <w:szCs w:val="28"/>
              </w:rPr>
              <w:t>* Có sử dụng phép nối (gạch dưới)</w:t>
            </w:r>
          </w:p>
          <w:p w14:paraId="15EF58E5" w14:textId="77777777" w:rsidR="001A3F4D" w:rsidRPr="00D92DB0" w:rsidRDefault="001A3F4D" w:rsidP="00EC172B">
            <w:pPr>
              <w:spacing w:line="288" w:lineRule="auto"/>
              <w:jc w:val="both"/>
              <w:rPr>
                <w:rFonts w:eastAsia="Times New Roman" w:cs="Times New Roman"/>
                <w:color w:val="000000"/>
                <w:szCs w:val="28"/>
              </w:rPr>
            </w:pPr>
            <w:r w:rsidRPr="00D92DB0">
              <w:rPr>
                <w:rFonts w:eastAsia="Times New Roman" w:cs="Times New Roman"/>
                <w:color w:val="000000"/>
                <w:szCs w:val="28"/>
              </w:rPr>
              <w:t>* Có một câu cảm thán (gạch dưới)</w:t>
            </w:r>
          </w:p>
        </w:tc>
      </w:tr>
    </w:tbl>
    <w:p w14:paraId="0E3215B5" w14:textId="77777777" w:rsidR="001A3F4D" w:rsidRPr="00D92DB0" w:rsidRDefault="001A3F4D" w:rsidP="001A3F4D">
      <w:pPr>
        <w:spacing w:after="0" w:line="288" w:lineRule="auto"/>
        <w:jc w:val="center"/>
        <w:rPr>
          <w:rFonts w:ascii="Times New Roman" w:hAnsi="Times New Roman"/>
          <w:b/>
          <w:color w:val="FF0000"/>
          <w:sz w:val="28"/>
          <w:szCs w:val="28"/>
        </w:rPr>
      </w:pPr>
    </w:p>
    <w:p w14:paraId="3277683E" w14:textId="77777777" w:rsidR="001A3F4D" w:rsidRPr="00D92DB0" w:rsidRDefault="001A3F4D" w:rsidP="001A3F4D">
      <w:pPr>
        <w:spacing w:after="0" w:line="288" w:lineRule="auto"/>
        <w:rPr>
          <w:rFonts w:ascii="Times New Roman" w:hAnsi="Times New Roman"/>
          <w:b/>
          <w:sz w:val="28"/>
          <w:szCs w:val="28"/>
        </w:rPr>
      </w:pPr>
      <w:r w:rsidRPr="00D92DB0">
        <w:rPr>
          <w:rFonts w:ascii="Times New Roman" w:hAnsi="Times New Roman"/>
          <w:b/>
          <w:color w:val="FF0000"/>
          <w:sz w:val="28"/>
          <w:szCs w:val="28"/>
        </w:rPr>
        <w:t>PHIẾU SỐ 2:</w:t>
      </w:r>
      <w:r w:rsidRPr="00D92DB0">
        <w:rPr>
          <w:rFonts w:ascii="Times New Roman" w:hAnsi="Times New Roman"/>
          <w:b/>
          <w:sz w:val="28"/>
          <w:szCs w:val="28"/>
        </w:rPr>
        <w:t xml:space="preserve"> </w:t>
      </w:r>
      <w:r w:rsidRPr="00D92DB0">
        <w:rPr>
          <w:rFonts w:ascii="Times New Roman" w:hAnsi="Times New Roman"/>
          <w:sz w:val="28"/>
          <w:szCs w:val="28"/>
        </w:rPr>
        <w:t>Cho câu thơ sau:</w:t>
      </w:r>
    </w:p>
    <w:p w14:paraId="29E6E1CD" w14:textId="77777777" w:rsidR="001A3F4D" w:rsidRPr="00D92DB0" w:rsidRDefault="001A3F4D" w:rsidP="001A3F4D">
      <w:pPr>
        <w:spacing w:after="0" w:line="288" w:lineRule="auto"/>
        <w:rPr>
          <w:rFonts w:ascii="Times New Roman" w:hAnsi="Times New Roman"/>
          <w:b/>
          <w:sz w:val="28"/>
          <w:szCs w:val="28"/>
        </w:rPr>
      </w:pPr>
      <w:r w:rsidRPr="00D92DB0">
        <w:rPr>
          <w:rFonts w:ascii="Times New Roman" w:hAnsi="Times New Roman"/>
          <w:i/>
          <w:sz w:val="28"/>
          <w:szCs w:val="28"/>
        </w:rPr>
        <w:t>“Quê hương anh nước mặn, đồng chua”</w:t>
      </w:r>
    </w:p>
    <w:p w14:paraId="19712FB2" w14:textId="77777777" w:rsidR="001A3F4D" w:rsidRPr="00D92DB0" w:rsidRDefault="001A3F4D" w:rsidP="001A3F4D">
      <w:pPr>
        <w:spacing w:after="0" w:line="288" w:lineRule="auto"/>
        <w:rPr>
          <w:rFonts w:ascii="Times New Roman" w:hAnsi="Times New Roman"/>
          <w:sz w:val="28"/>
          <w:szCs w:val="28"/>
        </w:rPr>
      </w:pPr>
      <w:r w:rsidRPr="00D92DB0">
        <w:rPr>
          <w:rFonts w:ascii="Times New Roman" w:hAnsi="Times New Roman"/>
          <w:b/>
          <w:sz w:val="28"/>
          <w:szCs w:val="28"/>
        </w:rPr>
        <w:t>Câu 1</w:t>
      </w:r>
      <w:r w:rsidRPr="00D92DB0">
        <w:rPr>
          <w:rFonts w:ascii="Times New Roman" w:hAnsi="Times New Roman"/>
          <w:sz w:val="28"/>
          <w:szCs w:val="28"/>
        </w:rPr>
        <w:t>: Chép tiếp để hoàn thành khổ thơ trên. Cho biết tên và hoàn cảnh sáng tác bài thơ.</w:t>
      </w:r>
    </w:p>
    <w:p w14:paraId="263F7850" w14:textId="77777777" w:rsidR="001A3F4D" w:rsidRPr="00D92DB0" w:rsidRDefault="001A3F4D" w:rsidP="001A3F4D">
      <w:pPr>
        <w:spacing w:after="0" w:line="288" w:lineRule="auto"/>
        <w:rPr>
          <w:rFonts w:ascii="Times New Roman" w:hAnsi="Times New Roman"/>
          <w:sz w:val="28"/>
          <w:szCs w:val="28"/>
        </w:rPr>
      </w:pPr>
      <w:r w:rsidRPr="00D92DB0">
        <w:rPr>
          <w:rFonts w:ascii="Times New Roman" w:hAnsi="Times New Roman"/>
          <w:b/>
          <w:sz w:val="28"/>
          <w:szCs w:val="28"/>
        </w:rPr>
        <w:lastRenderedPageBreak/>
        <w:t>Câu 2</w:t>
      </w:r>
      <w:r w:rsidRPr="00D92DB0">
        <w:rPr>
          <w:rFonts w:ascii="Times New Roman" w:hAnsi="Times New Roman"/>
          <w:sz w:val="28"/>
          <w:szCs w:val="28"/>
        </w:rPr>
        <w:t>: Giải thích từ Hán Việt “tri kỷ” và tìm một từ thuần Việt đồng nghĩa với nó. Theo em, có thể thay từ thuần Việt đó cho từ “tri kỷ” được không? Vì sao?</w:t>
      </w:r>
    </w:p>
    <w:p w14:paraId="6BF754D3" w14:textId="77777777" w:rsidR="001A3F4D" w:rsidRPr="00D92DB0" w:rsidRDefault="001A3F4D" w:rsidP="001A3F4D">
      <w:pPr>
        <w:spacing w:after="0" w:line="288" w:lineRule="auto"/>
        <w:rPr>
          <w:rFonts w:ascii="Times New Roman" w:hAnsi="Times New Roman"/>
          <w:sz w:val="28"/>
          <w:szCs w:val="28"/>
        </w:rPr>
      </w:pPr>
      <w:r w:rsidRPr="00D92DB0">
        <w:rPr>
          <w:rFonts w:ascii="Times New Roman" w:hAnsi="Times New Roman"/>
          <w:b/>
          <w:sz w:val="28"/>
          <w:szCs w:val="28"/>
        </w:rPr>
        <w:t>Câu 3</w:t>
      </w:r>
      <w:r w:rsidRPr="00D92DB0">
        <w:rPr>
          <w:rFonts w:ascii="Times New Roman" w:hAnsi="Times New Roman"/>
          <w:sz w:val="28"/>
          <w:szCs w:val="28"/>
        </w:rPr>
        <w:t>: Câu thơ thứ sáu cùa đoạn thơ trên có từ “tri kỷ”. Một bài thơ đã học trong chương trình Ngữ văn lớp 9 - Tập 1 cũng có câu thơ dùng từ “tri kỷ”. Em hãy chép lại câu thơ đó và cho biết tên bài thơ. Cách sử dụng từ “tri kỷ” ở hai bài thơ có gì khác nhau?</w:t>
      </w:r>
    </w:p>
    <w:p w14:paraId="0A7E1299" w14:textId="77777777" w:rsidR="001A3F4D" w:rsidRPr="00D92DB0" w:rsidRDefault="001A3F4D" w:rsidP="001A3F4D">
      <w:pPr>
        <w:spacing w:after="0" w:line="288" w:lineRule="auto"/>
        <w:rPr>
          <w:rFonts w:ascii="Times New Roman" w:hAnsi="Times New Roman"/>
          <w:sz w:val="28"/>
          <w:szCs w:val="28"/>
        </w:rPr>
      </w:pPr>
      <w:r w:rsidRPr="00D92DB0">
        <w:rPr>
          <w:rFonts w:ascii="Times New Roman" w:hAnsi="Times New Roman"/>
          <w:b/>
          <w:sz w:val="28"/>
          <w:szCs w:val="28"/>
        </w:rPr>
        <w:t>Câu 4</w:t>
      </w:r>
      <w:r w:rsidRPr="00D92DB0">
        <w:rPr>
          <w:rFonts w:ascii="Times New Roman" w:hAnsi="Times New Roman"/>
          <w:sz w:val="28"/>
          <w:szCs w:val="28"/>
        </w:rPr>
        <w:t>: Nếu phân loại theo cấu tạo ngữ pháp, dòng thơ cuối là kiểu câu gì? Nêu tác dụng của việc sử dụng kiểu câu đó trong văn cảnh trên?</w:t>
      </w:r>
    </w:p>
    <w:p w14:paraId="219C3972" w14:textId="77777777" w:rsidR="001A3F4D" w:rsidRPr="00D92DB0" w:rsidRDefault="001A3F4D" w:rsidP="001A3F4D">
      <w:pPr>
        <w:spacing w:after="0" w:line="288" w:lineRule="auto"/>
        <w:rPr>
          <w:rFonts w:ascii="Times New Roman" w:hAnsi="Times New Roman"/>
          <w:sz w:val="28"/>
          <w:szCs w:val="28"/>
        </w:rPr>
      </w:pPr>
      <w:r w:rsidRPr="00D92DB0">
        <w:rPr>
          <w:rFonts w:ascii="Times New Roman" w:hAnsi="Times New Roman"/>
          <w:b/>
          <w:sz w:val="28"/>
          <w:szCs w:val="28"/>
        </w:rPr>
        <w:t>Câu 5</w:t>
      </w:r>
      <w:r w:rsidRPr="00D92DB0">
        <w:rPr>
          <w:rFonts w:ascii="Times New Roman" w:hAnsi="Times New Roman"/>
          <w:sz w:val="28"/>
          <w:szCs w:val="28"/>
        </w:rPr>
        <w:t>: Đoạn thơ trên đã cho thấy cơ sở hình thành tình đồng chí giữa những người lính Cách mạng thời kì kháng chiến chống Pháp. Em hãy cho biết tình đồng chí đó được xây dựng dựa trên những cơ sở nào?</w:t>
      </w:r>
    </w:p>
    <w:p w14:paraId="0154974B" w14:textId="77777777" w:rsidR="001A3F4D" w:rsidRPr="00D92DB0" w:rsidRDefault="001A3F4D" w:rsidP="001A3F4D">
      <w:pPr>
        <w:spacing w:after="0" w:line="288" w:lineRule="auto"/>
        <w:rPr>
          <w:rFonts w:ascii="Times New Roman" w:hAnsi="Times New Roman"/>
          <w:sz w:val="28"/>
          <w:szCs w:val="28"/>
        </w:rPr>
      </w:pPr>
      <w:r w:rsidRPr="00D92DB0">
        <w:rPr>
          <w:rFonts w:ascii="Times New Roman" w:hAnsi="Times New Roman"/>
          <w:b/>
          <w:sz w:val="28"/>
          <w:szCs w:val="28"/>
        </w:rPr>
        <w:t>Câu 6</w:t>
      </w:r>
      <w:r w:rsidRPr="00D92DB0">
        <w:rPr>
          <w:rFonts w:ascii="Times New Roman" w:hAnsi="Times New Roman"/>
          <w:sz w:val="28"/>
          <w:szCs w:val="28"/>
        </w:rPr>
        <w:t>: Bằng một đoạn văn Tổng - Phân - Hợp (khoảng 12 câu), hãy làm rõ nội dung đoạn thơ vừa chép. Trong đoạn văn có sử dụng một câu bị động và một câu ghép.</w:t>
      </w:r>
    </w:p>
    <w:p w14:paraId="253CD9A9" w14:textId="77777777" w:rsidR="001A3F4D" w:rsidRPr="00D92DB0" w:rsidRDefault="001A3F4D" w:rsidP="001A3F4D">
      <w:pPr>
        <w:spacing w:after="0" w:line="288" w:lineRule="auto"/>
        <w:rPr>
          <w:rFonts w:ascii="Times New Roman" w:hAnsi="Times New Roman"/>
          <w:sz w:val="28"/>
          <w:szCs w:val="28"/>
        </w:rPr>
      </w:pPr>
      <w:r w:rsidRPr="00D92DB0">
        <w:rPr>
          <w:rFonts w:ascii="Times New Roman" w:hAnsi="Times New Roman"/>
          <w:b/>
          <w:sz w:val="28"/>
          <w:szCs w:val="28"/>
        </w:rPr>
        <w:t>Câu 7</w:t>
      </w:r>
      <w:r w:rsidRPr="00D92DB0">
        <w:rPr>
          <w:rFonts w:ascii="Times New Roman" w:hAnsi="Times New Roman"/>
          <w:sz w:val="28"/>
          <w:szCs w:val="28"/>
        </w:rPr>
        <w:t>: Từ cảm nhận về đoạn thơ trên, hãy phát biểu suy nghĩ của em về một tình bạn đẹp. (Trình bày bằng một đoạn văn khoảng 8-10 câu).</w:t>
      </w:r>
    </w:p>
    <w:p w14:paraId="2A76F1D4" w14:textId="77777777" w:rsidR="001A3F4D" w:rsidRPr="00D92DB0" w:rsidRDefault="001A3F4D" w:rsidP="001A3F4D">
      <w:pPr>
        <w:spacing w:after="0" w:line="288" w:lineRule="auto"/>
        <w:jc w:val="center"/>
        <w:rPr>
          <w:rFonts w:ascii="Times New Roman" w:hAnsi="Times New Roman"/>
          <w:b/>
          <w:color w:val="FF0000"/>
          <w:sz w:val="28"/>
          <w:szCs w:val="28"/>
        </w:rPr>
      </w:pPr>
      <w:r w:rsidRPr="00D92DB0">
        <w:rPr>
          <w:rFonts w:ascii="Times New Roman" w:hAnsi="Times New Roman"/>
          <w:b/>
          <w:color w:val="FF0000"/>
          <w:sz w:val="28"/>
          <w:szCs w:val="28"/>
        </w:rPr>
        <w:t>GỢI Ý</w:t>
      </w:r>
    </w:p>
    <w:tbl>
      <w:tblPr>
        <w:tblStyle w:val="TableGrid2"/>
        <w:tblW w:w="0" w:type="auto"/>
        <w:tblLook w:val="04A0" w:firstRow="1" w:lastRow="0" w:firstColumn="1" w:lastColumn="0" w:noHBand="0" w:noVBand="1"/>
      </w:tblPr>
      <w:tblGrid>
        <w:gridCol w:w="1101"/>
        <w:gridCol w:w="8475"/>
      </w:tblGrid>
      <w:tr w:rsidR="001A3F4D" w:rsidRPr="00D92DB0" w14:paraId="18A30896" w14:textId="77777777" w:rsidTr="00EC172B">
        <w:tc>
          <w:tcPr>
            <w:tcW w:w="1101" w:type="dxa"/>
            <w:vMerge w:val="restart"/>
          </w:tcPr>
          <w:p w14:paraId="3028114B" w14:textId="77777777" w:rsidR="001A3F4D" w:rsidRPr="00D92DB0" w:rsidRDefault="001A3F4D" w:rsidP="00EC172B">
            <w:pPr>
              <w:spacing w:line="288" w:lineRule="auto"/>
              <w:jc w:val="center"/>
              <w:rPr>
                <w:rFonts w:cs="Times New Roman"/>
                <w:b/>
                <w:color w:val="FF0000"/>
                <w:szCs w:val="28"/>
              </w:rPr>
            </w:pPr>
            <w:r w:rsidRPr="00D92DB0">
              <w:rPr>
                <w:rFonts w:cs="Times New Roman"/>
                <w:b/>
                <w:color w:val="FF0000"/>
                <w:szCs w:val="28"/>
              </w:rPr>
              <w:t>1</w:t>
            </w:r>
          </w:p>
        </w:tc>
        <w:tc>
          <w:tcPr>
            <w:tcW w:w="8475" w:type="dxa"/>
          </w:tcPr>
          <w:p w14:paraId="0C2C4014" w14:textId="77777777" w:rsidR="001A3F4D" w:rsidRPr="00D92DB0" w:rsidRDefault="001A3F4D" w:rsidP="00EC172B">
            <w:pPr>
              <w:spacing w:line="288" w:lineRule="auto"/>
              <w:jc w:val="both"/>
              <w:rPr>
                <w:rFonts w:eastAsia="Times New Roman" w:cs="Times New Roman"/>
                <w:b/>
                <w:color w:val="000000"/>
                <w:szCs w:val="28"/>
              </w:rPr>
            </w:pPr>
            <w:r w:rsidRPr="00D92DB0">
              <w:rPr>
                <w:rFonts w:eastAsia="Times New Roman" w:cs="Times New Roman"/>
                <w:b/>
                <w:szCs w:val="28"/>
              </w:rPr>
              <w:t>Chép tiếp để hoàn thành khổ thơ trên. Cho biết tên và hoàn cảnh sáng tác bài thơ.</w:t>
            </w:r>
          </w:p>
        </w:tc>
      </w:tr>
      <w:tr w:rsidR="001A3F4D" w:rsidRPr="00D92DB0" w14:paraId="39329B14" w14:textId="77777777" w:rsidTr="00EC172B">
        <w:tc>
          <w:tcPr>
            <w:tcW w:w="1101" w:type="dxa"/>
            <w:vMerge/>
          </w:tcPr>
          <w:p w14:paraId="418D1EFF" w14:textId="77777777" w:rsidR="001A3F4D" w:rsidRPr="00D92DB0" w:rsidRDefault="001A3F4D" w:rsidP="00EC172B">
            <w:pPr>
              <w:spacing w:line="288" w:lineRule="auto"/>
              <w:jc w:val="center"/>
              <w:rPr>
                <w:rFonts w:cs="Times New Roman"/>
                <w:b/>
                <w:color w:val="FF0000"/>
                <w:szCs w:val="28"/>
              </w:rPr>
            </w:pPr>
          </w:p>
        </w:tc>
        <w:tc>
          <w:tcPr>
            <w:tcW w:w="8475" w:type="dxa"/>
          </w:tcPr>
          <w:p w14:paraId="5DEAFD2E" w14:textId="77777777" w:rsidR="001A3F4D" w:rsidRPr="00D92DB0" w:rsidRDefault="001A3F4D" w:rsidP="00EC172B">
            <w:pPr>
              <w:spacing w:line="288" w:lineRule="auto"/>
              <w:rPr>
                <w:rFonts w:cs="Times New Roman"/>
                <w:szCs w:val="28"/>
              </w:rPr>
            </w:pPr>
            <w:r w:rsidRPr="00D92DB0">
              <w:rPr>
                <w:rFonts w:cs="Times New Roman"/>
                <w:szCs w:val="28"/>
              </w:rPr>
              <w:t>Chép tiếp để hoàn thành khổ thơ:</w:t>
            </w:r>
          </w:p>
          <w:p w14:paraId="1AFFBC75" w14:textId="77777777" w:rsidR="001A3F4D" w:rsidRPr="00D92DB0" w:rsidRDefault="001A3F4D" w:rsidP="00EC172B">
            <w:pPr>
              <w:spacing w:line="288" w:lineRule="auto"/>
              <w:rPr>
                <w:rFonts w:cs="Times New Roman"/>
                <w:i/>
                <w:szCs w:val="28"/>
              </w:rPr>
            </w:pPr>
            <w:r w:rsidRPr="00D92DB0">
              <w:rPr>
                <w:rFonts w:cs="Times New Roman"/>
                <w:i/>
                <w:szCs w:val="28"/>
              </w:rPr>
              <w:t>“Quê hương anh nước mặn đồng chua</w:t>
            </w:r>
            <w:r w:rsidRPr="00D92DB0">
              <w:rPr>
                <w:rFonts w:cs="Times New Roman"/>
                <w:i/>
                <w:szCs w:val="28"/>
              </w:rPr>
              <w:br/>
              <w:t>Làng tôi nghèo đất cày lên sỏi đá.</w:t>
            </w:r>
            <w:r w:rsidRPr="00D92DB0">
              <w:rPr>
                <w:rFonts w:cs="Times New Roman"/>
                <w:i/>
                <w:szCs w:val="28"/>
              </w:rPr>
              <w:br/>
              <w:t>Anh với tôi đôi người xa lạ”</w:t>
            </w:r>
            <w:r w:rsidRPr="00D92DB0">
              <w:rPr>
                <w:rFonts w:cs="Times New Roman"/>
                <w:i/>
                <w:szCs w:val="28"/>
              </w:rPr>
              <w:br/>
              <w:t xml:space="preserve">Tự phương trời chẳng hẹn quen nhau, </w:t>
            </w:r>
            <w:r w:rsidRPr="00D92DB0">
              <w:rPr>
                <w:rFonts w:cs="Times New Roman"/>
                <w:i/>
                <w:szCs w:val="28"/>
              </w:rPr>
              <w:br/>
              <w:t xml:space="preserve">Súng bên súng, đầu sát bên đầu, </w:t>
            </w:r>
            <w:r w:rsidRPr="00D92DB0">
              <w:rPr>
                <w:rFonts w:cs="Times New Roman"/>
                <w:i/>
                <w:szCs w:val="28"/>
              </w:rPr>
              <w:br/>
              <w:t xml:space="preserve">Đêm rét chung chăn thành đôi tri kỷ. </w:t>
            </w:r>
            <w:r w:rsidRPr="00D92DB0">
              <w:rPr>
                <w:rFonts w:cs="Times New Roman"/>
                <w:i/>
                <w:szCs w:val="28"/>
              </w:rPr>
              <w:br/>
              <w:t>Đồng chí!’’</w:t>
            </w:r>
          </w:p>
          <w:p w14:paraId="5FED99D0" w14:textId="77777777" w:rsidR="001A3F4D" w:rsidRPr="00D92DB0" w:rsidRDefault="001A3F4D" w:rsidP="00EC172B">
            <w:pPr>
              <w:spacing w:line="288" w:lineRule="auto"/>
              <w:rPr>
                <w:rFonts w:cs="Times New Roman"/>
                <w:szCs w:val="28"/>
              </w:rPr>
            </w:pPr>
            <w:r w:rsidRPr="00D92DB0">
              <w:rPr>
                <w:rFonts w:cs="Times New Roman"/>
                <w:szCs w:val="28"/>
              </w:rPr>
              <w:t xml:space="preserve">     - Bài thơ “Đồng chí” của tác giả Chính Hữu.</w:t>
            </w:r>
            <w:r w:rsidRPr="00D92DB0">
              <w:rPr>
                <w:rFonts w:cs="Times New Roman"/>
                <w:szCs w:val="28"/>
              </w:rPr>
              <w:br/>
              <w:t xml:space="preserve">     - Hoàn cảnh sáng tác: Bài thơ sáng tác năm 1948, thời kì đầu của cuộc kháng chiến chống Thực dân Pháp, khi tác giả là chính trị viên Đại đội tham gia chiến dịch Việt Bắc 1947.</w:t>
            </w:r>
          </w:p>
        </w:tc>
      </w:tr>
      <w:tr w:rsidR="001A3F4D" w:rsidRPr="00D92DB0" w14:paraId="315E8970" w14:textId="77777777" w:rsidTr="00EC172B">
        <w:tc>
          <w:tcPr>
            <w:tcW w:w="1101" w:type="dxa"/>
            <w:vMerge w:val="restart"/>
          </w:tcPr>
          <w:p w14:paraId="657411ED" w14:textId="77777777" w:rsidR="001A3F4D" w:rsidRPr="00D92DB0" w:rsidRDefault="001A3F4D" w:rsidP="00EC172B">
            <w:pPr>
              <w:spacing w:line="288" w:lineRule="auto"/>
              <w:jc w:val="center"/>
              <w:rPr>
                <w:rFonts w:cs="Times New Roman"/>
                <w:b/>
                <w:color w:val="FF0000"/>
                <w:szCs w:val="28"/>
              </w:rPr>
            </w:pPr>
            <w:r w:rsidRPr="00D92DB0">
              <w:rPr>
                <w:rFonts w:cs="Times New Roman"/>
                <w:b/>
                <w:color w:val="FF0000"/>
                <w:szCs w:val="28"/>
              </w:rPr>
              <w:t>2</w:t>
            </w:r>
          </w:p>
        </w:tc>
        <w:tc>
          <w:tcPr>
            <w:tcW w:w="8475" w:type="dxa"/>
          </w:tcPr>
          <w:p w14:paraId="30E08BC3" w14:textId="77777777" w:rsidR="001A3F4D" w:rsidRPr="00D92DB0" w:rsidRDefault="001A3F4D" w:rsidP="00EC172B">
            <w:pPr>
              <w:spacing w:line="288" w:lineRule="auto"/>
              <w:rPr>
                <w:rFonts w:cs="Times New Roman"/>
                <w:b/>
                <w:color w:val="000000"/>
                <w:szCs w:val="28"/>
              </w:rPr>
            </w:pPr>
            <w:r w:rsidRPr="00D92DB0">
              <w:rPr>
                <w:rFonts w:cs="Times New Roman"/>
                <w:b/>
                <w:szCs w:val="28"/>
              </w:rPr>
              <w:t>Giải thích từ Hán Việt “tri kỷ” và tìm một từ thuần Việt đồng nghĩa với nó. Theo em, có thể thay từ thuần Việt đó cho từ “tri kỷ” được không? Vì sao?</w:t>
            </w:r>
          </w:p>
        </w:tc>
      </w:tr>
      <w:tr w:rsidR="001A3F4D" w:rsidRPr="00D92DB0" w14:paraId="7E758DB1" w14:textId="77777777" w:rsidTr="00EC172B">
        <w:tc>
          <w:tcPr>
            <w:tcW w:w="1101" w:type="dxa"/>
            <w:vMerge/>
          </w:tcPr>
          <w:p w14:paraId="12CB601D" w14:textId="77777777" w:rsidR="001A3F4D" w:rsidRPr="00D92DB0" w:rsidRDefault="001A3F4D" w:rsidP="00EC172B">
            <w:pPr>
              <w:spacing w:line="288" w:lineRule="auto"/>
              <w:jc w:val="center"/>
              <w:rPr>
                <w:rFonts w:cs="Times New Roman"/>
                <w:b/>
                <w:color w:val="FF0000"/>
                <w:szCs w:val="28"/>
              </w:rPr>
            </w:pPr>
          </w:p>
        </w:tc>
        <w:tc>
          <w:tcPr>
            <w:tcW w:w="8475" w:type="dxa"/>
          </w:tcPr>
          <w:p w14:paraId="1F32E485" w14:textId="77777777" w:rsidR="001A3F4D" w:rsidRPr="00D92DB0" w:rsidRDefault="001A3F4D" w:rsidP="00EC172B">
            <w:pPr>
              <w:spacing w:line="288" w:lineRule="auto"/>
              <w:jc w:val="both"/>
              <w:rPr>
                <w:rFonts w:eastAsia="Times New Roman" w:cs="Times New Roman"/>
                <w:color w:val="000000"/>
                <w:szCs w:val="28"/>
              </w:rPr>
            </w:pPr>
            <w:r w:rsidRPr="00D92DB0">
              <w:rPr>
                <w:rFonts w:eastAsia="Times New Roman" w:cs="Times New Roman"/>
                <w:szCs w:val="28"/>
              </w:rPr>
              <w:t>- Tri kỷ: (xét trong câu thơ) thân thiết, hiểu bạn như hiểu mình. Từ thuần Việt đồng nghĩa với từ tri kỷ là “bạn thân”.</w:t>
            </w:r>
            <w:r w:rsidRPr="00D92DB0">
              <w:rPr>
                <w:rFonts w:eastAsia="Times New Roman" w:cs="Times New Roman"/>
                <w:szCs w:val="28"/>
              </w:rPr>
              <w:br/>
              <w:t>- Không thề thay từ “bạn thân” cho từ “tri kỷ” vì nếu thay sẽ làm mất đi sự trang trọng, thiêng liêng...</w:t>
            </w:r>
          </w:p>
        </w:tc>
      </w:tr>
      <w:tr w:rsidR="001A3F4D" w:rsidRPr="00D92DB0" w14:paraId="48EAF131" w14:textId="77777777" w:rsidTr="00EC172B">
        <w:tc>
          <w:tcPr>
            <w:tcW w:w="1101" w:type="dxa"/>
            <w:vMerge w:val="restart"/>
          </w:tcPr>
          <w:p w14:paraId="7EC9B529" w14:textId="77777777" w:rsidR="001A3F4D" w:rsidRPr="00D92DB0" w:rsidRDefault="001A3F4D" w:rsidP="00EC172B">
            <w:pPr>
              <w:spacing w:line="288" w:lineRule="auto"/>
              <w:jc w:val="center"/>
              <w:rPr>
                <w:rFonts w:cs="Times New Roman"/>
                <w:b/>
                <w:color w:val="FF0000"/>
                <w:szCs w:val="28"/>
              </w:rPr>
            </w:pPr>
            <w:r w:rsidRPr="00D92DB0">
              <w:rPr>
                <w:rFonts w:cs="Times New Roman"/>
                <w:b/>
                <w:color w:val="FF0000"/>
                <w:szCs w:val="28"/>
              </w:rPr>
              <w:t>3</w:t>
            </w:r>
          </w:p>
        </w:tc>
        <w:tc>
          <w:tcPr>
            <w:tcW w:w="8475" w:type="dxa"/>
          </w:tcPr>
          <w:p w14:paraId="1B37DB76" w14:textId="77777777" w:rsidR="001A3F4D" w:rsidRPr="00D92DB0" w:rsidRDefault="001A3F4D" w:rsidP="00EC172B">
            <w:pPr>
              <w:spacing w:line="288" w:lineRule="auto"/>
              <w:rPr>
                <w:rFonts w:cs="Times New Roman"/>
                <w:b/>
                <w:color w:val="000000"/>
                <w:szCs w:val="28"/>
              </w:rPr>
            </w:pPr>
            <w:r w:rsidRPr="00D92DB0">
              <w:rPr>
                <w:rFonts w:cs="Times New Roman"/>
                <w:b/>
                <w:szCs w:val="28"/>
              </w:rPr>
              <w:t xml:space="preserve">Câu thơ thứ sáu cùa đoạn thơ trên có từ “tri kỷ”. Một bài thơ đã học trong chương trình Ngữ văn lớp 9 - Tập 1 cũng có câu thơ dùng từ “tri kỷ”. Em hãy chép lại câu thơ đó và cho </w:t>
            </w:r>
            <w:r w:rsidRPr="00D92DB0">
              <w:rPr>
                <w:rFonts w:cs="Times New Roman"/>
                <w:b/>
                <w:szCs w:val="28"/>
              </w:rPr>
              <w:lastRenderedPageBreak/>
              <w:t>biết tên bài thơ. Cách sử dụng từ “tri kỷ” ở hai bài thơ có gì khác nhau?</w:t>
            </w:r>
          </w:p>
        </w:tc>
      </w:tr>
      <w:tr w:rsidR="001A3F4D" w:rsidRPr="00D92DB0" w14:paraId="2766C76C" w14:textId="77777777" w:rsidTr="00EC172B">
        <w:tc>
          <w:tcPr>
            <w:tcW w:w="1101" w:type="dxa"/>
            <w:vMerge/>
          </w:tcPr>
          <w:p w14:paraId="7833CEE5" w14:textId="77777777" w:rsidR="001A3F4D" w:rsidRPr="00D92DB0" w:rsidRDefault="001A3F4D" w:rsidP="00EC172B">
            <w:pPr>
              <w:spacing w:line="288" w:lineRule="auto"/>
              <w:jc w:val="center"/>
              <w:rPr>
                <w:rFonts w:cs="Times New Roman"/>
                <w:b/>
                <w:color w:val="FF0000"/>
                <w:szCs w:val="28"/>
              </w:rPr>
            </w:pPr>
          </w:p>
        </w:tc>
        <w:tc>
          <w:tcPr>
            <w:tcW w:w="8475" w:type="dxa"/>
          </w:tcPr>
          <w:p w14:paraId="76952F2F" w14:textId="77777777" w:rsidR="001A3F4D" w:rsidRPr="00D92DB0" w:rsidRDefault="001A3F4D" w:rsidP="00EC172B">
            <w:pPr>
              <w:spacing w:line="288" w:lineRule="auto"/>
              <w:rPr>
                <w:rFonts w:cs="Times New Roman"/>
                <w:b/>
                <w:szCs w:val="28"/>
              </w:rPr>
            </w:pPr>
            <w:r w:rsidRPr="00D92DB0">
              <w:rPr>
                <w:rFonts w:cs="Times New Roman"/>
                <w:b/>
                <w:szCs w:val="28"/>
              </w:rPr>
              <w:t>Trong “Ánh trăng” Nguyễn Duy cũng sử dụng từ “tri kỷ”.</w:t>
            </w:r>
          </w:p>
          <w:p w14:paraId="544011FD" w14:textId="77777777" w:rsidR="001A3F4D" w:rsidRPr="00D92DB0" w:rsidRDefault="001A3F4D" w:rsidP="00EC172B">
            <w:pPr>
              <w:spacing w:line="288" w:lineRule="auto"/>
              <w:rPr>
                <w:rFonts w:cs="Times New Roman"/>
                <w:i/>
                <w:szCs w:val="28"/>
              </w:rPr>
            </w:pPr>
            <w:r w:rsidRPr="00D92DB0">
              <w:rPr>
                <w:rFonts w:cs="Times New Roman"/>
                <w:i/>
                <w:szCs w:val="28"/>
              </w:rPr>
              <w:t>“hồi chiến tranh ở rừng</w:t>
            </w:r>
            <w:r w:rsidRPr="00D92DB0">
              <w:rPr>
                <w:rFonts w:cs="Times New Roman"/>
                <w:i/>
                <w:szCs w:val="28"/>
              </w:rPr>
              <w:br/>
              <w:t>vầng trăng thành tri kỷ”</w:t>
            </w:r>
          </w:p>
          <w:p w14:paraId="38FEF0C0" w14:textId="77777777" w:rsidR="001A3F4D" w:rsidRPr="00D92DB0" w:rsidRDefault="001A3F4D" w:rsidP="00EC172B">
            <w:pPr>
              <w:spacing w:line="288" w:lineRule="auto"/>
              <w:rPr>
                <w:rFonts w:cs="Times New Roman"/>
                <w:szCs w:val="28"/>
              </w:rPr>
            </w:pPr>
            <w:r w:rsidRPr="00D92DB0">
              <w:rPr>
                <w:rFonts w:cs="Times New Roman"/>
                <w:szCs w:val="28"/>
              </w:rPr>
              <w:t xml:space="preserve">    Cách dùng từ: Từ "tri kỷ" trong hai câu thơ có cùng nghĩa chỉ đôi bạn thân thiết, thấu hiểu tâm tư tình cảm cùa nhau. Nhưng trong mỗi trường hợp cụ thể có nét nghĩa khác nhau, ở câu thơ của Chính Hữu: “tri kỷ” chỉ tình cảm giữa người với người. Còn câu thơ cùa Nguyễn Duy: “tri kỷ” lại chỉ tình bạn giữa vầng trăng với người.</w:t>
            </w:r>
          </w:p>
        </w:tc>
      </w:tr>
      <w:tr w:rsidR="001A3F4D" w:rsidRPr="00D92DB0" w14:paraId="33541B73" w14:textId="77777777" w:rsidTr="00EC172B">
        <w:tc>
          <w:tcPr>
            <w:tcW w:w="1101" w:type="dxa"/>
            <w:vMerge w:val="restart"/>
          </w:tcPr>
          <w:p w14:paraId="2CFD53A0" w14:textId="77777777" w:rsidR="001A3F4D" w:rsidRPr="00D92DB0" w:rsidRDefault="001A3F4D" w:rsidP="00EC172B">
            <w:pPr>
              <w:spacing w:line="288" w:lineRule="auto"/>
              <w:jc w:val="center"/>
              <w:rPr>
                <w:rFonts w:cs="Times New Roman"/>
                <w:b/>
                <w:color w:val="FF0000"/>
                <w:szCs w:val="28"/>
              </w:rPr>
            </w:pPr>
            <w:r w:rsidRPr="00D92DB0">
              <w:rPr>
                <w:rFonts w:cs="Times New Roman"/>
                <w:b/>
                <w:color w:val="FF0000"/>
                <w:szCs w:val="28"/>
              </w:rPr>
              <w:t>4</w:t>
            </w:r>
          </w:p>
        </w:tc>
        <w:tc>
          <w:tcPr>
            <w:tcW w:w="8475" w:type="dxa"/>
          </w:tcPr>
          <w:p w14:paraId="0D7DEF5B" w14:textId="77777777" w:rsidR="001A3F4D" w:rsidRPr="00D92DB0" w:rsidRDefault="001A3F4D" w:rsidP="00EC172B">
            <w:pPr>
              <w:spacing w:line="288" w:lineRule="auto"/>
              <w:rPr>
                <w:rFonts w:cs="Times New Roman"/>
                <w:b/>
                <w:color w:val="000000"/>
                <w:szCs w:val="28"/>
              </w:rPr>
            </w:pPr>
            <w:r w:rsidRPr="00D92DB0">
              <w:rPr>
                <w:rFonts w:cs="Times New Roman"/>
                <w:b/>
                <w:szCs w:val="28"/>
              </w:rPr>
              <w:t>Nếu phân loại theo cấu tạo ngữ pháp, dòng thơ cuối là kiểu câu gì? Nêu tác dụng của việc sử dụng kiểu câu đó trong văn cảnh trên?</w:t>
            </w:r>
          </w:p>
        </w:tc>
      </w:tr>
      <w:tr w:rsidR="001A3F4D" w:rsidRPr="00D92DB0" w14:paraId="53252D28" w14:textId="77777777" w:rsidTr="00EC172B">
        <w:tc>
          <w:tcPr>
            <w:tcW w:w="1101" w:type="dxa"/>
            <w:vMerge/>
          </w:tcPr>
          <w:p w14:paraId="3CADD6C1" w14:textId="77777777" w:rsidR="001A3F4D" w:rsidRPr="00D92DB0" w:rsidRDefault="001A3F4D" w:rsidP="00EC172B">
            <w:pPr>
              <w:spacing w:line="288" w:lineRule="auto"/>
              <w:jc w:val="center"/>
              <w:rPr>
                <w:rFonts w:cs="Times New Roman"/>
                <w:b/>
                <w:color w:val="FF0000"/>
                <w:szCs w:val="28"/>
              </w:rPr>
            </w:pPr>
          </w:p>
        </w:tc>
        <w:tc>
          <w:tcPr>
            <w:tcW w:w="8475" w:type="dxa"/>
          </w:tcPr>
          <w:p w14:paraId="74148AFE" w14:textId="77777777" w:rsidR="001A3F4D" w:rsidRPr="00D92DB0" w:rsidRDefault="001A3F4D" w:rsidP="00EC172B">
            <w:pPr>
              <w:spacing w:line="288" w:lineRule="auto"/>
              <w:jc w:val="both"/>
              <w:rPr>
                <w:rFonts w:eastAsia="Times New Roman" w:cs="Times New Roman"/>
                <w:color w:val="000000"/>
                <w:szCs w:val="28"/>
              </w:rPr>
            </w:pPr>
            <w:r w:rsidRPr="00D92DB0">
              <w:rPr>
                <w:rFonts w:cs="Times New Roman"/>
                <w:szCs w:val="28"/>
              </w:rPr>
              <w:t>- Cấu tạo: Dòng thơ cuối thuộc kiểu câu đặc biệt</w:t>
            </w:r>
            <w:r w:rsidRPr="00D92DB0">
              <w:rPr>
                <w:rFonts w:cs="Times New Roman"/>
                <w:b/>
                <w:szCs w:val="28"/>
              </w:rPr>
              <w:br/>
            </w:r>
            <w:r w:rsidRPr="00D92DB0">
              <w:rPr>
                <w:rFonts w:cs="Times New Roman"/>
                <w:szCs w:val="28"/>
              </w:rPr>
              <w:t>- Tác dụng: Câu đặc biệt như một lời khẳng định, một phát hiện sự kết tinh tình cảm của người lính. Câu đặc biệt con như bản lề gắn kết hai khổ thơ =&gt; Bộc lộ chủ đề tác phẩm.</w:t>
            </w:r>
          </w:p>
        </w:tc>
      </w:tr>
      <w:tr w:rsidR="001A3F4D" w:rsidRPr="00D92DB0" w14:paraId="6DBA4996" w14:textId="77777777" w:rsidTr="00EC172B">
        <w:tc>
          <w:tcPr>
            <w:tcW w:w="1101" w:type="dxa"/>
            <w:vMerge w:val="restart"/>
          </w:tcPr>
          <w:p w14:paraId="54422D2C" w14:textId="77777777" w:rsidR="001A3F4D" w:rsidRPr="00D92DB0" w:rsidRDefault="001A3F4D" w:rsidP="00EC172B">
            <w:pPr>
              <w:spacing w:line="288" w:lineRule="auto"/>
              <w:jc w:val="center"/>
              <w:rPr>
                <w:rFonts w:cs="Times New Roman"/>
                <w:b/>
                <w:color w:val="FF0000"/>
                <w:szCs w:val="28"/>
              </w:rPr>
            </w:pPr>
            <w:r w:rsidRPr="00D92DB0">
              <w:rPr>
                <w:rFonts w:cs="Times New Roman"/>
                <w:b/>
                <w:color w:val="FF0000"/>
                <w:szCs w:val="28"/>
              </w:rPr>
              <w:t>5</w:t>
            </w:r>
          </w:p>
        </w:tc>
        <w:tc>
          <w:tcPr>
            <w:tcW w:w="8475" w:type="dxa"/>
          </w:tcPr>
          <w:p w14:paraId="09CBE26E" w14:textId="77777777" w:rsidR="001A3F4D" w:rsidRPr="00D92DB0" w:rsidRDefault="001A3F4D" w:rsidP="00EC172B">
            <w:pPr>
              <w:spacing w:line="288" w:lineRule="auto"/>
              <w:jc w:val="both"/>
              <w:rPr>
                <w:rFonts w:eastAsia="Times New Roman" w:cs="Times New Roman"/>
                <w:b/>
                <w:color w:val="000000"/>
                <w:szCs w:val="28"/>
              </w:rPr>
            </w:pPr>
            <w:r w:rsidRPr="00D92DB0">
              <w:rPr>
                <w:rFonts w:cs="Times New Roman"/>
                <w:b/>
                <w:szCs w:val="28"/>
              </w:rPr>
              <w:t>Đoạn thơ trên đã cho thấy cơ sở hình thành tình đồng chí giữa những người lính Cách mạng thời kì kháng chiến chống Pháp. Em hãy cho biết tình đồng chí đó được xây dựng dựa trên những cơ sở nào?</w:t>
            </w:r>
          </w:p>
        </w:tc>
      </w:tr>
      <w:tr w:rsidR="001A3F4D" w:rsidRPr="00D92DB0" w14:paraId="5218CB31" w14:textId="77777777" w:rsidTr="00EC172B">
        <w:tc>
          <w:tcPr>
            <w:tcW w:w="1101" w:type="dxa"/>
            <w:vMerge/>
          </w:tcPr>
          <w:p w14:paraId="1EA5DF1A" w14:textId="77777777" w:rsidR="001A3F4D" w:rsidRPr="00D92DB0" w:rsidRDefault="001A3F4D" w:rsidP="00EC172B">
            <w:pPr>
              <w:spacing w:line="288" w:lineRule="auto"/>
              <w:jc w:val="center"/>
              <w:rPr>
                <w:rFonts w:cs="Times New Roman"/>
                <w:b/>
                <w:color w:val="FF0000"/>
                <w:szCs w:val="28"/>
              </w:rPr>
            </w:pPr>
          </w:p>
        </w:tc>
        <w:tc>
          <w:tcPr>
            <w:tcW w:w="8475" w:type="dxa"/>
          </w:tcPr>
          <w:p w14:paraId="5C6CB997" w14:textId="77777777" w:rsidR="001A3F4D" w:rsidRPr="00D92DB0" w:rsidRDefault="001A3F4D" w:rsidP="00EC172B">
            <w:pPr>
              <w:spacing w:line="288" w:lineRule="auto"/>
              <w:rPr>
                <w:rFonts w:cs="Times New Roman"/>
                <w:szCs w:val="28"/>
              </w:rPr>
            </w:pPr>
            <w:r w:rsidRPr="00D92DB0">
              <w:rPr>
                <w:rFonts w:cs="Times New Roman"/>
                <w:szCs w:val="28"/>
              </w:rPr>
              <w:t xml:space="preserve">     - Sự tương đồng cảnh ngộ nghèo khó</w:t>
            </w:r>
            <w:r w:rsidRPr="00D92DB0">
              <w:rPr>
                <w:rFonts w:cs="Times New Roman"/>
                <w:b/>
                <w:szCs w:val="28"/>
              </w:rPr>
              <w:br/>
            </w:r>
            <w:r w:rsidRPr="00D92DB0">
              <w:rPr>
                <w:rFonts w:cs="Times New Roman"/>
                <w:szCs w:val="28"/>
              </w:rPr>
              <w:t xml:space="preserve">     - Chung lí tưởng, mục đích cao cả: chiến đấu giành độc lập, tự do cho Tổ quốc</w:t>
            </w:r>
            <w:r w:rsidRPr="00D92DB0">
              <w:rPr>
                <w:rFonts w:cs="Times New Roman"/>
                <w:b/>
                <w:szCs w:val="28"/>
              </w:rPr>
              <w:br/>
            </w:r>
            <w:r w:rsidRPr="00D92DB0">
              <w:rPr>
                <w:rFonts w:cs="Times New Roman"/>
                <w:szCs w:val="28"/>
              </w:rPr>
              <w:t xml:space="preserve">     - Chung hoàn cảnh khó khăn, thiếu thốn của đời lính </w:t>
            </w:r>
          </w:p>
        </w:tc>
      </w:tr>
      <w:tr w:rsidR="001A3F4D" w:rsidRPr="00D92DB0" w14:paraId="1C08B47F" w14:textId="77777777" w:rsidTr="00EC172B">
        <w:tc>
          <w:tcPr>
            <w:tcW w:w="1101" w:type="dxa"/>
            <w:vMerge w:val="restart"/>
          </w:tcPr>
          <w:p w14:paraId="1C3801E0" w14:textId="77777777" w:rsidR="001A3F4D" w:rsidRPr="00D92DB0" w:rsidRDefault="001A3F4D" w:rsidP="00EC172B">
            <w:pPr>
              <w:spacing w:line="288" w:lineRule="auto"/>
              <w:jc w:val="center"/>
              <w:rPr>
                <w:rFonts w:cs="Times New Roman"/>
                <w:b/>
                <w:color w:val="FF0000"/>
                <w:szCs w:val="28"/>
              </w:rPr>
            </w:pPr>
            <w:r w:rsidRPr="00D92DB0">
              <w:rPr>
                <w:rFonts w:cs="Times New Roman"/>
                <w:b/>
                <w:color w:val="FF0000"/>
                <w:szCs w:val="28"/>
              </w:rPr>
              <w:t>6</w:t>
            </w:r>
          </w:p>
        </w:tc>
        <w:tc>
          <w:tcPr>
            <w:tcW w:w="8475" w:type="dxa"/>
          </w:tcPr>
          <w:p w14:paraId="2BACB782" w14:textId="77777777" w:rsidR="001A3F4D" w:rsidRPr="00D92DB0" w:rsidRDefault="001A3F4D" w:rsidP="00EC172B">
            <w:pPr>
              <w:spacing w:line="288" w:lineRule="auto"/>
              <w:jc w:val="both"/>
              <w:rPr>
                <w:rFonts w:eastAsia="Times New Roman" w:cs="Times New Roman"/>
                <w:b/>
                <w:color w:val="000000"/>
                <w:szCs w:val="28"/>
              </w:rPr>
            </w:pPr>
            <w:r w:rsidRPr="00D92DB0">
              <w:rPr>
                <w:rFonts w:cs="Times New Roman"/>
                <w:b/>
                <w:szCs w:val="28"/>
              </w:rPr>
              <w:t>Bằng một đoạn văn Tổng - Phân - Hợp (khoảng 12 câu), hãy làm rõ nội dung đoạn thơ vừa chép. Trong đoạn văn có sử dụng một câu bị động và một câu ghép.</w:t>
            </w:r>
          </w:p>
        </w:tc>
      </w:tr>
      <w:tr w:rsidR="001A3F4D" w:rsidRPr="00D92DB0" w14:paraId="42C17FEB" w14:textId="77777777" w:rsidTr="00EC172B">
        <w:tc>
          <w:tcPr>
            <w:tcW w:w="1101" w:type="dxa"/>
            <w:vMerge/>
          </w:tcPr>
          <w:p w14:paraId="15011D71" w14:textId="77777777" w:rsidR="001A3F4D" w:rsidRPr="00D92DB0" w:rsidRDefault="001A3F4D" w:rsidP="00EC172B">
            <w:pPr>
              <w:spacing w:line="288" w:lineRule="auto"/>
              <w:jc w:val="center"/>
              <w:rPr>
                <w:rFonts w:cs="Times New Roman"/>
                <w:b/>
                <w:color w:val="FF0000"/>
                <w:szCs w:val="28"/>
              </w:rPr>
            </w:pPr>
          </w:p>
        </w:tc>
        <w:tc>
          <w:tcPr>
            <w:tcW w:w="8475" w:type="dxa"/>
          </w:tcPr>
          <w:p w14:paraId="66D33F75" w14:textId="77777777" w:rsidR="001A3F4D" w:rsidRPr="00D92DB0" w:rsidRDefault="001A3F4D" w:rsidP="00EC172B">
            <w:pPr>
              <w:spacing w:line="288" w:lineRule="auto"/>
              <w:rPr>
                <w:rFonts w:cs="Times New Roman"/>
                <w:b/>
                <w:szCs w:val="28"/>
              </w:rPr>
            </w:pPr>
            <w:r w:rsidRPr="00D92DB0">
              <w:rPr>
                <w:rFonts w:cs="Times New Roman"/>
                <w:szCs w:val="28"/>
              </w:rPr>
              <w:t xml:space="preserve">     - Mở đầu bằng hai câu thơ đối nhau rất chỉnh:</w:t>
            </w:r>
          </w:p>
          <w:p w14:paraId="51364950" w14:textId="77777777" w:rsidR="001A3F4D" w:rsidRPr="00D92DB0" w:rsidRDefault="001A3F4D" w:rsidP="00EC172B">
            <w:pPr>
              <w:spacing w:line="288" w:lineRule="auto"/>
              <w:rPr>
                <w:rFonts w:cs="Times New Roman"/>
                <w:i/>
                <w:szCs w:val="28"/>
              </w:rPr>
            </w:pPr>
            <w:r w:rsidRPr="00D92DB0">
              <w:rPr>
                <w:rFonts w:cs="Times New Roman"/>
                <w:i/>
                <w:szCs w:val="28"/>
              </w:rPr>
              <w:t xml:space="preserve">“Quê hương anh nước mặn đồng chua </w:t>
            </w:r>
            <w:r w:rsidRPr="00D92DB0">
              <w:rPr>
                <w:rFonts w:cs="Times New Roman"/>
                <w:i/>
                <w:szCs w:val="28"/>
              </w:rPr>
              <w:br/>
              <w:t>Làng tôi nghèo đất cày lên sỏi đá"</w:t>
            </w:r>
          </w:p>
          <w:p w14:paraId="2AA76BCA" w14:textId="77777777" w:rsidR="001A3F4D" w:rsidRPr="00D92DB0" w:rsidRDefault="001A3F4D" w:rsidP="00EC172B">
            <w:pPr>
              <w:spacing w:line="288" w:lineRule="auto"/>
              <w:rPr>
                <w:rFonts w:cs="Times New Roman"/>
                <w:szCs w:val="28"/>
              </w:rPr>
            </w:pPr>
            <w:r w:rsidRPr="00D92DB0">
              <w:rPr>
                <w:rFonts w:cs="Times New Roman"/>
                <w:szCs w:val="28"/>
              </w:rPr>
              <w:t xml:space="preserve">     - Những người lính đều là con em nông dân từ các miền quê nghèo hội tụ về đây trong một đội ngũ cùng hoàn cảnh nghèo khó.</w:t>
            </w:r>
          </w:p>
          <w:p w14:paraId="73DEE32B" w14:textId="77777777" w:rsidR="001A3F4D" w:rsidRPr="00D92DB0" w:rsidRDefault="001A3F4D" w:rsidP="00EC172B">
            <w:pPr>
              <w:spacing w:line="288" w:lineRule="auto"/>
              <w:rPr>
                <w:rFonts w:cs="Times New Roman"/>
                <w:i/>
                <w:szCs w:val="28"/>
              </w:rPr>
            </w:pPr>
            <w:r w:rsidRPr="00D92DB0">
              <w:rPr>
                <w:rFonts w:cs="Times New Roman"/>
                <w:i/>
                <w:szCs w:val="28"/>
              </w:rPr>
              <w:t>“Anh với tôi đôi người xa lạ</w:t>
            </w:r>
            <w:r w:rsidRPr="00D92DB0">
              <w:rPr>
                <w:rFonts w:cs="Times New Roman"/>
                <w:i/>
                <w:szCs w:val="28"/>
              </w:rPr>
              <w:br/>
              <w:t>Tự phương trời chẳng hẹn quen nhau”</w:t>
            </w:r>
          </w:p>
          <w:p w14:paraId="48BDF111" w14:textId="77777777" w:rsidR="001A3F4D" w:rsidRPr="00D92DB0" w:rsidRDefault="001A3F4D" w:rsidP="00EC172B">
            <w:pPr>
              <w:spacing w:line="288" w:lineRule="auto"/>
              <w:rPr>
                <w:rFonts w:cs="Times New Roman"/>
                <w:szCs w:val="28"/>
              </w:rPr>
            </w:pPr>
            <w:r w:rsidRPr="00D92DB0">
              <w:rPr>
                <w:rFonts w:cs="Times New Roman"/>
                <w:szCs w:val="28"/>
              </w:rPr>
              <w:t xml:space="preserve">     - Từ “đôi” chỉ hai người, hai đối tượng chẳng thể tách rời nhau kết hợp với từ “xa lạ” làm cho ý xa lạ được nhấn mạnh hơn.</w:t>
            </w:r>
            <w:r w:rsidRPr="00D92DB0">
              <w:rPr>
                <w:rFonts w:cs="Times New Roman"/>
                <w:szCs w:val="28"/>
              </w:rPr>
              <w:br/>
              <w:t xml:space="preserve">     - “Tự phương trời” tuy chẳng quen nhau nhưng cùng đồng điệu trong nhịp đập của trái tim, cùng tham gia chiến đấụ, giữa họ đã nảy nở thứ tình cảm cao đẹp: Tình đồng chí - tình cảm ấy không phải chỉ là cùng cảnh ngộ mà còn là sự gắn kết trọn vẹn cả về lý trí, lý tưởng và mục đích cao cả: chiến đấu giành độc lập tự do cho Tổ quốc.</w:t>
            </w:r>
          </w:p>
          <w:p w14:paraId="39D5EA2D" w14:textId="77777777" w:rsidR="001A3F4D" w:rsidRPr="00D92DB0" w:rsidRDefault="001A3F4D" w:rsidP="00EC172B">
            <w:pPr>
              <w:spacing w:line="288" w:lineRule="auto"/>
              <w:rPr>
                <w:rFonts w:cs="Times New Roman"/>
                <w:i/>
                <w:szCs w:val="28"/>
              </w:rPr>
            </w:pPr>
            <w:r w:rsidRPr="00D92DB0">
              <w:rPr>
                <w:rFonts w:cs="Times New Roman"/>
                <w:i/>
                <w:szCs w:val="28"/>
              </w:rPr>
              <w:t xml:space="preserve">“Súng bên súng, đầu sát bên đầu </w:t>
            </w:r>
            <w:r w:rsidRPr="00D92DB0">
              <w:rPr>
                <w:rFonts w:cs="Times New Roman"/>
                <w:i/>
                <w:szCs w:val="28"/>
              </w:rPr>
              <w:br/>
            </w:r>
            <w:r w:rsidRPr="00D92DB0">
              <w:rPr>
                <w:rFonts w:cs="Times New Roman"/>
                <w:i/>
                <w:szCs w:val="28"/>
              </w:rPr>
              <w:lastRenderedPageBreak/>
              <w:t xml:space="preserve">Đêm rét chung chăn thành đôi tri kỉ. </w:t>
            </w:r>
            <w:r w:rsidRPr="00D92DB0">
              <w:rPr>
                <w:rFonts w:cs="Times New Roman"/>
                <w:i/>
                <w:szCs w:val="28"/>
              </w:rPr>
              <w:br/>
              <w:t>Đồng chí!”</w:t>
            </w:r>
          </w:p>
          <w:p w14:paraId="5E858162" w14:textId="77777777" w:rsidR="001A3F4D" w:rsidRPr="00D92DB0" w:rsidRDefault="001A3F4D" w:rsidP="00EC172B">
            <w:pPr>
              <w:spacing w:line="288" w:lineRule="auto"/>
              <w:rPr>
                <w:rFonts w:cs="Times New Roman"/>
                <w:szCs w:val="28"/>
              </w:rPr>
            </w:pPr>
            <w:r w:rsidRPr="00D92DB0">
              <w:rPr>
                <w:rFonts w:cs="Times New Roman"/>
                <w:szCs w:val="28"/>
              </w:rPr>
              <w:t xml:space="preserve">     - Từ “chung” bao hàm nhiều ý: chung cảnh ngộ, chung giai cấp, chung chí hướng, chung một khát vọng...</w:t>
            </w:r>
            <w:r w:rsidRPr="00D92DB0">
              <w:rPr>
                <w:rFonts w:cs="Times New Roman"/>
                <w:szCs w:val="28"/>
              </w:rPr>
              <w:br/>
              <w:t xml:space="preserve">     - Câu đặc biệt “Đồng chí” làm cho đoạn thơ kết thúc thật đặc biệt, sâu lắng     =&gt; như một nốt nhạc làm bừng sáng cả bài thơ, là kết tinh của một tình cảm cách mạng mới mẻ chỉ có ở thời đại mới.</w:t>
            </w:r>
          </w:p>
        </w:tc>
      </w:tr>
      <w:tr w:rsidR="001A3F4D" w:rsidRPr="00D92DB0" w14:paraId="587A08BF" w14:textId="77777777" w:rsidTr="00EC172B">
        <w:tc>
          <w:tcPr>
            <w:tcW w:w="1101" w:type="dxa"/>
            <w:vMerge w:val="restart"/>
          </w:tcPr>
          <w:p w14:paraId="145522C1" w14:textId="77777777" w:rsidR="001A3F4D" w:rsidRPr="00D92DB0" w:rsidRDefault="001A3F4D" w:rsidP="00EC172B">
            <w:pPr>
              <w:spacing w:line="288" w:lineRule="auto"/>
              <w:jc w:val="center"/>
              <w:rPr>
                <w:rFonts w:cs="Times New Roman"/>
                <w:b/>
                <w:color w:val="FF0000"/>
                <w:szCs w:val="28"/>
              </w:rPr>
            </w:pPr>
            <w:r w:rsidRPr="00D92DB0">
              <w:rPr>
                <w:rFonts w:cs="Times New Roman"/>
                <w:b/>
                <w:color w:val="FF0000"/>
                <w:szCs w:val="28"/>
              </w:rPr>
              <w:lastRenderedPageBreak/>
              <w:t>7</w:t>
            </w:r>
          </w:p>
        </w:tc>
        <w:tc>
          <w:tcPr>
            <w:tcW w:w="8475" w:type="dxa"/>
          </w:tcPr>
          <w:p w14:paraId="21230B6D" w14:textId="77777777" w:rsidR="001A3F4D" w:rsidRPr="00D92DB0" w:rsidRDefault="001A3F4D" w:rsidP="00EC172B">
            <w:pPr>
              <w:spacing w:line="288" w:lineRule="auto"/>
              <w:rPr>
                <w:rFonts w:cs="Times New Roman"/>
                <w:b/>
                <w:szCs w:val="28"/>
              </w:rPr>
            </w:pPr>
            <w:r w:rsidRPr="00D92DB0">
              <w:rPr>
                <w:rFonts w:cs="Times New Roman"/>
                <w:b/>
                <w:szCs w:val="28"/>
              </w:rPr>
              <w:t>Từ cảm nhận về đoạn thơ trên, hãy phát biểu suy nghĩ của em về một tình bạn đẹp. (Trình bày bằng một đoạn văn khoảng 8-10 câu).</w:t>
            </w:r>
          </w:p>
        </w:tc>
      </w:tr>
      <w:tr w:rsidR="001A3F4D" w:rsidRPr="00D92DB0" w14:paraId="10360DCD" w14:textId="77777777" w:rsidTr="00EC172B">
        <w:tc>
          <w:tcPr>
            <w:tcW w:w="1101" w:type="dxa"/>
            <w:vMerge/>
          </w:tcPr>
          <w:p w14:paraId="5CAE7169" w14:textId="77777777" w:rsidR="001A3F4D" w:rsidRPr="00D92DB0" w:rsidRDefault="001A3F4D" w:rsidP="00EC172B">
            <w:pPr>
              <w:spacing w:line="288" w:lineRule="auto"/>
              <w:jc w:val="center"/>
              <w:rPr>
                <w:rFonts w:cs="Times New Roman"/>
                <w:b/>
                <w:color w:val="FF0000"/>
                <w:szCs w:val="28"/>
              </w:rPr>
            </w:pPr>
          </w:p>
        </w:tc>
        <w:tc>
          <w:tcPr>
            <w:tcW w:w="8475" w:type="dxa"/>
          </w:tcPr>
          <w:p w14:paraId="2B41A3CF" w14:textId="77777777" w:rsidR="001A3F4D" w:rsidRPr="00D92DB0" w:rsidRDefault="001A3F4D" w:rsidP="00EC172B">
            <w:pPr>
              <w:spacing w:line="288" w:lineRule="auto"/>
              <w:rPr>
                <w:rFonts w:eastAsia="Times New Roman" w:cs="Times New Roman"/>
                <w:color w:val="000000"/>
                <w:szCs w:val="28"/>
              </w:rPr>
            </w:pPr>
            <w:r w:rsidRPr="00D92DB0">
              <w:rPr>
                <w:rFonts w:cs="Times New Roman"/>
                <w:szCs w:val="28"/>
              </w:rPr>
              <w:t>a. Khẳng định: Tình đồng chí trong bài thơ cùng tên của nhà thơ Chính Hữu là một biểu hiện của tình bạn đẹp.</w:t>
            </w:r>
            <w:r w:rsidRPr="00D92DB0">
              <w:rPr>
                <w:rFonts w:cs="Times New Roman"/>
                <w:szCs w:val="28"/>
              </w:rPr>
              <w:br/>
              <w:t>b. Giải thích khái niệm:</w:t>
            </w:r>
            <w:r w:rsidRPr="00D92DB0">
              <w:rPr>
                <w:rFonts w:cs="Times New Roman"/>
                <w:szCs w:val="28"/>
              </w:rPr>
              <w:br/>
              <w:t xml:space="preserve">     - Tình bạn là tình cảm gắn bó thân thiết giữa những người có nét chung về sở thích, tính tình, ước mơ, lý tưởng...</w:t>
            </w:r>
            <w:r w:rsidRPr="00D92DB0">
              <w:rPr>
                <w:rFonts w:cs="Times New Roman"/>
                <w:szCs w:val="28"/>
              </w:rPr>
              <w:br/>
              <w:t xml:space="preserve">     - Tình bạn đẹp là tình bạn gắn bó, yêu thương, sẻ chia, đồng cảm, trách nhiệm và giúp đỡ nhau trong cuộc sống. Tình bạn đẹp phải trên cơ sở tôn trọng, chân thành và tin cậy lẫn nhau.</w:t>
            </w:r>
            <w:r w:rsidRPr="00D92DB0">
              <w:rPr>
                <w:rFonts w:cs="Times New Roman"/>
                <w:szCs w:val="28"/>
              </w:rPr>
              <w:br/>
              <w:t>c. Biểu hiện:</w:t>
            </w:r>
            <w:r w:rsidRPr="00D92DB0">
              <w:rPr>
                <w:rFonts w:cs="Times New Roman"/>
                <w:szCs w:val="28"/>
              </w:rPr>
              <w:br/>
              <w:t xml:space="preserve">     - Luôn chia sẻ với nhau mọi niềm vui, nỗi buồn, biết động viên, an ủi, khích lệ..</w:t>
            </w:r>
            <w:r w:rsidRPr="00D92DB0">
              <w:rPr>
                <w:rFonts w:cs="Times New Roman"/>
                <w:szCs w:val="28"/>
              </w:rPr>
              <w:br/>
              <w:t xml:space="preserve">     - Giúp đỡ nhau trong cuộc sống, trong học tập, biết chỉ ra khuyết điểm, sai lầm để bạn sửa chữa, không a dua, che giấu cho khuyết điểm của bạn, luôn mong muốn bạn tiến bộ...</w:t>
            </w:r>
            <w:r w:rsidRPr="00D92DB0">
              <w:rPr>
                <w:rFonts w:cs="Times New Roman"/>
                <w:szCs w:val="28"/>
              </w:rPr>
              <w:br/>
              <w:t>d. Ý nghĩa:</w:t>
            </w:r>
            <w:r w:rsidRPr="00D92DB0">
              <w:rPr>
                <w:rFonts w:cs="Times New Roman"/>
                <w:szCs w:val="28"/>
              </w:rPr>
              <w:br/>
              <w:t xml:space="preserve">     - Làm cho cuộc sống có ý nghĩa hơn, mang lại niềm vui,</w:t>
            </w:r>
            <w:r w:rsidRPr="00D92DB0">
              <w:rPr>
                <w:rFonts w:cs="Times New Roman"/>
                <w:szCs w:val="28"/>
              </w:rPr>
              <w:br/>
              <w:t xml:space="preserve">     - Trở thành động lực giúp nhau thành công</w:t>
            </w:r>
            <w:r w:rsidRPr="00D92DB0">
              <w:rPr>
                <w:rFonts w:cs="Times New Roman"/>
                <w:szCs w:val="28"/>
              </w:rPr>
              <w:br/>
              <w:t>e. Lên án tình bạn chưa đẹp:</w:t>
            </w:r>
            <w:r w:rsidRPr="00D92DB0">
              <w:rPr>
                <w:rFonts w:cs="Times New Roman"/>
                <w:b/>
                <w:szCs w:val="28"/>
              </w:rPr>
              <w:br/>
            </w:r>
            <w:r w:rsidRPr="00D92DB0">
              <w:rPr>
                <w:rFonts w:cs="Times New Roman"/>
                <w:szCs w:val="28"/>
              </w:rPr>
              <w:t xml:space="preserve">     - Dân gian có câu “Giàu vì bạn, sang vì vợ” nhưng cũng có câu “Tin bạn mất bò” bởi lẽ có nhiều người tưởng như là bạn nhưng thật ra lại lợi dụng ta để mưu cầu lợi ích cá nhân.</w:t>
            </w:r>
            <w:r w:rsidRPr="00D92DB0">
              <w:rPr>
                <w:rFonts w:cs="Times New Roman"/>
                <w:b/>
                <w:szCs w:val="28"/>
              </w:rPr>
              <w:br/>
            </w:r>
            <w:r w:rsidRPr="00D92DB0">
              <w:rPr>
                <w:rFonts w:cs="Times New Roman"/>
                <w:szCs w:val="28"/>
              </w:rPr>
              <w:t xml:space="preserve">     - Chọn người bạn tốt mà chơi để tránh xa những kẻ trục lợi, lừa thầy phản bạn</w:t>
            </w:r>
            <w:r w:rsidRPr="00D92DB0">
              <w:rPr>
                <w:rFonts w:cs="Times New Roman"/>
                <w:b/>
                <w:szCs w:val="28"/>
              </w:rPr>
              <w:br/>
            </w:r>
            <w:r w:rsidRPr="00D92DB0">
              <w:rPr>
                <w:rFonts w:cs="Times New Roman"/>
                <w:szCs w:val="28"/>
              </w:rPr>
              <w:t>f. Khẳng định, liên hệ hành động:</w:t>
            </w:r>
            <w:r w:rsidRPr="00D92DB0">
              <w:rPr>
                <w:rFonts w:cs="Times New Roman"/>
                <w:b/>
                <w:szCs w:val="28"/>
              </w:rPr>
              <w:br/>
            </w:r>
            <w:r w:rsidRPr="00D92DB0">
              <w:rPr>
                <w:rFonts w:cs="Times New Roman"/>
                <w:szCs w:val="28"/>
              </w:rPr>
              <w:t xml:space="preserve">     Suy nghĩ, hành động bản thân: có ý thức và có hành động cụ thể để xây dựng và giữ gìn tình bạn đẹp.</w:t>
            </w:r>
          </w:p>
        </w:tc>
      </w:tr>
    </w:tbl>
    <w:p w14:paraId="04BC1D89" w14:textId="77777777" w:rsidR="001A3F4D" w:rsidRPr="00D92DB0" w:rsidRDefault="001A3F4D" w:rsidP="001A3F4D">
      <w:pPr>
        <w:spacing w:after="0" w:line="288" w:lineRule="auto"/>
        <w:rPr>
          <w:rFonts w:ascii="Times New Roman" w:hAnsi="Times New Roman"/>
          <w:b/>
          <w:sz w:val="28"/>
          <w:szCs w:val="28"/>
        </w:rPr>
      </w:pPr>
    </w:p>
    <w:p w14:paraId="3FC5BCC1" w14:textId="77777777" w:rsidR="001A3F4D" w:rsidRPr="00D92DB0" w:rsidRDefault="001A3F4D" w:rsidP="001A3F4D">
      <w:pPr>
        <w:spacing w:after="0" w:line="288" w:lineRule="auto"/>
        <w:rPr>
          <w:rFonts w:ascii="Times New Roman" w:hAnsi="Times New Roman"/>
          <w:sz w:val="28"/>
          <w:szCs w:val="28"/>
        </w:rPr>
      </w:pPr>
      <w:r w:rsidRPr="00D92DB0">
        <w:rPr>
          <w:rFonts w:ascii="Times New Roman" w:hAnsi="Times New Roman"/>
          <w:b/>
          <w:color w:val="FF0000"/>
          <w:sz w:val="28"/>
          <w:szCs w:val="28"/>
        </w:rPr>
        <w:t xml:space="preserve">PHIẾU SỐ 3: </w:t>
      </w:r>
      <w:r w:rsidRPr="00D92DB0">
        <w:rPr>
          <w:rFonts w:ascii="Times New Roman" w:hAnsi="Times New Roman"/>
          <w:sz w:val="28"/>
          <w:szCs w:val="28"/>
        </w:rPr>
        <w:t>Trong bài thơ Đồng chí, Chính Hữu đã viết rất xúc động về người chiến sỹ thời kháng chiến chống Pháp:</w:t>
      </w:r>
    </w:p>
    <w:p w14:paraId="1FE7037E" w14:textId="77777777" w:rsidR="001A3F4D" w:rsidRPr="00D92DB0" w:rsidRDefault="001A3F4D" w:rsidP="001A3F4D">
      <w:pPr>
        <w:spacing w:after="0" w:line="288" w:lineRule="auto"/>
        <w:rPr>
          <w:rFonts w:ascii="Times New Roman" w:hAnsi="Times New Roman"/>
          <w:i/>
          <w:sz w:val="28"/>
          <w:szCs w:val="28"/>
        </w:rPr>
      </w:pPr>
      <w:r w:rsidRPr="00D92DB0">
        <w:rPr>
          <w:rFonts w:ascii="Times New Roman" w:hAnsi="Times New Roman"/>
          <w:i/>
          <w:sz w:val="28"/>
          <w:szCs w:val="28"/>
        </w:rPr>
        <w:t xml:space="preserve">[...] Ruộng nương anh gửi bạn thân cày </w:t>
      </w:r>
      <w:r w:rsidRPr="00D92DB0">
        <w:rPr>
          <w:rFonts w:ascii="Times New Roman" w:hAnsi="Times New Roman"/>
          <w:i/>
          <w:sz w:val="28"/>
          <w:szCs w:val="28"/>
        </w:rPr>
        <w:br/>
        <w:t xml:space="preserve">Gian nhà không, mặc kệ gió lung lay </w:t>
      </w:r>
    </w:p>
    <w:p w14:paraId="7C7DC845" w14:textId="77777777" w:rsidR="001A3F4D" w:rsidRPr="00D92DB0" w:rsidRDefault="001A3F4D" w:rsidP="001A3F4D">
      <w:pPr>
        <w:spacing w:after="0" w:line="288" w:lineRule="auto"/>
        <w:rPr>
          <w:rFonts w:ascii="Times New Roman" w:hAnsi="Times New Roman"/>
          <w:i/>
          <w:sz w:val="28"/>
          <w:szCs w:val="28"/>
        </w:rPr>
      </w:pPr>
      <w:r w:rsidRPr="00D92DB0">
        <w:rPr>
          <w:rFonts w:ascii="Times New Roman" w:hAnsi="Times New Roman"/>
          <w:i/>
          <w:sz w:val="28"/>
          <w:szCs w:val="28"/>
        </w:rPr>
        <w:t>Giếng nước gốc đa nhớ người ra lính.</w:t>
      </w:r>
      <w:r w:rsidRPr="00D92DB0">
        <w:rPr>
          <w:rFonts w:ascii="Times New Roman" w:hAnsi="Times New Roman"/>
          <w:i/>
          <w:sz w:val="28"/>
          <w:szCs w:val="28"/>
        </w:rPr>
        <w:br/>
        <w:t xml:space="preserve">Anh với tôi biết từng cơn ớn lạnh </w:t>
      </w:r>
    </w:p>
    <w:p w14:paraId="0078F48F" w14:textId="77777777" w:rsidR="001A3F4D" w:rsidRPr="00D92DB0" w:rsidRDefault="001A3F4D" w:rsidP="001A3F4D">
      <w:pPr>
        <w:spacing w:after="0" w:line="288" w:lineRule="auto"/>
        <w:rPr>
          <w:rFonts w:ascii="Times New Roman" w:hAnsi="Times New Roman"/>
          <w:i/>
          <w:sz w:val="28"/>
          <w:szCs w:val="28"/>
        </w:rPr>
      </w:pPr>
      <w:r w:rsidRPr="00D92DB0">
        <w:rPr>
          <w:rFonts w:ascii="Times New Roman" w:hAnsi="Times New Roman"/>
          <w:i/>
          <w:sz w:val="28"/>
          <w:szCs w:val="28"/>
        </w:rPr>
        <w:t>Sốt run người vừng trán ướt mồ hôi.</w:t>
      </w:r>
    </w:p>
    <w:p w14:paraId="3B4ABE3C" w14:textId="77777777" w:rsidR="001A3F4D" w:rsidRPr="00D92DB0" w:rsidRDefault="001A3F4D" w:rsidP="001A3F4D">
      <w:pPr>
        <w:spacing w:after="0" w:line="288" w:lineRule="auto"/>
        <w:rPr>
          <w:rFonts w:ascii="Times New Roman" w:hAnsi="Times New Roman"/>
          <w:i/>
          <w:sz w:val="28"/>
          <w:szCs w:val="28"/>
        </w:rPr>
      </w:pPr>
      <w:r w:rsidRPr="00D92DB0">
        <w:rPr>
          <w:rFonts w:ascii="Times New Roman" w:hAnsi="Times New Roman"/>
          <w:i/>
          <w:sz w:val="28"/>
          <w:szCs w:val="28"/>
        </w:rPr>
        <w:lastRenderedPageBreak/>
        <w:t xml:space="preserve">Áo anh rách vai quần tôi có vài mảnh vá </w:t>
      </w:r>
      <w:r w:rsidRPr="00D92DB0">
        <w:rPr>
          <w:rFonts w:ascii="Times New Roman" w:hAnsi="Times New Roman"/>
          <w:i/>
          <w:sz w:val="28"/>
          <w:szCs w:val="28"/>
        </w:rPr>
        <w:br/>
        <w:t>Miệng cười buốt giá</w:t>
      </w:r>
      <w:r w:rsidRPr="00D92DB0">
        <w:rPr>
          <w:rFonts w:ascii="Times New Roman" w:hAnsi="Times New Roman"/>
          <w:i/>
          <w:sz w:val="28"/>
          <w:szCs w:val="28"/>
        </w:rPr>
        <w:br/>
        <w:t>Chân không giày</w:t>
      </w:r>
    </w:p>
    <w:p w14:paraId="3D70C4B0" w14:textId="77777777" w:rsidR="001A3F4D" w:rsidRPr="00D92DB0" w:rsidRDefault="001A3F4D" w:rsidP="001A3F4D">
      <w:pPr>
        <w:spacing w:after="0" w:line="288" w:lineRule="auto"/>
        <w:rPr>
          <w:rFonts w:ascii="Times New Roman" w:hAnsi="Times New Roman"/>
          <w:i/>
          <w:sz w:val="28"/>
          <w:szCs w:val="28"/>
        </w:rPr>
      </w:pPr>
      <w:r w:rsidRPr="00D92DB0">
        <w:rPr>
          <w:rFonts w:ascii="Times New Roman" w:hAnsi="Times New Roman"/>
          <w:i/>
          <w:sz w:val="28"/>
          <w:szCs w:val="28"/>
        </w:rPr>
        <w:t>Thương nhau tay nắm lấy bàn tay.</w:t>
      </w:r>
    </w:p>
    <w:p w14:paraId="2A365E6B" w14:textId="77777777" w:rsidR="001A3F4D" w:rsidRPr="00D92DB0" w:rsidRDefault="001A3F4D" w:rsidP="001A3F4D">
      <w:pPr>
        <w:spacing w:after="0" w:line="288" w:lineRule="auto"/>
        <w:rPr>
          <w:rFonts w:ascii="Times New Roman" w:hAnsi="Times New Roman"/>
          <w:sz w:val="28"/>
          <w:szCs w:val="28"/>
        </w:rPr>
      </w:pPr>
      <w:r w:rsidRPr="00D92DB0">
        <w:rPr>
          <w:rFonts w:ascii="Times New Roman" w:hAnsi="Times New Roman"/>
          <w:b/>
          <w:sz w:val="28"/>
          <w:szCs w:val="28"/>
        </w:rPr>
        <w:t>Câu 1:</w:t>
      </w:r>
      <w:r w:rsidRPr="00D92DB0">
        <w:rPr>
          <w:rFonts w:ascii="Times New Roman" w:hAnsi="Times New Roman"/>
          <w:sz w:val="28"/>
          <w:szCs w:val="28"/>
        </w:rPr>
        <w:t xml:space="preserve"> Từ “Đồng chí” nghĩa là gì? Theo em, vì sao tác giả lại đặt tên bài thơ của mình là “Đồng chí”?</w:t>
      </w:r>
    </w:p>
    <w:p w14:paraId="02D0F77B" w14:textId="77777777" w:rsidR="001A3F4D" w:rsidRPr="00D92DB0" w:rsidRDefault="001A3F4D" w:rsidP="001A3F4D">
      <w:pPr>
        <w:spacing w:after="0" w:line="288" w:lineRule="auto"/>
        <w:rPr>
          <w:rFonts w:ascii="Times New Roman" w:hAnsi="Times New Roman"/>
          <w:sz w:val="28"/>
          <w:szCs w:val="28"/>
        </w:rPr>
      </w:pPr>
      <w:r w:rsidRPr="00D92DB0">
        <w:rPr>
          <w:rFonts w:ascii="Times New Roman" w:hAnsi="Times New Roman"/>
          <w:b/>
          <w:sz w:val="28"/>
          <w:szCs w:val="28"/>
        </w:rPr>
        <w:t>Câu 2:</w:t>
      </w:r>
      <w:r w:rsidRPr="00D92DB0">
        <w:rPr>
          <w:rFonts w:ascii="Times New Roman" w:hAnsi="Times New Roman"/>
          <w:sz w:val="28"/>
          <w:szCs w:val="28"/>
        </w:rPr>
        <w:t xml:space="preserve"> Trong câu thơ “Giếng nước gốc đa nhớ người ra lính”, nhà thơ đã sử dụng phép tu từ gì? Nêu rõ hiệu quả nghệ thuật của biện pháp tu từ ấy.</w:t>
      </w:r>
    </w:p>
    <w:p w14:paraId="25B2DD89" w14:textId="77777777" w:rsidR="001A3F4D" w:rsidRPr="00D92DB0" w:rsidRDefault="001A3F4D" w:rsidP="001A3F4D">
      <w:pPr>
        <w:spacing w:after="0" w:line="288" w:lineRule="auto"/>
        <w:rPr>
          <w:rFonts w:ascii="Times New Roman" w:hAnsi="Times New Roman"/>
          <w:sz w:val="28"/>
          <w:szCs w:val="28"/>
        </w:rPr>
      </w:pPr>
      <w:r w:rsidRPr="00D92DB0">
        <w:rPr>
          <w:rFonts w:ascii="Times New Roman" w:hAnsi="Times New Roman"/>
          <w:b/>
          <w:sz w:val="28"/>
          <w:szCs w:val="28"/>
        </w:rPr>
        <w:t>Câu 3:</w:t>
      </w:r>
      <w:r w:rsidRPr="00D92DB0">
        <w:rPr>
          <w:rFonts w:ascii="Times New Roman" w:hAnsi="Times New Roman"/>
          <w:sz w:val="28"/>
          <w:szCs w:val="28"/>
        </w:rPr>
        <w:t xml:space="preserve"> Dựa vào đoạn thơ trên, hãy viêt một đoạn văn (khoảng 10 câu) theo cách lập luận tồng hợp - phân tích - tổng hợp trong đó có sử dụng phép thế và một câu phủ định đề làm rõ sự đồng cảm, sẻ chia giữa những người đồng đội (Gạch dưới câu phủ định và những từ ngữ làm phép thế).</w:t>
      </w:r>
    </w:p>
    <w:p w14:paraId="59E99EEC" w14:textId="77777777" w:rsidR="001A3F4D" w:rsidRPr="00D92DB0" w:rsidRDefault="001A3F4D" w:rsidP="001A3F4D">
      <w:pPr>
        <w:spacing w:after="0" w:line="288" w:lineRule="auto"/>
        <w:jc w:val="center"/>
        <w:rPr>
          <w:rFonts w:ascii="Times New Roman" w:hAnsi="Times New Roman"/>
          <w:b/>
          <w:color w:val="FF0000"/>
          <w:sz w:val="28"/>
          <w:szCs w:val="28"/>
        </w:rPr>
      </w:pPr>
      <w:r w:rsidRPr="00D92DB0">
        <w:rPr>
          <w:rFonts w:ascii="Times New Roman" w:hAnsi="Times New Roman"/>
          <w:b/>
          <w:color w:val="FF0000"/>
          <w:sz w:val="28"/>
          <w:szCs w:val="28"/>
        </w:rPr>
        <w:t>GỢI Ý</w:t>
      </w:r>
    </w:p>
    <w:tbl>
      <w:tblPr>
        <w:tblStyle w:val="TableGrid2"/>
        <w:tblW w:w="0" w:type="auto"/>
        <w:tblLook w:val="04A0" w:firstRow="1" w:lastRow="0" w:firstColumn="1" w:lastColumn="0" w:noHBand="0" w:noVBand="1"/>
      </w:tblPr>
      <w:tblGrid>
        <w:gridCol w:w="1101"/>
        <w:gridCol w:w="8475"/>
      </w:tblGrid>
      <w:tr w:rsidR="001A3F4D" w:rsidRPr="00D92DB0" w14:paraId="4F8B8D73" w14:textId="77777777" w:rsidTr="00EC172B">
        <w:tc>
          <w:tcPr>
            <w:tcW w:w="1101" w:type="dxa"/>
            <w:vMerge w:val="restart"/>
          </w:tcPr>
          <w:p w14:paraId="72829F85" w14:textId="77777777" w:rsidR="001A3F4D" w:rsidRPr="00D92DB0" w:rsidRDefault="001A3F4D" w:rsidP="00EC172B">
            <w:pPr>
              <w:spacing w:line="288" w:lineRule="auto"/>
              <w:jc w:val="center"/>
              <w:rPr>
                <w:rFonts w:cs="Times New Roman"/>
                <w:b/>
                <w:color w:val="FF0000"/>
                <w:szCs w:val="28"/>
              </w:rPr>
            </w:pPr>
            <w:r w:rsidRPr="00D92DB0">
              <w:rPr>
                <w:rFonts w:cs="Times New Roman"/>
                <w:b/>
                <w:color w:val="FF0000"/>
                <w:szCs w:val="28"/>
              </w:rPr>
              <w:t>1</w:t>
            </w:r>
          </w:p>
        </w:tc>
        <w:tc>
          <w:tcPr>
            <w:tcW w:w="8475" w:type="dxa"/>
          </w:tcPr>
          <w:p w14:paraId="182E9EB7" w14:textId="77777777" w:rsidR="001A3F4D" w:rsidRPr="00D92DB0" w:rsidRDefault="001A3F4D" w:rsidP="00EC172B">
            <w:pPr>
              <w:spacing w:line="288" w:lineRule="auto"/>
              <w:jc w:val="both"/>
              <w:rPr>
                <w:rFonts w:eastAsia="Times New Roman" w:cs="Times New Roman"/>
                <w:b/>
                <w:color w:val="000000"/>
                <w:szCs w:val="28"/>
              </w:rPr>
            </w:pPr>
            <w:r w:rsidRPr="00D92DB0">
              <w:rPr>
                <w:rFonts w:eastAsia="Times New Roman" w:cs="Times New Roman"/>
                <w:b/>
                <w:szCs w:val="28"/>
              </w:rPr>
              <w:t>Từ “Đồng chí” nghĩa là gì? Theo em, vì sao tác giả lại đặt tên bài thơ của mình là “Đồng chí”?</w:t>
            </w:r>
          </w:p>
        </w:tc>
      </w:tr>
      <w:tr w:rsidR="001A3F4D" w:rsidRPr="00D92DB0" w14:paraId="134C95AA" w14:textId="77777777" w:rsidTr="00EC172B">
        <w:tc>
          <w:tcPr>
            <w:tcW w:w="1101" w:type="dxa"/>
            <w:vMerge/>
          </w:tcPr>
          <w:p w14:paraId="37BE4CBE" w14:textId="77777777" w:rsidR="001A3F4D" w:rsidRPr="00D92DB0" w:rsidRDefault="001A3F4D" w:rsidP="00EC172B">
            <w:pPr>
              <w:spacing w:line="288" w:lineRule="auto"/>
              <w:jc w:val="center"/>
              <w:rPr>
                <w:rFonts w:cs="Times New Roman"/>
                <w:b/>
                <w:color w:val="FF0000"/>
                <w:szCs w:val="28"/>
              </w:rPr>
            </w:pPr>
          </w:p>
        </w:tc>
        <w:tc>
          <w:tcPr>
            <w:tcW w:w="8475" w:type="dxa"/>
          </w:tcPr>
          <w:p w14:paraId="1A92F84E" w14:textId="77777777" w:rsidR="001A3F4D" w:rsidRPr="00D92DB0" w:rsidRDefault="001A3F4D" w:rsidP="00EC172B">
            <w:pPr>
              <w:spacing w:line="288" w:lineRule="auto"/>
              <w:rPr>
                <w:rFonts w:cs="Times New Roman"/>
                <w:szCs w:val="28"/>
              </w:rPr>
            </w:pPr>
            <w:r w:rsidRPr="00D92DB0">
              <w:rPr>
                <w:rFonts w:cs="Times New Roman"/>
                <w:b/>
                <w:szCs w:val="28"/>
              </w:rPr>
              <w:t>Giải nghĩa tự “Đồng chí” và ý nghĩa nhan đề:</w:t>
            </w:r>
            <w:r w:rsidRPr="00D92DB0">
              <w:rPr>
                <w:rFonts w:cs="Times New Roman"/>
                <w:b/>
                <w:szCs w:val="28"/>
              </w:rPr>
              <w:br/>
            </w:r>
            <w:r w:rsidRPr="00D92DB0">
              <w:rPr>
                <w:rFonts w:cs="Times New Roman"/>
                <w:szCs w:val="28"/>
              </w:rPr>
              <w:t xml:space="preserve">     - Giải nghĩa từ “Đồng chí”: người có cung chí hướng, lí tưởng. Người cùng ở trong một đoàn thề chính trị hay một tổ chức cách mạng thường gọi nhau là “đồng chí”. Từ sau Cách mạng tháng Tám 1945, “đồng chí” trở thành từ xưng hô quen thuộc trong các cơ quan, đoàn thể, đơn vị bộ đội.</w:t>
            </w:r>
            <w:r w:rsidRPr="00D92DB0">
              <w:rPr>
                <w:rFonts w:cs="Times New Roman"/>
                <w:szCs w:val="28"/>
              </w:rPr>
              <w:br/>
              <w:t xml:space="preserve">     - Ý nghĩa nhan đề: Bài thơ được đặt tên “Đồng chí” nhằm nhấn mạnh sức mạnh và vè đẹp tinh thần của người lính cách mạng - những người có cùng chung cảnh ngộ, lí tưởng chiến đấu, gắn bó keo sơn trong chiến đấu gian khổ thời chống Pháp. Tinh đồng chí vừa là tình chiến đấu, vừa là tình thân. Cả hai đều là máu thịt, hữu cơ, nó là sinh mạng con người cầm súng. Nó còn là lời nhắn gửi, lời kí thác của nhà thơ với người, với mình, nó là tiếng gọi sâu thẳm, thiêng liêng, nó là vật báu phải giữ gìn trân trọng.</w:t>
            </w:r>
            <w:r w:rsidRPr="00D92DB0">
              <w:rPr>
                <w:rFonts w:cs="Times New Roman"/>
                <w:szCs w:val="28"/>
              </w:rPr>
              <w:tab/>
            </w:r>
          </w:p>
        </w:tc>
      </w:tr>
      <w:tr w:rsidR="001A3F4D" w:rsidRPr="00D92DB0" w14:paraId="35AE3CC5" w14:textId="77777777" w:rsidTr="00EC172B">
        <w:tc>
          <w:tcPr>
            <w:tcW w:w="1101" w:type="dxa"/>
            <w:vMerge w:val="restart"/>
          </w:tcPr>
          <w:p w14:paraId="7C165F9D" w14:textId="77777777" w:rsidR="001A3F4D" w:rsidRPr="00D92DB0" w:rsidRDefault="001A3F4D" w:rsidP="00EC172B">
            <w:pPr>
              <w:spacing w:line="288" w:lineRule="auto"/>
              <w:jc w:val="center"/>
              <w:rPr>
                <w:rFonts w:cs="Times New Roman"/>
                <w:b/>
                <w:color w:val="FF0000"/>
                <w:szCs w:val="28"/>
              </w:rPr>
            </w:pPr>
            <w:r w:rsidRPr="00D92DB0">
              <w:rPr>
                <w:rFonts w:cs="Times New Roman"/>
                <w:b/>
                <w:color w:val="FF0000"/>
                <w:szCs w:val="28"/>
              </w:rPr>
              <w:t>2</w:t>
            </w:r>
          </w:p>
        </w:tc>
        <w:tc>
          <w:tcPr>
            <w:tcW w:w="8475" w:type="dxa"/>
          </w:tcPr>
          <w:p w14:paraId="015F0778" w14:textId="77777777" w:rsidR="001A3F4D" w:rsidRPr="00D92DB0" w:rsidRDefault="001A3F4D" w:rsidP="00EC172B">
            <w:pPr>
              <w:spacing w:line="288" w:lineRule="auto"/>
              <w:rPr>
                <w:rFonts w:cs="Times New Roman"/>
                <w:b/>
                <w:color w:val="000000"/>
                <w:szCs w:val="28"/>
              </w:rPr>
            </w:pPr>
            <w:r w:rsidRPr="00D92DB0">
              <w:rPr>
                <w:rFonts w:cs="Times New Roman"/>
                <w:b/>
                <w:szCs w:val="28"/>
              </w:rPr>
              <w:t>Trong câu thơ “Giếng nước gốc đa nhớ người ra lính”, nhà thơ đã sử dụng phép tu từ gì? Nêu rõ hiệu quả nghệ thuật của biện pháp tu từ ấy.</w:t>
            </w:r>
          </w:p>
        </w:tc>
      </w:tr>
      <w:tr w:rsidR="001A3F4D" w:rsidRPr="00D92DB0" w14:paraId="2D3B819E" w14:textId="77777777" w:rsidTr="00EC172B">
        <w:tc>
          <w:tcPr>
            <w:tcW w:w="1101" w:type="dxa"/>
            <w:vMerge/>
          </w:tcPr>
          <w:p w14:paraId="785E118E" w14:textId="77777777" w:rsidR="001A3F4D" w:rsidRPr="00D92DB0" w:rsidRDefault="001A3F4D" w:rsidP="00EC172B">
            <w:pPr>
              <w:spacing w:line="288" w:lineRule="auto"/>
              <w:jc w:val="center"/>
              <w:rPr>
                <w:rFonts w:cs="Times New Roman"/>
                <w:b/>
                <w:color w:val="FF0000"/>
                <w:szCs w:val="28"/>
              </w:rPr>
            </w:pPr>
          </w:p>
        </w:tc>
        <w:tc>
          <w:tcPr>
            <w:tcW w:w="8475" w:type="dxa"/>
          </w:tcPr>
          <w:p w14:paraId="4BD45E89" w14:textId="77777777" w:rsidR="001A3F4D" w:rsidRPr="00D92DB0" w:rsidRDefault="001A3F4D" w:rsidP="00EC172B">
            <w:pPr>
              <w:spacing w:line="288" w:lineRule="auto"/>
              <w:jc w:val="both"/>
              <w:rPr>
                <w:rFonts w:eastAsia="Times New Roman" w:cs="Times New Roman"/>
                <w:color w:val="000000"/>
                <w:szCs w:val="28"/>
              </w:rPr>
            </w:pPr>
            <w:r w:rsidRPr="00D92DB0">
              <w:rPr>
                <w:rFonts w:eastAsia="Times New Roman" w:cs="Times New Roman"/>
                <w:b/>
                <w:szCs w:val="28"/>
              </w:rPr>
              <w:t>Câu thơ “Giếng nước gốc đa nhớ người ra lính”</w:t>
            </w:r>
            <w:r w:rsidRPr="00D92DB0">
              <w:rPr>
                <w:rFonts w:eastAsia="Times New Roman" w:cs="Times New Roman"/>
                <w:b/>
                <w:szCs w:val="28"/>
              </w:rPr>
              <w:br/>
            </w:r>
            <w:r w:rsidRPr="00D92DB0">
              <w:rPr>
                <w:rFonts w:eastAsia="Times New Roman" w:cs="Times New Roman"/>
                <w:szCs w:val="28"/>
              </w:rPr>
              <w:t xml:space="preserve">     - Câu thơ “Giếng nươc gốc đa nhớ người ra lính” diễn tả tình cảm của con người một cách gián tiếp, kín đáo qua các sự vật trong những mô tip rất quen thuộc về làng quê của ca dao: “giếng nước gốc đa”.</w:t>
            </w:r>
            <w:r w:rsidRPr="00D92DB0">
              <w:rPr>
                <w:rFonts w:eastAsia="Times New Roman" w:cs="Times New Roman"/>
                <w:b/>
                <w:szCs w:val="28"/>
              </w:rPr>
              <w:br/>
            </w:r>
            <w:r w:rsidRPr="00D92DB0">
              <w:rPr>
                <w:rFonts w:eastAsia="Times New Roman" w:cs="Times New Roman"/>
                <w:szCs w:val="28"/>
              </w:rPr>
              <w:t xml:space="preserve">     - Câu thơ sử dụng biện pháp nghệ thuật ẩn dụ và nhân hóa đã góp phần thể hiện một cách sâu sắc tình cảm của quê hương, cùa người hậu phương đối với người bộ đội. Ngoài ra các biện pháp nghệ thuật đó còn làm cho lời thơ vừa có sắc thái dân gian, vừa hiện đại.</w:t>
            </w:r>
          </w:p>
        </w:tc>
      </w:tr>
      <w:tr w:rsidR="001A3F4D" w:rsidRPr="00D92DB0" w14:paraId="4803B16D" w14:textId="77777777" w:rsidTr="00EC172B">
        <w:tc>
          <w:tcPr>
            <w:tcW w:w="1101" w:type="dxa"/>
            <w:vMerge w:val="restart"/>
          </w:tcPr>
          <w:p w14:paraId="5EE847B0" w14:textId="77777777" w:rsidR="001A3F4D" w:rsidRPr="00D92DB0" w:rsidRDefault="001A3F4D" w:rsidP="00EC172B">
            <w:pPr>
              <w:spacing w:line="288" w:lineRule="auto"/>
              <w:jc w:val="center"/>
              <w:rPr>
                <w:rFonts w:cs="Times New Roman"/>
                <w:b/>
                <w:color w:val="FF0000"/>
                <w:szCs w:val="28"/>
              </w:rPr>
            </w:pPr>
            <w:r w:rsidRPr="00D92DB0">
              <w:rPr>
                <w:rFonts w:cs="Times New Roman"/>
                <w:b/>
                <w:color w:val="FF0000"/>
                <w:szCs w:val="28"/>
              </w:rPr>
              <w:t>3</w:t>
            </w:r>
          </w:p>
        </w:tc>
        <w:tc>
          <w:tcPr>
            <w:tcW w:w="8475" w:type="dxa"/>
          </w:tcPr>
          <w:p w14:paraId="10131B1C" w14:textId="77777777" w:rsidR="001A3F4D" w:rsidRPr="00D92DB0" w:rsidRDefault="001A3F4D" w:rsidP="00EC172B">
            <w:pPr>
              <w:spacing w:line="288" w:lineRule="auto"/>
              <w:rPr>
                <w:rFonts w:cs="Times New Roman"/>
                <w:b/>
                <w:color w:val="000000"/>
                <w:szCs w:val="28"/>
              </w:rPr>
            </w:pPr>
            <w:r w:rsidRPr="00D92DB0">
              <w:rPr>
                <w:rFonts w:cs="Times New Roman"/>
                <w:b/>
                <w:szCs w:val="28"/>
              </w:rPr>
              <w:t xml:space="preserve">Dựa vào đoạn thơ trên, hãy viêt một đoạn văn (khoảng 10 câu) theo cách lập luận tồng hợp - phân tích - tổng hợp trong đó có sử dụng phép thế và một câu phủ định đề làm rõ sự đồng cảm, sẻ chia giữa những người đồng đội (Gạch dưới câu phủ định và những từ </w:t>
            </w:r>
            <w:r w:rsidRPr="00D92DB0">
              <w:rPr>
                <w:rFonts w:cs="Times New Roman"/>
                <w:b/>
                <w:szCs w:val="28"/>
              </w:rPr>
              <w:lastRenderedPageBreak/>
              <w:t>ngữ làm phép thế).</w:t>
            </w:r>
          </w:p>
        </w:tc>
      </w:tr>
      <w:tr w:rsidR="001A3F4D" w:rsidRPr="00D92DB0" w14:paraId="4261FA20" w14:textId="77777777" w:rsidTr="00EC172B">
        <w:tc>
          <w:tcPr>
            <w:tcW w:w="1101" w:type="dxa"/>
            <w:vMerge/>
          </w:tcPr>
          <w:p w14:paraId="50BA7B89" w14:textId="77777777" w:rsidR="001A3F4D" w:rsidRPr="00D92DB0" w:rsidRDefault="001A3F4D" w:rsidP="00EC172B">
            <w:pPr>
              <w:spacing w:line="288" w:lineRule="auto"/>
              <w:jc w:val="center"/>
              <w:rPr>
                <w:rFonts w:cs="Times New Roman"/>
                <w:b/>
                <w:color w:val="FF0000"/>
                <w:szCs w:val="28"/>
              </w:rPr>
            </w:pPr>
          </w:p>
        </w:tc>
        <w:tc>
          <w:tcPr>
            <w:tcW w:w="8475" w:type="dxa"/>
          </w:tcPr>
          <w:p w14:paraId="1D2227EA" w14:textId="77777777" w:rsidR="001A3F4D" w:rsidRPr="00D92DB0" w:rsidRDefault="001A3F4D" w:rsidP="00EC172B">
            <w:pPr>
              <w:spacing w:line="288" w:lineRule="auto"/>
              <w:rPr>
                <w:rFonts w:cs="Times New Roman"/>
                <w:szCs w:val="28"/>
              </w:rPr>
            </w:pPr>
            <w:r w:rsidRPr="00D92DB0">
              <w:rPr>
                <w:rFonts w:cs="Times New Roman"/>
                <w:b/>
                <w:szCs w:val="28"/>
              </w:rPr>
              <w:t>Viết đoạn văn, đảm bảo các nội dung sau:</w:t>
            </w:r>
            <w:r w:rsidRPr="00D92DB0">
              <w:rPr>
                <w:rFonts w:cs="Times New Roman"/>
                <w:b/>
                <w:szCs w:val="28"/>
              </w:rPr>
              <w:br/>
            </w:r>
            <w:r w:rsidRPr="00D92DB0">
              <w:rPr>
                <w:rFonts w:cs="Times New Roman"/>
                <w:szCs w:val="28"/>
              </w:rPr>
              <w:t xml:space="preserve">     - Tình đồng chí cao đẹp đã mang lại sự đồng cảm, chia sẻ sâu sắc giữa những người đồng đội.</w:t>
            </w:r>
            <w:r w:rsidRPr="00D92DB0">
              <w:rPr>
                <w:rFonts w:cs="Times New Roman"/>
                <w:b/>
                <w:szCs w:val="28"/>
              </w:rPr>
              <w:br/>
            </w:r>
            <w:r w:rsidRPr="00D92DB0">
              <w:rPr>
                <w:rFonts w:cs="Times New Roman"/>
                <w:szCs w:val="28"/>
              </w:rPr>
              <w:t xml:space="preserve">     - Tuy xuất thân từ những làng quê cụ thể khác nhau nhưng những người chiến sĩ ấy đã có cùng một cảnh ngộ.</w:t>
            </w:r>
            <w:r w:rsidRPr="00D92DB0">
              <w:rPr>
                <w:rFonts w:cs="Times New Roman"/>
                <w:b/>
                <w:szCs w:val="28"/>
              </w:rPr>
              <w:br/>
            </w:r>
            <w:r w:rsidRPr="00D92DB0">
              <w:rPr>
                <w:rFonts w:cs="Times New Roman"/>
                <w:szCs w:val="28"/>
              </w:rPr>
              <w:t xml:space="preserve">     - Họ đã phải từ giã ruộng nương, làng mạc để bước chân vào quân ngũ.</w:t>
            </w:r>
            <w:r w:rsidRPr="00D92DB0">
              <w:rPr>
                <w:rFonts w:cs="Times New Roman"/>
                <w:b/>
                <w:szCs w:val="28"/>
              </w:rPr>
              <w:br/>
            </w:r>
            <w:r w:rsidRPr="00D92DB0">
              <w:rPr>
                <w:rFonts w:cs="Times New Roman"/>
                <w:szCs w:val="28"/>
              </w:rPr>
              <w:t xml:space="preserve">     - Họ để lại sau lưng những người thân với cuộc sống khó khăn, vất vả, với những tình cảm nhớ thương tha thiết.</w:t>
            </w:r>
            <w:r w:rsidRPr="00D92DB0">
              <w:rPr>
                <w:rFonts w:cs="Times New Roman"/>
                <w:b/>
                <w:szCs w:val="28"/>
              </w:rPr>
              <w:br/>
            </w:r>
            <w:r w:rsidRPr="00D92DB0">
              <w:rPr>
                <w:rFonts w:cs="Times New Roman"/>
                <w:szCs w:val="28"/>
              </w:rPr>
              <w:t xml:space="preserve">     - Bước chân vào cuộc chiến đấu trong giai đoạn đầu gian khổ, những người lính không có cả những trang phục bình thường, quen thuộc của một người bộ đội.</w:t>
            </w:r>
            <w:r w:rsidRPr="00D92DB0">
              <w:rPr>
                <w:rFonts w:cs="Times New Roman"/>
                <w:b/>
                <w:szCs w:val="28"/>
              </w:rPr>
              <w:br/>
            </w:r>
            <w:r w:rsidRPr="00D92DB0">
              <w:rPr>
                <w:rFonts w:cs="Times New Roman"/>
                <w:szCs w:val="28"/>
              </w:rPr>
              <w:t xml:space="preserve">     - Áo thì rách vai quần thì có vài mảnh vá, chân thì không giày.</w:t>
            </w:r>
            <w:r w:rsidRPr="00D92DB0">
              <w:rPr>
                <w:rFonts w:cs="Times New Roman"/>
                <w:b/>
                <w:szCs w:val="28"/>
              </w:rPr>
              <w:br/>
            </w:r>
            <w:r w:rsidRPr="00D92DB0">
              <w:rPr>
                <w:rFonts w:cs="Times New Roman"/>
                <w:szCs w:val="28"/>
              </w:rPr>
              <w:t xml:space="preserve">     - Nhưng tinh thần của họ vẫn lạc quan: miệng cười buốt giá.</w:t>
            </w:r>
            <w:r w:rsidRPr="00D92DB0">
              <w:rPr>
                <w:rFonts w:cs="Times New Roman"/>
                <w:b/>
                <w:szCs w:val="28"/>
              </w:rPr>
              <w:br/>
            </w:r>
            <w:r w:rsidRPr="00D92DB0">
              <w:rPr>
                <w:rFonts w:cs="Times New Roman"/>
                <w:szCs w:val="28"/>
              </w:rPr>
              <w:t xml:space="preserve">     - Họ lại yêu thương, đoàn kết, gắn bó nhau trong hoàn cảnh thiếu thốn ấy: “Thương nhau tay nắm lấy bàn tay”.</w:t>
            </w:r>
            <w:r w:rsidRPr="00D92DB0">
              <w:rPr>
                <w:rFonts w:cs="Times New Roman"/>
                <w:b/>
                <w:szCs w:val="28"/>
              </w:rPr>
              <w:br/>
            </w:r>
            <w:r w:rsidRPr="00D92DB0">
              <w:rPr>
                <w:rFonts w:cs="Times New Roman"/>
                <w:szCs w:val="28"/>
              </w:rPr>
              <w:t xml:space="preserve">     - Tình đồng chí như một ngọn lửa nồng đã sưởi ấm tâm hồn, cuộc sống của những người vệ quốc quân Việt Nam.</w:t>
            </w:r>
            <w:r w:rsidRPr="00D92DB0">
              <w:rPr>
                <w:rFonts w:cs="Times New Roman"/>
                <w:b/>
                <w:szCs w:val="28"/>
              </w:rPr>
              <w:br/>
            </w:r>
            <w:r w:rsidRPr="00D92DB0">
              <w:rPr>
                <w:rFonts w:cs="Times New Roman"/>
                <w:szCs w:val="28"/>
              </w:rPr>
              <w:t xml:space="preserve">     - Chính tình đồng chí cao đẹp đó đã mang lại sức mạnh và làm nên chiến thắng của cuộc kháng chiến chống Pháp.</w:t>
            </w:r>
          </w:p>
        </w:tc>
      </w:tr>
    </w:tbl>
    <w:p w14:paraId="43C5675B" w14:textId="77777777" w:rsidR="001A3F4D" w:rsidRPr="00D92DB0" w:rsidRDefault="001A3F4D" w:rsidP="001A3F4D">
      <w:pPr>
        <w:spacing w:after="0" w:line="288" w:lineRule="auto"/>
        <w:jc w:val="center"/>
        <w:rPr>
          <w:rFonts w:ascii="Times New Roman" w:hAnsi="Times New Roman"/>
          <w:b/>
          <w:color w:val="FF0000"/>
          <w:sz w:val="28"/>
          <w:szCs w:val="28"/>
        </w:rPr>
      </w:pPr>
    </w:p>
    <w:p w14:paraId="071ADDB6" w14:textId="77777777" w:rsidR="001A3F4D" w:rsidRPr="00D92DB0" w:rsidRDefault="001A3F4D" w:rsidP="001A3F4D">
      <w:pPr>
        <w:spacing w:after="0" w:line="288" w:lineRule="auto"/>
        <w:rPr>
          <w:rFonts w:ascii="Times New Roman" w:hAnsi="Times New Roman"/>
          <w:b/>
          <w:color w:val="FF0000"/>
          <w:sz w:val="28"/>
          <w:szCs w:val="28"/>
        </w:rPr>
      </w:pPr>
      <w:r w:rsidRPr="00D92DB0">
        <w:rPr>
          <w:rFonts w:ascii="Times New Roman" w:hAnsi="Times New Roman"/>
          <w:b/>
          <w:color w:val="FF0000"/>
          <w:sz w:val="28"/>
          <w:szCs w:val="28"/>
        </w:rPr>
        <w:t xml:space="preserve">PHIẾU SỐ 4: </w:t>
      </w:r>
      <w:r w:rsidRPr="00D92DB0">
        <w:rPr>
          <w:rFonts w:ascii="Times New Roman" w:hAnsi="Times New Roman"/>
          <w:sz w:val="28"/>
          <w:szCs w:val="28"/>
        </w:rPr>
        <w:t>Đọc đoạn thơ sau và trả lời các câu hỏi:</w:t>
      </w:r>
    </w:p>
    <w:p w14:paraId="2CB845D1" w14:textId="77777777" w:rsidR="001A3F4D" w:rsidRPr="00D92DB0" w:rsidRDefault="001A3F4D" w:rsidP="001A3F4D">
      <w:pPr>
        <w:spacing w:after="0" w:line="288" w:lineRule="auto"/>
        <w:rPr>
          <w:rFonts w:ascii="Times New Roman" w:hAnsi="Times New Roman"/>
          <w:b/>
          <w:i/>
          <w:sz w:val="28"/>
          <w:szCs w:val="28"/>
        </w:rPr>
      </w:pPr>
      <w:r w:rsidRPr="00D92DB0">
        <w:rPr>
          <w:rFonts w:ascii="Times New Roman" w:hAnsi="Times New Roman"/>
          <w:i/>
          <w:sz w:val="28"/>
          <w:szCs w:val="28"/>
        </w:rPr>
        <w:t xml:space="preserve">“Đêm nay rừng hoang sương muối </w:t>
      </w:r>
      <w:r w:rsidRPr="00D92DB0">
        <w:rPr>
          <w:rFonts w:ascii="Times New Roman" w:hAnsi="Times New Roman"/>
          <w:i/>
          <w:sz w:val="28"/>
          <w:szCs w:val="28"/>
        </w:rPr>
        <w:br/>
        <w:t xml:space="preserve">Đứng cạnh bên nhau chờ giặc tới </w:t>
      </w:r>
      <w:r w:rsidRPr="00D92DB0">
        <w:rPr>
          <w:rFonts w:ascii="Times New Roman" w:hAnsi="Times New Roman"/>
          <w:i/>
          <w:sz w:val="28"/>
          <w:szCs w:val="28"/>
        </w:rPr>
        <w:br/>
        <w:t>Đầu súng trăng treo”.</w:t>
      </w:r>
    </w:p>
    <w:p w14:paraId="345B2D55" w14:textId="77777777" w:rsidR="001A3F4D" w:rsidRPr="00D92DB0" w:rsidRDefault="001A3F4D" w:rsidP="001A3F4D">
      <w:pPr>
        <w:spacing w:after="0" w:line="288" w:lineRule="auto"/>
        <w:jc w:val="right"/>
        <w:rPr>
          <w:rFonts w:ascii="Times New Roman" w:hAnsi="Times New Roman"/>
          <w:sz w:val="28"/>
          <w:szCs w:val="28"/>
        </w:rPr>
      </w:pPr>
      <w:r w:rsidRPr="00D92DB0">
        <w:rPr>
          <w:rFonts w:ascii="Times New Roman" w:hAnsi="Times New Roman"/>
          <w:sz w:val="28"/>
          <w:szCs w:val="28"/>
        </w:rPr>
        <w:t>(Đồng chí - Chính Hữu, Ngữ văn 9)</w:t>
      </w:r>
    </w:p>
    <w:p w14:paraId="28E6D785" w14:textId="77777777" w:rsidR="001A3F4D" w:rsidRPr="00D92DB0" w:rsidRDefault="001A3F4D" w:rsidP="001A3F4D">
      <w:pPr>
        <w:spacing w:after="0" w:line="288" w:lineRule="auto"/>
        <w:rPr>
          <w:rFonts w:ascii="Times New Roman" w:hAnsi="Times New Roman"/>
          <w:sz w:val="28"/>
          <w:szCs w:val="28"/>
        </w:rPr>
      </w:pPr>
      <w:r w:rsidRPr="00D92DB0">
        <w:rPr>
          <w:rFonts w:ascii="Times New Roman" w:hAnsi="Times New Roman"/>
          <w:b/>
          <w:sz w:val="28"/>
          <w:szCs w:val="28"/>
        </w:rPr>
        <w:t>Câu 1</w:t>
      </w:r>
      <w:r w:rsidRPr="00D92DB0">
        <w:rPr>
          <w:rFonts w:ascii="Times New Roman" w:hAnsi="Times New Roman"/>
          <w:sz w:val="28"/>
          <w:szCs w:val="28"/>
        </w:rPr>
        <w:t>: Khi nêu xuất xứ và hoàn cảnh sáng tác của bài thơ Đồng chí, có bạn học sinh viết:</w:t>
      </w:r>
      <w:r w:rsidRPr="00D92DB0">
        <w:rPr>
          <w:rFonts w:ascii="Times New Roman" w:hAnsi="Times New Roman"/>
          <w:sz w:val="28"/>
          <w:szCs w:val="28"/>
        </w:rPr>
        <w:br/>
        <w:t xml:space="preserve">     “Bài thơ “Đồng chí” của Chính Hữu trích từ tập thơ “Vầng trăng quầng lửa” và được sáng tác trong thời kì kháng chiến chống Mĩ’.</w:t>
      </w:r>
      <w:r w:rsidRPr="00D92DB0">
        <w:rPr>
          <w:rFonts w:ascii="Times New Roman" w:hAnsi="Times New Roman"/>
          <w:sz w:val="28"/>
          <w:szCs w:val="28"/>
        </w:rPr>
        <w:br/>
        <w:t xml:space="preserve">     Em hãy sửa lỗi kiến thức của câu văn trên.</w:t>
      </w:r>
    </w:p>
    <w:p w14:paraId="3AE6C14A" w14:textId="77777777" w:rsidR="001A3F4D" w:rsidRPr="00D92DB0" w:rsidRDefault="001A3F4D" w:rsidP="001A3F4D">
      <w:pPr>
        <w:spacing w:after="0" w:line="288" w:lineRule="auto"/>
        <w:rPr>
          <w:rFonts w:ascii="Times New Roman" w:hAnsi="Times New Roman"/>
          <w:sz w:val="28"/>
          <w:szCs w:val="28"/>
        </w:rPr>
      </w:pPr>
      <w:r w:rsidRPr="00D92DB0">
        <w:rPr>
          <w:rFonts w:ascii="Times New Roman" w:hAnsi="Times New Roman"/>
          <w:b/>
          <w:sz w:val="28"/>
          <w:szCs w:val="28"/>
        </w:rPr>
        <w:t>Câu 2:</w:t>
      </w:r>
      <w:r w:rsidRPr="00D92DB0">
        <w:rPr>
          <w:rFonts w:ascii="Times New Roman" w:hAnsi="Times New Roman"/>
          <w:sz w:val="28"/>
          <w:szCs w:val="28"/>
        </w:rPr>
        <w:t xml:space="preserve"> Hãy ghi lại tên một tác phẩm đã học (ghi rõ tên tác giả) sáng tác cùng năm với bài thơ Đồng chí.</w:t>
      </w:r>
    </w:p>
    <w:p w14:paraId="419201A9" w14:textId="77777777" w:rsidR="001A3F4D" w:rsidRPr="00D92DB0" w:rsidRDefault="001A3F4D" w:rsidP="001A3F4D">
      <w:pPr>
        <w:spacing w:after="0" w:line="288" w:lineRule="auto"/>
        <w:rPr>
          <w:rFonts w:ascii="Times New Roman" w:hAnsi="Times New Roman"/>
          <w:sz w:val="28"/>
          <w:szCs w:val="28"/>
        </w:rPr>
      </w:pPr>
      <w:r w:rsidRPr="00D92DB0">
        <w:rPr>
          <w:rFonts w:ascii="Times New Roman" w:hAnsi="Times New Roman"/>
          <w:b/>
          <w:sz w:val="28"/>
          <w:szCs w:val="28"/>
        </w:rPr>
        <w:t>Câu 3:</w:t>
      </w:r>
      <w:r w:rsidRPr="00D92DB0">
        <w:rPr>
          <w:rFonts w:ascii="Times New Roman" w:hAnsi="Times New Roman"/>
          <w:sz w:val="28"/>
          <w:szCs w:val="28"/>
        </w:rPr>
        <w:t xml:space="preserve"> Về câu thơ cuối cùa bài thơ, nhà thơ Chính Hữu kể rằng lúc đâu ông viết là “Đầu súng mảnh trăng treo”, sau đó bớt đi một chữ. Chữ nào trong câu thơ đã được bớt đi? Theo em, vì sao tác giả lại bớt đi như vậy?</w:t>
      </w:r>
    </w:p>
    <w:p w14:paraId="195678B4" w14:textId="77777777" w:rsidR="001A3F4D" w:rsidRPr="00D92DB0" w:rsidRDefault="001A3F4D" w:rsidP="001A3F4D">
      <w:pPr>
        <w:spacing w:after="0" w:line="288" w:lineRule="auto"/>
        <w:rPr>
          <w:rFonts w:ascii="Times New Roman" w:hAnsi="Times New Roman"/>
          <w:sz w:val="28"/>
          <w:szCs w:val="28"/>
        </w:rPr>
      </w:pPr>
      <w:r w:rsidRPr="00D92DB0">
        <w:rPr>
          <w:rFonts w:ascii="Times New Roman" w:hAnsi="Times New Roman"/>
          <w:b/>
          <w:sz w:val="28"/>
          <w:szCs w:val="28"/>
        </w:rPr>
        <w:t>Câu 4:</w:t>
      </w:r>
      <w:r w:rsidRPr="00D92DB0">
        <w:rPr>
          <w:rFonts w:ascii="Times New Roman" w:hAnsi="Times New Roman"/>
          <w:sz w:val="28"/>
          <w:szCs w:val="28"/>
        </w:rPr>
        <w:t xml:space="preserve"> Hãy viết một đoạn văn khoảng 12 câu theo cách lập luận tổng - phân - hợp với chủ đề: Ba câu kết thúc bài thơ là bức tranh đẹp về tình đồng chí, là biểu tượng đẹp về cuộc đời người chiến sĩ. Trong đoạn có sử dụng câu cảm thán và phép nối để liên kết (gạch dưới câu cảm thán và từ ngữ dùng làm phép nối).</w:t>
      </w:r>
    </w:p>
    <w:p w14:paraId="25614FBC" w14:textId="77777777" w:rsidR="001A3F4D" w:rsidRPr="00D92DB0" w:rsidRDefault="001A3F4D" w:rsidP="001A3F4D">
      <w:pPr>
        <w:spacing w:after="0" w:line="288" w:lineRule="auto"/>
        <w:jc w:val="center"/>
        <w:rPr>
          <w:rFonts w:ascii="Times New Roman" w:hAnsi="Times New Roman"/>
          <w:b/>
          <w:color w:val="FF0000"/>
          <w:sz w:val="28"/>
          <w:szCs w:val="28"/>
        </w:rPr>
      </w:pPr>
      <w:r w:rsidRPr="00D92DB0">
        <w:rPr>
          <w:rFonts w:ascii="Times New Roman" w:hAnsi="Times New Roman"/>
          <w:b/>
          <w:color w:val="FF0000"/>
          <w:sz w:val="28"/>
          <w:szCs w:val="28"/>
        </w:rPr>
        <w:lastRenderedPageBreak/>
        <w:t>GỢI Ý</w:t>
      </w:r>
    </w:p>
    <w:tbl>
      <w:tblPr>
        <w:tblStyle w:val="TableGrid2"/>
        <w:tblW w:w="0" w:type="auto"/>
        <w:tblLook w:val="04A0" w:firstRow="1" w:lastRow="0" w:firstColumn="1" w:lastColumn="0" w:noHBand="0" w:noVBand="1"/>
      </w:tblPr>
      <w:tblGrid>
        <w:gridCol w:w="1101"/>
        <w:gridCol w:w="8475"/>
      </w:tblGrid>
      <w:tr w:rsidR="001A3F4D" w:rsidRPr="00D92DB0" w14:paraId="18147157" w14:textId="77777777" w:rsidTr="00EC172B">
        <w:tc>
          <w:tcPr>
            <w:tcW w:w="1101" w:type="dxa"/>
            <w:vMerge w:val="restart"/>
          </w:tcPr>
          <w:p w14:paraId="213C9792" w14:textId="77777777" w:rsidR="001A3F4D" w:rsidRPr="00D92DB0" w:rsidRDefault="001A3F4D" w:rsidP="00EC172B">
            <w:pPr>
              <w:spacing w:line="288" w:lineRule="auto"/>
              <w:jc w:val="center"/>
              <w:rPr>
                <w:rFonts w:cs="Times New Roman"/>
                <w:b/>
                <w:color w:val="FF0000"/>
                <w:szCs w:val="28"/>
              </w:rPr>
            </w:pPr>
            <w:r w:rsidRPr="00D92DB0">
              <w:rPr>
                <w:rFonts w:cs="Times New Roman"/>
                <w:b/>
                <w:color w:val="FF0000"/>
                <w:szCs w:val="28"/>
              </w:rPr>
              <w:t>1</w:t>
            </w:r>
          </w:p>
        </w:tc>
        <w:tc>
          <w:tcPr>
            <w:tcW w:w="8475" w:type="dxa"/>
          </w:tcPr>
          <w:p w14:paraId="2C8F7F54" w14:textId="77777777" w:rsidR="001A3F4D" w:rsidRPr="00D92DB0" w:rsidRDefault="001A3F4D" w:rsidP="00EC172B">
            <w:pPr>
              <w:spacing w:line="288" w:lineRule="auto"/>
              <w:rPr>
                <w:rFonts w:cs="Times New Roman"/>
                <w:b/>
                <w:szCs w:val="28"/>
              </w:rPr>
            </w:pPr>
            <w:r w:rsidRPr="00D92DB0">
              <w:rPr>
                <w:rFonts w:cs="Times New Roman"/>
                <w:b/>
                <w:szCs w:val="28"/>
              </w:rPr>
              <w:t>Khi nêu xuất xứ và hoàn cảnh sáng tác của bài thơ Đồng chí, có bạn học sinh viết:</w:t>
            </w:r>
            <w:r w:rsidRPr="00D92DB0">
              <w:rPr>
                <w:rFonts w:cs="Times New Roman"/>
                <w:b/>
                <w:szCs w:val="28"/>
              </w:rPr>
              <w:br/>
              <w:t xml:space="preserve">     “Bài thơ “Đồng chí” của Chính Hữu trích từ tập thơ “Vầng trăng quầng lửa” và được sáng tác trong thời kì kháng chiến chống Mĩ’.</w:t>
            </w:r>
            <w:r w:rsidRPr="00D92DB0">
              <w:rPr>
                <w:rFonts w:cs="Times New Roman"/>
                <w:b/>
                <w:szCs w:val="28"/>
              </w:rPr>
              <w:br/>
              <w:t xml:space="preserve">     Em hãy sửa lỗi kiến thức của câu văn trên.</w:t>
            </w:r>
          </w:p>
        </w:tc>
      </w:tr>
      <w:tr w:rsidR="001A3F4D" w:rsidRPr="00D92DB0" w14:paraId="405DF852" w14:textId="77777777" w:rsidTr="00EC172B">
        <w:tc>
          <w:tcPr>
            <w:tcW w:w="1101" w:type="dxa"/>
            <w:vMerge/>
          </w:tcPr>
          <w:p w14:paraId="634CD671" w14:textId="77777777" w:rsidR="001A3F4D" w:rsidRPr="00D92DB0" w:rsidRDefault="001A3F4D" w:rsidP="00EC172B">
            <w:pPr>
              <w:spacing w:line="288" w:lineRule="auto"/>
              <w:jc w:val="center"/>
              <w:rPr>
                <w:rFonts w:cs="Times New Roman"/>
                <w:b/>
                <w:color w:val="FF0000"/>
                <w:szCs w:val="28"/>
              </w:rPr>
            </w:pPr>
          </w:p>
        </w:tc>
        <w:tc>
          <w:tcPr>
            <w:tcW w:w="8475" w:type="dxa"/>
          </w:tcPr>
          <w:p w14:paraId="15CBA3F7" w14:textId="77777777" w:rsidR="001A3F4D" w:rsidRPr="00D92DB0" w:rsidRDefault="001A3F4D" w:rsidP="00EC172B">
            <w:pPr>
              <w:spacing w:line="288" w:lineRule="auto"/>
              <w:rPr>
                <w:rFonts w:cs="Times New Roman"/>
                <w:szCs w:val="28"/>
              </w:rPr>
            </w:pPr>
            <w:r w:rsidRPr="00D92DB0">
              <w:rPr>
                <w:rFonts w:cs="Times New Roman"/>
                <w:szCs w:val="28"/>
              </w:rPr>
              <w:t>Sửa lại xuất xứ và hoàn cảnh sáng tác:</w:t>
            </w:r>
            <w:r w:rsidRPr="00D92DB0">
              <w:rPr>
                <w:rFonts w:cs="Times New Roman"/>
                <w:szCs w:val="28"/>
              </w:rPr>
              <w:br/>
              <w:t xml:space="preserve">     “Bài thơ “Đồng chí” của Chính Hữu trích tư tập thơ “Đầu súng trăng treo” và được sáng tác trong thời kì kháng chiến chống Pháp”.</w:t>
            </w:r>
          </w:p>
        </w:tc>
      </w:tr>
      <w:tr w:rsidR="001A3F4D" w:rsidRPr="00D92DB0" w14:paraId="09099603" w14:textId="77777777" w:rsidTr="00EC172B">
        <w:tc>
          <w:tcPr>
            <w:tcW w:w="1101" w:type="dxa"/>
            <w:vMerge w:val="restart"/>
          </w:tcPr>
          <w:p w14:paraId="700C4777" w14:textId="77777777" w:rsidR="001A3F4D" w:rsidRPr="00D92DB0" w:rsidRDefault="001A3F4D" w:rsidP="00EC172B">
            <w:pPr>
              <w:spacing w:line="288" w:lineRule="auto"/>
              <w:jc w:val="center"/>
              <w:rPr>
                <w:rFonts w:cs="Times New Roman"/>
                <w:b/>
                <w:color w:val="FF0000"/>
                <w:szCs w:val="28"/>
              </w:rPr>
            </w:pPr>
            <w:r w:rsidRPr="00D92DB0">
              <w:rPr>
                <w:rFonts w:cs="Times New Roman"/>
                <w:b/>
                <w:color w:val="FF0000"/>
                <w:szCs w:val="28"/>
              </w:rPr>
              <w:t>2</w:t>
            </w:r>
          </w:p>
        </w:tc>
        <w:tc>
          <w:tcPr>
            <w:tcW w:w="8475" w:type="dxa"/>
          </w:tcPr>
          <w:p w14:paraId="221E8CBB" w14:textId="77777777" w:rsidR="001A3F4D" w:rsidRPr="00D92DB0" w:rsidRDefault="001A3F4D" w:rsidP="00EC172B">
            <w:pPr>
              <w:spacing w:line="288" w:lineRule="auto"/>
              <w:rPr>
                <w:rFonts w:cs="Times New Roman"/>
                <w:b/>
                <w:color w:val="000000"/>
                <w:szCs w:val="28"/>
              </w:rPr>
            </w:pPr>
            <w:r w:rsidRPr="00D92DB0">
              <w:rPr>
                <w:rFonts w:cs="Times New Roman"/>
                <w:b/>
                <w:szCs w:val="28"/>
              </w:rPr>
              <w:t>Hãy ghi lại tên một tác phẩm đã học (ghi rõ tên tác giả) sáng tác cùng năm với bài thơ Đồng chí.</w:t>
            </w:r>
          </w:p>
        </w:tc>
      </w:tr>
      <w:tr w:rsidR="001A3F4D" w:rsidRPr="00D92DB0" w14:paraId="4AEB435F" w14:textId="77777777" w:rsidTr="00EC172B">
        <w:tc>
          <w:tcPr>
            <w:tcW w:w="1101" w:type="dxa"/>
            <w:vMerge/>
          </w:tcPr>
          <w:p w14:paraId="4FCCADC8" w14:textId="77777777" w:rsidR="001A3F4D" w:rsidRPr="00D92DB0" w:rsidRDefault="001A3F4D" w:rsidP="00EC172B">
            <w:pPr>
              <w:spacing w:line="288" w:lineRule="auto"/>
              <w:jc w:val="center"/>
              <w:rPr>
                <w:rFonts w:cs="Times New Roman"/>
                <w:b/>
                <w:color w:val="FF0000"/>
                <w:szCs w:val="28"/>
              </w:rPr>
            </w:pPr>
          </w:p>
        </w:tc>
        <w:tc>
          <w:tcPr>
            <w:tcW w:w="8475" w:type="dxa"/>
          </w:tcPr>
          <w:p w14:paraId="7A33B070" w14:textId="77777777" w:rsidR="001A3F4D" w:rsidRPr="00D92DB0" w:rsidRDefault="001A3F4D" w:rsidP="00EC172B">
            <w:pPr>
              <w:spacing w:line="288" w:lineRule="auto"/>
              <w:rPr>
                <w:rFonts w:eastAsia="Times New Roman" w:cs="Times New Roman"/>
                <w:szCs w:val="28"/>
              </w:rPr>
            </w:pPr>
            <w:r w:rsidRPr="00D92DB0">
              <w:rPr>
                <w:rFonts w:eastAsia="Times New Roman" w:cs="Times New Roman"/>
                <w:szCs w:val="28"/>
              </w:rPr>
              <w:t>Tác phẩm có cùng năm sáng tác (1948):</w:t>
            </w:r>
            <w:r w:rsidRPr="00D92DB0">
              <w:rPr>
                <w:rFonts w:eastAsia="Times New Roman" w:cs="Times New Roman"/>
                <w:szCs w:val="28"/>
              </w:rPr>
              <w:br/>
              <w:t xml:space="preserve">     - Tác phẩm: Làng      </w:t>
            </w:r>
          </w:p>
          <w:p w14:paraId="2C04B046" w14:textId="77777777" w:rsidR="001A3F4D" w:rsidRPr="00D92DB0" w:rsidRDefault="001A3F4D" w:rsidP="00EC172B">
            <w:pPr>
              <w:spacing w:line="288" w:lineRule="auto"/>
              <w:rPr>
                <w:rFonts w:eastAsia="Times New Roman" w:cs="Times New Roman"/>
                <w:color w:val="000000"/>
                <w:szCs w:val="28"/>
              </w:rPr>
            </w:pPr>
            <w:r w:rsidRPr="00D92DB0">
              <w:rPr>
                <w:rFonts w:eastAsia="Times New Roman" w:cs="Times New Roman"/>
                <w:szCs w:val="28"/>
              </w:rPr>
              <w:t xml:space="preserve">     - Tác giả: Kim Lân</w:t>
            </w:r>
          </w:p>
        </w:tc>
      </w:tr>
      <w:tr w:rsidR="001A3F4D" w:rsidRPr="00D92DB0" w14:paraId="6AD23D67" w14:textId="77777777" w:rsidTr="00EC172B">
        <w:tc>
          <w:tcPr>
            <w:tcW w:w="1101" w:type="dxa"/>
            <w:vMerge w:val="restart"/>
          </w:tcPr>
          <w:p w14:paraId="3E847A77" w14:textId="77777777" w:rsidR="001A3F4D" w:rsidRPr="00D92DB0" w:rsidRDefault="001A3F4D" w:rsidP="00EC172B">
            <w:pPr>
              <w:spacing w:line="288" w:lineRule="auto"/>
              <w:jc w:val="center"/>
              <w:rPr>
                <w:rFonts w:cs="Times New Roman"/>
                <w:b/>
                <w:color w:val="FF0000"/>
                <w:szCs w:val="28"/>
              </w:rPr>
            </w:pPr>
            <w:r w:rsidRPr="00D92DB0">
              <w:rPr>
                <w:rFonts w:cs="Times New Roman"/>
                <w:b/>
                <w:color w:val="FF0000"/>
                <w:szCs w:val="28"/>
              </w:rPr>
              <w:t>3</w:t>
            </w:r>
          </w:p>
        </w:tc>
        <w:tc>
          <w:tcPr>
            <w:tcW w:w="8475" w:type="dxa"/>
          </w:tcPr>
          <w:p w14:paraId="7B5AF0BB" w14:textId="77777777" w:rsidR="001A3F4D" w:rsidRPr="00D92DB0" w:rsidRDefault="001A3F4D" w:rsidP="00EC172B">
            <w:pPr>
              <w:spacing w:line="288" w:lineRule="auto"/>
              <w:rPr>
                <w:rFonts w:cs="Times New Roman"/>
                <w:b/>
                <w:color w:val="000000"/>
                <w:szCs w:val="28"/>
              </w:rPr>
            </w:pPr>
            <w:r w:rsidRPr="00D92DB0">
              <w:rPr>
                <w:rFonts w:cs="Times New Roman"/>
                <w:b/>
                <w:szCs w:val="28"/>
              </w:rPr>
              <w:t>Về câu thơ cuối cùa bài thơ, nhà thơ Chính Hữu kể rằng lúc đâu ông viết là “Đầu súng mảnh trăng treo”, sau đó bớt đi một chữ. Chữ nào trong câu thơ đã được bớt đi? Theo em, vì sao tác giả lại bớt đi như vậy?</w:t>
            </w:r>
          </w:p>
        </w:tc>
      </w:tr>
      <w:tr w:rsidR="001A3F4D" w:rsidRPr="00D92DB0" w14:paraId="2959E5D3" w14:textId="77777777" w:rsidTr="00EC172B">
        <w:tc>
          <w:tcPr>
            <w:tcW w:w="1101" w:type="dxa"/>
            <w:vMerge/>
          </w:tcPr>
          <w:p w14:paraId="1E8A81D8" w14:textId="77777777" w:rsidR="001A3F4D" w:rsidRPr="00D92DB0" w:rsidRDefault="001A3F4D" w:rsidP="00EC172B">
            <w:pPr>
              <w:spacing w:line="288" w:lineRule="auto"/>
              <w:jc w:val="center"/>
              <w:rPr>
                <w:rFonts w:cs="Times New Roman"/>
                <w:b/>
                <w:color w:val="FF0000"/>
                <w:szCs w:val="28"/>
              </w:rPr>
            </w:pPr>
          </w:p>
        </w:tc>
        <w:tc>
          <w:tcPr>
            <w:tcW w:w="8475" w:type="dxa"/>
          </w:tcPr>
          <w:p w14:paraId="42A404D3" w14:textId="77777777" w:rsidR="001A3F4D" w:rsidRPr="00D92DB0" w:rsidRDefault="001A3F4D" w:rsidP="00EC172B">
            <w:pPr>
              <w:spacing w:line="288" w:lineRule="auto"/>
              <w:rPr>
                <w:rFonts w:cs="Times New Roman"/>
                <w:szCs w:val="28"/>
              </w:rPr>
            </w:pPr>
            <w:r w:rsidRPr="00D92DB0">
              <w:rPr>
                <w:rFonts w:cs="Times New Roman"/>
                <w:szCs w:val="28"/>
              </w:rPr>
              <w:t>Việc bớt đi từ “mảnh” trong câu thơ “Đầu súng trăng treo” có ý nghĩa:</w:t>
            </w:r>
            <w:r w:rsidRPr="00D92DB0">
              <w:rPr>
                <w:rFonts w:cs="Times New Roman"/>
                <w:szCs w:val="28"/>
              </w:rPr>
              <w:br/>
              <w:t xml:space="preserve">     - Chữ được bớt là: “mảnh”</w:t>
            </w:r>
            <w:r w:rsidRPr="00D92DB0">
              <w:rPr>
                <w:rFonts w:cs="Times New Roman"/>
                <w:szCs w:val="28"/>
              </w:rPr>
              <w:br/>
              <w:t xml:space="preserve">     - Tác dụng: Tác giả bớt chữ “mảnh” bởi câu thơ “Đầu súng trăng treo” vẫn gợi được hình ảnh vầng trăng treo trên đầu mũi súng. Hơn nữa, khi bớt đi một chữ, câu thơ trở nên gọn, chắc, giàu nhịp điệu. Bốn chữ này có nhịp điệu như nhịp lắc của một cái gì lơ lửng, chông chênh; góp phần diễn tả sinh động hình ảnh vầng trăng treo lơ lửng trên đầu mũi súng.</w:t>
            </w:r>
          </w:p>
        </w:tc>
      </w:tr>
      <w:tr w:rsidR="001A3F4D" w:rsidRPr="00D92DB0" w14:paraId="14036805" w14:textId="77777777" w:rsidTr="00EC172B">
        <w:tc>
          <w:tcPr>
            <w:tcW w:w="1101" w:type="dxa"/>
            <w:vMerge w:val="restart"/>
          </w:tcPr>
          <w:p w14:paraId="78D29AF4" w14:textId="77777777" w:rsidR="001A3F4D" w:rsidRPr="00D92DB0" w:rsidRDefault="001A3F4D" w:rsidP="00EC172B">
            <w:pPr>
              <w:spacing w:line="288" w:lineRule="auto"/>
              <w:jc w:val="center"/>
              <w:rPr>
                <w:rFonts w:cs="Times New Roman"/>
                <w:b/>
                <w:color w:val="FF0000"/>
                <w:szCs w:val="28"/>
              </w:rPr>
            </w:pPr>
            <w:r w:rsidRPr="00D92DB0">
              <w:rPr>
                <w:rFonts w:cs="Times New Roman"/>
                <w:b/>
                <w:color w:val="FF0000"/>
                <w:szCs w:val="28"/>
              </w:rPr>
              <w:t>4</w:t>
            </w:r>
          </w:p>
        </w:tc>
        <w:tc>
          <w:tcPr>
            <w:tcW w:w="8475" w:type="dxa"/>
          </w:tcPr>
          <w:p w14:paraId="428F7189" w14:textId="77777777" w:rsidR="001A3F4D" w:rsidRPr="00D92DB0" w:rsidRDefault="001A3F4D" w:rsidP="00EC172B">
            <w:pPr>
              <w:spacing w:line="288" w:lineRule="auto"/>
              <w:rPr>
                <w:rFonts w:cs="Times New Roman"/>
                <w:b/>
                <w:szCs w:val="28"/>
              </w:rPr>
            </w:pPr>
            <w:r w:rsidRPr="00D92DB0">
              <w:rPr>
                <w:rFonts w:cs="Times New Roman"/>
                <w:b/>
                <w:szCs w:val="28"/>
              </w:rPr>
              <w:t>Hãy viết một đoạn văn khoảng 12 câu theo cách lập luận tổng - phân - hợp với chủ đề: Ba câu kết thúc bài thơ là bức tranh đẹp về tình đồng chí, là biểu tượng đẹp về cuộc đời người chiến sĩ. Trong đoạn có sử dụng câu cảm thán và phép nối để liên kết (gạch dưới câu cảm thán và từ ngữ dùng làm phép nối).</w:t>
            </w:r>
          </w:p>
        </w:tc>
      </w:tr>
      <w:tr w:rsidR="001A3F4D" w:rsidRPr="00D92DB0" w14:paraId="4100B2CE" w14:textId="77777777" w:rsidTr="00EC172B">
        <w:tc>
          <w:tcPr>
            <w:tcW w:w="1101" w:type="dxa"/>
            <w:vMerge/>
          </w:tcPr>
          <w:p w14:paraId="61BA33B9" w14:textId="77777777" w:rsidR="001A3F4D" w:rsidRPr="00D92DB0" w:rsidRDefault="001A3F4D" w:rsidP="00EC172B">
            <w:pPr>
              <w:spacing w:line="288" w:lineRule="auto"/>
              <w:jc w:val="center"/>
              <w:rPr>
                <w:rFonts w:cs="Times New Roman"/>
                <w:b/>
                <w:color w:val="FF0000"/>
                <w:szCs w:val="28"/>
              </w:rPr>
            </w:pPr>
          </w:p>
        </w:tc>
        <w:tc>
          <w:tcPr>
            <w:tcW w:w="8475" w:type="dxa"/>
          </w:tcPr>
          <w:p w14:paraId="3F5F2AFB" w14:textId="77777777" w:rsidR="001A3F4D" w:rsidRPr="00D92DB0" w:rsidRDefault="001A3F4D" w:rsidP="00EC172B">
            <w:pPr>
              <w:spacing w:line="288" w:lineRule="auto"/>
              <w:rPr>
                <w:rFonts w:cs="Times New Roman"/>
                <w:b/>
                <w:szCs w:val="28"/>
              </w:rPr>
            </w:pPr>
            <w:r w:rsidRPr="00D92DB0">
              <w:rPr>
                <w:rFonts w:cs="Times New Roman"/>
                <w:szCs w:val="28"/>
              </w:rPr>
              <w:t>- Trong cảnh “rừng hoang sương muối” - rừng mùa đông ở Việt Bắc sương muối phủ đầy trời, những người lính vẫn đựng cạnh bên nhau, im lặng, phục kích chờ giặc tới. Từ “chờ” là tư thế chủ động của người lính</w:t>
            </w:r>
            <w:r w:rsidRPr="00D92DB0">
              <w:rPr>
                <w:rFonts w:cs="Times New Roman"/>
                <w:szCs w:val="28"/>
              </w:rPr>
              <w:br/>
              <w:t xml:space="preserve">     - Hai câu thơ đối nhau thật chỉnh và gợi cảm giữa khung cảnh và toàn cảnh. Khung cảnh lạnh lẽo, buốt giá. Toàn cảnh là tình cảm ấm nồng của người lính với đồng đội. Sức mạnh của tình đồng đội đã giúp người lính vượt lên tất cả sự khắc nghiệt của thời tiết. Chính tình đồng chí đã sưởi ấm các anh giữa rừng hoang mùa đông và sương muối buốt giá.</w:t>
            </w:r>
            <w:r w:rsidRPr="00D92DB0">
              <w:rPr>
                <w:rFonts w:cs="Times New Roman"/>
                <w:szCs w:val="28"/>
              </w:rPr>
              <w:br/>
              <w:t xml:space="preserve">     - Hình ảnh “Đầu súng trăng treo” là có thật trong cảm giác, được nhận ra từ những đêm hành quân, phục kích chờ giặc. Đây là hình ảnh đẹp nhất, gợi bao liên tưởng phong phú: Súng và trăng là gần và xa, là chiến sĩ vả thi sĩ, là thực tại và mơ mộng. Tất cả đã hòa quyện, bổ sung cho nhau trong cuộc đời người lính cách mạng. Câu thơ như nhãn tự của cả bài, vừa mang tính hiện thực, vừa mang sắc thái lãng mạn.</w:t>
            </w:r>
            <w:r w:rsidRPr="00D92DB0">
              <w:rPr>
                <w:rFonts w:cs="Times New Roman"/>
                <w:szCs w:val="28"/>
              </w:rPr>
              <w:br/>
            </w:r>
            <w:r w:rsidRPr="00D92DB0">
              <w:rPr>
                <w:rFonts w:cs="Times New Roman"/>
                <w:szCs w:val="28"/>
              </w:rPr>
              <w:lastRenderedPageBreak/>
              <w:t xml:space="preserve">     - Ba câu thơ là bức tranh đẹp, là biểu tượng đẹp giàu chất thơ về tình đồng chí, đồng đội.</w:t>
            </w:r>
          </w:p>
        </w:tc>
      </w:tr>
    </w:tbl>
    <w:p w14:paraId="52D85796" w14:textId="77777777" w:rsidR="001A3F4D" w:rsidRPr="00D92DB0" w:rsidRDefault="001A3F4D" w:rsidP="001A3F4D">
      <w:pPr>
        <w:spacing w:after="0" w:line="288" w:lineRule="auto"/>
        <w:jc w:val="center"/>
        <w:rPr>
          <w:rFonts w:ascii="Times New Roman" w:hAnsi="Times New Roman"/>
          <w:b/>
          <w:color w:val="FF0000"/>
          <w:sz w:val="28"/>
          <w:szCs w:val="28"/>
        </w:rPr>
      </w:pPr>
    </w:p>
    <w:p w14:paraId="50A4EBA9" w14:textId="77777777" w:rsidR="001A3F4D" w:rsidRPr="001A3F4D" w:rsidRDefault="001A3F4D" w:rsidP="001A3F4D">
      <w:pPr>
        <w:spacing w:after="0" w:line="288" w:lineRule="auto"/>
        <w:rPr>
          <w:rFonts w:ascii="Times New Roman" w:hAnsi="Times New Roman"/>
          <w:b/>
          <w:color w:val="FF0000"/>
          <w:sz w:val="28"/>
          <w:szCs w:val="28"/>
        </w:rPr>
      </w:pPr>
    </w:p>
    <w:p w14:paraId="61F187E3" w14:textId="77777777" w:rsidR="00FF78D3" w:rsidRPr="00FF78D3" w:rsidRDefault="00FF78D3" w:rsidP="00FF78D3">
      <w:pPr>
        <w:tabs>
          <w:tab w:val="left" w:pos="7815"/>
        </w:tabs>
        <w:jc w:val="center"/>
        <w:rPr>
          <w:rFonts w:ascii="Times New Roman" w:hAnsi="Times New Roman"/>
          <w:b/>
          <w:color w:val="FF0000"/>
          <w:sz w:val="28"/>
          <w:szCs w:val="28"/>
        </w:rPr>
      </w:pPr>
      <w:r w:rsidRPr="00FF78D3">
        <w:rPr>
          <w:rFonts w:ascii="Times New Roman" w:hAnsi="Times New Roman"/>
          <w:b/>
          <w:color w:val="FF0000"/>
          <w:sz w:val="28"/>
          <w:szCs w:val="28"/>
        </w:rPr>
        <w:t>BÀI THƠ VỀ TIỂU ĐỘI XE KHÔNG KÍNH (Phạm Tiến Duật)</w:t>
      </w:r>
    </w:p>
    <w:p w14:paraId="09F6F2F9" w14:textId="77777777" w:rsidR="00FF78D3" w:rsidRPr="00FF78D3" w:rsidRDefault="00FF78D3" w:rsidP="00FF78D3">
      <w:pPr>
        <w:jc w:val="both"/>
        <w:rPr>
          <w:rFonts w:ascii="Times New Roman" w:hAnsi="Times New Roman"/>
          <w:b/>
          <w:bCs/>
          <w:sz w:val="28"/>
          <w:szCs w:val="28"/>
        </w:rPr>
      </w:pPr>
      <w:r w:rsidRPr="00FF78D3">
        <w:rPr>
          <w:rFonts w:ascii="Times New Roman" w:hAnsi="Times New Roman"/>
          <w:b/>
          <w:bCs/>
          <w:sz w:val="28"/>
          <w:szCs w:val="28"/>
        </w:rPr>
        <w:t>ĐỀ 1</w:t>
      </w:r>
    </w:p>
    <w:p w14:paraId="61D3F653" w14:textId="77777777" w:rsidR="00FF78D3" w:rsidRPr="00FF78D3" w:rsidRDefault="00FF78D3" w:rsidP="00FF78D3">
      <w:pPr>
        <w:ind w:firstLine="2880"/>
        <w:jc w:val="both"/>
        <w:rPr>
          <w:rFonts w:ascii="Times New Roman" w:hAnsi="Times New Roman"/>
          <w:i/>
          <w:iCs/>
          <w:sz w:val="28"/>
          <w:szCs w:val="28"/>
        </w:rPr>
      </w:pPr>
      <w:r w:rsidRPr="00FF78D3">
        <w:rPr>
          <w:rFonts w:ascii="Times New Roman" w:hAnsi="Times New Roman"/>
          <w:i/>
          <w:iCs/>
          <w:sz w:val="28"/>
          <w:szCs w:val="28"/>
          <w:highlight w:val="yellow"/>
        </w:rPr>
        <w:t>Không</w:t>
      </w:r>
      <w:r w:rsidRPr="00FF78D3">
        <w:rPr>
          <w:rFonts w:ascii="Times New Roman" w:hAnsi="Times New Roman"/>
          <w:i/>
          <w:iCs/>
          <w:sz w:val="28"/>
          <w:szCs w:val="28"/>
        </w:rPr>
        <w:t xml:space="preserve"> có kính </w:t>
      </w:r>
      <w:r w:rsidRPr="00FF78D3">
        <w:rPr>
          <w:rFonts w:ascii="Times New Roman" w:hAnsi="Times New Roman"/>
          <w:i/>
          <w:iCs/>
          <w:sz w:val="28"/>
          <w:szCs w:val="28"/>
          <w:highlight w:val="yellow"/>
        </w:rPr>
        <w:t>không</w:t>
      </w:r>
      <w:r w:rsidRPr="00FF78D3">
        <w:rPr>
          <w:rFonts w:ascii="Times New Roman" w:hAnsi="Times New Roman"/>
          <w:i/>
          <w:iCs/>
          <w:sz w:val="28"/>
          <w:szCs w:val="28"/>
        </w:rPr>
        <w:t xml:space="preserve"> phải vì xe </w:t>
      </w:r>
      <w:r w:rsidRPr="00FF78D3">
        <w:rPr>
          <w:rFonts w:ascii="Times New Roman" w:hAnsi="Times New Roman"/>
          <w:i/>
          <w:iCs/>
          <w:sz w:val="28"/>
          <w:szCs w:val="28"/>
          <w:highlight w:val="yellow"/>
        </w:rPr>
        <w:t>không</w:t>
      </w:r>
      <w:r w:rsidRPr="00FF78D3">
        <w:rPr>
          <w:rFonts w:ascii="Times New Roman" w:hAnsi="Times New Roman"/>
          <w:i/>
          <w:iCs/>
          <w:sz w:val="28"/>
          <w:szCs w:val="28"/>
        </w:rPr>
        <w:t xml:space="preserve"> có kính</w:t>
      </w:r>
    </w:p>
    <w:p w14:paraId="1B9DAD04" w14:textId="77777777" w:rsidR="00FF78D3" w:rsidRPr="00FF78D3" w:rsidRDefault="00FF78D3" w:rsidP="00FF78D3">
      <w:pPr>
        <w:ind w:firstLine="2880"/>
        <w:jc w:val="both"/>
        <w:rPr>
          <w:rFonts w:ascii="Times New Roman" w:hAnsi="Times New Roman"/>
          <w:i/>
          <w:iCs/>
          <w:sz w:val="28"/>
          <w:szCs w:val="28"/>
        </w:rPr>
      </w:pPr>
      <w:r w:rsidRPr="00FF78D3">
        <w:rPr>
          <w:rFonts w:ascii="Times New Roman" w:hAnsi="Times New Roman"/>
          <w:i/>
          <w:iCs/>
          <w:sz w:val="28"/>
          <w:szCs w:val="28"/>
          <w:highlight w:val="yellow"/>
        </w:rPr>
        <w:t>Bom giật, bom rung</w:t>
      </w:r>
      <w:r w:rsidRPr="00FF78D3">
        <w:rPr>
          <w:rFonts w:ascii="Times New Roman" w:hAnsi="Times New Roman"/>
          <w:i/>
          <w:iCs/>
          <w:sz w:val="28"/>
          <w:szCs w:val="28"/>
        </w:rPr>
        <w:t xml:space="preserve"> kính vỡ đi rồi</w:t>
      </w:r>
    </w:p>
    <w:p w14:paraId="0B032449" w14:textId="77777777" w:rsidR="00FF78D3" w:rsidRPr="00FF78D3" w:rsidRDefault="00FF78D3" w:rsidP="00FF78D3">
      <w:pPr>
        <w:ind w:firstLine="2880"/>
        <w:jc w:val="both"/>
        <w:rPr>
          <w:rFonts w:ascii="Times New Roman" w:hAnsi="Times New Roman"/>
          <w:i/>
          <w:iCs/>
          <w:sz w:val="28"/>
          <w:szCs w:val="28"/>
        </w:rPr>
      </w:pPr>
      <w:r w:rsidRPr="00FF78D3">
        <w:rPr>
          <w:rFonts w:ascii="Times New Roman" w:hAnsi="Times New Roman"/>
          <w:i/>
          <w:iCs/>
          <w:sz w:val="28"/>
          <w:szCs w:val="28"/>
          <w:highlight w:val="yellow"/>
        </w:rPr>
        <w:t>Ung dung</w:t>
      </w:r>
      <w:r w:rsidRPr="00FF78D3">
        <w:rPr>
          <w:rFonts w:ascii="Times New Roman" w:hAnsi="Times New Roman"/>
          <w:i/>
          <w:iCs/>
          <w:sz w:val="28"/>
          <w:szCs w:val="28"/>
        </w:rPr>
        <w:t xml:space="preserve"> buồng lái ta ngồi</w:t>
      </w:r>
    </w:p>
    <w:p w14:paraId="1293AFFB" w14:textId="77777777" w:rsidR="00FF78D3" w:rsidRPr="00FF78D3" w:rsidRDefault="00FF78D3" w:rsidP="00FF78D3">
      <w:pPr>
        <w:ind w:firstLine="2880"/>
        <w:jc w:val="both"/>
        <w:rPr>
          <w:rFonts w:ascii="Times New Roman" w:hAnsi="Times New Roman"/>
          <w:i/>
          <w:iCs/>
          <w:sz w:val="28"/>
          <w:szCs w:val="28"/>
        </w:rPr>
      </w:pPr>
      <w:r w:rsidRPr="00FF78D3">
        <w:rPr>
          <w:rFonts w:ascii="Times New Roman" w:hAnsi="Times New Roman"/>
          <w:i/>
          <w:iCs/>
          <w:sz w:val="28"/>
          <w:szCs w:val="28"/>
          <w:highlight w:val="yellow"/>
        </w:rPr>
        <w:t>Nhìn</w:t>
      </w:r>
      <w:r w:rsidRPr="00FF78D3">
        <w:rPr>
          <w:rFonts w:ascii="Times New Roman" w:hAnsi="Times New Roman"/>
          <w:i/>
          <w:iCs/>
          <w:sz w:val="28"/>
          <w:szCs w:val="28"/>
        </w:rPr>
        <w:t xml:space="preserve"> đất, </w:t>
      </w:r>
      <w:r w:rsidRPr="00FF78D3">
        <w:rPr>
          <w:rFonts w:ascii="Times New Roman" w:hAnsi="Times New Roman"/>
          <w:i/>
          <w:iCs/>
          <w:sz w:val="28"/>
          <w:szCs w:val="28"/>
          <w:highlight w:val="yellow"/>
        </w:rPr>
        <w:t>nhìn</w:t>
      </w:r>
      <w:r w:rsidRPr="00FF78D3">
        <w:rPr>
          <w:rFonts w:ascii="Times New Roman" w:hAnsi="Times New Roman"/>
          <w:i/>
          <w:iCs/>
          <w:sz w:val="28"/>
          <w:szCs w:val="28"/>
        </w:rPr>
        <w:t xml:space="preserve"> trời, </w:t>
      </w:r>
      <w:r w:rsidRPr="00FF78D3">
        <w:rPr>
          <w:rFonts w:ascii="Times New Roman" w:hAnsi="Times New Roman"/>
          <w:i/>
          <w:iCs/>
          <w:sz w:val="28"/>
          <w:szCs w:val="28"/>
          <w:highlight w:val="yellow"/>
        </w:rPr>
        <w:t>nhìn</w:t>
      </w:r>
      <w:r w:rsidRPr="00FF78D3">
        <w:rPr>
          <w:rFonts w:ascii="Times New Roman" w:hAnsi="Times New Roman"/>
          <w:i/>
          <w:iCs/>
          <w:sz w:val="28"/>
          <w:szCs w:val="28"/>
        </w:rPr>
        <w:t xml:space="preserve"> thẳng.</w:t>
      </w:r>
    </w:p>
    <w:p w14:paraId="46D2F125" w14:textId="77777777" w:rsidR="00FF78D3" w:rsidRPr="00FF78D3" w:rsidRDefault="00FF78D3" w:rsidP="00FF78D3">
      <w:pPr>
        <w:ind w:firstLine="2880"/>
        <w:jc w:val="both"/>
        <w:rPr>
          <w:rFonts w:ascii="Times New Roman" w:hAnsi="Times New Roman"/>
          <w:i/>
          <w:iCs/>
          <w:sz w:val="28"/>
          <w:szCs w:val="28"/>
        </w:rPr>
      </w:pPr>
      <w:r w:rsidRPr="00FF78D3">
        <w:rPr>
          <w:rFonts w:ascii="Times New Roman" w:hAnsi="Times New Roman"/>
          <w:i/>
          <w:iCs/>
          <w:sz w:val="28"/>
          <w:szCs w:val="28"/>
          <w:highlight w:val="yellow"/>
        </w:rPr>
        <w:t>Nhìn</w:t>
      </w:r>
      <w:r w:rsidRPr="00FF78D3">
        <w:rPr>
          <w:rFonts w:ascii="Times New Roman" w:hAnsi="Times New Roman"/>
          <w:i/>
          <w:iCs/>
          <w:sz w:val="28"/>
          <w:szCs w:val="28"/>
        </w:rPr>
        <w:t xml:space="preserve"> thấy gió vào xoa mắt đắng</w:t>
      </w:r>
    </w:p>
    <w:p w14:paraId="257A04CA" w14:textId="77777777" w:rsidR="00FF78D3" w:rsidRPr="00FF78D3" w:rsidRDefault="00FF78D3" w:rsidP="00FF78D3">
      <w:pPr>
        <w:ind w:firstLine="2880"/>
        <w:jc w:val="both"/>
        <w:rPr>
          <w:rFonts w:ascii="Times New Roman" w:hAnsi="Times New Roman"/>
          <w:i/>
          <w:iCs/>
          <w:sz w:val="28"/>
          <w:szCs w:val="28"/>
        </w:rPr>
      </w:pPr>
      <w:r w:rsidRPr="00FF78D3">
        <w:rPr>
          <w:rFonts w:ascii="Times New Roman" w:hAnsi="Times New Roman"/>
          <w:i/>
          <w:iCs/>
          <w:sz w:val="28"/>
          <w:szCs w:val="28"/>
          <w:highlight w:val="yellow"/>
        </w:rPr>
        <w:t>Nhìn</w:t>
      </w:r>
      <w:r w:rsidRPr="00FF78D3">
        <w:rPr>
          <w:rFonts w:ascii="Times New Roman" w:hAnsi="Times New Roman"/>
          <w:i/>
          <w:iCs/>
          <w:sz w:val="28"/>
          <w:szCs w:val="28"/>
        </w:rPr>
        <w:t xml:space="preserve"> thấy con đường chạy thẳng vào tim</w:t>
      </w:r>
    </w:p>
    <w:p w14:paraId="551685E2" w14:textId="77777777" w:rsidR="00FF78D3" w:rsidRPr="00FF78D3" w:rsidRDefault="00FF78D3" w:rsidP="00FF78D3">
      <w:pPr>
        <w:ind w:firstLine="2880"/>
        <w:jc w:val="both"/>
        <w:rPr>
          <w:rFonts w:ascii="Times New Roman" w:hAnsi="Times New Roman"/>
          <w:i/>
          <w:iCs/>
          <w:sz w:val="28"/>
          <w:szCs w:val="28"/>
        </w:rPr>
      </w:pPr>
      <w:r w:rsidRPr="00FF78D3">
        <w:rPr>
          <w:rFonts w:ascii="Times New Roman" w:hAnsi="Times New Roman"/>
          <w:i/>
          <w:iCs/>
          <w:sz w:val="28"/>
          <w:szCs w:val="28"/>
        </w:rPr>
        <w:t xml:space="preserve">Thấy </w:t>
      </w:r>
      <w:r w:rsidRPr="00FF78D3">
        <w:rPr>
          <w:rFonts w:ascii="Times New Roman" w:hAnsi="Times New Roman"/>
          <w:i/>
          <w:iCs/>
          <w:sz w:val="28"/>
          <w:szCs w:val="28"/>
          <w:highlight w:val="yellow"/>
        </w:rPr>
        <w:t>sao trời và đột ngột cánh chim</w:t>
      </w:r>
    </w:p>
    <w:p w14:paraId="5C1B1A66" w14:textId="77777777" w:rsidR="00FF78D3" w:rsidRPr="00FF78D3" w:rsidRDefault="00FF78D3" w:rsidP="00FF78D3">
      <w:pPr>
        <w:ind w:firstLine="2880"/>
        <w:jc w:val="both"/>
        <w:rPr>
          <w:rFonts w:ascii="Times New Roman" w:hAnsi="Times New Roman"/>
          <w:i/>
          <w:iCs/>
          <w:sz w:val="28"/>
          <w:szCs w:val="28"/>
        </w:rPr>
      </w:pPr>
      <w:r w:rsidRPr="00FF78D3">
        <w:rPr>
          <w:rFonts w:ascii="Times New Roman" w:hAnsi="Times New Roman"/>
          <w:i/>
          <w:iCs/>
          <w:sz w:val="28"/>
          <w:szCs w:val="28"/>
          <w:highlight w:val="yellow"/>
        </w:rPr>
        <w:t>Như sa, như ùa</w:t>
      </w:r>
      <w:r w:rsidRPr="00FF78D3">
        <w:rPr>
          <w:rFonts w:ascii="Times New Roman" w:hAnsi="Times New Roman"/>
          <w:i/>
          <w:iCs/>
          <w:sz w:val="28"/>
          <w:szCs w:val="28"/>
        </w:rPr>
        <w:t xml:space="preserve"> vào buồng lái.</w:t>
      </w:r>
    </w:p>
    <w:p w14:paraId="16D09918"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CÂU HỎI</w:t>
      </w:r>
    </w:p>
    <w:p w14:paraId="5B8DDF9F" w14:textId="77777777" w:rsidR="00FF78D3" w:rsidRPr="00FF78D3" w:rsidRDefault="00FF78D3" w:rsidP="00DB7318">
      <w:pPr>
        <w:pStyle w:val="ListParagraph"/>
        <w:numPr>
          <w:ilvl w:val="0"/>
          <w:numId w:val="2"/>
        </w:numPr>
        <w:spacing w:after="160"/>
        <w:jc w:val="both"/>
        <w:rPr>
          <w:rFonts w:cs="Times New Roman"/>
          <w:szCs w:val="28"/>
        </w:rPr>
      </w:pPr>
      <w:r w:rsidRPr="00FF78D3">
        <w:rPr>
          <w:rFonts w:cs="Times New Roman"/>
          <w:szCs w:val="28"/>
        </w:rPr>
        <w:t>Hãy cho biết những câu thơ trên trích trong bài thơ nào, do ai sáng tác. Nêu hoàn cảnh sáng tác của bài thơ.</w:t>
      </w:r>
    </w:p>
    <w:p w14:paraId="6CC8AF8D" w14:textId="77777777" w:rsidR="00FF78D3" w:rsidRPr="00FF78D3" w:rsidRDefault="00FF78D3" w:rsidP="00FF78D3">
      <w:pPr>
        <w:pStyle w:val="ListParagraph"/>
        <w:jc w:val="both"/>
        <w:rPr>
          <w:rFonts w:cs="Times New Roman"/>
          <w:color w:val="FF0000"/>
          <w:szCs w:val="28"/>
        </w:rPr>
      </w:pPr>
      <w:r w:rsidRPr="00FF78D3">
        <w:rPr>
          <w:rFonts w:cs="Times New Roman"/>
          <w:szCs w:val="28"/>
        </w:rPr>
        <w:t xml:space="preserve">- </w:t>
      </w:r>
      <w:r w:rsidRPr="00FF78D3">
        <w:rPr>
          <w:rFonts w:cs="Times New Roman"/>
          <w:color w:val="FF0000"/>
          <w:szCs w:val="28"/>
        </w:rPr>
        <w:t>Những câu thơ trên trích trong tác phẩm “ Bài thơ về tiểu đội xe không kính” của tác giả Phạm Tiến Duật</w:t>
      </w:r>
    </w:p>
    <w:p w14:paraId="6A03976D" w14:textId="77777777" w:rsidR="00FF78D3" w:rsidRPr="00FF78D3" w:rsidRDefault="00FF78D3" w:rsidP="00FF78D3">
      <w:pPr>
        <w:ind w:firstLine="720"/>
        <w:jc w:val="both"/>
        <w:rPr>
          <w:rFonts w:ascii="Times New Roman" w:hAnsi="Times New Roman"/>
          <w:color w:val="FF0000"/>
          <w:sz w:val="28"/>
          <w:szCs w:val="28"/>
        </w:rPr>
      </w:pPr>
      <w:r w:rsidRPr="00FF78D3">
        <w:rPr>
          <w:rFonts w:ascii="Times New Roman" w:hAnsi="Times New Roman"/>
          <w:color w:val="FF0000"/>
          <w:sz w:val="28"/>
          <w:szCs w:val="28"/>
        </w:rPr>
        <w:t>- Hoàn cảnh sáng tác: Bài thơ được sáng tác năm 1969 trong thời kì kháng chiến chống Mỹ đang diễn ra ác liệt.</w:t>
      </w:r>
    </w:p>
    <w:p w14:paraId="26D51D52"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xml:space="preserve"> 2. Có ý kiến cho rằng bài thơ hấp dẫn ngày từ nhan đề độc đáo. Em có đồng ý với ý kiến trên không? Tại sao?</w:t>
      </w:r>
    </w:p>
    <w:p w14:paraId="58D29BC5" w14:textId="77777777" w:rsidR="00FF78D3" w:rsidRPr="00FF78D3" w:rsidRDefault="00FF78D3" w:rsidP="00FF78D3">
      <w:pPr>
        <w:jc w:val="both"/>
        <w:rPr>
          <w:rFonts w:ascii="Times New Roman" w:hAnsi="Times New Roman"/>
          <w:color w:val="FF0000"/>
          <w:sz w:val="28"/>
          <w:szCs w:val="28"/>
        </w:rPr>
      </w:pPr>
      <w:r w:rsidRPr="00FF78D3">
        <w:rPr>
          <w:rFonts w:ascii="Times New Roman" w:hAnsi="Times New Roman"/>
          <w:color w:val="FF0000"/>
          <w:sz w:val="28"/>
          <w:szCs w:val="28"/>
        </w:rPr>
        <w:t xml:space="preserve">- Bài thơ hấp dẫn ngay từ nhan đề </w:t>
      </w:r>
      <w:r w:rsidRPr="00FF78D3">
        <w:rPr>
          <w:rFonts w:ascii="Times New Roman" w:hAnsi="Times New Roman"/>
          <w:color w:val="FF0000"/>
          <w:sz w:val="28"/>
          <w:szCs w:val="28"/>
          <w:highlight w:val="yellow"/>
        </w:rPr>
        <w:t>độc đáo</w:t>
      </w:r>
      <w:r w:rsidRPr="00FF78D3">
        <w:rPr>
          <w:rFonts w:ascii="Times New Roman" w:hAnsi="Times New Roman"/>
          <w:color w:val="FF0000"/>
          <w:sz w:val="28"/>
          <w:szCs w:val="28"/>
        </w:rPr>
        <w:t xml:space="preserve"> bởi vì: Nhan đề dài, tưởng chừng như thừa hai chữ “bài thơ” nhưng đây là một dụng ý nghệ thuật nhằm nhấn mạnh hướng khai thác  cùa tác giả : khai thác chất thơ từ hiện thực khốc liệt của cuộc chiến tranh, qua đó toát lên vẻ đẹp tâm hồn của những người lính. Nhan đề làm nổi bật chủ đề tư tưởng của tác phẩm : Ca ngợi vẻ đẹp tinh thần của những người lính trẻ thời chống Mĩ.</w:t>
      </w:r>
    </w:p>
    <w:p w14:paraId="22AEAB43" w14:textId="77777777" w:rsidR="00FF78D3" w:rsidRPr="00FF78D3" w:rsidRDefault="00FF78D3" w:rsidP="00FF78D3">
      <w:pPr>
        <w:jc w:val="both"/>
        <w:rPr>
          <w:rFonts w:ascii="Times New Roman" w:hAnsi="Times New Roman"/>
          <w:color w:val="FF0000"/>
          <w:sz w:val="28"/>
          <w:szCs w:val="28"/>
        </w:rPr>
      </w:pPr>
      <w:r w:rsidRPr="00FF78D3">
        <w:rPr>
          <w:rFonts w:ascii="Times New Roman" w:hAnsi="Times New Roman"/>
          <w:sz w:val="28"/>
          <w:szCs w:val="28"/>
        </w:rPr>
        <w:t>3</w:t>
      </w:r>
      <w:r w:rsidRPr="00FF78D3">
        <w:rPr>
          <w:rFonts w:ascii="Times New Roman" w:hAnsi="Times New Roman"/>
          <w:color w:val="FF0000"/>
          <w:sz w:val="28"/>
          <w:szCs w:val="28"/>
        </w:rPr>
        <w:t>. Cách diễn đạt của nhà thơ ở câu thơ đầu tiên có gì đặc biệt?</w:t>
      </w:r>
    </w:p>
    <w:p w14:paraId="21ECE2E3" w14:textId="77777777" w:rsidR="00FF78D3" w:rsidRPr="00FF78D3" w:rsidRDefault="00FF78D3" w:rsidP="00FF78D3">
      <w:pPr>
        <w:jc w:val="both"/>
        <w:rPr>
          <w:rFonts w:ascii="Times New Roman" w:hAnsi="Times New Roman"/>
          <w:color w:val="FF0000"/>
          <w:sz w:val="28"/>
          <w:szCs w:val="28"/>
        </w:rPr>
      </w:pPr>
      <w:r w:rsidRPr="00FF78D3">
        <w:rPr>
          <w:rFonts w:ascii="Times New Roman" w:hAnsi="Times New Roman"/>
          <w:color w:val="FF0000"/>
          <w:sz w:val="28"/>
          <w:szCs w:val="28"/>
        </w:rPr>
        <w:lastRenderedPageBreak/>
        <w:t>Từ ngôn từ, phong cách, nội dung đến nhịp điệu thơ đều rất tự nhiên, mộc mạc, có sức gợi tả, gợi cảm, giọng điệu thản nhiên gây sự chú ý về vẻ khác lạ của chiếc xe. Câu thơ làm hiện lên trước mắt người đọc một hình ảnh lạ lùng: những chiếc xe không kính đã đi qua bom đạn của thử thách nơi chiến trường.</w:t>
      </w:r>
    </w:p>
    <w:p w14:paraId="17C8E520" w14:textId="77777777" w:rsidR="00FF78D3" w:rsidRPr="00FF78D3" w:rsidRDefault="00FF78D3" w:rsidP="00FF78D3">
      <w:pPr>
        <w:jc w:val="both"/>
        <w:rPr>
          <w:rFonts w:ascii="Times New Roman" w:hAnsi="Times New Roman"/>
          <w:color w:val="FF0000"/>
          <w:sz w:val="28"/>
          <w:szCs w:val="28"/>
        </w:rPr>
      </w:pPr>
      <w:r w:rsidRPr="00FF78D3">
        <w:rPr>
          <w:rFonts w:ascii="Times New Roman" w:hAnsi="Times New Roman"/>
          <w:sz w:val="28"/>
          <w:szCs w:val="28"/>
        </w:rPr>
        <w:t>4</w:t>
      </w:r>
      <w:r w:rsidRPr="00FF78D3">
        <w:rPr>
          <w:rFonts w:ascii="Times New Roman" w:hAnsi="Times New Roman"/>
          <w:color w:val="FF0000"/>
          <w:sz w:val="28"/>
          <w:szCs w:val="28"/>
        </w:rPr>
        <w:t>. Hình ảnh “gió vào xoa mắt đắng” trong khổ thơ thứ hai sử dụng biện pháp tu từ gì? Nêu tác dụng của biện tu từ đó?</w:t>
      </w:r>
    </w:p>
    <w:p w14:paraId="110ABB1E" w14:textId="77777777" w:rsidR="00FF78D3" w:rsidRPr="00FF78D3" w:rsidRDefault="00FF78D3" w:rsidP="00FF78D3">
      <w:pPr>
        <w:jc w:val="both"/>
        <w:rPr>
          <w:rFonts w:ascii="Times New Roman" w:hAnsi="Times New Roman"/>
          <w:color w:val="FF0000"/>
          <w:sz w:val="28"/>
          <w:szCs w:val="28"/>
        </w:rPr>
      </w:pPr>
      <w:r w:rsidRPr="00FF78D3">
        <w:rPr>
          <w:rFonts w:ascii="Times New Roman" w:hAnsi="Times New Roman"/>
          <w:color w:val="FF0000"/>
          <w:sz w:val="28"/>
          <w:szCs w:val="28"/>
        </w:rPr>
        <w:t>- Biện pháp tu từ ẩn dụ . Tác dụng: Thể hiện tinh thần dũng cảm, bất chấp khó khăn của người lính lái xe.</w:t>
      </w:r>
    </w:p>
    <w:p w14:paraId="63B9341B" w14:textId="77777777" w:rsidR="00FF78D3" w:rsidRPr="00FF78D3" w:rsidRDefault="00FF78D3" w:rsidP="00FF78D3">
      <w:pPr>
        <w:jc w:val="both"/>
        <w:rPr>
          <w:rFonts w:ascii="Times New Roman" w:hAnsi="Times New Roman"/>
          <w:color w:val="FF0000"/>
          <w:sz w:val="28"/>
          <w:szCs w:val="28"/>
        </w:rPr>
      </w:pPr>
      <w:r w:rsidRPr="00FF78D3">
        <w:rPr>
          <w:rFonts w:ascii="Times New Roman" w:hAnsi="Times New Roman"/>
          <w:sz w:val="28"/>
          <w:szCs w:val="28"/>
        </w:rPr>
        <w:t>5</w:t>
      </w:r>
      <w:r w:rsidRPr="00FF78D3">
        <w:rPr>
          <w:rFonts w:ascii="Times New Roman" w:hAnsi="Times New Roman"/>
          <w:color w:val="FF0000"/>
          <w:sz w:val="28"/>
          <w:szCs w:val="28"/>
        </w:rPr>
        <w:t>. Em hiểu con đường chạy thẳng vào tim có nghĩa như thế nào?</w:t>
      </w:r>
    </w:p>
    <w:p w14:paraId="5310D137" w14:textId="77777777" w:rsidR="00FF78D3" w:rsidRPr="00FF78D3" w:rsidRDefault="00FF78D3" w:rsidP="00FF78D3">
      <w:pPr>
        <w:jc w:val="both"/>
        <w:rPr>
          <w:rFonts w:ascii="Times New Roman" w:hAnsi="Times New Roman"/>
          <w:sz w:val="28"/>
          <w:szCs w:val="28"/>
        </w:rPr>
      </w:pPr>
      <w:r w:rsidRPr="00FF78D3">
        <w:rPr>
          <w:rFonts w:ascii="Times New Roman" w:hAnsi="Times New Roman"/>
          <w:color w:val="FF0000"/>
          <w:sz w:val="28"/>
          <w:szCs w:val="28"/>
        </w:rPr>
        <w:t>- Giúp ta hình dung những chiếc xe chạy với tốc độ rất nhanh-&gt; tinh thần quyết tâm, dũng cảm của những người lính lái xe. Đó còn có thể là con đường giải phóng miền Nam, thống nhất đất nước</w:t>
      </w:r>
      <w:r w:rsidRPr="00FF78D3">
        <w:rPr>
          <w:rFonts w:ascii="Times New Roman" w:hAnsi="Times New Roman"/>
          <w:sz w:val="28"/>
          <w:szCs w:val="28"/>
        </w:rPr>
        <w:t>.</w:t>
      </w:r>
    </w:p>
    <w:p w14:paraId="473709EA"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6. Viết đoạn văn khoảng 12 câu theo phương thức diễn dịch phân tích 2 khổ thơ trên để làm rõ tư thế, cảm giác của người lính lái xe trên chiếc xe không kính. Trong đoạn co sử dụng một phép thế và một câu cảm thán. (Gạch chân và ghi rõ chú thích)e</w:t>
      </w:r>
    </w:p>
    <w:p w14:paraId="2584352B" w14:textId="77777777" w:rsidR="00FF78D3" w:rsidRPr="00FF78D3" w:rsidRDefault="00FF78D3" w:rsidP="00FF78D3">
      <w:pPr>
        <w:jc w:val="both"/>
        <w:rPr>
          <w:rFonts w:ascii="Times New Roman" w:hAnsi="Times New Roman"/>
          <w:color w:val="FF0000"/>
          <w:sz w:val="28"/>
          <w:szCs w:val="28"/>
        </w:rPr>
      </w:pPr>
      <w:r w:rsidRPr="00FF78D3">
        <w:rPr>
          <w:rFonts w:ascii="Times New Roman" w:hAnsi="Times New Roman"/>
          <w:sz w:val="28"/>
          <w:szCs w:val="28"/>
        </w:rPr>
        <w:tab/>
      </w:r>
      <w:r w:rsidRPr="00FF78D3">
        <w:rPr>
          <w:rFonts w:ascii="Times New Roman" w:hAnsi="Times New Roman"/>
          <w:color w:val="FF0000"/>
          <w:sz w:val="28"/>
          <w:szCs w:val="28"/>
        </w:rPr>
        <w:t>Hai khổ thơ trên trong tác phẩm “Bài thơ về tiểu đội xe không kính” của Phạm Tiến Duật đã cho ta thấy rõ tư thế và cảm giác của những người lính lái xe trên chiếc xe không kính. (1)</w:t>
      </w:r>
    </w:p>
    <w:p w14:paraId="5BF88052" w14:textId="77777777" w:rsidR="00FF78D3" w:rsidRPr="00FF78D3" w:rsidRDefault="00FF78D3" w:rsidP="00FF78D3">
      <w:pPr>
        <w:jc w:val="both"/>
        <w:rPr>
          <w:rFonts w:ascii="Times New Roman" w:hAnsi="Times New Roman"/>
          <w:color w:val="FF0000"/>
          <w:sz w:val="28"/>
          <w:szCs w:val="28"/>
        </w:rPr>
      </w:pPr>
    </w:p>
    <w:p w14:paraId="675FB17D" w14:textId="77777777" w:rsidR="00FF78D3" w:rsidRPr="00FF78D3" w:rsidRDefault="00FF78D3" w:rsidP="00FF78D3">
      <w:pPr>
        <w:jc w:val="both"/>
        <w:rPr>
          <w:rFonts w:ascii="Times New Roman" w:hAnsi="Times New Roman"/>
          <w:b/>
          <w:bCs/>
          <w:sz w:val="28"/>
          <w:szCs w:val="28"/>
        </w:rPr>
      </w:pPr>
      <w:r w:rsidRPr="00FF78D3">
        <w:rPr>
          <w:rFonts w:ascii="Times New Roman" w:hAnsi="Times New Roman"/>
          <w:b/>
          <w:bCs/>
          <w:sz w:val="28"/>
          <w:szCs w:val="28"/>
        </w:rPr>
        <w:t>GỢI Ý</w:t>
      </w:r>
    </w:p>
    <w:p w14:paraId="5D28F13C"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1. Những câu thơ trên trích trong bài thơ Bài thơ về tiểu đội xe không kính của Phạm Tiến Duật.</w:t>
      </w:r>
    </w:p>
    <w:p w14:paraId="06BB690F"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xml:space="preserve">    - Bài thơ được sáng tác năm 1969 trong thời kì kháng chiến chống Mỹ đang diễn ra ác liệt trên tuyến đường chiến lược.</w:t>
      </w:r>
    </w:p>
    <w:p w14:paraId="5EBA2B41"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xml:space="preserve">    - Bài thơ đạt giải nhất cuộc thi báo Văn nghệ 1969 và được đưa vào tập “Vầng trăng quầng lửa” của tác giả.</w:t>
      </w:r>
    </w:p>
    <w:p w14:paraId="271A4F68"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2. Bài thơ độc đáo ngay từ nhan đề tác phẩm.Nhan đề tưởng dài, tưởng như có chỗ thừa nhưng thu hút người đọc bởi vẻ độc đáo, lạ lẫm của nó.</w:t>
      </w:r>
    </w:p>
    <w:p w14:paraId="376506BF"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Bài thơ làm nổi bật hình ảnh độc đáo: Những chiếc xe không kính.</w:t>
      </w:r>
    </w:p>
    <w:p w14:paraId="39C0AF8B"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lastRenderedPageBreak/>
        <w:t xml:space="preserve">    - Hai chữ bài thơ thêm vào cho thấy lăng kính nhìn hiện thực khốc liệt của chiến tranh, chất thơ của tuổi trẻ, hiên ngang, bất khuất, dũng cảm vượt qua thiếu thốn, gian khổ nguy hiểm của thời chiến.</w:t>
      </w:r>
    </w:p>
    <w:p w14:paraId="301B3F63"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3: Từ ngôn từ, phong cách, nội dung đến nhịp điệu thơ đều rất tự nhiên, mộc mạc, có sức gợi tả, gợi cảm, giọng điệu thản nhiên gây sự chú ý về vẻ khác lạ của chiếc xe. Câu thơ làm hiện lên trước mắt người đọc một hình ảnh lạ lùng: những chiếc xe không kính đã đi qua bom đạn của thử thách.</w:t>
      </w:r>
    </w:p>
    <w:p w14:paraId="205B9547"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4. Hình ảnh “gió vào xoa mắt đắng” trong khổ thơ thứ hai sử dụng biện pháp tu từ AD chuyển đổi cảm giác. Thể hiện tinh thần dũng cảm, bất chấp khó khăn của người lính lái xe.</w:t>
      </w:r>
    </w:p>
    <w:p w14:paraId="747A963D"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5. con đường chạy thẳng vào tim: Gợi liên tưởng đến những chiếc xe phóng với tốc độ nhanh như bay. Lúc đó giữa các anh với con đường dường như k còn khoảng cách khiến các a có cảm giác con đường như chạy thẳng vào tim. Đồng thời cho ta thấy tinh thần khẩn trương của các anh đối với sự nghiệp GPMN.</w:t>
      </w:r>
    </w:p>
    <w:p w14:paraId="1DE28D03"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6. nét chung: Lòng yêu nước, dũng cảm sẵn sàng hi sinh vì độc lập tự do của TQ, bất chấp mọi khó khăn, gian khổ, hiểm nguy, sống lạc quan, gắn bó với nhau trong tình đồng chí đồng đội.</w:t>
      </w:r>
    </w:p>
    <w:p w14:paraId="17486078"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Nét riêng:</w:t>
      </w:r>
    </w:p>
    <w:p w14:paraId="4EA98DCC"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xml:space="preserve"> + Người lính trong BT đồng chí - thời kì chống Pháp, hầu hết xuất thân từ nông dân, từ thân phận nô lệ, nghèo khổ mà đi vào kháng chiến với vô vàn gian khổ, thiếu thốn. Cách mạng là sự giải thoát cho số phận đau khổ, tối tăm của họ. Người lính trong bài thơ này được khai thác chủ yếu ở đ/s tâm tư tình cảm.</w:t>
      </w:r>
    </w:p>
    <w:p w14:paraId="59B19968"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Người lính trong BT về… - thời kì chống Mĩ, đi vào cuộc chiến đấu với ý thức giác ngộ về lý tưởng độc lập, tự do gắn với chủ nghĩa xã hội, ý thức sâu sắc về trách nhiệm của thế hệ mình. Họ sống sôi nổi trẻ trung, yêu đời lạc quan tự tin. Hình ảnh họ thể hiện trong một thời điểm quyết liệt khẩn trương hơn. Đó là một thế hệ anh hùng hiên ngang, mạnh mẽ.</w:t>
      </w:r>
    </w:p>
    <w:p w14:paraId="0D5723DE"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xml:space="preserve"> 7. Trong bom đạn chiến tranh hình ảnh những chiếc xe không kính làm nổi bật hình ảnh những chiến sĩ lái xe Trường Sơn. Thiếu đi những phương tiện vật chất tối thiểu không làm khuất phục được ý chí chiến đấu lại khiến người lính lái xe bộc lộ được những phẩm chất cao đẹp, sức mạnh tinh tế lớn lao của họ đặc biệt là lòng dũng cảm, vượt qua mọi khó khăn. Họ chính là chủ nhân của những chiếc xe không kính nên khi miêu tả, tác giả đã khắc họa những ấn tượng sinh động khi đang ngồi trên những chiếc xe không kính trong tư thế “nhìn đất, nhìn trời, nhìn thẳng” qua khung cửa xe </w:t>
      </w:r>
      <w:r w:rsidRPr="00FF78D3">
        <w:rPr>
          <w:rFonts w:ascii="Times New Roman" w:hAnsi="Times New Roman"/>
          <w:sz w:val="28"/>
          <w:szCs w:val="28"/>
        </w:rPr>
        <w:lastRenderedPageBreak/>
        <w:t>đã bị bom đạn làm mất kính. Những câu thơ tả thực tới từng điểm diễn tả cảm giác về tốc độ của những chiếc xe đang lao nhanh ra đường:</w:t>
      </w:r>
    </w:p>
    <w:p w14:paraId="6307C381" w14:textId="77777777" w:rsidR="00FF78D3" w:rsidRPr="00FF78D3" w:rsidRDefault="00FF78D3" w:rsidP="00FF78D3">
      <w:pPr>
        <w:ind w:firstLine="2880"/>
        <w:jc w:val="both"/>
        <w:rPr>
          <w:rFonts w:ascii="Times New Roman" w:hAnsi="Times New Roman"/>
          <w:i/>
          <w:iCs/>
          <w:sz w:val="28"/>
          <w:szCs w:val="28"/>
        </w:rPr>
      </w:pPr>
      <w:r w:rsidRPr="00FF78D3">
        <w:rPr>
          <w:rFonts w:ascii="Times New Roman" w:hAnsi="Times New Roman"/>
          <w:i/>
          <w:iCs/>
          <w:sz w:val="28"/>
          <w:szCs w:val="28"/>
        </w:rPr>
        <w:t>Nhìn thấy gió vào xoa mắt đắng</w:t>
      </w:r>
    </w:p>
    <w:p w14:paraId="3BE40D1F" w14:textId="77777777" w:rsidR="00FF78D3" w:rsidRPr="00FF78D3" w:rsidRDefault="00FF78D3" w:rsidP="00FF78D3">
      <w:pPr>
        <w:ind w:firstLine="2880"/>
        <w:jc w:val="both"/>
        <w:rPr>
          <w:rFonts w:ascii="Times New Roman" w:hAnsi="Times New Roman"/>
          <w:i/>
          <w:iCs/>
          <w:sz w:val="28"/>
          <w:szCs w:val="28"/>
        </w:rPr>
      </w:pPr>
      <w:r w:rsidRPr="00FF78D3">
        <w:rPr>
          <w:rFonts w:ascii="Times New Roman" w:hAnsi="Times New Roman"/>
          <w:i/>
          <w:iCs/>
          <w:sz w:val="28"/>
          <w:szCs w:val="28"/>
        </w:rPr>
        <w:t>Thấy con đường chạy thẳng vào tim</w:t>
      </w:r>
    </w:p>
    <w:p w14:paraId="36D82F43" w14:textId="77777777" w:rsidR="00FF78D3" w:rsidRPr="00FF78D3" w:rsidRDefault="00FF78D3" w:rsidP="00FF78D3">
      <w:pPr>
        <w:ind w:firstLine="2880"/>
        <w:jc w:val="both"/>
        <w:rPr>
          <w:rFonts w:ascii="Times New Roman" w:hAnsi="Times New Roman"/>
          <w:i/>
          <w:iCs/>
          <w:sz w:val="28"/>
          <w:szCs w:val="28"/>
        </w:rPr>
      </w:pPr>
      <w:r w:rsidRPr="00FF78D3">
        <w:rPr>
          <w:rFonts w:ascii="Times New Roman" w:hAnsi="Times New Roman"/>
          <w:i/>
          <w:iCs/>
          <w:sz w:val="28"/>
          <w:szCs w:val="28"/>
        </w:rPr>
        <w:t>Thấy sao trời và đột ngột cánh chim</w:t>
      </w:r>
    </w:p>
    <w:p w14:paraId="1E99DE61" w14:textId="77777777" w:rsidR="00FF78D3" w:rsidRPr="00FF78D3" w:rsidRDefault="00FF78D3" w:rsidP="00FF78D3">
      <w:pPr>
        <w:ind w:firstLine="2880"/>
        <w:jc w:val="both"/>
        <w:rPr>
          <w:rFonts w:ascii="Times New Roman" w:hAnsi="Times New Roman"/>
          <w:i/>
          <w:iCs/>
          <w:sz w:val="28"/>
          <w:szCs w:val="28"/>
        </w:rPr>
      </w:pPr>
      <w:r w:rsidRPr="00FF78D3">
        <w:rPr>
          <w:rFonts w:ascii="Times New Roman" w:hAnsi="Times New Roman"/>
          <w:i/>
          <w:iCs/>
          <w:sz w:val="28"/>
          <w:szCs w:val="28"/>
        </w:rPr>
        <w:t>Như sa như ùa vào buồng lái</w:t>
      </w:r>
    </w:p>
    <w:p w14:paraId="0FF4FC31"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Những hình ảnh thực như gió, con đường, sao trời, cánh chim vừa thực vừa thơ, lại cái thi vị nảy sinh trên những con đường bom rơi đạn nổ. Dù trải qua hiện thực chiến tranh khốc liệt những người lính vẫn hướng về phía trước, xem thường mọi hiểm nguy với tinh thần thể hiện cái hiên ngang, trẻ trung của tuổi trẻ.</w:t>
      </w:r>
    </w:p>
    <w:p w14:paraId="447BAC2E" w14:textId="77777777" w:rsidR="00FF78D3" w:rsidRPr="00FF78D3" w:rsidRDefault="00FF78D3" w:rsidP="00FF78D3">
      <w:pPr>
        <w:jc w:val="both"/>
        <w:rPr>
          <w:rFonts w:ascii="Times New Roman" w:hAnsi="Times New Roman"/>
          <w:sz w:val="28"/>
          <w:szCs w:val="28"/>
        </w:rPr>
      </w:pPr>
    </w:p>
    <w:p w14:paraId="57894C62" w14:textId="77777777" w:rsidR="00FF78D3" w:rsidRPr="00FF78D3" w:rsidRDefault="00FF78D3" w:rsidP="00FF78D3">
      <w:pPr>
        <w:jc w:val="both"/>
        <w:rPr>
          <w:rFonts w:ascii="Times New Roman" w:hAnsi="Times New Roman"/>
          <w:b/>
          <w:bCs/>
          <w:sz w:val="28"/>
          <w:szCs w:val="28"/>
        </w:rPr>
      </w:pPr>
      <w:r w:rsidRPr="00FF78D3">
        <w:rPr>
          <w:rFonts w:ascii="Times New Roman" w:hAnsi="Times New Roman"/>
          <w:b/>
          <w:bCs/>
          <w:sz w:val="28"/>
          <w:szCs w:val="28"/>
        </w:rPr>
        <w:t>ĐỀ 2: Đọc và trả lời câu hỏi</w:t>
      </w:r>
    </w:p>
    <w:p w14:paraId="4944261D" w14:textId="77777777" w:rsidR="00FF78D3" w:rsidRPr="00FF78D3" w:rsidRDefault="00FF78D3" w:rsidP="00FF78D3">
      <w:pPr>
        <w:ind w:firstLine="2880"/>
        <w:jc w:val="both"/>
        <w:rPr>
          <w:rFonts w:ascii="Times New Roman" w:hAnsi="Times New Roman"/>
          <w:i/>
          <w:iCs/>
          <w:sz w:val="28"/>
          <w:szCs w:val="28"/>
        </w:rPr>
      </w:pPr>
      <w:r w:rsidRPr="00FF78D3">
        <w:rPr>
          <w:rFonts w:ascii="Times New Roman" w:hAnsi="Times New Roman"/>
          <w:i/>
          <w:iCs/>
          <w:sz w:val="28"/>
          <w:szCs w:val="28"/>
        </w:rPr>
        <w:t>Không có kính, rồi xe không có đèn</w:t>
      </w:r>
    </w:p>
    <w:p w14:paraId="5677108F" w14:textId="77777777" w:rsidR="00FF78D3" w:rsidRPr="00FF78D3" w:rsidRDefault="00FF78D3" w:rsidP="00FF78D3">
      <w:pPr>
        <w:ind w:firstLine="2880"/>
        <w:jc w:val="both"/>
        <w:rPr>
          <w:rFonts w:ascii="Times New Roman" w:hAnsi="Times New Roman"/>
          <w:i/>
          <w:iCs/>
          <w:sz w:val="28"/>
          <w:szCs w:val="28"/>
        </w:rPr>
      </w:pPr>
      <w:r w:rsidRPr="00FF78D3">
        <w:rPr>
          <w:rFonts w:ascii="Times New Roman" w:hAnsi="Times New Roman"/>
          <w:i/>
          <w:iCs/>
          <w:sz w:val="28"/>
          <w:szCs w:val="28"/>
        </w:rPr>
        <w:t>Không có mui xe, thùng xe có xước</w:t>
      </w:r>
    </w:p>
    <w:p w14:paraId="30C3189D" w14:textId="77777777" w:rsidR="00FF78D3" w:rsidRPr="00FF78D3" w:rsidRDefault="00FF78D3" w:rsidP="00FF78D3">
      <w:pPr>
        <w:ind w:firstLine="2880"/>
        <w:jc w:val="both"/>
        <w:rPr>
          <w:rFonts w:ascii="Times New Roman" w:hAnsi="Times New Roman"/>
          <w:i/>
          <w:iCs/>
          <w:sz w:val="28"/>
          <w:szCs w:val="28"/>
        </w:rPr>
      </w:pPr>
      <w:r w:rsidRPr="00FF78D3">
        <w:rPr>
          <w:rFonts w:ascii="Times New Roman" w:hAnsi="Times New Roman"/>
          <w:i/>
          <w:iCs/>
          <w:sz w:val="28"/>
          <w:szCs w:val="28"/>
        </w:rPr>
        <w:t>Xe vẫn chạy vì miền Nam phía trước:</w:t>
      </w:r>
    </w:p>
    <w:p w14:paraId="479410A2" w14:textId="77777777" w:rsidR="00FF78D3" w:rsidRPr="00FF78D3" w:rsidRDefault="00FF78D3" w:rsidP="00FF78D3">
      <w:pPr>
        <w:ind w:firstLine="2880"/>
        <w:jc w:val="both"/>
        <w:rPr>
          <w:rFonts w:ascii="Times New Roman" w:hAnsi="Times New Roman"/>
          <w:i/>
          <w:iCs/>
          <w:sz w:val="28"/>
          <w:szCs w:val="28"/>
        </w:rPr>
      </w:pPr>
      <w:r w:rsidRPr="00FF78D3">
        <w:rPr>
          <w:rFonts w:ascii="Times New Roman" w:hAnsi="Times New Roman"/>
          <w:i/>
          <w:iCs/>
          <w:sz w:val="28"/>
          <w:szCs w:val="28"/>
        </w:rPr>
        <w:t>Chỉ cần trong xe có một trái tim.</w:t>
      </w:r>
    </w:p>
    <w:p w14:paraId="164EE947" w14:textId="77777777" w:rsidR="00FF78D3" w:rsidRPr="00FF78D3" w:rsidRDefault="00FF78D3" w:rsidP="00FF78D3">
      <w:pPr>
        <w:jc w:val="both"/>
        <w:rPr>
          <w:rFonts w:ascii="Times New Roman" w:hAnsi="Times New Roman"/>
          <w:b/>
          <w:bCs/>
          <w:sz w:val="28"/>
          <w:szCs w:val="28"/>
        </w:rPr>
      </w:pPr>
      <w:r w:rsidRPr="00FF78D3">
        <w:rPr>
          <w:rFonts w:ascii="Times New Roman" w:hAnsi="Times New Roman"/>
          <w:b/>
          <w:bCs/>
          <w:sz w:val="28"/>
          <w:szCs w:val="28"/>
        </w:rPr>
        <w:t xml:space="preserve">Câu hỏi: </w:t>
      </w:r>
    </w:p>
    <w:p w14:paraId="6C57F4C6"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1.Hai câu đầu tác giả sử dụng nghệ thuật gì? Nêu tác dụng?</w:t>
      </w:r>
    </w:p>
    <w:p w14:paraId="055641AD"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2.Qua hình ảnh chiếc xe trong khổ thơ, em hình dung như thế nào về hiện thực của cuộc kháng chiến chống Mỹ?</w:t>
      </w:r>
    </w:p>
    <w:p w14:paraId="59223322"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3.biện pháp tu từ nào được sử dụng ở câu thơ cuối của khổ thơ? Nêu tác dụng của biện pháp tu từ đó?</w:t>
      </w:r>
    </w:p>
    <w:p w14:paraId="10107C6A"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4. Viết đoạn văn khoảng 12 câu theo phương thức quy nạp nêu cảm nhận về khổ thơ cuối bài "Bài thơ về tiểu đội xe không kính".</w:t>
      </w:r>
    </w:p>
    <w:p w14:paraId="6381B8E9" w14:textId="77777777" w:rsidR="00FF78D3" w:rsidRPr="00FF78D3" w:rsidRDefault="00FF78D3" w:rsidP="00FF78D3">
      <w:pPr>
        <w:jc w:val="both"/>
        <w:rPr>
          <w:rFonts w:ascii="Times New Roman" w:hAnsi="Times New Roman"/>
          <w:b/>
          <w:bCs/>
          <w:sz w:val="28"/>
          <w:szCs w:val="28"/>
        </w:rPr>
      </w:pPr>
      <w:r w:rsidRPr="00FF78D3">
        <w:rPr>
          <w:rFonts w:ascii="Times New Roman" w:hAnsi="Times New Roman"/>
          <w:b/>
          <w:bCs/>
          <w:sz w:val="28"/>
          <w:szCs w:val="28"/>
        </w:rPr>
        <w:t>GỢI Ý</w:t>
      </w:r>
    </w:p>
    <w:p w14:paraId="029FAAA6"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Câu 1: Trong hai câu thơ đầu, tg sử dụng NT liệt kê, điệp ngữ không có: không có kính, không có đèn, không có mui xe.</w:t>
      </w:r>
    </w:p>
    <w:p w14:paraId="42625A47"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xml:space="preserve">- Tác dụng: </w:t>
      </w:r>
    </w:p>
    <w:p w14:paraId="522E2392"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lastRenderedPageBreak/>
        <w:t>+ gợi lên một chiếc xe không vẹn toàn, thiếu thốn đủ thứ. Những cái quan trọng cần có lại không có, những cái không cần có lại có thừa.</w:t>
      </w:r>
    </w:p>
    <w:p w14:paraId="4F177759"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Nhấn mạnh sự biến dạng, hư hỏng nặng nề của những chiếc xe do bom đạn kẻ thù tàn phá. Càng đi sâu vào chiến trường, những chiếc xe càng bị hư hỏng: từ không có kính trở thành không có đèn, không có mui xe và thùng xe có xước.+ Đặt trong đoạn thơ, điệp ngữ không có còn tạo nên sự đối sánh đầy hiệu quả giữa cái không có (kính, đèn, mui xe,...) và cái có (một trái tim), giữa sự thiếu thốn khó khăn về điều kiện, phương tiện chiến đấu với tinh thần, ý chí của con người.</w:t>
      </w:r>
    </w:p>
    <w:p w14:paraId="524A6CF8"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Bằng việc sử dụng NT liệt kê, điệp ngữ, tác giả ca ngợi tư thế hiên ngang, tinh thần dũng cảm, bất chấp khó khăn nguy hiểm, lí tưởng sống cao đẹp và trái tim yêu nước cháy bỏng của người lính Trường Sơn.</w:t>
      </w:r>
    </w:p>
    <w:p w14:paraId="0C43458E"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2. Phản ánh sự khốc liệt và dữ dội của chiến trường, bom đạn có thể làm cho những chiếc xe trở nên trần trụi biến dạng hoàn toàn. Người lính lái xe lại chất chồng khó khăn. Sự gian khổ nơi chiến trường ngày càng nâng lên gấp bội lần nhưng không thể làm chùn bước những đoàn xe nối đuôi nhau ngày đêm tiến về phía trước.</w:t>
      </w:r>
    </w:p>
    <w:p w14:paraId="0BD01BCD"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3. câu cuối sử dụng biện pháp hoán dụ: Từ “trái tim” được dùng theo nghĩa chuyển.</w:t>
      </w:r>
    </w:p>
    <w:p w14:paraId="49C73853"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xml:space="preserve">    - Trái tim thay thế cho tất cả những thiếu thốn trên xe “không kính, không đèn, không mui”, hợp nhất với tinh thần, ý chí của người lính lái xe không gì có thể ngăn cản, tàn phá được.</w:t>
      </w:r>
    </w:p>
    <w:p w14:paraId="7AC8B279"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xml:space="preserve">    - Xe được chạy bằng chính trái tim, xương máu của chiến sĩ, trái tim ấy là niềm tin, niềm lạc quan và sức mạnh chiến thắng. Những chiếc xe càng thêm độc đáo vì đó là những chiếc xe do ý chí, niềm tin sắt đá cầm lái.</w:t>
      </w:r>
    </w:p>
    <w:p w14:paraId="0073C27F"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xml:space="preserve">    Hình ảnh trái tim được hiểu theo nghĩa ẩn dụ và hoán dụ: trái tim tượng trưng cho tâm hồn và phẩm chất của người chiến sĩ lái xe. Trái tim nồng cháy một lẽ cao đẹp thiêng liêng: tất cả vì miền Nam thân yêu, trái tim chứa đựng bản lĩnh, chất ngang tàng, lòng dũng cảm cùng tinh thần lạc quan vào ngày thống nhất.</w:t>
      </w:r>
    </w:p>
    <w:p w14:paraId="73F94365"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xml:space="preserve">    - Trái tim trở thành nhãn tự toàn bài thơ, hội tụ tất cả vẻ đẹp của tinh thần, ý chí của người lính lái xe cũng như để lại cảm xúc sâu lắng trong lòng người đọc.</w:t>
      </w:r>
    </w:p>
    <w:p w14:paraId="3C9B81EA"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4. Khổ thơ cuối thể hiện ý chí chiến đấu giải phóng miền Nam, thống nhất đất nước.</w:t>
      </w:r>
    </w:p>
    <w:p w14:paraId="34D3B591"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Bài thơ khép lại bằng hình ảnh thể hiện ý chí kiên cường vì Tổ quốc, đó là sức mạnh sâu sắc, phi thường của người lính để vượt lên tất cả, bất chấp mọi nguy nan, mọi sự hủy diệt, tàn phá.</w:t>
      </w:r>
    </w:p>
    <w:p w14:paraId="38E9410F"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lastRenderedPageBreak/>
        <w:t xml:space="preserve">       + Biện pháp liệt kê, điệp ngữ được sử dụng nhằm nhấn mạnh sự ác liệt của chiến tranh ngày càng tăng, và sự thiếu thốn, mất mát ngày càng lớn.</w:t>
      </w:r>
    </w:p>
    <w:p w14:paraId="6771BDEE"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xml:space="preserve">    - Điều kì diệu và đặc biệt là không gì có thể cản trở, tàn phá được chuyển động của chiếc xe vì “xe vẫn chạy vì miền Nam phía trước”.</w:t>
      </w:r>
    </w:p>
    <w:p w14:paraId="1190395E"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xml:space="preserve">    - Mọi thứ trên xe không còn nguyên vẹn nhưng vẫn nguyên vẹn trái tim, ý chí của người lính. Đó chính là sự ngoan cường, dũng cảm, vượt lên trên mọi gian khổ ác liệt mà còn là sức mạnh của tinh thần yêu nước.</w:t>
      </w:r>
    </w:p>
    <w:p w14:paraId="64F57FD2"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xml:space="preserve">    - Đối lập với những cái “không có” ở trên là một cái “có”, sức mạnh từ trái tim có thể chiến thắng bom đạn kẻ thù. Những chiếc xe chạy bằng sức mạnh của trái tim.</w:t>
      </w:r>
    </w:p>
    <w:p w14:paraId="39358FBA"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xml:space="preserve">    - Trái tim là hình ảnh hoán dụ, kết tinh cho vẻ đẹp về tâm hồn và phẩm chất của người lính lái xe. Trái tim nồng cháy một lẽ sống cao đẹp: vì miền Nam, vì sự thống nhất đất nước.</w:t>
      </w:r>
    </w:p>
    <w:p w14:paraId="56D7B6C0"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xml:space="preserve">    Hình ảnh những người lính chiến đấu với lý tưởng độc lập tự do gắn với chủ nghĩa xã hội, họ ý thức về trách nhiệm của thế hệ mình. Hình ảnh của họ đã thể hiện thế hệ anh hùng, mạnh mẽ, hiên ngang.</w:t>
      </w:r>
    </w:p>
    <w:p w14:paraId="2C8AB7F9" w14:textId="77777777" w:rsidR="00FF78D3" w:rsidRPr="00FF78D3" w:rsidRDefault="00FF78D3" w:rsidP="00FF78D3">
      <w:pPr>
        <w:jc w:val="both"/>
        <w:rPr>
          <w:rFonts w:ascii="Times New Roman" w:hAnsi="Times New Roman"/>
          <w:sz w:val="28"/>
          <w:szCs w:val="28"/>
        </w:rPr>
      </w:pPr>
    </w:p>
    <w:p w14:paraId="60C0853A" w14:textId="77777777" w:rsidR="00FF78D3" w:rsidRPr="00FF78D3" w:rsidRDefault="00FF78D3" w:rsidP="00FF78D3">
      <w:pPr>
        <w:jc w:val="both"/>
        <w:rPr>
          <w:rFonts w:ascii="Times New Roman" w:hAnsi="Times New Roman"/>
          <w:b/>
          <w:bCs/>
          <w:sz w:val="28"/>
          <w:szCs w:val="28"/>
        </w:rPr>
      </w:pPr>
      <w:r w:rsidRPr="00FF78D3">
        <w:rPr>
          <w:rFonts w:ascii="Times New Roman" w:hAnsi="Times New Roman"/>
          <w:b/>
          <w:bCs/>
          <w:sz w:val="28"/>
          <w:szCs w:val="28"/>
        </w:rPr>
        <w:t>ĐỀ 3: Bài thơ về tiểu đội xe không kính của Phạm Tiến Duật được mở đầu bằng một đoạn thơ rất độc đáo:</w:t>
      </w:r>
    </w:p>
    <w:p w14:paraId="54C3DDA2" w14:textId="77777777" w:rsidR="00FF78D3" w:rsidRPr="00FF78D3" w:rsidRDefault="00FF78D3" w:rsidP="00FF78D3">
      <w:pPr>
        <w:ind w:firstLine="2790"/>
        <w:jc w:val="both"/>
        <w:rPr>
          <w:rFonts w:ascii="Times New Roman" w:hAnsi="Times New Roman"/>
          <w:i/>
          <w:iCs/>
          <w:sz w:val="28"/>
          <w:szCs w:val="28"/>
        </w:rPr>
      </w:pPr>
      <w:r w:rsidRPr="00FF78D3">
        <w:rPr>
          <w:rFonts w:ascii="Times New Roman" w:hAnsi="Times New Roman"/>
          <w:i/>
          <w:iCs/>
          <w:sz w:val="28"/>
          <w:szCs w:val="28"/>
        </w:rPr>
        <w:t>Không có kính không phải vì xe không có kính</w:t>
      </w:r>
    </w:p>
    <w:p w14:paraId="791A6857" w14:textId="77777777" w:rsidR="00FF78D3" w:rsidRPr="00FF78D3" w:rsidRDefault="00FF78D3" w:rsidP="00FF78D3">
      <w:pPr>
        <w:ind w:firstLine="2790"/>
        <w:jc w:val="both"/>
        <w:rPr>
          <w:rFonts w:ascii="Times New Roman" w:hAnsi="Times New Roman"/>
          <w:i/>
          <w:iCs/>
          <w:sz w:val="28"/>
          <w:szCs w:val="28"/>
        </w:rPr>
      </w:pPr>
      <w:r w:rsidRPr="00FF78D3">
        <w:rPr>
          <w:rFonts w:ascii="Times New Roman" w:hAnsi="Times New Roman"/>
          <w:i/>
          <w:iCs/>
          <w:sz w:val="28"/>
          <w:szCs w:val="28"/>
        </w:rPr>
        <w:t>Bom giật bom rung kính vỡ đi rồi</w:t>
      </w:r>
    </w:p>
    <w:p w14:paraId="0521BF4E" w14:textId="77777777" w:rsidR="00FF78D3" w:rsidRPr="00FF78D3" w:rsidRDefault="00FF78D3" w:rsidP="00FF78D3">
      <w:pPr>
        <w:ind w:firstLine="2790"/>
        <w:jc w:val="both"/>
        <w:rPr>
          <w:rFonts w:ascii="Times New Roman" w:hAnsi="Times New Roman"/>
          <w:i/>
          <w:iCs/>
          <w:sz w:val="28"/>
          <w:szCs w:val="28"/>
        </w:rPr>
      </w:pPr>
      <w:r w:rsidRPr="00FF78D3">
        <w:rPr>
          <w:rFonts w:ascii="Times New Roman" w:hAnsi="Times New Roman"/>
          <w:i/>
          <w:iCs/>
          <w:sz w:val="28"/>
          <w:szCs w:val="28"/>
        </w:rPr>
        <w:t>Ung dung buồng lái ta ngồi</w:t>
      </w:r>
    </w:p>
    <w:p w14:paraId="7AB4C3D0" w14:textId="77777777" w:rsidR="00FF78D3" w:rsidRPr="00FF78D3" w:rsidRDefault="00FF78D3" w:rsidP="00FF78D3">
      <w:pPr>
        <w:ind w:firstLine="2790"/>
        <w:jc w:val="both"/>
        <w:rPr>
          <w:rFonts w:ascii="Times New Roman" w:hAnsi="Times New Roman"/>
          <w:i/>
          <w:iCs/>
          <w:sz w:val="28"/>
          <w:szCs w:val="28"/>
        </w:rPr>
      </w:pPr>
      <w:r w:rsidRPr="00FF78D3">
        <w:rPr>
          <w:rFonts w:ascii="Times New Roman" w:hAnsi="Times New Roman"/>
          <w:i/>
          <w:iCs/>
          <w:sz w:val="28"/>
          <w:szCs w:val="28"/>
        </w:rPr>
        <w:t>Nhìn đất, nhìn trời, nhìn thẳng…”</w:t>
      </w:r>
    </w:p>
    <w:p w14:paraId="03C8F069" w14:textId="77777777" w:rsidR="00FF78D3" w:rsidRPr="00FF78D3" w:rsidRDefault="00FF78D3" w:rsidP="00FF78D3">
      <w:pPr>
        <w:jc w:val="right"/>
        <w:rPr>
          <w:rFonts w:ascii="Times New Roman" w:hAnsi="Times New Roman"/>
          <w:sz w:val="28"/>
          <w:szCs w:val="28"/>
        </w:rPr>
      </w:pPr>
      <w:r w:rsidRPr="00FF78D3">
        <w:rPr>
          <w:rFonts w:ascii="Times New Roman" w:hAnsi="Times New Roman"/>
          <w:sz w:val="28"/>
          <w:szCs w:val="28"/>
        </w:rPr>
        <w:t>(Trích Ngữ văn 9, tập một, NXB Giáo dục Việt Nam)</w:t>
      </w:r>
    </w:p>
    <w:p w14:paraId="4EBBAAB6" w14:textId="77777777" w:rsidR="00FF78D3" w:rsidRPr="00FF78D3" w:rsidRDefault="00FF78D3" w:rsidP="00FF78D3">
      <w:pPr>
        <w:jc w:val="both"/>
        <w:rPr>
          <w:rFonts w:ascii="Times New Roman" w:hAnsi="Times New Roman"/>
          <w:b/>
          <w:bCs/>
          <w:sz w:val="28"/>
          <w:szCs w:val="28"/>
        </w:rPr>
      </w:pPr>
      <w:r w:rsidRPr="00FF78D3">
        <w:rPr>
          <w:rFonts w:ascii="Times New Roman" w:hAnsi="Times New Roman"/>
          <w:b/>
          <w:bCs/>
          <w:sz w:val="28"/>
          <w:szCs w:val="28"/>
        </w:rPr>
        <w:t>Câu hỏi</w:t>
      </w:r>
    </w:p>
    <w:p w14:paraId="1090D54C"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1. Em hãy cho biết bài thơ ra đời trong hoàn cảnh nào?</w:t>
      </w:r>
    </w:p>
    <w:p w14:paraId="1F537B89"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2. Nhan đề bài thơ có gì khác lạ và có ý nghĩa như thế nào?</w:t>
      </w:r>
    </w:p>
    <w:p w14:paraId="60B6EFB7"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3. Xác định biệp pháp tu từ điệp ngữ trong đoạn thơ và nêu tác dụng?</w:t>
      </w:r>
    </w:p>
    <w:p w14:paraId="65171B1E"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lastRenderedPageBreak/>
        <w:t>4. Từ bài thơ trên và những hiểu biết xã hội, em hãy trình bày suy nghĩ (khoảng 2/3 trang giấy thi) về vai trò của thế hệ trẻ ngày nay trong sự nghiệp xây dựng và bảo vệ Tổ quốc.</w:t>
      </w:r>
    </w:p>
    <w:p w14:paraId="42782D5B" w14:textId="77777777" w:rsidR="00FF78D3" w:rsidRPr="00FF78D3" w:rsidRDefault="00FF78D3" w:rsidP="00FF78D3">
      <w:pPr>
        <w:jc w:val="both"/>
        <w:rPr>
          <w:rFonts w:ascii="Times New Roman" w:hAnsi="Times New Roman"/>
          <w:b/>
          <w:bCs/>
          <w:sz w:val="28"/>
          <w:szCs w:val="28"/>
        </w:rPr>
      </w:pPr>
      <w:r w:rsidRPr="00FF78D3">
        <w:rPr>
          <w:rFonts w:ascii="Times New Roman" w:hAnsi="Times New Roman"/>
          <w:b/>
          <w:bCs/>
          <w:sz w:val="28"/>
          <w:szCs w:val="28"/>
        </w:rPr>
        <w:t xml:space="preserve">GỢI Ý: </w:t>
      </w:r>
    </w:p>
    <w:p w14:paraId="1770E5A3"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xml:space="preserve">Câu 1: Bài thơ được sáng tác năm 1969, thời kì cuộc kháng chiến chống Mỹ diễn ra ác liệt. Khi đó, nhà thơ Phạm Tiến Duật cũng đang là một người lính chiến đấu trên tuyến đường Trường Sơn. </w:t>
      </w:r>
    </w:p>
    <w:p w14:paraId="61264F11"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Câu 2: - Điểm khác biệt: Nhan đề bài thơ khá dài, thêm chữ “bài thơ”tưởng như không cần thiết.</w:t>
      </w:r>
    </w:p>
    <w:p w14:paraId="15B42980"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Ý nghĩa:</w:t>
      </w:r>
    </w:p>
    <w:p w14:paraId="3BA8E3AD"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Làm nổi bật hình ảnh của toàn bài : những chiếc xe không kính</w:t>
      </w:r>
    </w:p>
    <w:p w14:paraId="593324F6"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+Cho thấy rõ cách nhìn, cách khai thác hiện thực của tác giả: không chỉ viết về hiện thực chiến tranh mà chủ yếu muốn nói về chất thơ của hiện thực ấy , chất thơ của tuổi trẻ, chất thơ trong tâm hồn người lính.</w:t>
      </w:r>
    </w:p>
    <w:p w14:paraId="1A1DC54A"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Góp phần làm sáng rõ chủ đề, tư tưởng của tác phẩm.</w:t>
      </w:r>
    </w:p>
    <w:p w14:paraId="03266C26"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Câu 3.</w:t>
      </w:r>
    </w:p>
    <w:p w14:paraId="740F8D1F"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Điệp ngữ “không” được lặp lại ba lần trong câu thơ đầu tiên.</w:t>
      </w:r>
    </w:p>
    <w:p w14:paraId="13A5DB9F"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Tác dụng: Nhấn mạnh hiện thực thiếu thốn, gian khổ của điều kiện, phương tiện chiến đấu; nhấn mạnh nét ngang tàng, hồn nhiên qua giọng điệu tinh nghịch của người lính trẻ.</w:t>
      </w:r>
    </w:p>
    <w:p w14:paraId="5CE728D1"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Điệp ngữ “bom” lặp lại hai lần trong câu thơ thứ hai.</w:t>
      </w:r>
    </w:p>
    <w:p w14:paraId="2B15D3C3"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xml:space="preserve">Tác dụng: Nhấn mạnh hiện thực khốc liệt của tuyến đường Trường Sơn cũng như những năm tháng kháng chiến chống Mỹ cứu nước. </w:t>
      </w:r>
    </w:p>
    <w:p w14:paraId="7F69A0A6"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Điệp ngữ “nhìn” lặp lại ba lần trong câu thơ thứ tư.</w:t>
      </w:r>
    </w:p>
    <w:p w14:paraId="12450515"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Tác dụng: Nhấn mạnh tư thế hiên ngang, chủ động, ung dung, tinh thần lạc quan, dũng cảm bất chấp mọi khó khăn hiểm nguy của người lính lái xe.</w:t>
      </w:r>
    </w:p>
    <w:p w14:paraId="7CE0A502"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Các điệp ngữ góp phần tạo nhạc điệu cho lời thơ.</w:t>
      </w:r>
    </w:p>
    <w:p w14:paraId="51272846"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Câu 4.</w:t>
      </w:r>
    </w:p>
    <w:p w14:paraId="6640EAA8"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lastRenderedPageBreak/>
        <w:t>- Giải thích : làm rõ cách hiểu về “thế hệ trẻ ngày nay”, “sự nghiệp xây dựng và bảo vệ Tổ quốc”.</w:t>
      </w:r>
    </w:p>
    <w:p w14:paraId="63771814"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Phân tích:</w:t>
      </w:r>
    </w:p>
    <w:p w14:paraId="6AE3AA6E"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Khẳng định được vai trò quan trọng, những đóng góp to lớn của thế hệ trẻ ngày nay trong sự nghiệp xây dựng và bảo vệ Tổ quốc.</w:t>
      </w:r>
    </w:p>
    <w:p w14:paraId="3B0E1EC5"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Chỉ rõ được lí do vì sao thế hệ trẻ ngày nay có vai trò quan trọng như vậy.</w:t>
      </w:r>
    </w:p>
    <w:p w14:paraId="27BF391E"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Nêu biểu hiện:</w:t>
      </w:r>
    </w:p>
    <w:p w14:paraId="6DFF0DA9"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Nêu bật được vai trò của thế hệ trẻ ngày nay trong sự nghiệp xây dựng Tổ quốc trên nhiều lĩnh vực khác nhau.</w:t>
      </w:r>
    </w:p>
    <w:p w14:paraId="6CBBFD75"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Làm rõ được vai trò của thế hệ trẻ ngày nay tron sự nghiệp bảo vệ Tổ quốc, đặc biệt là trong tình hình thế giới đang diễn ra phức tạp.</w:t>
      </w:r>
    </w:p>
    <w:p w14:paraId="02F77575"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Bàn luận, mở rộng vấn đề.</w:t>
      </w:r>
    </w:p>
    <w:p w14:paraId="6A61B808"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Với vai trò, sứ mệnh như vậy, thế hệ trẻ cần làm gì?</w:t>
      </w:r>
    </w:p>
    <w:p w14:paraId="41DE0365"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+Phê phán những biểu hiện sống thiếu trách nhiệm.</w:t>
      </w:r>
    </w:p>
    <w:p w14:paraId="7D35072A"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Liên hệ bản thân.</w:t>
      </w:r>
    </w:p>
    <w:p w14:paraId="7660CF6A" w14:textId="77777777" w:rsidR="00FF78D3" w:rsidRPr="00FF78D3" w:rsidRDefault="00FF78D3" w:rsidP="00FF78D3">
      <w:pPr>
        <w:jc w:val="both"/>
        <w:rPr>
          <w:rFonts w:ascii="Times New Roman" w:hAnsi="Times New Roman"/>
          <w:b/>
          <w:bCs/>
          <w:sz w:val="28"/>
          <w:szCs w:val="28"/>
        </w:rPr>
      </w:pPr>
      <w:r w:rsidRPr="00FF78D3">
        <w:rPr>
          <w:rFonts w:ascii="Times New Roman" w:hAnsi="Times New Roman"/>
          <w:b/>
          <w:bCs/>
          <w:sz w:val="28"/>
          <w:szCs w:val="28"/>
        </w:rPr>
        <w:t>ĐỀ 4: Đọc đoạn thơ sau và trả lời các câu hỏi:</w:t>
      </w:r>
    </w:p>
    <w:p w14:paraId="7B020AC4" w14:textId="77777777" w:rsidR="00FF78D3" w:rsidRPr="00FF78D3" w:rsidRDefault="00FF78D3" w:rsidP="00FF78D3">
      <w:pPr>
        <w:ind w:firstLine="2880"/>
        <w:jc w:val="both"/>
        <w:rPr>
          <w:rFonts w:ascii="Times New Roman" w:hAnsi="Times New Roman"/>
          <w:i/>
          <w:iCs/>
          <w:sz w:val="28"/>
          <w:szCs w:val="28"/>
        </w:rPr>
      </w:pPr>
      <w:r w:rsidRPr="00FF78D3">
        <w:rPr>
          <w:rFonts w:ascii="Times New Roman" w:hAnsi="Times New Roman"/>
          <w:i/>
          <w:iCs/>
          <w:sz w:val="28"/>
          <w:szCs w:val="28"/>
        </w:rPr>
        <w:t>Bếp Hoàng Cầm ta dựng giữa trời</w:t>
      </w:r>
    </w:p>
    <w:p w14:paraId="18640BC0" w14:textId="77777777" w:rsidR="00FF78D3" w:rsidRPr="00FF78D3" w:rsidRDefault="00FF78D3" w:rsidP="00FF78D3">
      <w:pPr>
        <w:ind w:firstLine="2880"/>
        <w:jc w:val="both"/>
        <w:rPr>
          <w:rFonts w:ascii="Times New Roman" w:hAnsi="Times New Roman"/>
          <w:i/>
          <w:iCs/>
          <w:sz w:val="28"/>
          <w:szCs w:val="28"/>
        </w:rPr>
      </w:pPr>
      <w:r w:rsidRPr="00FF78D3">
        <w:rPr>
          <w:rFonts w:ascii="Times New Roman" w:hAnsi="Times New Roman"/>
          <w:i/>
          <w:iCs/>
          <w:sz w:val="28"/>
          <w:szCs w:val="28"/>
        </w:rPr>
        <w:t>Chung bát đũa nghĩa là gia đình đấy</w:t>
      </w:r>
    </w:p>
    <w:p w14:paraId="512372AE" w14:textId="77777777" w:rsidR="00FF78D3" w:rsidRPr="00FF78D3" w:rsidRDefault="00FF78D3" w:rsidP="00FF78D3">
      <w:pPr>
        <w:ind w:firstLine="2880"/>
        <w:jc w:val="both"/>
        <w:rPr>
          <w:rFonts w:ascii="Times New Roman" w:hAnsi="Times New Roman"/>
          <w:i/>
          <w:iCs/>
          <w:sz w:val="28"/>
          <w:szCs w:val="28"/>
        </w:rPr>
      </w:pPr>
      <w:r w:rsidRPr="00FF78D3">
        <w:rPr>
          <w:rFonts w:ascii="Times New Roman" w:hAnsi="Times New Roman"/>
          <w:i/>
          <w:iCs/>
          <w:sz w:val="28"/>
          <w:szCs w:val="28"/>
        </w:rPr>
        <w:t>Võng mắc chông chênh đường xe chạy</w:t>
      </w:r>
    </w:p>
    <w:p w14:paraId="57F36450" w14:textId="77777777" w:rsidR="00FF78D3" w:rsidRPr="00FF78D3" w:rsidRDefault="00FF78D3" w:rsidP="00FF78D3">
      <w:pPr>
        <w:ind w:firstLine="2880"/>
        <w:jc w:val="both"/>
        <w:rPr>
          <w:rFonts w:ascii="Times New Roman" w:hAnsi="Times New Roman"/>
          <w:i/>
          <w:iCs/>
          <w:sz w:val="28"/>
          <w:szCs w:val="28"/>
        </w:rPr>
      </w:pPr>
      <w:r w:rsidRPr="00FF78D3">
        <w:rPr>
          <w:rFonts w:ascii="Times New Roman" w:hAnsi="Times New Roman"/>
          <w:i/>
          <w:iCs/>
          <w:sz w:val="28"/>
          <w:szCs w:val="28"/>
        </w:rPr>
        <w:t>Lại đi, lại đi trời xanh thêm.</w:t>
      </w:r>
    </w:p>
    <w:p w14:paraId="2F5C2881" w14:textId="77777777" w:rsidR="00FF78D3" w:rsidRPr="00FF78D3" w:rsidRDefault="00FF78D3" w:rsidP="00FF78D3">
      <w:pPr>
        <w:ind w:firstLine="2880"/>
        <w:jc w:val="both"/>
        <w:rPr>
          <w:rFonts w:ascii="Times New Roman" w:hAnsi="Times New Roman"/>
          <w:i/>
          <w:iCs/>
          <w:sz w:val="28"/>
          <w:szCs w:val="28"/>
        </w:rPr>
      </w:pPr>
      <w:r w:rsidRPr="00FF78D3">
        <w:rPr>
          <w:rFonts w:ascii="Times New Roman" w:hAnsi="Times New Roman"/>
          <w:i/>
          <w:iCs/>
          <w:sz w:val="28"/>
          <w:szCs w:val="28"/>
        </w:rPr>
        <w:t>Không có kính, rồi xe không có đèn</w:t>
      </w:r>
    </w:p>
    <w:p w14:paraId="7D8AB5BA" w14:textId="77777777" w:rsidR="00FF78D3" w:rsidRPr="00FF78D3" w:rsidRDefault="00FF78D3" w:rsidP="00FF78D3">
      <w:pPr>
        <w:ind w:firstLine="2880"/>
        <w:jc w:val="both"/>
        <w:rPr>
          <w:rFonts w:ascii="Times New Roman" w:hAnsi="Times New Roman"/>
          <w:i/>
          <w:iCs/>
          <w:sz w:val="28"/>
          <w:szCs w:val="28"/>
        </w:rPr>
      </w:pPr>
      <w:r w:rsidRPr="00FF78D3">
        <w:rPr>
          <w:rFonts w:ascii="Times New Roman" w:hAnsi="Times New Roman"/>
          <w:i/>
          <w:iCs/>
          <w:sz w:val="28"/>
          <w:szCs w:val="28"/>
        </w:rPr>
        <w:t>Không có mui xe, thùng xe có xước,</w:t>
      </w:r>
    </w:p>
    <w:p w14:paraId="4D6A8ABE" w14:textId="77777777" w:rsidR="00FF78D3" w:rsidRPr="00FF78D3" w:rsidRDefault="00FF78D3" w:rsidP="00FF78D3">
      <w:pPr>
        <w:ind w:firstLine="2880"/>
        <w:jc w:val="both"/>
        <w:rPr>
          <w:rFonts w:ascii="Times New Roman" w:hAnsi="Times New Roman"/>
          <w:i/>
          <w:iCs/>
          <w:sz w:val="28"/>
          <w:szCs w:val="28"/>
        </w:rPr>
      </w:pPr>
      <w:r w:rsidRPr="00FF78D3">
        <w:rPr>
          <w:rFonts w:ascii="Times New Roman" w:hAnsi="Times New Roman"/>
          <w:i/>
          <w:iCs/>
          <w:sz w:val="28"/>
          <w:szCs w:val="28"/>
        </w:rPr>
        <w:t>Xe vẫn chạy vì miền Nam phía trước</w:t>
      </w:r>
    </w:p>
    <w:p w14:paraId="0B5983B4" w14:textId="77777777" w:rsidR="00FF78D3" w:rsidRPr="00FF78D3" w:rsidRDefault="00FF78D3" w:rsidP="00FF78D3">
      <w:pPr>
        <w:ind w:firstLine="2880"/>
        <w:jc w:val="both"/>
        <w:rPr>
          <w:rFonts w:ascii="Times New Roman" w:hAnsi="Times New Roman"/>
          <w:i/>
          <w:iCs/>
          <w:sz w:val="28"/>
          <w:szCs w:val="28"/>
        </w:rPr>
      </w:pPr>
      <w:r w:rsidRPr="00FF78D3">
        <w:rPr>
          <w:rFonts w:ascii="Times New Roman" w:hAnsi="Times New Roman"/>
          <w:i/>
          <w:iCs/>
          <w:sz w:val="28"/>
          <w:szCs w:val="28"/>
        </w:rPr>
        <w:t>Chỉ cần trong xe có một trái tim.</w:t>
      </w:r>
    </w:p>
    <w:p w14:paraId="041E3A5B" w14:textId="77777777" w:rsidR="00FF78D3" w:rsidRPr="00FF78D3" w:rsidRDefault="00FF78D3" w:rsidP="00FF78D3">
      <w:pPr>
        <w:jc w:val="right"/>
        <w:rPr>
          <w:rFonts w:ascii="Times New Roman" w:hAnsi="Times New Roman"/>
          <w:sz w:val="28"/>
          <w:szCs w:val="28"/>
        </w:rPr>
      </w:pPr>
      <w:r w:rsidRPr="00FF78D3">
        <w:rPr>
          <w:rFonts w:ascii="Times New Roman" w:hAnsi="Times New Roman"/>
          <w:sz w:val="28"/>
          <w:szCs w:val="28"/>
        </w:rPr>
        <w:t>(Trích Ngữ văn 9, tập một, NXB. Giáo dục, 2014).</w:t>
      </w:r>
    </w:p>
    <w:p w14:paraId="16B15DBF" w14:textId="77777777" w:rsidR="00FF78D3" w:rsidRPr="00FF78D3" w:rsidRDefault="00FF78D3" w:rsidP="00FF78D3">
      <w:pPr>
        <w:jc w:val="both"/>
        <w:rPr>
          <w:rFonts w:ascii="Times New Roman" w:hAnsi="Times New Roman"/>
          <w:b/>
          <w:bCs/>
          <w:sz w:val="28"/>
          <w:szCs w:val="28"/>
        </w:rPr>
      </w:pPr>
      <w:r w:rsidRPr="00FF78D3">
        <w:rPr>
          <w:rFonts w:ascii="Times New Roman" w:hAnsi="Times New Roman"/>
          <w:b/>
          <w:bCs/>
          <w:sz w:val="28"/>
          <w:szCs w:val="28"/>
        </w:rPr>
        <w:t xml:space="preserve">Câu hỏi: </w:t>
      </w:r>
    </w:p>
    <w:p w14:paraId="2D663411"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lastRenderedPageBreak/>
        <w:t>1.</w:t>
      </w:r>
      <w:r w:rsidRPr="00FF78D3">
        <w:rPr>
          <w:rFonts w:ascii="Times New Roman" w:hAnsi="Times New Roman"/>
          <w:sz w:val="28"/>
          <w:szCs w:val="28"/>
        </w:rPr>
        <w:tab/>
        <w:t>Đoạn thơ trên nằm trong tác phẩm nào? Giới thiệu ngắn gọn về tác giả và hoàn cảnh sáng tác của tác phẩm ấy.</w:t>
      </w:r>
    </w:p>
    <w:p w14:paraId="44E8352F"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2.</w:t>
      </w:r>
      <w:r w:rsidRPr="00FF78D3">
        <w:rPr>
          <w:rFonts w:ascii="Times New Roman" w:hAnsi="Times New Roman"/>
          <w:sz w:val="28"/>
          <w:szCs w:val="28"/>
        </w:rPr>
        <w:tab/>
        <w:t>Tìm một hình ảnh ẩn dụ trong đoạn thơ trên và nêu tác dụng của hình ảnh ẩn dụ đó.</w:t>
      </w:r>
    </w:p>
    <w:p w14:paraId="1B4D3115"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3.</w:t>
      </w:r>
      <w:r w:rsidRPr="00FF78D3">
        <w:rPr>
          <w:rFonts w:ascii="Times New Roman" w:hAnsi="Times New Roman"/>
          <w:sz w:val="28"/>
          <w:szCs w:val="28"/>
        </w:rPr>
        <w:tab/>
        <w:t>Tại sao nói hình ảnh những chiếc xe không kính là một sáng tạo độc đáo của Phạm Tiến Duật?</w:t>
      </w:r>
    </w:p>
    <w:p w14:paraId="7B60A068"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4.</w:t>
      </w:r>
      <w:r w:rsidRPr="00FF78D3">
        <w:rPr>
          <w:rFonts w:ascii="Times New Roman" w:hAnsi="Times New Roman"/>
          <w:sz w:val="28"/>
          <w:szCs w:val="28"/>
        </w:rPr>
        <w:tab/>
        <w:t>Từ việc cảm nhận phẩm chất của những người lính trong bài thơ trên và những hiểu biết xã hội của bản thân, em hãy trình bày suy nghĩ (khoảng nửa trang giấy thi) về lòng dũng cảm.</w:t>
      </w:r>
    </w:p>
    <w:p w14:paraId="44F6B54F" w14:textId="77777777" w:rsidR="00FF78D3" w:rsidRPr="00FF78D3" w:rsidRDefault="00FF78D3" w:rsidP="00FF78D3">
      <w:pPr>
        <w:jc w:val="both"/>
        <w:rPr>
          <w:rFonts w:ascii="Times New Roman" w:hAnsi="Times New Roman"/>
          <w:b/>
          <w:bCs/>
          <w:sz w:val="28"/>
          <w:szCs w:val="28"/>
        </w:rPr>
      </w:pPr>
      <w:r w:rsidRPr="00FF78D3">
        <w:rPr>
          <w:rFonts w:ascii="Times New Roman" w:hAnsi="Times New Roman"/>
          <w:b/>
          <w:bCs/>
          <w:sz w:val="28"/>
          <w:szCs w:val="28"/>
        </w:rPr>
        <w:t xml:space="preserve">GỢI Ý: </w:t>
      </w:r>
    </w:p>
    <w:p w14:paraId="47967788"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Câu 1.</w:t>
      </w:r>
    </w:p>
    <w:p w14:paraId="72748275"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xml:space="preserve">– Bài thơ “Bài thơ về tiểu đội xe không kính” </w:t>
      </w:r>
    </w:p>
    <w:p w14:paraId="7ABDAB7A"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xml:space="preserve">– Tác giả: Phạm Tiến Duật sinh năm 1941, năm 1964 gia nhập quân đội, hoạt động trên tuyến đường Trường Sơn và trở thành một trong những gương mặt tiêu biểu của thế hệ các nhà thơ trẻ thời chống Mĩ cứu nước. Thơ ông có giọng điệu sôi nổi, trẻ trung, tập trung thể hiện hình ảnh thế hệ trẻ trong cuộc kháng chiến chống Mĩ. </w:t>
      </w:r>
    </w:p>
    <w:p w14:paraId="59685397"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xml:space="preserve">– Sáng tác năm 1969 lúc cuộc kháng chiến chống đế quốc Mĩ đang diễn ra vô cùng ác liệt </w:t>
      </w:r>
    </w:p>
    <w:p w14:paraId="125BB3D5"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Câu 2.</w:t>
      </w:r>
    </w:p>
    <w:p w14:paraId="630E9C0A"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xml:space="preserve">– Hình ảnh ẩn dụ: trời xanh hoặc trái tim </w:t>
      </w:r>
    </w:p>
    <w:p w14:paraId="4285052C"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xml:space="preserve">– Nêu được tác dụng của hình ảnh ẩn dụ: làm tăng sức gợi hình, gợi cảm cho điều tác giả muốn thể hiện </w:t>
      </w:r>
    </w:p>
    <w:p w14:paraId="04244526"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Câu 3 Hình ảnh những chiếc xe không kính rất độc đáo vì:</w:t>
      </w:r>
    </w:p>
    <w:p w14:paraId="7E7D8650"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xml:space="preserve">– Đó là những chiếc xe có thực trên tuyến đường Trường Sơn trong thời kì chống Mĩ và đã đi vào thơ Phạm Tiến Duật cũng rất thực, không một chút thi vị hóa. </w:t>
      </w:r>
    </w:p>
    <w:p w14:paraId="30969E27"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xml:space="preserve">– Hình ảnh ấy vừa nói lên cái khốc liệt của chiến tranh vừa làm nổi bật chân dung tinh thần của người lính; thể hiện phong cách thơ của Phạm Tiến Duật: nhạy cảm với nét ngang tàng, tinh nghịch, yêu thích cái lạ </w:t>
      </w:r>
    </w:p>
    <w:p w14:paraId="1D3E1802"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xml:space="preserve">Câu 4 Học sinh phải đảm bảo những yêu cầu về: </w:t>
      </w:r>
    </w:p>
    <w:p w14:paraId="722BD665"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lastRenderedPageBreak/>
        <w:t>– Nội dung: Từ việc cảm nhận lòng dũng cảm của những người lính lái xe trong bài thơ, bày tỏ được những suy nghĩ về lòng dũng cảm: Thế nào là dũng cảm? Những biểu hiện của lòng dũng cảm trong cuộc sống? Vì sao có thể khẳng định đây là phẩm chất cao quý của con người? Em sẽ rèn luyện như thế nào để trở thành người dũng cảm?</w:t>
      </w:r>
    </w:p>
    <w:p w14:paraId="16CCE072"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Hình thức: văn nghị luận, có thể kết hợp với các phương thức biểu đạt khác, diễn đạt sinh động, độ dài theo quy định…</w:t>
      </w:r>
    </w:p>
    <w:p w14:paraId="4CCB43B7" w14:textId="77777777" w:rsidR="00FF78D3" w:rsidRPr="00FF78D3" w:rsidRDefault="00FF78D3" w:rsidP="00FF78D3">
      <w:pPr>
        <w:jc w:val="both"/>
        <w:rPr>
          <w:rFonts w:ascii="Times New Roman" w:hAnsi="Times New Roman"/>
          <w:sz w:val="28"/>
          <w:szCs w:val="28"/>
        </w:rPr>
      </w:pPr>
      <w:r w:rsidRPr="00FF78D3">
        <w:rPr>
          <w:rFonts w:ascii="Times New Roman" w:hAnsi="Times New Roman"/>
          <w:sz w:val="28"/>
          <w:szCs w:val="28"/>
        </w:rPr>
        <w:t>* Lưu ý: khuyến khích học sinh có suy nghĩ riêng, tuy nhiên phải lí giải hợp lí, thuyết phục</w:t>
      </w:r>
    </w:p>
    <w:p w14:paraId="2CF19634" w14:textId="77777777" w:rsidR="00FF78D3" w:rsidRPr="00FF78D3" w:rsidRDefault="00FF78D3" w:rsidP="00FF78D3">
      <w:pPr>
        <w:spacing w:after="0" w:line="288" w:lineRule="auto"/>
        <w:jc w:val="center"/>
        <w:rPr>
          <w:rFonts w:ascii="Times New Roman" w:hAnsi="Times New Roman"/>
          <w:b/>
          <w:color w:val="FF0000"/>
          <w:sz w:val="28"/>
          <w:szCs w:val="28"/>
        </w:rPr>
      </w:pPr>
      <w:r w:rsidRPr="00FF78D3">
        <w:rPr>
          <w:rFonts w:ascii="Times New Roman" w:hAnsi="Times New Roman"/>
          <w:b/>
          <w:color w:val="FF0000"/>
          <w:sz w:val="28"/>
          <w:szCs w:val="28"/>
        </w:rPr>
        <w:t>BÀI THƠ VỀ TIỂU ĐỘI XE KHÔNG KÍNH</w:t>
      </w:r>
    </w:p>
    <w:p w14:paraId="4B1C10BF" w14:textId="77777777" w:rsidR="00FF78D3" w:rsidRPr="00FF78D3" w:rsidRDefault="00FF78D3" w:rsidP="00FF78D3">
      <w:pPr>
        <w:spacing w:after="0" w:line="288" w:lineRule="auto"/>
        <w:rPr>
          <w:rFonts w:ascii="Times New Roman" w:hAnsi="Times New Roman"/>
          <w:b/>
          <w:color w:val="FF0000"/>
          <w:sz w:val="28"/>
          <w:szCs w:val="28"/>
        </w:rPr>
      </w:pPr>
      <w:r w:rsidRPr="00FF78D3">
        <w:rPr>
          <w:rFonts w:ascii="Times New Roman" w:hAnsi="Times New Roman"/>
          <w:b/>
          <w:color w:val="FF0000"/>
          <w:sz w:val="28"/>
          <w:szCs w:val="28"/>
        </w:rPr>
        <w:t xml:space="preserve">PHIẾU SỐ 1: </w:t>
      </w:r>
    </w:p>
    <w:p w14:paraId="0EBB50A6" w14:textId="77777777" w:rsidR="00FF78D3" w:rsidRPr="00FF78D3" w:rsidRDefault="00FF78D3" w:rsidP="00FF78D3">
      <w:pPr>
        <w:spacing w:after="0" w:line="288" w:lineRule="auto"/>
        <w:rPr>
          <w:rFonts w:ascii="Times New Roman" w:hAnsi="Times New Roman"/>
          <w:sz w:val="28"/>
          <w:szCs w:val="28"/>
        </w:rPr>
      </w:pPr>
      <w:r w:rsidRPr="00FF78D3">
        <w:rPr>
          <w:rFonts w:ascii="Times New Roman" w:hAnsi="Times New Roman"/>
          <w:sz w:val="28"/>
          <w:szCs w:val="28"/>
        </w:rPr>
        <w:t>Nhà thơ Phạm Tiến Duật có câu thơ thật độc đáo:</w:t>
      </w:r>
    </w:p>
    <w:p w14:paraId="43119AF0" w14:textId="77777777" w:rsidR="00FF78D3" w:rsidRPr="00FF78D3" w:rsidRDefault="00FF78D3" w:rsidP="00FF78D3">
      <w:pPr>
        <w:spacing w:after="0" w:line="288" w:lineRule="auto"/>
        <w:rPr>
          <w:rFonts w:ascii="Times New Roman" w:hAnsi="Times New Roman"/>
          <w:i/>
          <w:sz w:val="28"/>
          <w:szCs w:val="28"/>
        </w:rPr>
      </w:pPr>
      <w:r w:rsidRPr="00FF78D3">
        <w:rPr>
          <w:rFonts w:ascii="Times New Roman" w:hAnsi="Times New Roman"/>
          <w:i/>
          <w:sz w:val="28"/>
          <w:szCs w:val="28"/>
        </w:rPr>
        <w:t xml:space="preserve">“Không có kính không phải vì xe không có kính </w:t>
      </w:r>
      <w:r w:rsidRPr="00FF78D3">
        <w:rPr>
          <w:rFonts w:ascii="Times New Roman" w:hAnsi="Times New Roman"/>
          <w:i/>
          <w:sz w:val="28"/>
          <w:szCs w:val="28"/>
        </w:rPr>
        <w:br/>
        <w:t>Bom giật bom rung kính vỡ đi rồi”</w:t>
      </w:r>
    </w:p>
    <w:p w14:paraId="1571D097" w14:textId="77777777" w:rsidR="00FF78D3" w:rsidRPr="00FF78D3" w:rsidRDefault="00FF78D3" w:rsidP="00FF78D3">
      <w:pPr>
        <w:spacing w:after="0" w:line="288" w:lineRule="auto"/>
        <w:rPr>
          <w:rFonts w:ascii="Times New Roman" w:hAnsi="Times New Roman"/>
          <w:sz w:val="28"/>
          <w:szCs w:val="28"/>
        </w:rPr>
      </w:pPr>
      <w:r w:rsidRPr="00FF78D3">
        <w:rPr>
          <w:rFonts w:ascii="Times New Roman" w:hAnsi="Times New Roman"/>
          <w:sz w:val="28"/>
          <w:szCs w:val="28"/>
        </w:rPr>
        <w:t>Và trên chiếc xe ấy, người chiến sĩ lái xe đã:</w:t>
      </w:r>
    </w:p>
    <w:p w14:paraId="4A5BFDCE" w14:textId="77777777" w:rsidR="00FF78D3" w:rsidRPr="00FF78D3" w:rsidRDefault="00FF78D3" w:rsidP="00FF78D3">
      <w:pPr>
        <w:spacing w:after="0" w:line="288" w:lineRule="auto"/>
        <w:rPr>
          <w:rFonts w:ascii="Times New Roman" w:hAnsi="Times New Roman"/>
          <w:i/>
          <w:sz w:val="28"/>
          <w:szCs w:val="28"/>
        </w:rPr>
      </w:pPr>
      <w:r w:rsidRPr="00FF78D3">
        <w:rPr>
          <w:rFonts w:ascii="Times New Roman" w:hAnsi="Times New Roman"/>
          <w:i/>
          <w:sz w:val="28"/>
          <w:szCs w:val="28"/>
        </w:rPr>
        <w:t xml:space="preserve">“Nhìn thấy gió vào xoa mắt đắng </w:t>
      </w:r>
      <w:r w:rsidRPr="00FF78D3">
        <w:rPr>
          <w:rFonts w:ascii="Times New Roman" w:hAnsi="Times New Roman"/>
          <w:i/>
          <w:sz w:val="28"/>
          <w:szCs w:val="28"/>
        </w:rPr>
        <w:br/>
        <w:t>Thấy con đường chạy thẳng vào tim.</w:t>
      </w:r>
      <w:r w:rsidRPr="00FF78D3">
        <w:rPr>
          <w:rFonts w:ascii="Times New Roman" w:hAnsi="Times New Roman"/>
          <w:i/>
          <w:sz w:val="28"/>
          <w:szCs w:val="28"/>
        </w:rPr>
        <w:br/>
        <w:t xml:space="preserve">Thấy sao trời và đột ngột cánh chim </w:t>
      </w:r>
      <w:r w:rsidRPr="00FF78D3">
        <w:rPr>
          <w:rFonts w:ascii="Times New Roman" w:hAnsi="Times New Roman"/>
          <w:i/>
          <w:sz w:val="28"/>
          <w:szCs w:val="28"/>
        </w:rPr>
        <w:br/>
        <w:t>Như sa như ùa vào buồng lái”.</w:t>
      </w:r>
    </w:p>
    <w:p w14:paraId="4624B694" w14:textId="77777777" w:rsidR="00FF78D3" w:rsidRPr="00FF78D3" w:rsidRDefault="00FF78D3" w:rsidP="00FF78D3">
      <w:pPr>
        <w:spacing w:after="0" w:line="288" w:lineRule="auto"/>
        <w:rPr>
          <w:rFonts w:ascii="Times New Roman" w:hAnsi="Times New Roman"/>
          <w:sz w:val="28"/>
          <w:szCs w:val="28"/>
        </w:rPr>
      </w:pPr>
      <w:r w:rsidRPr="00FF78D3">
        <w:rPr>
          <w:rFonts w:ascii="Times New Roman" w:hAnsi="Times New Roman"/>
          <w:sz w:val="28"/>
          <w:szCs w:val="28"/>
        </w:rPr>
        <w:t>Câu 1: Những câu thơ vừa dẫn trích trong tác phẩm nào? Cho biết năm sáng tác của tác phẩm đó.</w:t>
      </w:r>
    </w:p>
    <w:p w14:paraId="097D3771" w14:textId="77777777" w:rsidR="00FF78D3" w:rsidRPr="00FF78D3" w:rsidRDefault="00FF78D3" w:rsidP="00FF78D3">
      <w:pPr>
        <w:spacing w:after="0" w:line="288" w:lineRule="auto"/>
        <w:rPr>
          <w:rFonts w:ascii="Times New Roman" w:hAnsi="Times New Roman"/>
          <w:sz w:val="28"/>
          <w:szCs w:val="28"/>
        </w:rPr>
      </w:pPr>
      <w:r w:rsidRPr="00FF78D3">
        <w:rPr>
          <w:rFonts w:ascii="Times New Roman" w:hAnsi="Times New Roman"/>
          <w:sz w:val="28"/>
          <w:szCs w:val="28"/>
        </w:rPr>
        <w:t>Câu 2: Chỉ ra từ phủ định trong câu thơ độc đáo trên. Việc dùng liên tiếp từ phủ định ấy nhằm khẳng định điểu gì và góp phần tạo nên giọng điệu nào cho bài thơ?</w:t>
      </w:r>
    </w:p>
    <w:p w14:paraId="23C49E34" w14:textId="77777777" w:rsidR="00FF78D3" w:rsidRPr="00FF78D3" w:rsidRDefault="00FF78D3" w:rsidP="00FF78D3">
      <w:pPr>
        <w:spacing w:after="0" w:line="288" w:lineRule="auto"/>
        <w:rPr>
          <w:rFonts w:ascii="Times New Roman" w:hAnsi="Times New Roman"/>
          <w:sz w:val="28"/>
          <w:szCs w:val="28"/>
        </w:rPr>
      </w:pPr>
      <w:r w:rsidRPr="00FF78D3">
        <w:rPr>
          <w:rFonts w:ascii="Times New Roman" w:hAnsi="Times New Roman"/>
          <w:sz w:val="28"/>
          <w:szCs w:val="28"/>
        </w:rPr>
        <w:t>Câu 3: Dựa vào khổ thơ trên, hãy viết đoạn văn nghị luận khoảng 12 câu theo cách lập luận diễn dịch làm rõ cảm giác của người chiến sĩ lái xe trên chiếc xe không kính, trong đó có sử dụng câu phủ định và phép thế (gạch dưới câu phủ định và nhừng từ ngữ dùng làm phép thế).</w:t>
      </w:r>
    </w:p>
    <w:p w14:paraId="48F5F48D" w14:textId="77777777" w:rsidR="00FF78D3" w:rsidRPr="00FF78D3" w:rsidRDefault="00FF78D3" w:rsidP="00FF78D3">
      <w:pPr>
        <w:spacing w:after="0" w:line="288" w:lineRule="auto"/>
        <w:rPr>
          <w:rFonts w:ascii="Times New Roman" w:hAnsi="Times New Roman"/>
          <w:sz w:val="28"/>
          <w:szCs w:val="28"/>
        </w:rPr>
      </w:pPr>
      <w:r w:rsidRPr="00FF78D3">
        <w:rPr>
          <w:rFonts w:ascii="Times New Roman" w:hAnsi="Times New Roman"/>
          <w:sz w:val="28"/>
          <w:szCs w:val="28"/>
        </w:rPr>
        <w:t>Câu 4: Chép lại hai câu thơ liên tiếp sử dụng từ phủ định trong tác phẩm (được xác định ở câu hỏi 1).</w:t>
      </w:r>
      <w:r w:rsidRPr="00FF78D3">
        <w:rPr>
          <w:rFonts w:ascii="Times New Roman" w:hAnsi="Times New Roman"/>
          <w:sz w:val="28"/>
          <w:szCs w:val="28"/>
        </w:rPr>
        <w:tab/>
      </w:r>
      <w:r w:rsidRPr="00FF78D3">
        <w:rPr>
          <w:rFonts w:ascii="Times New Roman" w:hAnsi="Times New Roman"/>
          <w:sz w:val="28"/>
          <w:szCs w:val="28"/>
        </w:rPr>
        <w:t> </w:t>
      </w:r>
    </w:p>
    <w:p w14:paraId="1EB39FE3" w14:textId="77777777" w:rsidR="00FF78D3" w:rsidRPr="00FF78D3" w:rsidRDefault="00FF78D3" w:rsidP="00FF78D3">
      <w:pPr>
        <w:spacing w:after="0" w:line="288" w:lineRule="auto"/>
        <w:jc w:val="center"/>
        <w:rPr>
          <w:rFonts w:ascii="Times New Roman" w:hAnsi="Times New Roman"/>
          <w:b/>
          <w:color w:val="FF0000"/>
          <w:sz w:val="28"/>
          <w:szCs w:val="28"/>
        </w:rPr>
      </w:pPr>
      <w:r w:rsidRPr="00FF78D3">
        <w:rPr>
          <w:rFonts w:ascii="Times New Roman" w:hAnsi="Times New Roman"/>
          <w:b/>
          <w:color w:val="FF0000"/>
          <w:sz w:val="28"/>
          <w:szCs w:val="28"/>
        </w:rPr>
        <w:t>GỢI Ý</w:t>
      </w:r>
    </w:p>
    <w:tbl>
      <w:tblPr>
        <w:tblStyle w:val="TableGrid2"/>
        <w:tblW w:w="0" w:type="auto"/>
        <w:tblLook w:val="04A0" w:firstRow="1" w:lastRow="0" w:firstColumn="1" w:lastColumn="0" w:noHBand="0" w:noVBand="1"/>
      </w:tblPr>
      <w:tblGrid>
        <w:gridCol w:w="1101"/>
        <w:gridCol w:w="8475"/>
      </w:tblGrid>
      <w:tr w:rsidR="00FF78D3" w:rsidRPr="00FF78D3" w14:paraId="426B4925" w14:textId="77777777" w:rsidTr="00AB037A">
        <w:tc>
          <w:tcPr>
            <w:tcW w:w="1101" w:type="dxa"/>
            <w:vMerge w:val="restart"/>
          </w:tcPr>
          <w:p w14:paraId="6C09990F" w14:textId="77777777" w:rsidR="00FF78D3" w:rsidRPr="00FF78D3" w:rsidRDefault="00FF78D3" w:rsidP="00AB037A">
            <w:pPr>
              <w:spacing w:line="288" w:lineRule="auto"/>
              <w:jc w:val="center"/>
              <w:rPr>
                <w:rFonts w:cs="Times New Roman"/>
                <w:b/>
                <w:color w:val="FF0000"/>
                <w:sz w:val="28"/>
                <w:szCs w:val="28"/>
              </w:rPr>
            </w:pPr>
            <w:r w:rsidRPr="00FF78D3">
              <w:rPr>
                <w:rFonts w:cs="Times New Roman"/>
                <w:b/>
                <w:color w:val="FF0000"/>
                <w:sz w:val="28"/>
                <w:szCs w:val="28"/>
              </w:rPr>
              <w:t>1</w:t>
            </w:r>
          </w:p>
        </w:tc>
        <w:tc>
          <w:tcPr>
            <w:tcW w:w="8475" w:type="dxa"/>
          </w:tcPr>
          <w:p w14:paraId="4741CD3C" w14:textId="77777777" w:rsidR="00FF78D3" w:rsidRPr="00FF78D3" w:rsidRDefault="00FF78D3" w:rsidP="00AB037A">
            <w:pPr>
              <w:spacing w:line="288" w:lineRule="auto"/>
              <w:rPr>
                <w:rFonts w:cs="Times New Roman"/>
                <w:b/>
                <w:sz w:val="28"/>
                <w:szCs w:val="28"/>
              </w:rPr>
            </w:pPr>
            <w:r w:rsidRPr="00FF78D3">
              <w:rPr>
                <w:rFonts w:cs="Times New Roman"/>
                <w:b/>
                <w:sz w:val="28"/>
                <w:szCs w:val="28"/>
              </w:rPr>
              <w:t>Những câu thơ vừa dẫn trích trong tác phẩm nào? Cho biết năm sáng tác của tác phẩm đó.</w:t>
            </w:r>
          </w:p>
        </w:tc>
      </w:tr>
      <w:tr w:rsidR="00FF78D3" w:rsidRPr="00FF78D3" w14:paraId="49CED282" w14:textId="77777777" w:rsidTr="00AB037A">
        <w:tc>
          <w:tcPr>
            <w:tcW w:w="1101" w:type="dxa"/>
            <w:vMerge/>
          </w:tcPr>
          <w:p w14:paraId="28E1DBD2" w14:textId="77777777" w:rsidR="00FF78D3" w:rsidRPr="00FF78D3" w:rsidRDefault="00FF78D3" w:rsidP="00AB037A">
            <w:pPr>
              <w:spacing w:line="288" w:lineRule="auto"/>
              <w:jc w:val="center"/>
              <w:rPr>
                <w:rFonts w:cs="Times New Roman"/>
                <w:b/>
                <w:color w:val="FF0000"/>
                <w:sz w:val="28"/>
                <w:szCs w:val="28"/>
              </w:rPr>
            </w:pPr>
          </w:p>
        </w:tc>
        <w:tc>
          <w:tcPr>
            <w:tcW w:w="8475" w:type="dxa"/>
          </w:tcPr>
          <w:p w14:paraId="7BBAD6C9" w14:textId="77777777" w:rsidR="00FF78D3" w:rsidRPr="00FF78D3" w:rsidRDefault="00FF78D3" w:rsidP="00AB037A">
            <w:pPr>
              <w:spacing w:line="288" w:lineRule="auto"/>
              <w:rPr>
                <w:rFonts w:cs="Times New Roman"/>
                <w:sz w:val="28"/>
                <w:szCs w:val="28"/>
              </w:rPr>
            </w:pPr>
            <w:r w:rsidRPr="00FF78D3">
              <w:rPr>
                <w:rFonts w:cs="Times New Roman"/>
                <w:sz w:val="28"/>
                <w:szCs w:val="28"/>
              </w:rPr>
              <w:t>Xuất xứ và năm sáng tác:</w:t>
            </w:r>
            <w:r w:rsidRPr="00FF78D3">
              <w:rPr>
                <w:rFonts w:cs="Times New Roman"/>
                <w:sz w:val="28"/>
                <w:szCs w:val="28"/>
              </w:rPr>
              <w:br/>
              <w:t>- Những câu thơ trích trong “Bài thơ về tiểu đội xe không kính”</w:t>
            </w:r>
            <w:r w:rsidRPr="00FF78D3">
              <w:rPr>
                <w:rFonts w:cs="Times New Roman"/>
                <w:sz w:val="28"/>
                <w:szCs w:val="28"/>
              </w:rPr>
              <w:br/>
            </w:r>
            <w:r w:rsidRPr="00FF78D3">
              <w:rPr>
                <w:rFonts w:cs="Times New Roman"/>
                <w:sz w:val="28"/>
                <w:szCs w:val="28"/>
              </w:rPr>
              <w:lastRenderedPageBreak/>
              <w:t>- Sáng tác năm 1969.</w:t>
            </w:r>
          </w:p>
        </w:tc>
      </w:tr>
      <w:tr w:rsidR="00FF78D3" w:rsidRPr="00FF78D3" w14:paraId="0E6648B9" w14:textId="77777777" w:rsidTr="00AB037A">
        <w:tc>
          <w:tcPr>
            <w:tcW w:w="1101" w:type="dxa"/>
            <w:vMerge w:val="restart"/>
          </w:tcPr>
          <w:p w14:paraId="1E6E97E0" w14:textId="77777777" w:rsidR="00FF78D3" w:rsidRPr="00FF78D3" w:rsidRDefault="00FF78D3" w:rsidP="00AB037A">
            <w:pPr>
              <w:spacing w:line="288" w:lineRule="auto"/>
              <w:jc w:val="center"/>
              <w:rPr>
                <w:rFonts w:cs="Times New Roman"/>
                <w:b/>
                <w:color w:val="FF0000"/>
                <w:sz w:val="28"/>
                <w:szCs w:val="28"/>
              </w:rPr>
            </w:pPr>
            <w:r w:rsidRPr="00FF78D3">
              <w:rPr>
                <w:rFonts w:cs="Times New Roman"/>
                <w:b/>
                <w:color w:val="FF0000"/>
                <w:sz w:val="28"/>
                <w:szCs w:val="28"/>
              </w:rPr>
              <w:lastRenderedPageBreak/>
              <w:t>2</w:t>
            </w:r>
          </w:p>
        </w:tc>
        <w:tc>
          <w:tcPr>
            <w:tcW w:w="8475" w:type="dxa"/>
          </w:tcPr>
          <w:p w14:paraId="13C52D44" w14:textId="77777777" w:rsidR="00FF78D3" w:rsidRPr="00FF78D3" w:rsidRDefault="00FF78D3" w:rsidP="00AB037A">
            <w:pPr>
              <w:spacing w:line="288" w:lineRule="auto"/>
              <w:rPr>
                <w:rFonts w:cs="Times New Roman"/>
                <w:b/>
                <w:sz w:val="28"/>
                <w:szCs w:val="28"/>
              </w:rPr>
            </w:pPr>
            <w:r w:rsidRPr="00FF78D3">
              <w:rPr>
                <w:rFonts w:cs="Times New Roman"/>
                <w:b/>
                <w:sz w:val="28"/>
                <w:szCs w:val="28"/>
              </w:rPr>
              <w:t>Chỉ ra từ phủ định trong câu thơ độc đáo trên. Việc dùng liên tiếp từ phủ định ấy nhằm khẳng định điểu gì và góp phần tạo nên giọng điệu nào cho bài thơ?</w:t>
            </w:r>
          </w:p>
        </w:tc>
      </w:tr>
      <w:tr w:rsidR="00FF78D3" w:rsidRPr="00FF78D3" w14:paraId="0ECA9CBA" w14:textId="77777777" w:rsidTr="00AB037A">
        <w:tc>
          <w:tcPr>
            <w:tcW w:w="1101" w:type="dxa"/>
            <w:vMerge/>
          </w:tcPr>
          <w:p w14:paraId="05008B78" w14:textId="77777777" w:rsidR="00FF78D3" w:rsidRPr="00FF78D3" w:rsidRDefault="00FF78D3" w:rsidP="00AB037A">
            <w:pPr>
              <w:spacing w:line="288" w:lineRule="auto"/>
              <w:jc w:val="center"/>
              <w:rPr>
                <w:rFonts w:cs="Times New Roman"/>
                <w:b/>
                <w:color w:val="FF0000"/>
                <w:sz w:val="28"/>
                <w:szCs w:val="28"/>
              </w:rPr>
            </w:pPr>
          </w:p>
        </w:tc>
        <w:tc>
          <w:tcPr>
            <w:tcW w:w="8475" w:type="dxa"/>
          </w:tcPr>
          <w:p w14:paraId="00F33F28" w14:textId="77777777" w:rsidR="00FF78D3" w:rsidRPr="00FF78D3" w:rsidRDefault="00FF78D3" w:rsidP="00AB037A">
            <w:pPr>
              <w:spacing w:line="288" w:lineRule="auto"/>
              <w:rPr>
                <w:rFonts w:eastAsia="Times New Roman" w:cs="Times New Roman"/>
                <w:color w:val="000000"/>
                <w:sz w:val="28"/>
                <w:szCs w:val="28"/>
              </w:rPr>
            </w:pPr>
            <w:r w:rsidRPr="00FF78D3">
              <w:rPr>
                <w:rFonts w:eastAsia="Times New Roman" w:cs="Times New Roman"/>
                <w:sz w:val="28"/>
                <w:szCs w:val="28"/>
              </w:rPr>
              <w:t>Chỉ ra từ phủ định và tác dụng của việc sử dụng từ phủ định:</w:t>
            </w:r>
            <w:r w:rsidRPr="00FF78D3">
              <w:rPr>
                <w:rFonts w:eastAsia="Times New Roman" w:cs="Times New Roman"/>
                <w:sz w:val="28"/>
                <w:szCs w:val="28"/>
              </w:rPr>
              <w:br/>
              <w:t>- Từ phủ định là từ: “không”</w:t>
            </w:r>
            <w:r w:rsidRPr="00FF78D3">
              <w:rPr>
                <w:rFonts w:eastAsia="Times New Roman" w:cs="Times New Roman"/>
                <w:sz w:val="28"/>
                <w:szCs w:val="28"/>
              </w:rPr>
              <w:br/>
              <w:t>- Việc dùng liên tiếp từ phủ định trên nhằm khẳng định:</w:t>
            </w:r>
            <w:r w:rsidRPr="00FF78D3">
              <w:rPr>
                <w:rFonts w:eastAsia="Times New Roman" w:cs="Times New Roman"/>
                <w:sz w:val="28"/>
                <w:szCs w:val="28"/>
              </w:rPr>
              <w:br/>
              <w:t>+ Nguyên nhân vì sao chiếc xe không có kính. Đó là do “Bom giật bom rung kính vỡ đi rồi”.</w:t>
            </w:r>
            <w:r w:rsidRPr="00FF78D3">
              <w:rPr>
                <w:rFonts w:eastAsia="Times New Roman" w:cs="Times New Roman"/>
                <w:sz w:val="28"/>
                <w:szCs w:val="28"/>
              </w:rPr>
              <w:br/>
              <w:t>+ Phản ánh rõ hiện thực khốc liệt của cuộc chiến tranh chống Mỹ cứu nước diễn ra trên tuyến đường Trường Sơn.</w:t>
            </w:r>
            <w:r w:rsidRPr="00FF78D3">
              <w:rPr>
                <w:rFonts w:eastAsia="Times New Roman" w:cs="Times New Roman"/>
                <w:sz w:val="28"/>
                <w:szCs w:val="28"/>
              </w:rPr>
              <w:br/>
              <w:t>- Cách sử dụng liên tiếp từ phủ định cũng góp phần tạo nên giọng điệu ngang tàng, thản nhiên, câu thơ rất gần với câu văn xuôi.</w:t>
            </w:r>
          </w:p>
        </w:tc>
      </w:tr>
      <w:tr w:rsidR="00FF78D3" w:rsidRPr="00FF78D3" w14:paraId="229F35AD" w14:textId="77777777" w:rsidTr="00AB037A">
        <w:tc>
          <w:tcPr>
            <w:tcW w:w="1101" w:type="dxa"/>
            <w:vMerge w:val="restart"/>
          </w:tcPr>
          <w:p w14:paraId="0DEB5215" w14:textId="77777777" w:rsidR="00FF78D3" w:rsidRPr="00FF78D3" w:rsidRDefault="00FF78D3" w:rsidP="00AB037A">
            <w:pPr>
              <w:spacing w:line="288" w:lineRule="auto"/>
              <w:jc w:val="center"/>
              <w:rPr>
                <w:rFonts w:cs="Times New Roman"/>
                <w:b/>
                <w:color w:val="FF0000"/>
                <w:sz w:val="28"/>
                <w:szCs w:val="28"/>
              </w:rPr>
            </w:pPr>
            <w:r w:rsidRPr="00FF78D3">
              <w:rPr>
                <w:rFonts w:cs="Times New Roman"/>
                <w:b/>
                <w:color w:val="FF0000"/>
                <w:sz w:val="28"/>
                <w:szCs w:val="28"/>
              </w:rPr>
              <w:t>3</w:t>
            </w:r>
          </w:p>
        </w:tc>
        <w:tc>
          <w:tcPr>
            <w:tcW w:w="8475" w:type="dxa"/>
          </w:tcPr>
          <w:p w14:paraId="17B8ABB0" w14:textId="77777777" w:rsidR="00FF78D3" w:rsidRPr="00FF78D3" w:rsidRDefault="00FF78D3" w:rsidP="00AB037A">
            <w:pPr>
              <w:spacing w:line="288" w:lineRule="auto"/>
              <w:rPr>
                <w:rFonts w:cs="Times New Roman"/>
                <w:b/>
                <w:sz w:val="28"/>
                <w:szCs w:val="28"/>
              </w:rPr>
            </w:pPr>
            <w:r w:rsidRPr="00FF78D3">
              <w:rPr>
                <w:rFonts w:cs="Times New Roman"/>
                <w:b/>
                <w:sz w:val="28"/>
                <w:szCs w:val="28"/>
              </w:rPr>
              <w:t>Dựa vào khổ thơ trên, hãy viết đoạn văn nghị luận khoảng 12 câu theo cách lập luận diễn dịch làm rõ cảm giác của người chiến sĩ lái xe trên chiếc xe không kính, trong đó có sử dụng câu phủ định và phép thế (gạch dưới câu phủ định và nhừng từ ngữ dùng làm phép thế).</w:t>
            </w:r>
          </w:p>
        </w:tc>
      </w:tr>
      <w:tr w:rsidR="00FF78D3" w:rsidRPr="00FF78D3" w14:paraId="042B25E1" w14:textId="77777777" w:rsidTr="00AB037A">
        <w:tc>
          <w:tcPr>
            <w:tcW w:w="1101" w:type="dxa"/>
            <w:vMerge/>
          </w:tcPr>
          <w:p w14:paraId="50DAE88E" w14:textId="77777777" w:rsidR="00FF78D3" w:rsidRPr="00FF78D3" w:rsidRDefault="00FF78D3" w:rsidP="00AB037A">
            <w:pPr>
              <w:spacing w:line="288" w:lineRule="auto"/>
              <w:jc w:val="center"/>
              <w:rPr>
                <w:rFonts w:cs="Times New Roman"/>
                <w:b/>
                <w:color w:val="FF0000"/>
                <w:sz w:val="28"/>
                <w:szCs w:val="28"/>
              </w:rPr>
            </w:pPr>
          </w:p>
        </w:tc>
        <w:tc>
          <w:tcPr>
            <w:tcW w:w="8475" w:type="dxa"/>
          </w:tcPr>
          <w:p w14:paraId="79186257" w14:textId="77777777" w:rsidR="00FF78D3" w:rsidRPr="00FF78D3" w:rsidRDefault="00FF78D3" w:rsidP="00AB037A">
            <w:pPr>
              <w:spacing w:line="288" w:lineRule="auto"/>
              <w:rPr>
                <w:rFonts w:cs="Times New Roman"/>
                <w:sz w:val="28"/>
                <w:szCs w:val="28"/>
              </w:rPr>
            </w:pPr>
            <w:r w:rsidRPr="00FF78D3">
              <w:rPr>
                <w:rFonts w:cs="Times New Roman"/>
                <w:sz w:val="28"/>
                <w:szCs w:val="28"/>
              </w:rPr>
              <w:t>Viết đoạn văn làm rõ cảm giác của người chiến sĩ lái xe trên chiếc xe không kính:</w:t>
            </w:r>
            <w:r w:rsidRPr="00FF78D3">
              <w:rPr>
                <w:rFonts w:cs="Times New Roman"/>
                <w:sz w:val="28"/>
                <w:szCs w:val="28"/>
              </w:rPr>
              <w:br/>
              <w:t>- Cảm nhận được cảm giác mạnh mẽ, đột ngột cụ thể của người lái xe ngồi trong chiếc xe không kính.</w:t>
            </w:r>
            <w:r w:rsidRPr="00FF78D3">
              <w:rPr>
                <w:rFonts w:cs="Times New Roman"/>
                <w:sz w:val="28"/>
                <w:szCs w:val="28"/>
              </w:rPr>
              <w:br/>
              <w:t>- Qua khung cửa xe không có kính chắn gió, người lái xe tiếp xúc trực tiếp với thế giới bên ngoài:</w:t>
            </w:r>
            <w:r w:rsidRPr="00FF78D3">
              <w:rPr>
                <w:rFonts w:cs="Times New Roman"/>
                <w:sz w:val="28"/>
                <w:szCs w:val="28"/>
              </w:rPr>
              <w:br/>
              <w:t>- Điệp ngữ “nhìn thấy” kết hợp với các hình ảnh dược liệt kê: gió, con đường, sao trời, cánh chim, làm rõ những khó khăn mà người lính lái xe đang phải đối mặt khi làm nhiệm vụ, nhưng cũng mang lại cho họ cảm giác thích thú: “xoa mắt đắng”, “chạy thẳng vào tim”, “Như sa như ùa vào buồng lái” =&gt; Nghệ thuật nhân hóa: “xoa”, “chạy thẳng”, “sa”, “ùa” khắc họa cảm giác rất cụ thể của người lính.</w:t>
            </w:r>
            <w:r w:rsidRPr="00FF78D3">
              <w:rPr>
                <w:rFonts w:cs="Times New Roman"/>
                <w:sz w:val="28"/>
                <w:szCs w:val="28"/>
              </w:rPr>
              <w:br/>
              <w:t xml:space="preserve">- Qua các điệp ngữ “thấy” và “như”, khổ thơ cũng diễn tả một cách chính xác và gợi cảm tốc độ của những chiếc xe đang lao nhanh ra chiến trường. Người đọc cảm nhận được đoạn đường của xe chạy: khi thì là </w:t>
            </w:r>
            <w:r w:rsidRPr="00FF78D3">
              <w:rPr>
                <w:rFonts w:cs="Times New Roman"/>
                <w:sz w:val="28"/>
                <w:szCs w:val="28"/>
              </w:rPr>
              <w:lastRenderedPageBreak/>
              <w:t>con đường chạy thẳng: “con đường chạy thẳng vào tim”, khi thì xe đang chạy ở lưng chừng núi, ở độ cao tiếp xúc với “sao trời”, với “cánh chim. Người đọc cảm nhận được cung đường gập ghềnh, khúc khuỷu đầy khó khăn mà người lính lái xe phải vượt quá.</w:t>
            </w:r>
            <w:r w:rsidRPr="00FF78D3">
              <w:rPr>
                <w:rFonts w:cs="Times New Roman"/>
                <w:sz w:val="28"/>
                <w:szCs w:val="28"/>
              </w:rPr>
              <w:br/>
              <w:t>- Qua cảm giác mạnh, đột ngột của người lính lái xe khi ngồi trong buồng lái, nguời đọc thấy được thái độ bất chấp khó khăn, nguy hiểm và tâm hồn lạc quan, trẻ trung, yêu đời của người lính lái xe trên tuyến đường Trường Sơn qua hình ảnh:</w:t>
            </w:r>
          </w:p>
          <w:p w14:paraId="3781A887" w14:textId="77777777" w:rsidR="00FF78D3" w:rsidRPr="00FF78D3" w:rsidRDefault="00FF78D3" w:rsidP="00AB037A">
            <w:pPr>
              <w:spacing w:line="288" w:lineRule="auto"/>
              <w:rPr>
                <w:rFonts w:cs="Times New Roman"/>
                <w:i/>
                <w:sz w:val="28"/>
                <w:szCs w:val="28"/>
              </w:rPr>
            </w:pPr>
            <w:r w:rsidRPr="00FF78D3">
              <w:rPr>
                <w:rFonts w:cs="Times New Roman"/>
                <w:i/>
                <w:sz w:val="28"/>
                <w:szCs w:val="28"/>
              </w:rPr>
              <w:t>"... Sao trời và đột ngột cánh chim”</w:t>
            </w:r>
            <w:r w:rsidRPr="00FF78D3">
              <w:rPr>
                <w:rFonts w:cs="Times New Roman"/>
                <w:i/>
                <w:sz w:val="28"/>
                <w:szCs w:val="28"/>
              </w:rPr>
              <w:br/>
              <w:t>Như sa như ùa vao buồng lái”</w:t>
            </w:r>
          </w:p>
        </w:tc>
      </w:tr>
      <w:tr w:rsidR="00FF78D3" w:rsidRPr="00FF78D3" w14:paraId="0BA0F45A" w14:textId="77777777" w:rsidTr="00AB037A">
        <w:tc>
          <w:tcPr>
            <w:tcW w:w="1101" w:type="dxa"/>
            <w:vMerge w:val="restart"/>
          </w:tcPr>
          <w:p w14:paraId="0658CC42" w14:textId="77777777" w:rsidR="00FF78D3" w:rsidRPr="00FF78D3" w:rsidRDefault="00FF78D3" w:rsidP="00AB037A">
            <w:pPr>
              <w:spacing w:line="288" w:lineRule="auto"/>
              <w:jc w:val="center"/>
              <w:rPr>
                <w:rFonts w:cs="Times New Roman"/>
                <w:b/>
                <w:color w:val="FF0000"/>
                <w:sz w:val="28"/>
                <w:szCs w:val="28"/>
              </w:rPr>
            </w:pPr>
            <w:r w:rsidRPr="00FF78D3">
              <w:rPr>
                <w:rFonts w:cs="Times New Roman"/>
                <w:b/>
                <w:color w:val="FF0000"/>
                <w:sz w:val="28"/>
                <w:szCs w:val="28"/>
              </w:rPr>
              <w:lastRenderedPageBreak/>
              <w:t>4</w:t>
            </w:r>
          </w:p>
        </w:tc>
        <w:tc>
          <w:tcPr>
            <w:tcW w:w="8475" w:type="dxa"/>
          </w:tcPr>
          <w:p w14:paraId="17A0B734" w14:textId="77777777" w:rsidR="00FF78D3" w:rsidRPr="00FF78D3" w:rsidRDefault="00FF78D3" w:rsidP="00AB037A">
            <w:pPr>
              <w:spacing w:line="288" w:lineRule="auto"/>
              <w:rPr>
                <w:rFonts w:cs="Times New Roman"/>
                <w:b/>
                <w:sz w:val="28"/>
                <w:szCs w:val="28"/>
              </w:rPr>
            </w:pPr>
            <w:r w:rsidRPr="00FF78D3">
              <w:rPr>
                <w:rFonts w:cs="Times New Roman"/>
                <w:b/>
                <w:sz w:val="28"/>
                <w:szCs w:val="28"/>
              </w:rPr>
              <w:t>Chép lại hai câu thơ liên tiếp sử dụng từ phủ định trong tác phẩm (được xác định ở câu hỏi 1).</w:t>
            </w:r>
            <w:r w:rsidRPr="00FF78D3">
              <w:rPr>
                <w:rFonts w:cs="Times New Roman"/>
                <w:b/>
                <w:sz w:val="28"/>
                <w:szCs w:val="28"/>
              </w:rPr>
              <w:tab/>
            </w:r>
          </w:p>
        </w:tc>
      </w:tr>
      <w:tr w:rsidR="00FF78D3" w:rsidRPr="00FF78D3" w14:paraId="66A48CD9" w14:textId="77777777" w:rsidTr="00AB037A">
        <w:tc>
          <w:tcPr>
            <w:tcW w:w="1101" w:type="dxa"/>
            <w:vMerge/>
          </w:tcPr>
          <w:p w14:paraId="38CAC57C" w14:textId="77777777" w:rsidR="00FF78D3" w:rsidRPr="00FF78D3" w:rsidRDefault="00FF78D3" w:rsidP="00AB037A">
            <w:pPr>
              <w:spacing w:line="288" w:lineRule="auto"/>
              <w:jc w:val="center"/>
              <w:rPr>
                <w:rFonts w:cs="Times New Roman"/>
                <w:b/>
                <w:color w:val="FF0000"/>
                <w:sz w:val="28"/>
                <w:szCs w:val="28"/>
              </w:rPr>
            </w:pPr>
          </w:p>
        </w:tc>
        <w:tc>
          <w:tcPr>
            <w:tcW w:w="8475" w:type="dxa"/>
          </w:tcPr>
          <w:p w14:paraId="56070701" w14:textId="77777777" w:rsidR="00FF78D3" w:rsidRPr="00FF78D3" w:rsidRDefault="00FF78D3" w:rsidP="00AB037A">
            <w:pPr>
              <w:spacing w:line="288" w:lineRule="auto"/>
              <w:rPr>
                <w:rFonts w:cs="Times New Roman"/>
                <w:b/>
                <w:color w:val="000000"/>
                <w:sz w:val="28"/>
                <w:szCs w:val="28"/>
              </w:rPr>
            </w:pPr>
            <w:r w:rsidRPr="00FF78D3">
              <w:rPr>
                <w:rFonts w:cs="Times New Roman"/>
                <w:color w:val="000000"/>
                <w:sz w:val="28"/>
                <w:szCs w:val="28"/>
                <w:shd w:val="clear" w:color="auto" w:fill="FCFCFC"/>
              </w:rPr>
              <w:t>Không có kính không phải vì xe không có kính</w:t>
            </w:r>
            <w:r w:rsidRPr="00FF78D3">
              <w:rPr>
                <w:rFonts w:cs="Times New Roman"/>
                <w:color w:val="000000"/>
                <w:sz w:val="28"/>
                <w:szCs w:val="28"/>
              </w:rPr>
              <w:br/>
            </w:r>
            <w:r w:rsidRPr="00FF78D3">
              <w:rPr>
                <w:rFonts w:cs="Times New Roman"/>
                <w:color w:val="000000"/>
                <w:sz w:val="28"/>
                <w:szCs w:val="28"/>
                <w:shd w:val="clear" w:color="auto" w:fill="FCFCFC"/>
              </w:rPr>
              <w:t>Bom giật, bom rung kính vỡ đi rồi</w:t>
            </w:r>
          </w:p>
        </w:tc>
      </w:tr>
    </w:tbl>
    <w:p w14:paraId="51BC58B7" w14:textId="77777777" w:rsidR="00FF78D3" w:rsidRPr="00FF78D3" w:rsidRDefault="00FF78D3" w:rsidP="00FF78D3">
      <w:pPr>
        <w:spacing w:after="0" w:line="288" w:lineRule="auto"/>
        <w:jc w:val="center"/>
        <w:rPr>
          <w:rFonts w:ascii="Times New Roman" w:hAnsi="Times New Roman"/>
          <w:b/>
          <w:color w:val="FF0000"/>
          <w:sz w:val="28"/>
          <w:szCs w:val="28"/>
        </w:rPr>
      </w:pPr>
    </w:p>
    <w:p w14:paraId="41A4564C" w14:textId="77777777" w:rsidR="00FF78D3" w:rsidRPr="00FF78D3" w:rsidRDefault="00FF78D3" w:rsidP="00FF78D3">
      <w:pPr>
        <w:spacing w:after="0" w:line="288" w:lineRule="auto"/>
        <w:rPr>
          <w:rFonts w:ascii="Times New Roman" w:hAnsi="Times New Roman"/>
          <w:b/>
          <w:color w:val="FF0000"/>
          <w:sz w:val="28"/>
          <w:szCs w:val="28"/>
        </w:rPr>
      </w:pPr>
      <w:r w:rsidRPr="00FF78D3">
        <w:rPr>
          <w:rFonts w:ascii="Times New Roman" w:hAnsi="Times New Roman"/>
          <w:b/>
          <w:color w:val="FF0000"/>
          <w:sz w:val="28"/>
          <w:szCs w:val="28"/>
        </w:rPr>
        <w:t>PHIẾU SỐ 2:</w:t>
      </w:r>
    </w:p>
    <w:p w14:paraId="588F7813" w14:textId="77777777" w:rsidR="00FF78D3" w:rsidRPr="00FF78D3" w:rsidRDefault="00FF78D3" w:rsidP="00FF78D3">
      <w:pPr>
        <w:spacing w:after="0" w:line="288" w:lineRule="auto"/>
        <w:rPr>
          <w:rFonts w:ascii="Times New Roman" w:hAnsi="Times New Roman"/>
          <w:sz w:val="28"/>
          <w:szCs w:val="28"/>
        </w:rPr>
      </w:pPr>
      <w:r w:rsidRPr="00FF78D3">
        <w:rPr>
          <w:rFonts w:ascii="Times New Roman" w:hAnsi="Times New Roman"/>
          <w:sz w:val="28"/>
          <w:szCs w:val="28"/>
        </w:rPr>
        <w:t>Trong lời bài hát “Xe ta đi trong đêm Trường Sơn” có đoạn;</w:t>
      </w:r>
    </w:p>
    <w:p w14:paraId="12FE6246" w14:textId="77777777" w:rsidR="00FF78D3" w:rsidRPr="00FF78D3" w:rsidRDefault="00FF78D3" w:rsidP="00FF78D3">
      <w:pPr>
        <w:spacing w:after="0" w:line="288" w:lineRule="auto"/>
        <w:rPr>
          <w:rFonts w:ascii="Times New Roman" w:hAnsi="Times New Roman"/>
          <w:i/>
          <w:sz w:val="28"/>
          <w:szCs w:val="28"/>
        </w:rPr>
      </w:pPr>
      <w:r w:rsidRPr="00FF78D3">
        <w:rPr>
          <w:rFonts w:ascii="Times New Roman" w:hAnsi="Times New Roman"/>
          <w:i/>
          <w:sz w:val="28"/>
          <w:szCs w:val="28"/>
        </w:rPr>
        <w:t xml:space="preserve">“Những đêm Trường Sơn </w:t>
      </w:r>
      <w:r w:rsidRPr="00FF78D3">
        <w:rPr>
          <w:rFonts w:ascii="Times New Roman" w:hAnsi="Times New Roman"/>
          <w:i/>
          <w:sz w:val="28"/>
          <w:szCs w:val="28"/>
        </w:rPr>
        <w:br/>
        <w:t xml:space="preserve">Đường tiền tuyến uốn quanh co </w:t>
      </w:r>
      <w:r w:rsidRPr="00FF78D3">
        <w:rPr>
          <w:rFonts w:ascii="Times New Roman" w:hAnsi="Times New Roman"/>
          <w:i/>
          <w:sz w:val="28"/>
          <w:szCs w:val="28"/>
        </w:rPr>
        <w:br/>
        <w:t>Mây trời đẹp quá,</w:t>
      </w:r>
      <w:r w:rsidRPr="00FF78D3">
        <w:rPr>
          <w:rFonts w:ascii="Times New Roman" w:hAnsi="Times New Roman"/>
          <w:i/>
          <w:sz w:val="28"/>
          <w:szCs w:val="28"/>
        </w:rPr>
        <w:br/>
        <w:t>vỡ kính rồi, trăng tràn cả vào xe"....</w:t>
      </w:r>
    </w:p>
    <w:p w14:paraId="440CC416" w14:textId="77777777" w:rsidR="00FF78D3" w:rsidRPr="00FF78D3" w:rsidRDefault="00FF78D3" w:rsidP="00FF78D3">
      <w:pPr>
        <w:spacing w:after="0" w:line="288" w:lineRule="auto"/>
        <w:rPr>
          <w:rFonts w:ascii="Times New Roman" w:hAnsi="Times New Roman"/>
          <w:sz w:val="28"/>
          <w:szCs w:val="28"/>
        </w:rPr>
      </w:pPr>
      <w:r w:rsidRPr="00FF78D3">
        <w:rPr>
          <w:rFonts w:ascii="Times New Roman" w:hAnsi="Times New Roman"/>
          <w:sz w:val="28"/>
          <w:szCs w:val="28"/>
        </w:rPr>
        <w:t>(Nhạc và lời: Tân Huyền)</w:t>
      </w:r>
    </w:p>
    <w:p w14:paraId="38CB63B9" w14:textId="77777777" w:rsidR="00FF78D3" w:rsidRPr="00FF78D3" w:rsidRDefault="00FF78D3" w:rsidP="00FF78D3">
      <w:pPr>
        <w:spacing w:after="0" w:line="288" w:lineRule="auto"/>
        <w:rPr>
          <w:rFonts w:ascii="Times New Roman" w:hAnsi="Times New Roman"/>
          <w:sz w:val="28"/>
          <w:szCs w:val="28"/>
        </w:rPr>
      </w:pPr>
      <w:r w:rsidRPr="00FF78D3">
        <w:rPr>
          <w:rFonts w:ascii="Times New Roman" w:hAnsi="Times New Roman"/>
          <w:sz w:val="28"/>
          <w:szCs w:val="28"/>
        </w:rPr>
        <w:t>Câu 1: Đoạn lời bài hát trên gợi em liên tưởng đến bài thơ nào trong chương trình Ngữ văn lớp 9? Nêu tên tác giả và hoàn cảnh sáng tác bài thơ.</w:t>
      </w:r>
    </w:p>
    <w:p w14:paraId="6DBD80FA" w14:textId="77777777" w:rsidR="00FF78D3" w:rsidRPr="00FF78D3" w:rsidRDefault="00FF78D3" w:rsidP="00FF78D3">
      <w:pPr>
        <w:spacing w:after="0" w:line="288" w:lineRule="auto"/>
        <w:rPr>
          <w:rFonts w:ascii="Times New Roman" w:hAnsi="Times New Roman"/>
          <w:sz w:val="28"/>
          <w:szCs w:val="28"/>
        </w:rPr>
      </w:pPr>
      <w:r w:rsidRPr="00FF78D3">
        <w:rPr>
          <w:rFonts w:ascii="Times New Roman" w:hAnsi="Times New Roman"/>
          <w:sz w:val="28"/>
          <w:szCs w:val="28"/>
        </w:rPr>
        <w:t>Câu 2: Tác giả đã đưa vào trong bài thơ em vừa gợi nhớ một hình ảnh rất độc đảo. Theo em, đó là hình ảnh nào? Việc sáng tạo hình ảnh đó của tác giả nhằm mục đích gì?</w:t>
      </w:r>
    </w:p>
    <w:p w14:paraId="1A09EFAF" w14:textId="77777777" w:rsidR="00FF78D3" w:rsidRPr="00FF78D3" w:rsidRDefault="00FF78D3" w:rsidP="00FF78D3">
      <w:pPr>
        <w:spacing w:after="0" w:line="288" w:lineRule="auto"/>
        <w:rPr>
          <w:rFonts w:ascii="Times New Roman" w:hAnsi="Times New Roman"/>
          <w:sz w:val="28"/>
          <w:szCs w:val="28"/>
        </w:rPr>
      </w:pPr>
      <w:r w:rsidRPr="00FF78D3">
        <w:rPr>
          <w:rFonts w:ascii="Times New Roman" w:hAnsi="Times New Roman"/>
          <w:sz w:val="28"/>
          <w:szCs w:val="28"/>
        </w:rPr>
        <w:t xml:space="preserve">Câu 3: Dựa vào khổ thơ cuối của bài thơ, hãy viết một đoạn văn theo cách lập luận diễn dịch (khoảng 12 câu) lảm rõ hình ảnh những chiếc xe và bức chân dung tuyệt vời về người chiến sĩ lái xe Trường Sơn. Trong đoạn có sử dụng một phép nối và một câu mở rộng thành phần (gạch chân, chú thích rõ). </w:t>
      </w:r>
    </w:p>
    <w:p w14:paraId="0A3CBF9B" w14:textId="77777777" w:rsidR="00FF78D3" w:rsidRPr="00FF78D3" w:rsidRDefault="00FF78D3" w:rsidP="00FF78D3">
      <w:pPr>
        <w:spacing w:after="0" w:line="288" w:lineRule="auto"/>
        <w:rPr>
          <w:rFonts w:ascii="Times New Roman" w:hAnsi="Times New Roman"/>
          <w:sz w:val="28"/>
          <w:szCs w:val="28"/>
        </w:rPr>
      </w:pPr>
      <w:r w:rsidRPr="00FF78D3">
        <w:rPr>
          <w:rFonts w:ascii="Times New Roman" w:hAnsi="Times New Roman"/>
          <w:sz w:val="28"/>
          <w:szCs w:val="28"/>
        </w:rPr>
        <w:t xml:space="preserve">Câu 4: Kể tên một tác phẩm thơ đã học cùng viết về đề tài người lính, ghi rõ tên tác giả. </w:t>
      </w:r>
    </w:p>
    <w:p w14:paraId="578F452B" w14:textId="77777777" w:rsidR="00FF78D3" w:rsidRPr="00FF78D3" w:rsidRDefault="00FF78D3" w:rsidP="00FF78D3">
      <w:pPr>
        <w:spacing w:after="0" w:line="288" w:lineRule="auto"/>
        <w:jc w:val="center"/>
        <w:rPr>
          <w:rFonts w:ascii="Times New Roman" w:hAnsi="Times New Roman"/>
          <w:b/>
          <w:color w:val="FF0000"/>
          <w:sz w:val="28"/>
          <w:szCs w:val="28"/>
        </w:rPr>
      </w:pPr>
      <w:r w:rsidRPr="00FF78D3">
        <w:rPr>
          <w:rFonts w:ascii="Times New Roman" w:hAnsi="Times New Roman"/>
          <w:b/>
          <w:color w:val="FF0000"/>
          <w:sz w:val="28"/>
          <w:szCs w:val="28"/>
        </w:rPr>
        <w:t>GỢI Ý</w:t>
      </w:r>
    </w:p>
    <w:tbl>
      <w:tblPr>
        <w:tblStyle w:val="TableGrid2"/>
        <w:tblW w:w="0" w:type="auto"/>
        <w:tblLook w:val="04A0" w:firstRow="1" w:lastRow="0" w:firstColumn="1" w:lastColumn="0" w:noHBand="0" w:noVBand="1"/>
      </w:tblPr>
      <w:tblGrid>
        <w:gridCol w:w="1101"/>
        <w:gridCol w:w="8475"/>
      </w:tblGrid>
      <w:tr w:rsidR="00FF78D3" w:rsidRPr="00FF78D3" w14:paraId="058D481A" w14:textId="77777777" w:rsidTr="00AB037A">
        <w:tc>
          <w:tcPr>
            <w:tcW w:w="1101" w:type="dxa"/>
            <w:vMerge w:val="restart"/>
          </w:tcPr>
          <w:p w14:paraId="2E5D74BD" w14:textId="77777777" w:rsidR="00FF78D3" w:rsidRPr="00FF78D3" w:rsidRDefault="00FF78D3" w:rsidP="00AB037A">
            <w:pPr>
              <w:spacing w:line="288" w:lineRule="auto"/>
              <w:jc w:val="center"/>
              <w:rPr>
                <w:rFonts w:cs="Times New Roman"/>
                <w:b/>
                <w:color w:val="FF0000"/>
                <w:sz w:val="28"/>
                <w:szCs w:val="28"/>
              </w:rPr>
            </w:pPr>
            <w:r w:rsidRPr="00FF78D3">
              <w:rPr>
                <w:rFonts w:cs="Times New Roman"/>
                <w:b/>
                <w:color w:val="FF0000"/>
                <w:sz w:val="28"/>
                <w:szCs w:val="28"/>
              </w:rPr>
              <w:lastRenderedPageBreak/>
              <w:t>1</w:t>
            </w:r>
          </w:p>
        </w:tc>
        <w:tc>
          <w:tcPr>
            <w:tcW w:w="8475" w:type="dxa"/>
          </w:tcPr>
          <w:p w14:paraId="525442A3" w14:textId="77777777" w:rsidR="00FF78D3" w:rsidRPr="00FF78D3" w:rsidRDefault="00FF78D3" w:rsidP="00AB037A">
            <w:pPr>
              <w:spacing w:line="288" w:lineRule="auto"/>
              <w:rPr>
                <w:rFonts w:cs="Times New Roman"/>
                <w:b/>
                <w:sz w:val="28"/>
                <w:szCs w:val="28"/>
              </w:rPr>
            </w:pPr>
            <w:r w:rsidRPr="00FF78D3">
              <w:rPr>
                <w:rFonts w:cs="Times New Roman"/>
                <w:b/>
                <w:sz w:val="28"/>
                <w:szCs w:val="28"/>
              </w:rPr>
              <w:t>Đoạn lời bài hát trên gợi em liên tưởng đến bài thơ nào trong chương trình Ngữ văn lớp 9? Nêu tên tác giả và hoàn cảnh sáng tác bài thơ.</w:t>
            </w:r>
          </w:p>
        </w:tc>
      </w:tr>
      <w:tr w:rsidR="00FF78D3" w:rsidRPr="00FF78D3" w14:paraId="4951E3EF" w14:textId="77777777" w:rsidTr="00AB037A">
        <w:tc>
          <w:tcPr>
            <w:tcW w:w="1101" w:type="dxa"/>
            <w:vMerge/>
          </w:tcPr>
          <w:p w14:paraId="1813BB9B" w14:textId="77777777" w:rsidR="00FF78D3" w:rsidRPr="00FF78D3" w:rsidRDefault="00FF78D3" w:rsidP="00AB037A">
            <w:pPr>
              <w:spacing w:line="288" w:lineRule="auto"/>
              <w:jc w:val="center"/>
              <w:rPr>
                <w:rFonts w:cs="Times New Roman"/>
                <w:b/>
                <w:color w:val="FF0000"/>
                <w:sz w:val="28"/>
                <w:szCs w:val="28"/>
              </w:rPr>
            </w:pPr>
          </w:p>
        </w:tc>
        <w:tc>
          <w:tcPr>
            <w:tcW w:w="8475" w:type="dxa"/>
          </w:tcPr>
          <w:p w14:paraId="4810D897" w14:textId="77777777" w:rsidR="00FF78D3" w:rsidRPr="00FF78D3" w:rsidRDefault="00FF78D3" w:rsidP="00AB037A">
            <w:pPr>
              <w:spacing w:line="288" w:lineRule="auto"/>
              <w:rPr>
                <w:rFonts w:cs="Times New Roman"/>
                <w:sz w:val="28"/>
                <w:szCs w:val="28"/>
              </w:rPr>
            </w:pPr>
            <w:r w:rsidRPr="00FF78D3">
              <w:rPr>
                <w:rFonts w:cs="Times New Roman"/>
                <w:sz w:val="28"/>
                <w:szCs w:val="28"/>
              </w:rPr>
              <w:t>Lờỉ bài hát đã gợi liên tưởng tới bài thơ sau:</w:t>
            </w:r>
            <w:r w:rsidRPr="00FF78D3">
              <w:rPr>
                <w:rFonts w:cs="Times New Roman"/>
                <w:sz w:val="28"/>
                <w:szCs w:val="28"/>
              </w:rPr>
              <w:br/>
              <w:t>- Tên bài thơ: “Bài thơ về tiểu đội xe không kính”</w:t>
            </w:r>
            <w:r w:rsidRPr="00FF78D3">
              <w:rPr>
                <w:rFonts w:cs="Times New Roman"/>
                <w:sz w:val="28"/>
                <w:szCs w:val="28"/>
              </w:rPr>
              <w:br/>
              <w:t>- Tác giả: Phạm Tiến Duật</w:t>
            </w:r>
            <w:r w:rsidRPr="00FF78D3">
              <w:rPr>
                <w:rFonts w:cs="Times New Roman"/>
                <w:sz w:val="28"/>
                <w:szCs w:val="28"/>
              </w:rPr>
              <w:br/>
              <w:t>- Hoàn cảnh sáng tác: Bài thơ sáng tác năm 1969, thời kì cuộc kháng chiến chống Mĩ đang diễn ra ác liệt, tác giả là bộ đội lái xe trên tuyến đường Trường Sơn.</w:t>
            </w:r>
          </w:p>
        </w:tc>
      </w:tr>
      <w:tr w:rsidR="00FF78D3" w:rsidRPr="00FF78D3" w14:paraId="215E5122" w14:textId="77777777" w:rsidTr="00AB037A">
        <w:tc>
          <w:tcPr>
            <w:tcW w:w="1101" w:type="dxa"/>
            <w:vMerge w:val="restart"/>
          </w:tcPr>
          <w:p w14:paraId="65A221D0" w14:textId="77777777" w:rsidR="00FF78D3" w:rsidRPr="00FF78D3" w:rsidRDefault="00FF78D3" w:rsidP="00AB037A">
            <w:pPr>
              <w:spacing w:line="288" w:lineRule="auto"/>
              <w:jc w:val="center"/>
              <w:rPr>
                <w:rFonts w:cs="Times New Roman"/>
                <w:b/>
                <w:color w:val="FF0000"/>
                <w:sz w:val="28"/>
                <w:szCs w:val="28"/>
              </w:rPr>
            </w:pPr>
            <w:r w:rsidRPr="00FF78D3">
              <w:rPr>
                <w:rFonts w:cs="Times New Roman"/>
                <w:b/>
                <w:color w:val="FF0000"/>
                <w:sz w:val="28"/>
                <w:szCs w:val="28"/>
              </w:rPr>
              <w:t>2</w:t>
            </w:r>
          </w:p>
        </w:tc>
        <w:tc>
          <w:tcPr>
            <w:tcW w:w="8475" w:type="dxa"/>
          </w:tcPr>
          <w:p w14:paraId="17F8082C" w14:textId="77777777" w:rsidR="00FF78D3" w:rsidRPr="00FF78D3" w:rsidRDefault="00FF78D3" w:rsidP="00AB037A">
            <w:pPr>
              <w:spacing w:line="288" w:lineRule="auto"/>
              <w:rPr>
                <w:rFonts w:cs="Times New Roman"/>
                <w:b/>
                <w:sz w:val="28"/>
                <w:szCs w:val="28"/>
              </w:rPr>
            </w:pPr>
            <w:r w:rsidRPr="00FF78D3">
              <w:rPr>
                <w:rFonts w:cs="Times New Roman"/>
                <w:b/>
                <w:sz w:val="28"/>
                <w:szCs w:val="28"/>
              </w:rPr>
              <w:t>Tác giả đã đưa vào trong bài thơ em vừa gợi nhớ một hình ảnh rất độc đảo. Theo em, đó là hình ảnh nào? Việc sáng tạo hình ảnh đó của tác giả nhằm mục đích gì?</w:t>
            </w:r>
          </w:p>
        </w:tc>
      </w:tr>
      <w:tr w:rsidR="00FF78D3" w:rsidRPr="00FF78D3" w14:paraId="5DBFC032" w14:textId="77777777" w:rsidTr="00AB037A">
        <w:tc>
          <w:tcPr>
            <w:tcW w:w="1101" w:type="dxa"/>
            <w:vMerge/>
          </w:tcPr>
          <w:p w14:paraId="3A5B5454" w14:textId="77777777" w:rsidR="00FF78D3" w:rsidRPr="00FF78D3" w:rsidRDefault="00FF78D3" w:rsidP="00AB037A">
            <w:pPr>
              <w:spacing w:line="288" w:lineRule="auto"/>
              <w:jc w:val="center"/>
              <w:rPr>
                <w:rFonts w:cs="Times New Roman"/>
                <w:b/>
                <w:color w:val="FF0000"/>
                <w:sz w:val="28"/>
                <w:szCs w:val="28"/>
              </w:rPr>
            </w:pPr>
          </w:p>
        </w:tc>
        <w:tc>
          <w:tcPr>
            <w:tcW w:w="8475" w:type="dxa"/>
          </w:tcPr>
          <w:p w14:paraId="5CBEDF39" w14:textId="77777777" w:rsidR="00FF78D3" w:rsidRPr="00FF78D3" w:rsidRDefault="00FF78D3" w:rsidP="00AB037A">
            <w:pPr>
              <w:spacing w:line="288" w:lineRule="auto"/>
              <w:rPr>
                <w:rFonts w:cs="Times New Roman"/>
                <w:sz w:val="28"/>
                <w:szCs w:val="28"/>
              </w:rPr>
            </w:pPr>
            <w:r w:rsidRPr="00FF78D3">
              <w:rPr>
                <w:rFonts w:cs="Times New Roman"/>
                <w:sz w:val="28"/>
                <w:szCs w:val="28"/>
              </w:rPr>
              <w:t>Hình ảnh thơ độc đáo trong bài thơ, mục đích:</w:t>
            </w:r>
          </w:p>
          <w:p w14:paraId="21867D34" w14:textId="77777777" w:rsidR="00FF78D3" w:rsidRPr="00FF78D3" w:rsidRDefault="00FF78D3" w:rsidP="00AB037A">
            <w:pPr>
              <w:spacing w:line="288" w:lineRule="auto"/>
              <w:rPr>
                <w:rFonts w:cs="Times New Roman"/>
                <w:sz w:val="28"/>
                <w:szCs w:val="28"/>
              </w:rPr>
            </w:pPr>
            <w:r w:rsidRPr="00FF78D3">
              <w:rPr>
                <w:rFonts w:cs="Times New Roman"/>
                <w:sz w:val="28"/>
                <w:szCs w:val="28"/>
              </w:rPr>
              <w:t>- Hình ảnh thơ độc đáo: Những chiếc xe không kính.</w:t>
            </w:r>
          </w:p>
          <w:p w14:paraId="3F7DF228" w14:textId="77777777" w:rsidR="00FF78D3" w:rsidRPr="00FF78D3" w:rsidRDefault="00FF78D3" w:rsidP="00AB037A">
            <w:pPr>
              <w:spacing w:line="288" w:lineRule="auto"/>
              <w:rPr>
                <w:rFonts w:cs="Times New Roman"/>
                <w:sz w:val="28"/>
                <w:szCs w:val="28"/>
              </w:rPr>
            </w:pPr>
            <w:r w:rsidRPr="00FF78D3">
              <w:rPr>
                <w:rFonts w:cs="Times New Roman"/>
                <w:sz w:val="28"/>
                <w:szCs w:val="28"/>
              </w:rPr>
              <w:t>- Mục đích:</w:t>
            </w:r>
            <w:r w:rsidRPr="00FF78D3">
              <w:rPr>
                <w:rFonts w:cs="Times New Roman"/>
                <w:sz w:val="28"/>
                <w:szCs w:val="28"/>
              </w:rPr>
              <w:br/>
              <w:t xml:space="preserve">+ Gợi về hiện thực khốc liệt chiến tranh </w:t>
            </w:r>
            <w:r w:rsidRPr="00FF78D3">
              <w:rPr>
                <w:rFonts w:cs="Times New Roman"/>
                <w:sz w:val="28"/>
                <w:szCs w:val="28"/>
              </w:rPr>
              <w:br/>
              <w:t>+ Làm nổi bật vẻ đẹp của những chiến sĩ lái xe Trường Sơn.</w:t>
            </w:r>
          </w:p>
        </w:tc>
      </w:tr>
      <w:tr w:rsidR="00FF78D3" w:rsidRPr="00FF78D3" w14:paraId="436E2993" w14:textId="77777777" w:rsidTr="00AB037A">
        <w:tc>
          <w:tcPr>
            <w:tcW w:w="1101" w:type="dxa"/>
            <w:vMerge w:val="restart"/>
          </w:tcPr>
          <w:p w14:paraId="203D2BF0" w14:textId="77777777" w:rsidR="00FF78D3" w:rsidRPr="00FF78D3" w:rsidRDefault="00FF78D3" w:rsidP="00AB037A">
            <w:pPr>
              <w:spacing w:line="288" w:lineRule="auto"/>
              <w:jc w:val="center"/>
              <w:rPr>
                <w:rFonts w:cs="Times New Roman"/>
                <w:b/>
                <w:color w:val="FF0000"/>
                <w:sz w:val="28"/>
                <w:szCs w:val="28"/>
              </w:rPr>
            </w:pPr>
            <w:r w:rsidRPr="00FF78D3">
              <w:rPr>
                <w:rFonts w:cs="Times New Roman"/>
                <w:b/>
                <w:color w:val="FF0000"/>
                <w:sz w:val="28"/>
                <w:szCs w:val="28"/>
              </w:rPr>
              <w:t>3</w:t>
            </w:r>
          </w:p>
        </w:tc>
        <w:tc>
          <w:tcPr>
            <w:tcW w:w="8475" w:type="dxa"/>
          </w:tcPr>
          <w:p w14:paraId="65CB4DA2" w14:textId="77777777" w:rsidR="00FF78D3" w:rsidRPr="00FF78D3" w:rsidRDefault="00FF78D3" w:rsidP="00AB037A">
            <w:pPr>
              <w:spacing w:line="288" w:lineRule="auto"/>
              <w:rPr>
                <w:rFonts w:cs="Times New Roman"/>
                <w:b/>
                <w:sz w:val="28"/>
                <w:szCs w:val="28"/>
              </w:rPr>
            </w:pPr>
            <w:r w:rsidRPr="00FF78D3">
              <w:rPr>
                <w:rFonts w:cs="Times New Roman"/>
                <w:b/>
                <w:sz w:val="28"/>
                <w:szCs w:val="28"/>
              </w:rPr>
              <w:t>Dựa vào khổ thơ cuối của bài thơ, hãy viết một đoạn văn theo cách lập luận diễn dịch (khoảng 12 câu) lảm rõ hình ảnh những chiếc xe và bức chân dung tuyệt vời về người chiến sĩ lái xe Trường Sơn. Trong đoạn có sử dụng một phép nối và một câu mở rộng thành phần (gạch chân, chú thích rõ).</w:t>
            </w:r>
          </w:p>
        </w:tc>
      </w:tr>
      <w:tr w:rsidR="00FF78D3" w:rsidRPr="00FF78D3" w14:paraId="479659FE" w14:textId="77777777" w:rsidTr="00AB037A">
        <w:tc>
          <w:tcPr>
            <w:tcW w:w="1101" w:type="dxa"/>
            <w:vMerge/>
          </w:tcPr>
          <w:p w14:paraId="743DD18D" w14:textId="77777777" w:rsidR="00FF78D3" w:rsidRPr="00FF78D3" w:rsidRDefault="00FF78D3" w:rsidP="00AB037A">
            <w:pPr>
              <w:spacing w:line="288" w:lineRule="auto"/>
              <w:jc w:val="center"/>
              <w:rPr>
                <w:rFonts w:cs="Times New Roman"/>
                <w:b/>
                <w:color w:val="FF0000"/>
                <w:sz w:val="28"/>
                <w:szCs w:val="28"/>
              </w:rPr>
            </w:pPr>
          </w:p>
        </w:tc>
        <w:tc>
          <w:tcPr>
            <w:tcW w:w="8475" w:type="dxa"/>
          </w:tcPr>
          <w:p w14:paraId="029D16AC" w14:textId="77777777" w:rsidR="00FF78D3" w:rsidRPr="00FF78D3" w:rsidRDefault="00FF78D3" w:rsidP="00AB037A">
            <w:pPr>
              <w:spacing w:line="288" w:lineRule="auto"/>
              <w:rPr>
                <w:rFonts w:cs="Times New Roman"/>
                <w:sz w:val="28"/>
                <w:szCs w:val="28"/>
              </w:rPr>
            </w:pPr>
            <w:r w:rsidRPr="00FF78D3">
              <w:rPr>
                <w:rFonts w:cs="Times New Roman"/>
                <w:sz w:val="28"/>
                <w:szCs w:val="28"/>
              </w:rPr>
              <w:t>Viết đoạn văn làm rõ hình ảnh những chiếc xe và bức chân dung tuyệt vời về người chiến sĩ lái xe Trường Sơn:</w:t>
            </w:r>
          </w:p>
          <w:p w14:paraId="5F7B6F1E" w14:textId="77777777" w:rsidR="00FF78D3" w:rsidRPr="00FF78D3" w:rsidRDefault="00FF78D3" w:rsidP="00AB037A">
            <w:pPr>
              <w:spacing w:line="288" w:lineRule="auto"/>
              <w:rPr>
                <w:rFonts w:cs="Times New Roman"/>
                <w:sz w:val="28"/>
                <w:szCs w:val="28"/>
              </w:rPr>
            </w:pPr>
            <w:r w:rsidRPr="00FF78D3">
              <w:rPr>
                <w:rFonts w:cs="Times New Roman"/>
                <w:sz w:val="28"/>
                <w:szCs w:val="28"/>
              </w:rPr>
              <w:t>* Hình ảnh chiếc xe:</w:t>
            </w:r>
          </w:p>
          <w:p w14:paraId="1D62B94E" w14:textId="77777777" w:rsidR="00FF78D3" w:rsidRPr="00FF78D3" w:rsidRDefault="00FF78D3" w:rsidP="00AB037A">
            <w:pPr>
              <w:spacing w:line="288" w:lineRule="auto"/>
              <w:rPr>
                <w:rFonts w:cs="Times New Roman"/>
                <w:sz w:val="28"/>
                <w:szCs w:val="28"/>
              </w:rPr>
            </w:pPr>
            <w:r w:rsidRPr="00FF78D3">
              <w:rPr>
                <w:rFonts w:cs="Times New Roman"/>
                <w:sz w:val="28"/>
                <w:szCs w:val="28"/>
              </w:rPr>
              <w:t>- Bom đạn chiến tranh ngày càng làm nó hư hỏng, biến dạng: không kính, không đèn, không mui, thùng xe xước.</w:t>
            </w:r>
          </w:p>
          <w:p w14:paraId="6F6BA2ED" w14:textId="77777777" w:rsidR="00FF78D3" w:rsidRPr="00FF78D3" w:rsidRDefault="00FF78D3" w:rsidP="00AB037A">
            <w:pPr>
              <w:spacing w:line="288" w:lineRule="auto"/>
              <w:rPr>
                <w:rFonts w:cs="Times New Roman"/>
                <w:sz w:val="28"/>
                <w:szCs w:val="28"/>
              </w:rPr>
            </w:pPr>
            <w:r w:rsidRPr="00FF78D3">
              <w:rPr>
                <w:rFonts w:cs="Times New Roman"/>
                <w:sz w:val="28"/>
                <w:szCs w:val="28"/>
              </w:rPr>
              <w:t>- Phân tích điệp ngữ không</w:t>
            </w:r>
            <w:r w:rsidRPr="00FF78D3">
              <w:rPr>
                <w:rFonts w:cs="Times New Roman"/>
                <w:sz w:val="28"/>
                <w:szCs w:val="28"/>
              </w:rPr>
              <w:tab/>
            </w:r>
          </w:p>
          <w:p w14:paraId="0F5643C7" w14:textId="77777777" w:rsidR="00FF78D3" w:rsidRPr="00FF78D3" w:rsidRDefault="00FF78D3" w:rsidP="00AB037A">
            <w:pPr>
              <w:spacing w:line="288" w:lineRule="auto"/>
              <w:rPr>
                <w:rFonts w:cs="Times New Roman"/>
                <w:sz w:val="28"/>
                <w:szCs w:val="28"/>
              </w:rPr>
            </w:pPr>
            <w:r w:rsidRPr="00FF78D3">
              <w:rPr>
                <w:rFonts w:cs="Times New Roman"/>
                <w:sz w:val="28"/>
                <w:szCs w:val="28"/>
              </w:rPr>
              <w:t>* Những chiếc xe vẫn chuyên động tiến vào miền Nam phía trước:</w:t>
            </w:r>
          </w:p>
          <w:p w14:paraId="7B72EF7F" w14:textId="77777777" w:rsidR="00FF78D3" w:rsidRPr="00FF78D3" w:rsidRDefault="00FF78D3" w:rsidP="00AB037A">
            <w:pPr>
              <w:spacing w:line="288" w:lineRule="auto"/>
              <w:rPr>
                <w:rFonts w:cs="Times New Roman"/>
                <w:sz w:val="28"/>
                <w:szCs w:val="28"/>
              </w:rPr>
            </w:pPr>
            <w:r w:rsidRPr="00FF78D3">
              <w:rPr>
                <w:rFonts w:cs="Times New Roman"/>
                <w:sz w:val="28"/>
                <w:szCs w:val="28"/>
              </w:rPr>
              <w:lastRenderedPageBreak/>
              <w:t>* Bức chân dung tuyệt vời về người chiến sĩ lái xe Trường Sơn:</w:t>
            </w:r>
          </w:p>
          <w:p w14:paraId="035AE2E9" w14:textId="77777777" w:rsidR="00FF78D3" w:rsidRPr="00FF78D3" w:rsidRDefault="00FF78D3" w:rsidP="00AB037A">
            <w:pPr>
              <w:spacing w:line="288" w:lineRule="auto"/>
              <w:rPr>
                <w:rFonts w:cs="Times New Roman"/>
                <w:sz w:val="28"/>
                <w:szCs w:val="28"/>
              </w:rPr>
            </w:pPr>
            <w:r w:rsidRPr="00FF78D3">
              <w:rPr>
                <w:rFonts w:cs="Times New Roman"/>
                <w:sz w:val="28"/>
                <w:szCs w:val="28"/>
              </w:rPr>
              <w:t>- Là bức chân dung về phầm chất tâm hồn người chiến sĩ lái xẹ:</w:t>
            </w:r>
          </w:p>
          <w:p w14:paraId="50BFBD37" w14:textId="77777777" w:rsidR="00FF78D3" w:rsidRPr="00FF78D3" w:rsidRDefault="00FF78D3" w:rsidP="00AB037A">
            <w:pPr>
              <w:spacing w:line="288" w:lineRule="auto"/>
              <w:rPr>
                <w:rFonts w:cs="Times New Roman"/>
                <w:sz w:val="28"/>
                <w:szCs w:val="28"/>
              </w:rPr>
            </w:pPr>
            <w:r w:rsidRPr="00FF78D3">
              <w:rPr>
                <w:rFonts w:cs="Times New Roman"/>
                <w:sz w:val="28"/>
                <w:szCs w:val="28"/>
              </w:rPr>
              <w:t>- Lòng dũng cảm ngoan cường...vượt mọi khó khăn chồng chất.</w:t>
            </w:r>
          </w:p>
          <w:p w14:paraId="66CAC623" w14:textId="77777777" w:rsidR="00FF78D3" w:rsidRPr="00FF78D3" w:rsidRDefault="00FF78D3" w:rsidP="00AB037A">
            <w:pPr>
              <w:spacing w:line="288" w:lineRule="auto"/>
              <w:rPr>
                <w:rFonts w:cs="Times New Roman"/>
                <w:sz w:val="28"/>
                <w:szCs w:val="28"/>
              </w:rPr>
            </w:pPr>
            <w:r w:rsidRPr="00FF78D3">
              <w:rPr>
                <w:rFonts w:cs="Times New Roman"/>
                <w:sz w:val="28"/>
                <w:szCs w:val="28"/>
              </w:rPr>
              <w:t>- Ý chí quyết tâm chiến đấu “Vì miền Nam phía trước.</w:t>
            </w:r>
          </w:p>
          <w:p w14:paraId="0C2020C8" w14:textId="77777777" w:rsidR="00FF78D3" w:rsidRPr="00FF78D3" w:rsidRDefault="00FF78D3" w:rsidP="00AB037A">
            <w:pPr>
              <w:spacing w:line="288" w:lineRule="auto"/>
              <w:rPr>
                <w:rFonts w:cs="Times New Roman"/>
                <w:sz w:val="28"/>
                <w:szCs w:val="28"/>
              </w:rPr>
            </w:pPr>
            <w:r w:rsidRPr="00FF78D3">
              <w:rPr>
                <w:rFonts w:cs="Times New Roman"/>
                <w:sz w:val="28"/>
                <w:szCs w:val="28"/>
              </w:rPr>
              <w:t>* Phân tích hình ảnh hoán dụ trái tim, kết cấu "vẫn... chỉ cần" =&gt; vẻ đẹp hiên ngang bất khuất của người chiến sĩ lái xe.</w:t>
            </w:r>
          </w:p>
        </w:tc>
      </w:tr>
      <w:tr w:rsidR="00FF78D3" w:rsidRPr="00FF78D3" w14:paraId="61C33DED" w14:textId="77777777" w:rsidTr="00AB037A">
        <w:tc>
          <w:tcPr>
            <w:tcW w:w="1101" w:type="dxa"/>
            <w:vMerge w:val="restart"/>
          </w:tcPr>
          <w:p w14:paraId="6E074E18" w14:textId="77777777" w:rsidR="00FF78D3" w:rsidRPr="00FF78D3" w:rsidRDefault="00FF78D3" w:rsidP="00AB037A">
            <w:pPr>
              <w:spacing w:line="288" w:lineRule="auto"/>
              <w:jc w:val="center"/>
              <w:rPr>
                <w:rFonts w:cs="Times New Roman"/>
                <w:b/>
                <w:color w:val="FF0000"/>
                <w:sz w:val="28"/>
                <w:szCs w:val="28"/>
              </w:rPr>
            </w:pPr>
            <w:r w:rsidRPr="00FF78D3">
              <w:rPr>
                <w:rFonts w:cs="Times New Roman"/>
                <w:b/>
                <w:color w:val="FF0000"/>
                <w:sz w:val="28"/>
                <w:szCs w:val="28"/>
              </w:rPr>
              <w:lastRenderedPageBreak/>
              <w:t>4</w:t>
            </w:r>
          </w:p>
        </w:tc>
        <w:tc>
          <w:tcPr>
            <w:tcW w:w="8475" w:type="dxa"/>
          </w:tcPr>
          <w:p w14:paraId="294BF358" w14:textId="77777777" w:rsidR="00FF78D3" w:rsidRPr="00FF78D3" w:rsidRDefault="00FF78D3" w:rsidP="00AB037A">
            <w:pPr>
              <w:spacing w:line="288" w:lineRule="auto"/>
              <w:rPr>
                <w:rFonts w:cs="Times New Roman"/>
                <w:b/>
                <w:sz w:val="28"/>
                <w:szCs w:val="28"/>
              </w:rPr>
            </w:pPr>
            <w:r w:rsidRPr="00FF78D3">
              <w:rPr>
                <w:rFonts w:cs="Times New Roman"/>
                <w:b/>
                <w:sz w:val="28"/>
                <w:szCs w:val="28"/>
              </w:rPr>
              <w:t>Kể tên một tác phẩm thơ đã học cùng viết về đề tài người lính, ghi rõ tên tác giả.</w:t>
            </w:r>
          </w:p>
        </w:tc>
      </w:tr>
      <w:tr w:rsidR="00FF78D3" w:rsidRPr="00FF78D3" w14:paraId="058DEC39" w14:textId="77777777" w:rsidTr="00AB037A">
        <w:tc>
          <w:tcPr>
            <w:tcW w:w="1101" w:type="dxa"/>
            <w:vMerge/>
          </w:tcPr>
          <w:p w14:paraId="1A2B8777" w14:textId="77777777" w:rsidR="00FF78D3" w:rsidRPr="00FF78D3" w:rsidRDefault="00FF78D3" w:rsidP="00AB037A">
            <w:pPr>
              <w:spacing w:line="288" w:lineRule="auto"/>
              <w:jc w:val="center"/>
              <w:rPr>
                <w:rFonts w:cs="Times New Roman"/>
                <w:b/>
                <w:color w:val="FF0000"/>
                <w:sz w:val="28"/>
                <w:szCs w:val="28"/>
              </w:rPr>
            </w:pPr>
          </w:p>
        </w:tc>
        <w:tc>
          <w:tcPr>
            <w:tcW w:w="8475" w:type="dxa"/>
          </w:tcPr>
          <w:p w14:paraId="12F895F5" w14:textId="77777777" w:rsidR="00FF78D3" w:rsidRPr="00FF78D3" w:rsidRDefault="00FF78D3" w:rsidP="00AB037A">
            <w:pPr>
              <w:spacing w:line="288" w:lineRule="auto"/>
              <w:rPr>
                <w:rFonts w:cs="Times New Roman"/>
                <w:sz w:val="28"/>
                <w:szCs w:val="28"/>
              </w:rPr>
            </w:pPr>
            <w:r w:rsidRPr="00FF78D3">
              <w:rPr>
                <w:rFonts w:cs="Times New Roman"/>
                <w:sz w:val="28"/>
                <w:szCs w:val="28"/>
              </w:rPr>
              <w:t>Kể tên tác phẩm cùng đề tài:</w:t>
            </w:r>
          </w:p>
          <w:p w14:paraId="659D948B" w14:textId="77777777" w:rsidR="00FF78D3" w:rsidRPr="00FF78D3" w:rsidRDefault="00FF78D3" w:rsidP="00AB037A">
            <w:pPr>
              <w:spacing w:line="288" w:lineRule="auto"/>
              <w:rPr>
                <w:rFonts w:cs="Times New Roman"/>
                <w:sz w:val="28"/>
                <w:szCs w:val="28"/>
              </w:rPr>
            </w:pPr>
            <w:r w:rsidRPr="00FF78D3">
              <w:rPr>
                <w:rFonts w:cs="Times New Roman"/>
                <w:sz w:val="28"/>
                <w:szCs w:val="28"/>
              </w:rPr>
              <w:t>- Bài thơ: Đồng chí</w:t>
            </w:r>
          </w:p>
          <w:p w14:paraId="69588FB4" w14:textId="77777777" w:rsidR="00FF78D3" w:rsidRPr="00FF78D3" w:rsidRDefault="00FF78D3" w:rsidP="00AB037A">
            <w:pPr>
              <w:spacing w:line="288" w:lineRule="auto"/>
              <w:rPr>
                <w:rFonts w:cs="Times New Roman"/>
                <w:sz w:val="28"/>
                <w:szCs w:val="28"/>
              </w:rPr>
            </w:pPr>
            <w:r w:rsidRPr="00FF78D3">
              <w:rPr>
                <w:rFonts w:cs="Times New Roman"/>
                <w:sz w:val="28"/>
                <w:szCs w:val="28"/>
              </w:rPr>
              <w:t xml:space="preserve">- Tác giả: Chính Hữu </w:t>
            </w:r>
          </w:p>
        </w:tc>
      </w:tr>
    </w:tbl>
    <w:p w14:paraId="30ABF58A" w14:textId="77777777" w:rsidR="00FF78D3" w:rsidRPr="00FF78D3" w:rsidRDefault="00FF78D3" w:rsidP="00FF78D3">
      <w:pPr>
        <w:spacing w:after="0" w:line="288" w:lineRule="auto"/>
        <w:rPr>
          <w:rFonts w:ascii="Times New Roman" w:hAnsi="Times New Roman"/>
          <w:b/>
          <w:sz w:val="28"/>
          <w:szCs w:val="28"/>
        </w:rPr>
      </w:pPr>
    </w:p>
    <w:p w14:paraId="4FF776C3" w14:textId="77777777" w:rsidR="00FF78D3" w:rsidRPr="00FF78D3" w:rsidRDefault="00FF78D3" w:rsidP="00FF78D3">
      <w:pPr>
        <w:spacing w:after="0" w:line="288" w:lineRule="auto"/>
        <w:rPr>
          <w:rFonts w:ascii="Times New Roman" w:hAnsi="Times New Roman"/>
          <w:b/>
          <w:color w:val="FF0000"/>
          <w:sz w:val="28"/>
          <w:szCs w:val="28"/>
        </w:rPr>
      </w:pPr>
      <w:r w:rsidRPr="00FF78D3">
        <w:rPr>
          <w:rFonts w:ascii="Times New Roman" w:hAnsi="Times New Roman"/>
          <w:b/>
          <w:color w:val="FF0000"/>
          <w:sz w:val="28"/>
          <w:szCs w:val="28"/>
        </w:rPr>
        <w:t>PHIẾU SỐ 3</w:t>
      </w:r>
    </w:p>
    <w:p w14:paraId="6394098E" w14:textId="77777777" w:rsidR="00FF78D3" w:rsidRPr="00FF78D3" w:rsidRDefault="00FF78D3" w:rsidP="00FF78D3">
      <w:pPr>
        <w:spacing w:after="0" w:line="288" w:lineRule="auto"/>
        <w:rPr>
          <w:rFonts w:ascii="Times New Roman" w:hAnsi="Times New Roman"/>
          <w:sz w:val="28"/>
          <w:szCs w:val="28"/>
        </w:rPr>
      </w:pPr>
      <w:r w:rsidRPr="00FF78D3">
        <w:rPr>
          <w:rFonts w:ascii="Times New Roman" w:hAnsi="Times New Roman"/>
          <w:sz w:val="28"/>
          <w:szCs w:val="28"/>
        </w:rPr>
        <w:t>Cho câu thơ sau:</w:t>
      </w:r>
    </w:p>
    <w:p w14:paraId="413F69F2" w14:textId="77777777" w:rsidR="00FF78D3" w:rsidRPr="00FF78D3" w:rsidRDefault="00FF78D3" w:rsidP="00FF78D3">
      <w:pPr>
        <w:spacing w:after="0" w:line="288" w:lineRule="auto"/>
        <w:jc w:val="center"/>
        <w:rPr>
          <w:rFonts w:ascii="Times New Roman" w:hAnsi="Times New Roman"/>
          <w:i/>
          <w:sz w:val="28"/>
          <w:szCs w:val="28"/>
        </w:rPr>
      </w:pPr>
      <w:r w:rsidRPr="00FF78D3">
        <w:rPr>
          <w:rFonts w:ascii="Times New Roman" w:hAnsi="Times New Roman"/>
          <w:i/>
          <w:sz w:val="28"/>
          <w:szCs w:val="28"/>
        </w:rPr>
        <w:t>“Không có kính, ừ thì có bụi”</w:t>
      </w:r>
    </w:p>
    <w:p w14:paraId="38D04F31" w14:textId="77777777" w:rsidR="00FF78D3" w:rsidRPr="00FF78D3" w:rsidRDefault="00FF78D3" w:rsidP="00FF78D3">
      <w:pPr>
        <w:spacing w:after="0" w:line="288" w:lineRule="auto"/>
        <w:rPr>
          <w:rFonts w:ascii="Times New Roman" w:hAnsi="Times New Roman"/>
          <w:sz w:val="28"/>
          <w:szCs w:val="28"/>
        </w:rPr>
      </w:pPr>
      <w:r w:rsidRPr="00FF78D3">
        <w:rPr>
          <w:rFonts w:ascii="Times New Roman" w:hAnsi="Times New Roman"/>
          <w:sz w:val="28"/>
          <w:szCs w:val="28"/>
        </w:rPr>
        <w:t>Càu 1: Chép chính xác 7 câu thơ tiếp theo và cho biết đoạn thơ em vừa chép nằm trong tác phẩm nào? Ai là tác giả? Tác phẩm được sáng tác trong hoàn cảnh nào?</w:t>
      </w:r>
    </w:p>
    <w:p w14:paraId="2A7AE252" w14:textId="77777777" w:rsidR="00FF78D3" w:rsidRPr="00FF78D3" w:rsidRDefault="00FF78D3" w:rsidP="00FF78D3">
      <w:pPr>
        <w:spacing w:after="0" w:line="288" w:lineRule="auto"/>
        <w:rPr>
          <w:rFonts w:ascii="Times New Roman" w:hAnsi="Times New Roman"/>
          <w:sz w:val="28"/>
          <w:szCs w:val="28"/>
        </w:rPr>
      </w:pPr>
      <w:r w:rsidRPr="00FF78D3">
        <w:rPr>
          <w:rFonts w:ascii="Times New Roman" w:hAnsi="Times New Roman"/>
          <w:sz w:val="28"/>
          <w:szCs w:val="28"/>
        </w:rPr>
        <w:t xml:space="preserve">Câu 2: Nét đặc sắc trong đoạn thơ em vừa chép là giọng điệu, ngôn ngữ và cấu trúc ngữ pháp. Hãy chỉ ra những câu thơ làm nên nét đặc sắc đó và cho biết tác dụng trong việc thể hiện nội dung của đoạn thơ. </w:t>
      </w:r>
    </w:p>
    <w:p w14:paraId="47491D42" w14:textId="77777777" w:rsidR="00FF78D3" w:rsidRPr="00FF78D3" w:rsidRDefault="00FF78D3" w:rsidP="00FF78D3">
      <w:pPr>
        <w:spacing w:after="0" w:line="288" w:lineRule="auto"/>
        <w:rPr>
          <w:rFonts w:ascii="Times New Roman" w:hAnsi="Times New Roman"/>
          <w:sz w:val="28"/>
          <w:szCs w:val="28"/>
        </w:rPr>
      </w:pPr>
      <w:r w:rsidRPr="00FF78D3">
        <w:rPr>
          <w:rFonts w:ascii="Times New Roman" w:hAnsi="Times New Roman"/>
          <w:sz w:val="28"/>
          <w:szCs w:val="28"/>
        </w:rPr>
        <w:t>Câu 3: Phân tích đoạn thơ trên, một bạn đã viết câu văn sau:</w:t>
      </w:r>
      <w:r w:rsidRPr="00FF78D3">
        <w:rPr>
          <w:rFonts w:ascii="Times New Roman" w:hAnsi="Times New Roman"/>
          <w:sz w:val="28"/>
          <w:szCs w:val="28"/>
        </w:rPr>
        <w:br/>
        <w:t>“Vậy là, với những câu thơ ngang tàng, khỏe khoắn, nhà thơ đã cho ta thấy thái độ ung dung hiên ngang, tâm hồn lạc quan trẻ trung của nhưng người lính lái xe Trường Sơn nói riêng và thế hệ trẻ Việt Nam nói chung trong cuộc kháng chiến chống  Mĩ oai hùng của dân tộc.”</w:t>
      </w:r>
      <w:r w:rsidRPr="00FF78D3">
        <w:rPr>
          <w:rFonts w:ascii="Times New Roman" w:hAnsi="Times New Roman"/>
          <w:sz w:val="28"/>
          <w:szCs w:val="28"/>
        </w:rPr>
        <w:br/>
        <w:t>Coi câu văn trên là câu cuối trong đoạn văn quy nạp, em hãy viết khoảng 10-12 câu để hoàn chỉnh đoạn văn. Trong đoạn văn có sử dụng 01 câu bị động, (gạch chân và chú thích rõ câu bị động)</w:t>
      </w:r>
    </w:p>
    <w:p w14:paraId="5AF45307" w14:textId="77777777" w:rsidR="00FF78D3" w:rsidRPr="00FF78D3" w:rsidRDefault="00FF78D3" w:rsidP="00FF78D3">
      <w:pPr>
        <w:spacing w:after="0" w:line="288" w:lineRule="auto"/>
        <w:jc w:val="center"/>
        <w:rPr>
          <w:rFonts w:ascii="Times New Roman" w:hAnsi="Times New Roman"/>
          <w:b/>
          <w:color w:val="FF0000"/>
          <w:sz w:val="28"/>
          <w:szCs w:val="28"/>
        </w:rPr>
      </w:pPr>
      <w:r w:rsidRPr="00FF78D3">
        <w:rPr>
          <w:rFonts w:ascii="Times New Roman" w:hAnsi="Times New Roman"/>
          <w:b/>
          <w:color w:val="FF0000"/>
          <w:sz w:val="28"/>
          <w:szCs w:val="28"/>
        </w:rPr>
        <w:t>GỢI Ý</w:t>
      </w:r>
    </w:p>
    <w:tbl>
      <w:tblPr>
        <w:tblStyle w:val="TableGrid2"/>
        <w:tblW w:w="0" w:type="auto"/>
        <w:tblLook w:val="04A0" w:firstRow="1" w:lastRow="0" w:firstColumn="1" w:lastColumn="0" w:noHBand="0" w:noVBand="1"/>
      </w:tblPr>
      <w:tblGrid>
        <w:gridCol w:w="1101"/>
        <w:gridCol w:w="8475"/>
      </w:tblGrid>
      <w:tr w:rsidR="00FF78D3" w:rsidRPr="00FF78D3" w14:paraId="381FF6BC" w14:textId="77777777" w:rsidTr="00AB037A">
        <w:tc>
          <w:tcPr>
            <w:tcW w:w="1101" w:type="dxa"/>
            <w:vMerge w:val="restart"/>
          </w:tcPr>
          <w:p w14:paraId="6A221C84" w14:textId="77777777" w:rsidR="00FF78D3" w:rsidRPr="00FF78D3" w:rsidRDefault="00FF78D3" w:rsidP="00AB037A">
            <w:pPr>
              <w:spacing w:line="288" w:lineRule="auto"/>
              <w:jc w:val="center"/>
              <w:rPr>
                <w:rFonts w:cs="Times New Roman"/>
                <w:b/>
                <w:color w:val="FF0000"/>
                <w:sz w:val="28"/>
                <w:szCs w:val="28"/>
              </w:rPr>
            </w:pPr>
            <w:r w:rsidRPr="00FF78D3">
              <w:rPr>
                <w:rFonts w:cs="Times New Roman"/>
                <w:b/>
                <w:color w:val="FF0000"/>
                <w:sz w:val="28"/>
                <w:szCs w:val="28"/>
              </w:rPr>
              <w:t>1</w:t>
            </w:r>
          </w:p>
        </w:tc>
        <w:tc>
          <w:tcPr>
            <w:tcW w:w="8475" w:type="dxa"/>
          </w:tcPr>
          <w:p w14:paraId="39ACE026" w14:textId="77777777" w:rsidR="00FF78D3" w:rsidRPr="00FF78D3" w:rsidRDefault="00FF78D3" w:rsidP="00AB037A">
            <w:pPr>
              <w:spacing w:line="288" w:lineRule="auto"/>
              <w:rPr>
                <w:rFonts w:cs="Times New Roman"/>
                <w:b/>
                <w:sz w:val="28"/>
                <w:szCs w:val="28"/>
              </w:rPr>
            </w:pPr>
            <w:r w:rsidRPr="00FF78D3">
              <w:rPr>
                <w:rFonts w:cs="Times New Roman"/>
                <w:b/>
                <w:sz w:val="28"/>
                <w:szCs w:val="28"/>
              </w:rPr>
              <w:t xml:space="preserve">Chép chính xác 7 câu thơ tiếp theo và cho biết đoạn thơ em vừa chép nằm trong tác phẩm nào? Ai là tác giả? Tác phẩm được sáng tác trong </w:t>
            </w:r>
            <w:r w:rsidRPr="00FF78D3">
              <w:rPr>
                <w:rFonts w:cs="Times New Roman"/>
                <w:b/>
                <w:sz w:val="28"/>
                <w:szCs w:val="28"/>
              </w:rPr>
              <w:lastRenderedPageBreak/>
              <w:t>hoàn cảnh nào?</w:t>
            </w:r>
          </w:p>
        </w:tc>
      </w:tr>
      <w:tr w:rsidR="00FF78D3" w:rsidRPr="00FF78D3" w14:paraId="7EA016FD" w14:textId="77777777" w:rsidTr="00AB037A">
        <w:tc>
          <w:tcPr>
            <w:tcW w:w="1101" w:type="dxa"/>
            <w:vMerge/>
          </w:tcPr>
          <w:p w14:paraId="3D495779" w14:textId="77777777" w:rsidR="00FF78D3" w:rsidRPr="00FF78D3" w:rsidRDefault="00FF78D3" w:rsidP="00AB037A">
            <w:pPr>
              <w:spacing w:line="288" w:lineRule="auto"/>
              <w:jc w:val="center"/>
              <w:rPr>
                <w:rFonts w:cs="Times New Roman"/>
                <w:b/>
                <w:color w:val="FF0000"/>
                <w:sz w:val="28"/>
                <w:szCs w:val="28"/>
              </w:rPr>
            </w:pPr>
          </w:p>
        </w:tc>
        <w:tc>
          <w:tcPr>
            <w:tcW w:w="8475" w:type="dxa"/>
          </w:tcPr>
          <w:p w14:paraId="41AD9A3E" w14:textId="77777777" w:rsidR="00FF78D3" w:rsidRPr="00FF78D3" w:rsidRDefault="00FF78D3" w:rsidP="00AB037A">
            <w:pPr>
              <w:spacing w:line="288" w:lineRule="auto"/>
              <w:rPr>
                <w:rFonts w:cs="Times New Roman"/>
                <w:sz w:val="28"/>
                <w:szCs w:val="28"/>
              </w:rPr>
            </w:pPr>
            <w:r w:rsidRPr="00FF78D3">
              <w:rPr>
                <w:rFonts w:cs="Times New Roman"/>
                <w:sz w:val="28"/>
                <w:szCs w:val="28"/>
              </w:rPr>
              <w:t>Chép thuộc, chính xác 7 câu thơ:</w:t>
            </w:r>
          </w:p>
          <w:p w14:paraId="3C031BD5" w14:textId="77777777" w:rsidR="00FF78D3" w:rsidRPr="00FF78D3" w:rsidRDefault="00FF78D3" w:rsidP="00AB037A">
            <w:pPr>
              <w:spacing w:line="288" w:lineRule="auto"/>
              <w:rPr>
                <w:rFonts w:cs="Times New Roman"/>
                <w:sz w:val="28"/>
                <w:szCs w:val="28"/>
              </w:rPr>
            </w:pPr>
            <w:r w:rsidRPr="00FF78D3">
              <w:rPr>
                <w:rFonts w:cs="Times New Roman"/>
                <w:sz w:val="28"/>
                <w:szCs w:val="28"/>
              </w:rPr>
              <w:t>- Chép tiếp từ:</w:t>
            </w:r>
          </w:p>
          <w:p w14:paraId="5E4F9604" w14:textId="77777777" w:rsidR="00FF78D3" w:rsidRPr="00FF78D3" w:rsidRDefault="00FF78D3" w:rsidP="00AB037A">
            <w:pPr>
              <w:spacing w:line="288" w:lineRule="auto"/>
              <w:rPr>
                <w:rFonts w:cs="Times New Roman"/>
                <w:i/>
                <w:sz w:val="28"/>
                <w:szCs w:val="28"/>
              </w:rPr>
            </w:pPr>
            <w:r w:rsidRPr="00FF78D3">
              <w:rPr>
                <w:rFonts w:cs="Times New Roman"/>
                <w:i/>
                <w:sz w:val="28"/>
                <w:szCs w:val="28"/>
              </w:rPr>
              <w:t xml:space="preserve">Bụi phun tóc trắng như người già </w:t>
            </w:r>
            <w:r w:rsidRPr="00FF78D3">
              <w:rPr>
                <w:rFonts w:cs="Times New Roman"/>
                <w:i/>
                <w:sz w:val="28"/>
                <w:szCs w:val="28"/>
              </w:rPr>
              <w:br/>
              <w:t xml:space="preserve">Chưa cần rửa, phì phèo châm điếu thuốc </w:t>
            </w:r>
            <w:r w:rsidRPr="00FF78D3">
              <w:rPr>
                <w:rFonts w:cs="Times New Roman"/>
                <w:i/>
                <w:sz w:val="28"/>
                <w:szCs w:val="28"/>
              </w:rPr>
              <w:br/>
              <w:t>Nhìn nhau mặt lấm cười ha ha.</w:t>
            </w:r>
          </w:p>
          <w:p w14:paraId="2E3AF6EA" w14:textId="77777777" w:rsidR="00FF78D3" w:rsidRPr="00FF78D3" w:rsidRDefault="00FF78D3" w:rsidP="00AB037A">
            <w:pPr>
              <w:spacing w:line="288" w:lineRule="auto"/>
              <w:rPr>
                <w:rFonts w:cs="Times New Roman"/>
                <w:i/>
                <w:sz w:val="28"/>
                <w:szCs w:val="28"/>
              </w:rPr>
            </w:pPr>
          </w:p>
          <w:p w14:paraId="271F3238" w14:textId="77777777" w:rsidR="00FF78D3" w:rsidRPr="00FF78D3" w:rsidRDefault="00FF78D3" w:rsidP="00AB037A">
            <w:pPr>
              <w:spacing w:line="288" w:lineRule="auto"/>
              <w:rPr>
                <w:rFonts w:cs="Times New Roman"/>
                <w:i/>
                <w:sz w:val="28"/>
                <w:szCs w:val="28"/>
              </w:rPr>
            </w:pPr>
            <w:r w:rsidRPr="00FF78D3">
              <w:rPr>
                <w:rFonts w:cs="Times New Roman"/>
                <w:i/>
                <w:sz w:val="28"/>
                <w:szCs w:val="28"/>
              </w:rPr>
              <w:t xml:space="preserve">Không có kính, ừ thì ướt áo </w:t>
            </w:r>
            <w:r w:rsidRPr="00FF78D3">
              <w:rPr>
                <w:rFonts w:cs="Times New Roman"/>
                <w:i/>
                <w:sz w:val="28"/>
                <w:szCs w:val="28"/>
              </w:rPr>
              <w:br/>
              <w:t xml:space="preserve">Mưa tuôn, mưa xối như ngoài trời </w:t>
            </w:r>
          </w:p>
          <w:p w14:paraId="72D6658F" w14:textId="77777777" w:rsidR="00FF78D3" w:rsidRPr="00FF78D3" w:rsidRDefault="00FF78D3" w:rsidP="00AB037A">
            <w:pPr>
              <w:spacing w:line="288" w:lineRule="auto"/>
              <w:rPr>
                <w:rFonts w:cs="Times New Roman"/>
                <w:i/>
                <w:sz w:val="28"/>
                <w:szCs w:val="28"/>
              </w:rPr>
            </w:pPr>
            <w:r w:rsidRPr="00FF78D3">
              <w:rPr>
                <w:rFonts w:cs="Times New Roman"/>
                <w:i/>
                <w:sz w:val="28"/>
                <w:szCs w:val="28"/>
              </w:rPr>
              <w:t xml:space="preserve">Chưa cần thay, lái trăm cây số nữa </w:t>
            </w:r>
          </w:p>
          <w:p w14:paraId="26030946" w14:textId="77777777" w:rsidR="00FF78D3" w:rsidRPr="00FF78D3" w:rsidRDefault="00FF78D3" w:rsidP="00AB037A">
            <w:pPr>
              <w:spacing w:line="288" w:lineRule="auto"/>
              <w:rPr>
                <w:rFonts w:cs="Times New Roman"/>
                <w:sz w:val="28"/>
                <w:szCs w:val="28"/>
              </w:rPr>
            </w:pPr>
            <w:r w:rsidRPr="00FF78D3">
              <w:rPr>
                <w:rFonts w:cs="Times New Roman"/>
                <w:i/>
                <w:sz w:val="28"/>
                <w:szCs w:val="28"/>
              </w:rPr>
              <w:t>Mưa ngừng, gió lùa khô mau thôi.</w:t>
            </w:r>
          </w:p>
          <w:p w14:paraId="5D8792AD" w14:textId="77777777" w:rsidR="00FF78D3" w:rsidRPr="00FF78D3" w:rsidRDefault="00FF78D3" w:rsidP="00AB037A">
            <w:pPr>
              <w:spacing w:line="288" w:lineRule="auto"/>
              <w:rPr>
                <w:rFonts w:cs="Times New Roman"/>
                <w:sz w:val="28"/>
                <w:szCs w:val="28"/>
              </w:rPr>
            </w:pPr>
            <w:r w:rsidRPr="00FF78D3">
              <w:rPr>
                <w:rFonts w:cs="Times New Roman"/>
                <w:sz w:val="28"/>
                <w:szCs w:val="28"/>
              </w:rPr>
              <w:t>- Tên tác phẩm: Bài thơ về tiểu đội xe không kính</w:t>
            </w:r>
          </w:p>
          <w:p w14:paraId="3512E54B" w14:textId="77777777" w:rsidR="00FF78D3" w:rsidRPr="00FF78D3" w:rsidRDefault="00FF78D3" w:rsidP="00AB037A">
            <w:pPr>
              <w:spacing w:line="288" w:lineRule="auto"/>
              <w:rPr>
                <w:rFonts w:cs="Times New Roman"/>
                <w:sz w:val="28"/>
                <w:szCs w:val="28"/>
              </w:rPr>
            </w:pPr>
            <w:r w:rsidRPr="00FF78D3">
              <w:rPr>
                <w:rFonts w:cs="Times New Roman"/>
                <w:sz w:val="28"/>
                <w:szCs w:val="28"/>
              </w:rPr>
              <w:t>- Tên tác giả: Phạm Tiến Duật</w:t>
            </w:r>
          </w:p>
          <w:p w14:paraId="30F33E0C" w14:textId="77777777" w:rsidR="00FF78D3" w:rsidRPr="00FF78D3" w:rsidRDefault="00FF78D3" w:rsidP="00AB037A">
            <w:pPr>
              <w:spacing w:line="288" w:lineRule="auto"/>
              <w:rPr>
                <w:rFonts w:cs="Times New Roman"/>
                <w:sz w:val="28"/>
                <w:szCs w:val="28"/>
              </w:rPr>
            </w:pPr>
            <w:r w:rsidRPr="00FF78D3">
              <w:rPr>
                <w:rFonts w:cs="Times New Roman"/>
                <w:sz w:val="28"/>
                <w:szCs w:val="28"/>
              </w:rPr>
              <w:t xml:space="preserve">- Hoàn cảnh sáng tác: Bài thơ sáng tác năm 1969, thời kì cuộc kháng chiến chống Mĩ đang diễn ra ác liệt, tác giả là bộ đội lái xe trên tuyến đường Trường Sơn. </w:t>
            </w:r>
          </w:p>
        </w:tc>
      </w:tr>
      <w:tr w:rsidR="00FF78D3" w:rsidRPr="00FF78D3" w14:paraId="1E852716" w14:textId="77777777" w:rsidTr="00AB037A">
        <w:tc>
          <w:tcPr>
            <w:tcW w:w="1101" w:type="dxa"/>
            <w:vMerge w:val="restart"/>
          </w:tcPr>
          <w:p w14:paraId="5E9EF6CC" w14:textId="77777777" w:rsidR="00FF78D3" w:rsidRPr="00FF78D3" w:rsidRDefault="00FF78D3" w:rsidP="00AB037A">
            <w:pPr>
              <w:spacing w:line="288" w:lineRule="auto"/>
              <w:jc w:val="center"/>
              <w:rPr>
                <w:rFonts w:cs="Times New Roman"/>
                <w:b/>
                <w:color w:val="FF0000"/>
                <w:sz w:val="28"/>
                <w:szCs w:val="28"/>
              </w:rPr>
            </w:pPr>
            <w:r w:rsidRPr="00FF78D3">
              <w:rPr>
                <w:rFonts w:cs="Times New Roman"/>
                <w:b/>
                <w:color w:val="FF0000"/>
                <w:sz w:val="28"/>
                <w:szCs w:val="28"/>
              </w:rPr>
              <w:t>2</w:t>
            </w:r>
          </w:p>
        </w:tc>
        <w:tc>
          <w:tcPr>
            <w:tcW w:w="8475" w:type="dxa"/>
          </w:tcPr>
          <w:p w14:paraId="136ED8F0" w14:textId="77777777" w:rsidR="00FF78D3" w:rsidRPr="00FF78D3" w:rsidRDefault="00FF78D3" w:rsidP="00AB037A">
            <w:pPr>
              <w:spacing w:line="288" w:lineRule="auto"/>
              <w:rPr>
                <w:rFonts w:cs="Times New Roman"/>
                <w:b/>
                <w:sz w:val="28"/>
                <w:szCs w:val="28"/>
              </w:rPr>
            </w:pPr>
            <w:r w:rsidRPr="00FF78D3">
              <w:rPr>
                <w:rFonts w:cs="Times New Roman"/>
                <w:b/>
                <w:sz w:val="28"/>
                <w:szCs w:val="28"/>
              </w:rPr>
              <w:t>Nét đặc sắc trong đoạn thơ em vừa chép là giọng điệu, ngôn ngữ và cấu trúc ngữ pháp. Hãy chỉ ra những câu thơ làm nên nét đặc sắc đó và cho biết tác dụng trong việc thể hiện nội dung của đoạn thơ.</w:t>
            </w:r>
          </w:p>
        </w:tc>
      </w:tr>
      <w:tr w:rsidR="00FF78D3" w:rsidRPr="00FF78D3" w14:paraId="3587F769" w14:textId="77777777" w:rsidTr="00AB037A">
        <w:tc>
          <w:tcPr>
            <w:tcW w:w="1101" w:type="dxa"/>
            <w:vMerge/>
          </w:tcPr>
          <w:p w14:paraId="75393DCC" w14:textId="77777777" w:rsidR="00FF78D3" w:rsidRPr="00FF78D3" w:rsidRDefault="00FF78D3" w:rsidP="00AB037A">
            <w:pPr>
              <w:spacing w:line="288" w:lineRule="auto"/>
              <w:jc w:val="center"/>
              <w:rPr>
                <w:rFonts w:cs="Times New Roman"/>
                <w:b/>
                <w:color w:val="FF0000"/>
                <w:sz w:val="28"/>
                <w:szCs w:val="28"/>
              </w:rPr>
            </w:pPr>
          </w:p>
        </w:tc>
        <w:tc>
          <w:tcPr>
            <w:tcW w:w="8475" w:type="dxa"/>
          </w:tcPr>
          <w:p w14:paraId="3004ADE7" w14:textId="77777777" w:rsidR="00FF78D3" w:rsidRPr="00FF78D3" w:rsidRDefault="00FF78D3" w:rsidP="00AB037A">
            <w:pPr>
              <w:spacing w:line="288" w:lineRule="auto"/>
              <w:rPr>
                <w:rFonts w:cs="Times New Roman"/>
                <w:sz w:val="28"/>
                <w:szCs w:val="28"/>
              </w:rPr>
            </w:pPr>
            <w:r w:rsidRPr="00FF78D3">
              <w:rPr>
                <w:rFonts w:cs="Times New Roman"/>
                <w:sz w:val="28"/>
                <w:szCs w:val="28"/>
              </w:rPr>
              <w:t>Các câu thơ đặc sắc về giọng điệu, ngôn ngữ, tác dụng:</w:t>
            </w:r>
          </w:p>
          <w:p w14:paraId="3E9034E2" w14:textId="77777777" w:rsidR="00FF78D3" w:rsidRPr="00FF78D3" w:rsidRDefault="00FF78D3" w:rsidP="00AB037A">
            <w:pPr>
              <w:spacing w:line="288" w:lineRule="auto"/>
              <w:rPr>
                <w:rFonts w:cs="Times New Roman"/>
                <w:sz w:val="28"/>
                <w:szCs w:val="28"/>
              </w:rPr>
            </w:pPr>
            <w:r w:rsidRPr="00FF78D3">
              <w:rPr>
                <w:rFonts w:cs="Times New Roman"/>
                <w:sz w:val="28"/>
                <w:szCs w:val="28"/>
              </w:rPr>
              <w:t>- Một số câu thơ:</w:t>
            </w:r>
          </w:p>
          <w:p w14:paraId="3D49A442" w14:textId="77777777" w:rsidR="00FF78D3" w:rsidRPr="00FF78D3" w:rsidRDefault="00FF78D3" w:rsidP="00AB037A">
            <w:pPr>
              <w:spacing w:line="288" w:lineRule="auto"/>
              <w:rPr>
                <w:rFonts w:cs="Times New Roman"/>
                <w:sz w:val="28"/>
                <w:szCs w:val="28"/>
              </w:rPr>
            </w:pPr>
            <w:r w:rsidRPr="00FF78D3">
              <w:rPr>
                <w:rFonts w:cs="Times New Roman"/>
                <w:sz w:val="28"/>
                <w:szCs w:val="28"/>
              </w:rPr>
              <w:t>Không có kính, ừ thì có bụi</w:t>
            </w:r>
          </w:p>
          <w:p w14:paraId="4D2F4FDE" w14:textId="77777777" w:rsidR="00FF78D3" w:rsidRPr="00FF78D3" w:rsidRDefault="00FF78D3" w:rsidP="00AB037A">
            <w:pPr>
              <w:spacing w:line="288" w:lineRule="auto"/>
              <w:rPr>
                <w:rFonts w:cs="Times New Roman"/>
                <w:sz w:val="28"/>
                <w:szCs w:val="28"/>
              </w:rPr>
            </w:pPr>
            <w:r w:rsidRPr="00FF78D3">
              <w:rPr>
                <w:rFonts w:cs="Times New Roman"/>
                <w:sz w:val="28"/>
                <w:szCs w:val="28"/>
              </w:rPr>
              <w:t>Chưa cần rửa, phì phèo châm điếu thuốc</w:t>
            </w:r>
          </w:p>
          <w:p w14:paraId="2B17D3F6" w14:textId="77777777" w:rsidR="00FF78D3" w:rsidRPr="00FF78D3" w:rsidRDefault="00FF78D3" w:rsidP="00AB037A">
            <w:pPr>
              <w:spacing w:line="288" w:lineRule="auto"/>
              <w:rPr>
                <w:rFonts w:cs="Times New Roman"/>
                <w:sz w:val="28"/>
                <w:szCs w:val="28"/>
              </w:rPr>
            </w:pPr>
            <w:r w:rsidRPr="00FF78D3">
              <w:rPr>
                <w:rFonts w:cs="Times New Roman"/>
                <w:sz w:val="28"/>
                <w:szCs w:val="28"/>
              </w:rPr>
              <w:t>Không có kính ừ thì ướt áo</w:t>
            </w:r>
            <w:r w:rsidRPr="00FF78D3">
              <w:rPr>
                <w:rFonts w:cs="Times New Roman"/>
                <w:sz w:val="28"/>
                <w:szCs w:val="28"/>
              </w:rPr>
              <w:br/>
              <w:t>Chưa cần thay, lái trăm cây số nữa</w:t>
            </w:r>
          </w:p>
          <w:p w14:paraId="4C2B55D0" w14:textId="77777777" w:rsidR="00FF78D3" w:rsidRPr="00FF78D3" w:rsidRDefault="00FF78D3" w:rsidP="00AB037A">
            <w:pPr>
              <w:spacing w:line="288" w:lineRule="auto"/>
              <w:rPr>
                <w:rFonts w:cs="Times New Roman"/>
                <w:sz w:val="28"/>
                <w:szCs w:val="28"/>
              </w:rPr>
            </w:pPr>
            <w:r w:rsidRPr="00FF78D3">
              <w:rPr>
                <w:rFonts w:cs="Times New Roman"/>
                <w:sz w:val="28"/>
                <w:szCs w:val="28"/>
              </w:rPr>
              <w:t xml:space="preserve">- Tác dụng: Cho ta thấy thái độ ngang tàng, ngạo nghễ, chấp nhận và </w:t>
            </w:r>
            <w:r w:rsidRPr="00FF78D3">
              <w:rPr>
                <w:rFonts w:cs="Times New Roman"/>
                <w:sz w:val="28"/>
                <w:szCs w:val="28"/>
              </w:rPr>
              <w:lastRenderedPageBreak/>
              <w:t>vượt qua mọi khó khăn, gian khổ của người chiến sĩ lái xe.</w:t>
            </w:r>
          </w:p>
        </w:tc>
      </w:tr>
      <w:tr w:rsidR="00FF78D3" w:rsidRPr="00FF78D3" w14:paraId="356551A4" w14:textId="77777777" w:rsidTr="00AB037A">
        <w:tc>
          <w:tcPr>
            <w:tcW w:w="1101" w:type="dxa"/>
            <w:vMerge w:val="restart"/>
          </w:tcPr>
          <w:p w14:paraId="3C2B51BC" w14:textId="77777777" w:rsidR="00FF78D3" w:rsidRPr="00FF78D3" w:rsidRDefault="00FF78D3" w:rsidP="00AB037A">
            <w:pPr>
              <w:spacing w:line="288" w:lineRule="auto"/>
              <w:jc w:val="center"/>
              <w:rPr>
                <w:rFonts w:cs="Times New Roman"/>
                <w:b/>
                <w:color w:val="FF0000"/>
                <w:sz w:val="28"/>
                <w:szCs w:val="28"/>
              </w:rPr>
            </w:pPr>
            <w:r w:rsidRPr="00FF78D3">
              <w:rPr>
                <w:rFonts w:cs="Times New Roman"/>
                <w:b/>
                <w:color w:val="FF0000"/>
                <w:sz w:val="28"/>
                <w:szCs w:val="28"/>
              </w:rPr>
              <w:lastRenderedPageBreak/>
              <w:t>3</w:t>
            </w:r>
          </w:p>
        </w:tc>
        <w:tc>
          <w:tcPr>
            <w:tcW w:w="8475" w:type="dxa"/>
          </w:tcPr>
          <w:p w14:paraId="64EB63EC" w14:textId="77777777" w:rsidR="00FF78D3" w:rsidRPr="00FF78D3" w:rsidRDefault="00FF78D3" w:rsidP="00AB037A">
            <w:pPr>
              <w:spacing w:line="288" w:lineRule="auto"/>
              <w:rPr>
                <w:rFonts w:cs="Times New Roman"/>
                <w:b/>
                <w:sz w:val="28"/>
                <w:szCs w:val="28"/>
              </w:rPr>
            </w:pPr>
            <w:r w:rsidRPr="00FF78D3">
              <w:rPr>
                <w:rFonts w:cs="Times New Roman"/>
                <w:b/>
                <w:sz w:val="28"/>
                <w:szCs w:val="28"/>
              </w:rPr>
              <w:t>Phân tích đoạn thơ trên, một bạn đã viết câu văn sau:</w:t>
            </w:r>
            <w:r w:rsidRPr="00FF78D3">
              <w:rPr>
                <w:rFonts w:cs="Times New Roman"/>
                <w:b/>
                <w:sz w:val="28"/>
                <w:szCs w:val="28"/>
              </w:rPr>
              <w:br/>
              <w:t>“Vậy là, với những câu thơ ngang tàng, khỏe khoắn, nhà thơ đã cho ta thấy thái độ ung dung hiên ngang, tâm hồn lạc quan trẻ trung của nhưng người lính lái xe Trường Sơn nói riêng và thế hệ trẻ Việt Nam nói chung trong cuộc kháng chiến chống  Mĩ oai hùng của dân tộc.”</w:t>
            </w:r>
            <w:r w:rsidRPr="00FF78D3">
              <w:rPr>
                <w:rFonts w:cs="Times New Roman"/>
                <w:b/>
                <w:sz w:val="28"/>
                <w:szCs w:val="28"/>
              </w:rPr>
              <w:br/>
              <w:t>Coi câu văn trên là câu cuối trong đoạn văn quy nạp, em hãy viết khoảng 10-12 câu để hoàn chỉnh đoạn văn. Trong đoạn văn có sử dụng 01 câu bị động, (gạch chân và chú thích rõ câu bị động)</w:t>
            </w:r>
          </w:p>
        </w:tc>
      </w:tr>
      <w:tr w:rsidR="00FF78D3" w:rsidRPr="00FF78D3" w14:paraId="3C359B5E" w14:textId="77777777" w:rsidTr="00AB037A">
        <w:trPr>
          <w:trHeight w:val="58"/>
        </w:trPr>
        <w:tc>
          <w:tcPr>
            <w:tcW w:w="1101" w:type="dxa"/>
            <w:vMerge/>
          </w:tcPr>
          <w:p w14:paraId="0AF9D28E" w14:textId="77777777" w:rsidR="00FF78D3" w:rsidRPr="00FF78D3" w:rsidRDefault="00FF78D3" w:rsidP="00AB037A">
            <w:pPr>
              <w:spacing w:line="288" w:lineRule="auto"/>
              <w:jc w:val="center"/>
              <w:rPr>
                <w:rFonts w:cs="Times New Roman"/>
                <w:b/>
                <w:color w:val="FF0000"/>
                <w:sz w:val="28"/>
                <w:szCs w:val="28"/>
              </w:rPr>
            </w:pPr>
          </w:p>
        </w:tc>
        <w:tc>
          <w:tcPr>
            <w:tcW w:w="8475" w:type="dxa"/>
          </w:tcPr>
          <w:p w14:paraId="2D0F3A20" w14:textId="77777777" w:rsidR="00FF78D3" w:rsidRPr="00FF78D3" w:rsidRDefault="00FF78D3" w:rsidP="00AB037A">
            <w:pPr>
              <w:spacing w:line="288" w:lineRule="auto"/>
              <w:rPr>
                <w:rFonts w:cs="Times New Roman"/>
                <w:sz w:val="28"/>
                <w:szCs w:val="28"/>
              </w:rPr>
            </w:pPr>
            <w:r w:rsidRPr="00FF78D3">
              <w:rPr>
                <w:rFonts w:cs="Times New Roman"/>
                <w:sz w:val="28"/>
                <w:szCs w:val="28"/>
              </w:rPr>
              <w:t>Viết đoạn văn để thấy thái độ ung dung hiên ngang, tâm hồn lạc quan trẻ trung của những người lính lái xe Trường Sơn nói riêng và thế hệ trẻ Việt Nam nói chung trong cuộc kháng chiến chống Mĩ oai hùng của dân tộc:</w:t>
            </w:r>
            <w:r w:rsidRPr="00FF78D3">
              <w:rPr>
                <w:rFonts w:cs="Times New Roman"/>
                <w:sz w:val="28"/>
                <w:szCs w:val="28"/>
              </w:rPr>
              <w:br/>
              <w:t>- Thử thách, khó khăn ập tới cụ thể, trực tiếp. Đó là “bụi phun tóc trắng” và “mưa tuôn xối xả” (gió, bụi, mưa tượng trưng cho gian khổ thử thách ở đời). Trên con đường chi viện cho miền Nam ruột thịt, những người lính đà nếm trải đủ mùi gian khổ.</w:t>
            </w:r>
            <w:r w:rsidRPr="00FF78D3">
              <w:rPr>
                <w:rFonts w:cs="Times New Roman"/>
                <w:sz w:val="28"/>
                <w:szCs w:val="28"/>
              </w:rPr>
              <w:br/>
              <w:t>- Trước thử thách mới, người chiến sĩ vẫn không nao núng. Các anh càng bình tĩnh, dũng cảm hơn “mưa tuôn, mưa xối”, thơi tiết khắc nghiệt, dữ dội nhưng đối với họ tất cả chỉ “chuyện nhỏ”, chẳng đáng bận tâm, chúng như đem lại niềm vui cho người lính. Chấp nhận thực tế, câu thơ vẫn vút lên tràn đầy niềm lạc quan sôi nổi: “không có kính ừ thì có bụi, ừ thì ướt áo”. Những tiếng “ừ thì” vang lên như một thách thức, một chấp nhận khó khăn đầy chủ động, một thái độ cứng cỏi. Gian khổ hiểm nguy của chiến tranh chưa làm mảy may ảnh hưởng đến tinh thần của họ, trái lại họ xem đây là một dịp để thử sức mình.</w:t>
            </w:r>
            <w:r w:rsidRPr="00FF78D3">
              <w:rPr>
                <w:rFonts w:cs="Times New Roman"/>
                <w:sz w:val="28"/>
                <w:szCs w:val="28"/>
              </w:rPr>
              <w:br/>
              <w:t xml:space="preserve">- Những tiếng cười đùa, những lời hứa hẹn, quyết tâm vượt gian khổ hiểm nguy: “Chưa cần rửa... khô mau thôi”, cấu trúc câu thơ vẫn cân đối, nhịp nhàng theo nhịp rung của những bánh xe lăn. Câu thơ cuối có 7 tiếng mà có 6 thanh bằng “mưa ngừng gió lùa khô mau thôi” gợi cảm giác nhẹ nhõm, ung dung rất lạc quan, rất thanh thản. Đó là khúc nhạc vui của tuổi mười tám đôi mươi hoà trong những hình ảnh hóm hỉnh: “phì phèo châm điếu thuốc - nhìn nhau mặt lấm cười ha ha”... ý thơ rộn </w:t>
            </w:r>
            <w:r w:rsidRPr="00FF78D3">
              <w:rPr>
                <w:rFonts w:cs="Times New Roman"/>
                <w:sz w:val="28"/>
                <w:szCs w:val="28"/>
              </w:rPr>
              <w:lastRenderedPageBreak/>
              <w:t xml:space="preserve">rã, sôi động như sư sôi động hối hả của đoàn xe trên đường đi tới. </w:t>
            </w:r>
          </w:p>
        </w:tc>
      </w:tr>
    </w:tbl>
    <w:p w14:paraId="6F963266" w14:textId="77777777" w:rsidR="00FF78D3" w:rsidRPr="00FF78D3" w:rsidRDefault="00FF78D3" w:rsidP="00FF78D3">
      <w:pPr>
        <w:spacing w:after="0" w:line="288" w:lineRule="auto"/>
        <w:jc w:val="center"/>
        <w:rPr>
          <w:rFonts w:ascii="Times New Roman" w:hAnsi="Times New Roman"/>
          <w:b/>
          <w:color w:val="FF0000"/>
          <w:sz w:val="28"/>
          <w:szCs w:val="28"/>
        </w:rPr>
      </w:pPr>
    </w:p>
    <w:p w14:paraId="7018574E" w14:textId="77777777" w:rsidR="00FF78D3" w:rsidRPr="00FF78D3" w:rsidRDefault="00FF78D3" w:rsidP="00FF78D3">
      <w:pPr>
        <w:spacing w:after="0" w:line="288" w:lineRule="auto"/>
        <w:rPr>
          <w:rFonts w:ascii="Times New Roman" w:hAnsi="Times New Roman"/>
          <w:b/>
          <w:color w:val="FF0000"/>
          <w:sz w:val="28"/>
          <w:szCs w:val="28"/>
        </w:rPr>
      </w:pPr>
      <w:r w:rsidRPr="00FF78D3">
        <w:rPr>
          <w:rFonts w:ascii="Times New Roman" w:hAnsi="Times New Roman"/>
          <w:b/>
          <w:color w:val="FF0000"/>
          <w:sz w:val="28"/>
          <w:szCs w:val="28"/>
        </w:rPr>
        <w:t>PHIẾU SỐ 4:</w:t>
      </w:r>
    </w:p>
    <w:p w14:paraId="70DA4D09" w14:textId="77777777" w:rsidR="00FF78D3" w:rsidRPr="00FF78D3" w:rsidRDefault="00FF78D3" w:rsidP="00FF78D3">
      <w:pPr>
        <w:spacing w:after="0" w:line="288" w:lineRule="auto"/>
        <w:rPr>
          <w:rFonts w:ascii="Times New Roman" w:hAnsi="Times New Roman"/>
          <w:sz w:val="28"/>
          <w:szCs w:val="28"/>
        </w:rPr>
      </w:pPr>
      <w:r w:rsidRPr="00FF78D3">
        <w:rPr>
          <w:rFonts w:ascii="Times New Roman" w:hAnsi="Times New Roman"/>
          <w:sz w:val="28"/>
          <w:szCs w:val="28"/>
        </w:rPr>
        <w:t>Trong bài thơ “Bài thơ về tiểu đội xe không kinh” Phạm Tiến Duật có viết:</w:t>
      </w:r>
    </w:p>
    <w:p w14:paraId="01CA3C4C" w14:textId="77777777" w:rsidR="00FF78D3" w:rsidRPr="00FF78D3" w:rsidRDefault="00FF78D3" w:rsidP="00FF78D3">
      <w:pPr>
        <w:spacing w:after="0" w:line="288" w:lineRule="auto"/>
        <w:rPr>
          <w:rFonts w:ascii="Times New Roman" w:hAnsi="Times New Roman"/>
          <w:sz w:val="28"/>
          <w:szCs w:val="28"/>
        </w:rPr>
      </w:pPr>
      <w:r w:rsidRPr="00FF78D3">
        <w:rPr>
          <w:rFonts w:ascii="Times New Roman" w:hAnsi="Times New Roman"/>
          <w:sz w:val="28"/>
          <w:szCs w:val="28"/>
        </w:rPr>
        <w:t xml:space="preserve">“Không có kính, ừ thì có bụi </w:t>
      </w:r>
    </w:p>
    <w:p w14:paraId="4677E3FC" w14:textId="77777777" w:rsidR="00FF78D3" w:rsidRPr="00FF78D3" w:rsidRDefault="00FF78D3" w:rsidP="00FF78D3">
      <w:pPr>
        <w:spacing w:after="0" w:line="288" w:lineRule="auto"/>
        <w:rPr>
          <w:rFonts w:ascii="Times New Roman" w:hAnsi="Times New Roman"/>
          <w:sz w:val="28"/>
          <w:szCs w:val="28"/>
        </w:rPr>
      </w:pPr>
      <w:r w:rsidRPr="00FF78D3">
        <w:rPr>
          <w:rFonts w:ascii="Times New Roman" w:hAnsi="Times New Roman"/>
          <w:sz w:val="28"/>
          <w:szCs w:val="28"/>
        </w:rPr>
        <w:t xml:space="preserve">Bụi phun tóc trắng như người già </w:t>
      </w:r>
    </w:p>
    <w:p w14:paraId="0072131E" w14:textId="77777777" w:rsidR="00FF78D3" w:rsidRPr="00FF78D3" w:rsidRDefault="00FF78D3" w:rsidP="00FF78D3">
      <w:pPr>
        <w:spacing w:after="0" w:line="288" w:lineRule="auto"/>
        <w:rPr>
          <w:rFonts w:ascii="Times New Roman" w:hAnsi="Times New Roman"/>
          <w:sz w:val="28"/>
          <w:szCs w:val="28"/>
        </w:rPr>
      </w:pPr>
      <w:r w:rsidRPr="00FF78D3">
        <w:rPr>
          <w:rFonts w:ascii="Times New Roman" w:hAnsi="Times New Roman"/>
          <w:sz w:val="28"/>
          <w:szCs w:val="28"/>
        </w:rPr>
        <w:t xml:space="preserve">Chưa cần rửa phì phèo châm điếu thuốc </w:t>
      </w:r>
    </w:p>
    <w:p w14:paraId="335424D7" w14:textId="77777777" w:rsidR="00FF78D3" w:rsidRPr="00FF78D3" w:rsidRDefault="00FF78D3" w:rsidP="00FF78D3">
      <w:pPr>
        <w:spacing w:after="0" w:line="288" w:lineRule="auto"/>
        <w:rPr>
          <w:rFonts w:ascii="Times New Roman" w:hAnsi="Times New Roman"/>
          <w:sz w:val="28"/>
          <w:szCs w:val="28"/>
        </w:rPr>
      </w:pPr>
      <w:r w:rsidRPr="00FF78D3">
        <w:rPr>
          <w:rFonts w:ascii="Times New Roman" w:hAnsi="Times New Roman"/>
          <w:sz w:val="28"/>
          <w:szCs w:val="28"/>
        </w:rPr>
        <w:t>Nhìn nhau mặt lấm cười ha ha”</w:t>
      </w:r>
    </w:p>
    <w:p w14:paraId="3E1615C3" w14:textId="77777777" w:rsidR="00FF78D3" w:rsidRPr="00FF78D3" w:rsidRDefault="00FF78D3" w:rsidP="00FF78D3">
      <w:pPr>
        <w:spacing w:after="0" w:line="288" w:lineRule="auto"/>
        <w:rPr>
          <w:rFonts w:ascii="Times New Roman" w:hAnsi="Times New Roman"/>
          <w:sz w:val="28"/>
          <w:szCs w:val="28"/>
        </w:rPr>
      </w:pPr>
      <w:r w:rsidRPr="00FF78D3">
        <w:rPr>
          <w:rFonts w:ascii="Times New Roman" w:hAnsi="Times New Roman"/>
          <w:sz w:val="28"/>
          <w:szCs w:val="28"/>
        </w:rPr>
        <w:t>Câu 1: Nêu ý nghĩa nhan đề bài thơ? Cụm từ “ừ thì” được lặp lại hai lân trong bài thơ có ý nghĩa gì?</w:t>
      </w:r>
    </w:p>
    <w:p w14:paraId="704DAE05" w14:textId="77777777" w:rsidR="00FF78D3" w:rsidRPr="00FF78D3" w:rsidRDefault="00FF78D3" w:rsidP="00FF78D3">
      <w:pPr>
        <w:spacing w:after="0" w:line="288" w:lineRule="auto"/>
        <w:rPr>
          <w:rFonts w:ascii="Times New Roman" w:hAnsi="Times New Roman"/>
          <w:sz w:val="28"/>
          <w:szCs w:val="28"/>
        </w:rPr>
      </w:pPr>
      <w:r w:rsidRPr="00FF78D3">
        <w:rPr>
          <w:rFonts w:ascii="Times New Roman" w:hAnsi="Times New Roman"/>
          <w:sz w:val="28"/>
          <w:szCs w:val="28"/>
        </w:rPr>
        <w:t>Cáu 2: Khổ thơ trên đã ngợi ca vẻ đẹp nào của người lính lái xe Trường Sơn?</w:t>
      </w:r>
    </w:p>
    <w:p w14:paraId="6F19E59B" w14:textId="77777777" w:rsidR="00FF78D3" w:rsidRPr="00FF78D3" w:rsidRDefault="00FF78D3" w:rsidP="00FF78D3">
      <w:pPr>
        <w:spacing w:after="0" w:line="288" w:lineRule="auto"/>
        <w:rPr>
          <w:rFonts w:ascii="Times New Roman" w:hAnsi="Times New Roman"/>
          <w:sz w:val="28"/>
          <w:szCs w:val="28"/>
        </w:rPr>
      </w:pPr>
      <w:r w:rsidRPr="00FF78D3">
        <w:rPr>
          <w:rFonts w:ascii="Times New Roman" w:hAnsi="Times New Roman"/>
          <w:sz w:val="28"/>
          <w:szCs w:val="28"/>
        </w:rPr>
        <w:t>Câu 3: Viết đoạn văn khoàng 12 câụ theo cách lập luận tổng - phân - hợp trình bày cảm nhận của em về khổ thơ trên làm rõ vẻ đẹp của người lính lái xe Trường Sơn có sử dụng câu phủ định, phép lặp? (chỉ rõ)</w:t>
      </w:r>
    </w:p>
    <w:p w14:paraId="4F8A6BCF" w14:textId="77777777" w:rsidR="00FF78D3" w:rsidRPr="00FF78D3" w:rsidRDefault="00FF78D3" w:rsidP="00FF78D3">
      <w:pPr>
        <w:spacing w:after="0" w:line="288" w:lineRule="auto"/>
        <w:rPr>
          <w:rFonts w:ascii="Times New Roman" w:hAnsi="Times New Roman"/>
          <w:sz w:val="28"/>
          <w:szCs w:val="28"/>
        </w:rPr>
      </w:pPr>
      <w:r w:rsidRPr="00FF78D3">
        <w:rPr>
          <w:rFonts w:ascii="Times New Roman" w:hAnsi="Times New Roman"/>
          <w:sz w:val="28"/>
          <w:szCs w:val="28"/>
        </w:rPr>
        <w:t>Câu 4: Kể tên một bài thơ khác ghi rõ tên tác giả trong chương trình Ngữ văn 9 cũng viết về người lính không sợ gian khổ hy sinh. Từ đó em có suy nghĩ gì về sự hy sinh của những người lính trong công cuộc bảo vệ Tồ quốc? (Không quá 5 dòng)</w:t>
      </w:r>
    </w:p>
    <w:p w14:paraId="0C56D1D3" w14:textId="77777777" w:rsidR="00FF78D3" w:rsidRPr="00FF78D3" w:rsidRDefault="00FF78D3" w:rsidP="00FF78D3">
      <w:pPr>
        <w:spacing w:after="0" w:line="288" w:lineRule="auto"/>
        <w:jc w:val="center"/>
        <w:rPr>
          <w:rFonts w:ascii="Times New Roman" w:hAnsi="Times New Roman"/>
          <w:b/>
          <w:color w:val="FF0000"/>
          <w:sz w:val="28"/>
          <w:szCs w:val="28"/>
        </w:rPr>
      </w:pPr>
      <w:r w:rsidRPr="00FF78D3">
        <w:rPr>
          <w:rFonts w:ascii="Times New Roman" w:hAnsi="Times New Roman"/>
          <w:b/>
          <w:color w:val="FF0000"/>
          <w:sz w:val="28"/>
          <w:szCs w:val="28"/>
        </w:rPr>
        <w:t>GỢI Ý</w:t>
      </w:r>
    </w:p>
    <w:tbl>
      <w:tblPr>
        <w:tblStyle w:val="TableGrid2"/>
        <w:tblW w:w="0" w:type="auto"/>
        <w:tblLook w:val="04A0" w:firstRow="1" w:lastRow="0" w:firstColumn="1" w:lastColumn="0" w:noHBand="0" w:noVBand="1"/>
      </w:tblPr>
      <w:tblGrid>
        <w:gridCol w:w="1101"/>
        <w:gridCol w:w="8475"/>
      </w:tblGrid>
      <w:tr w:rsidR="00FF78D3" w:rsidRPr="00FF78D3" w14:paraId="59477766" w14:textId="77777777" w:rsidTr="00AB037A">
        <w:tc>
          <w:tcPr>
            <w:tcW w:w="1101" w:type="dxa"/>
            <w:vMerge w:val="restart"/>
          </w:tcPr>
          <w:p w14:paraId="79BC3529" w14:textId="77777777" w:rsidR="00FF78D3" w:rsidRPr="00FF78D3" w:rsidRDefault="00FF78D3" w:rsidP="00AB037A">
            <w:pPr>
              <w:spacing w:line="288" w:lineRule="auto"/>
              <w:jc w:val="center"/>
              <w:rPr>
                <w:rFonts w:cs="Times New Roman"/>
                <w:b/>
                <w:color w:val="FF0000"/>
                <w:sz w:val="28"/>
                <w:szCs w:val="28"/>
              </w:rPr>
            </w:pPr>
            <w:r w:rsidRPr="00FF78D3">
              <w:rPr>
                <w:rFonts w:cs="Times New Roman"/>
                <w:b/>
                <w:color w:val="FF0000"/>
                <w:sz w:val="28"/>
                <w:szCs w:val="28"/>
              </w:rPr>
              <w:t>1</w:t>
            </w:r>
          </w:p>
        </w:tc>
        <w:tc>
          <w:tcPr>
            <w:tcW w:w="8475" w:type="dxa"/>
          </w:tcPr>
          <w:p w14:paraId="445057DC" w14:textId="77777777" w:rsidR="00FF78D3" w:rsidRPr="00FF78D3" w:rsidRDefault="00FF78D3" w:rsidP="00AB037A">
            <w:pPr>
              <w:spacing w:line="288" w:lineRule="auto"/>
              <w:rPr>
                <w:rFonts w:cs="Times New Roman"/>
                <w:b/>
                <w:sz w:val="28"/>
                <w:szCs w:val="28"/>
              </w:rPr>
            </w:pPr>
            <w:r w:rsidRPr="00FF78D3">
              <w:rPr>
                <w:rFonts w:cs="Times New Roman"/>
                <w:b/>
                <w:sz w:val="28"/>
                <w:szCs w:val="28"/>
              </w:rPr>
              <w:t>Nêu ý nghĩa nhan đề bài thơ? Cụm từ “ừ thì” được lặp lại hai lân trong bài thơ có ý nghĩa gì?</w:t>
            </w:r>
          </w:p>
        </w:tc>
      </w:tr>
      <w:tr w:rsidR="00FF78D3" w:rsidRPr="00FF78D3" w14:paraId="7E983033" w14:textId="77777777" w:rsidTr="00AB037A">
        <w:tc>
          <w:tcPr>
            <w:tcW w:w="1101" w:type="dxa"/>
            <w:vMerge/>
          </w:tcPr>
          <w:p w14:paraId="25BC7426" w14:textId="77777777" w:rsidR="00FF78D3" w:rsidRPr="00FF78D3" w:rsidRDefault="00FF78D3" w:rsidP="00AB037A">
            <w:pPr>
              <w:spacing w:line="288" w:lineRule="auto"/>
              <w:jc w:val="center"/>
              <w:rPr>
                <w:rFonts w:cs="Times New Roman"/>
                <w:b/>
                <w:color w:val="FF0000"/>
                <w:sz w:val="28"/>
                <w:szCs w:val="28"/>
              </w:rPr>
            </w:pPr>
          </w:p>
        </w:tc>
        <w:tc>
          <w:tcPr>
            <w:tcW w:w="8475" w:type="dxa"/>
          </w:tcPr>
          <w:p w14:paraId="49C0A574" w14:textId="77777777" w:rsidR="00FF78D3" w:rsidRPr="00FF78D3" w:rsidRDefault="00FF78D3" w:rsidP="00AB037A">
            <w:pPr>
              <w:spacing w:line="288" w:lineRule="auto"/>
              <w:rPr>
                <w:rFonts w:cs="Times New Roman"/>
                <w:sz w:val="28"/>
                <w:szCs w:val="28"/>
              </w:rPr>
            </w:pPr>
            <w:r w:rsidRPr="00FF78D3">
              <w:rPr>
                <w:rFonts w:cs="Times New Roman"/>
                <w:sz w:val="28"/>
                <w:szCs w:val="28"/>
              </w:rPr>
              <w:t>Ý nghĩa nhan đề và tác dụng của cụm từ “ừ thì”:</w:t>
            </w:r>
            <w:r w:rsidRPr="00FF78D3">
              <w:rPr>
                <w:rFonts w:cs="Times New Roman"/>
                <w:sz w:val="28"/>
                <w:szCs w:val="28"/>
              </w:rPr>
              <w:br/>
              <w:t>* Ý nghĩa nhan đề:</w:t>
            </w:r>
            <w:r w:rsidRPr="00FF78D3">
              <w:rPr>
                <w:rFonts w:cs="Times New Roman"/>
                <w:sz w:val="28"/>
                <w:szCs w:val="28"/>
              </w:rPr>
              <w:br/>
              <w:t>- Nhan đề dài, tưởng như có chỗ thừa nhưng thu hút người đọc ở cái vẻ lạ độc đáo của nó.</w:t>
            </w:r>
            <w:r w:rsidRPr="00FF78D3">
              <w:rPr>
                <w:rFonts w:cs="Times New Roman"/>
                <w:sz w:val="28"/>
                <w:szCs w:val="28"/>
              </w:rPr>
              <w:br/>
              <w:t>- Lảm nổi bật hình ảnh toàn bài: những chiếc xe không kính.</w:t>
            </w:r>
            <w:r w:rsidRPr="00FF78D3">
              <w:rPr>
                <w:rFonts w:cs="Times New Roman"/>
                <w:sz w:val="28"/>
                <w:szCs w:val="28"/>
              </w:rPr>
              <w:br/>
              <w:t>- Hai chữ "Bài thơ” thêm vàọ cho thảy rõ hơn cách nhìn, cách khai thác hiện thực của tác giả muốn nói về chất thơ của hiện thực khốc liệt thời chiến tranh, chất thơ của tuổi trẻ hiên ngang, dũng cảm vượt lên thiếu thốn, gian khổ hiểm nguy của thời chiến.</w:t>
            </w:r>
            <w:r w:rsidRPr="00FF78D3">
              <w:rPr>
                <w:rFonts w:cs="Times New Roman"/>
                <w:sz w:val="28"/>
                <w:szCs w:val="28"/>
              </w:rPr>
              <w:br/>
              <w:t>* Tác dụng lặp cụm từ “ừ thì”:</w:t>
            </w:r>
            <w:r w:rsidRPr="00FF78D3">
              <w:rPr>
                <w:rFonts w:cs="Times New Roman"/>
                <w:sz w:val="28"/>
                <w:szCs w:val="28"/>
              </w:rPr>
              <w:br/>
              <w:t>- Lặp cấu trúc.</w:t>
            </w:r>
            <w:r w:rsidRPr="00FF78D3">
              <w:rPr>
                <w:rFonts w:cs="Times New Roman"/>
                <w:sz w:val="28"/>
                <w:szCs w:val="28"/>
              </w:rPr>
              <w:br/>
              <w:t>- Giọng điệu ngang tàng, thản nhiên, ngôn ngữ giàu tính khẩu ngữ.</w:t>
            </w:r>
          </w:p>
        </w:tc>
      </w:tr>
      <w:tr w:rsidR="00FF78D3" w:rsidRPr="00FF78D3" w14:paraId="16FF8D18" w14:textId="77777777" w:rsidTr="00AB037A">
        <w:tc>
          <w:tcPr>
            <w:tcW w:w="1101" w:type="dxa"/>
            <w:vMerge w:val="restart"/>
          </w:tcPr>
          <w:p w14:paraId="2F7E054C" w14:textId="77777777" w:rsidR="00FF78D3" w:rsidRPr="00FF78D3" w:rsidRDefault="00FF78D3" w:rsidP="00AB037A">
            <w:pPr>
              <w:spacing w:line="288" w:lineRule="auto"/>
              <w:jc w:val="center"/>
              <w:rPr>
                <w:rFonts w:cs="Times New Roman"/>
                <w:b/>
                <w:color w:val="FF0000"/>
                <w:sz w:val="28"/>
                <w:szCs w:val="28"/>
              </w:rPr>
            </w:pPr>
            <w:r w:rsidRPr="00FF78D3">
              <w:rPr>
                <w:rFonts w:cs="Times New Roman"/>
                <w:b/>
                <w:color w:val="FF0000"/>
                <w:sz w:val="28"/>
                <w:szCs w:val="28"/>
              </w:rPr>
              <w:t>2</w:t>
            </w:r>
          </w:p>
        </w:tc>
        <w:tc>
          <w:tcPr>
            <w:tcW w:w="8475" w:type="dxa"/>
          </w:tcPr>
          <w:p w14:paraId="109DF653" w14:textId="77777777" w:rsidR="00FF78D3" w:rsidRPr="00FF78D3" w:rsidRDefault="00FF78D3" w:rsidP="00AB037A">
            <w:pPr>
              <w:spacing w:line="288" w:lineRule="auto"/>
              <w:rPr>
                <w:rFonts w:cs="Times New Roman"/>
                <w:b/>
                <w:sz w:val="28"/>
                <w:szCs w:val="28"/>
              </w:rPr>
            </w:pPr>
            <w:r w:rsidRPr="00FF78D3">
              <w:rPr>
                <w:rFonts w:cs="Times New Roman"/>
                <w:b/>
                <w:sz w:val="28"/>
                <w:szCs w:val="28"/>
              </w:rPr>
              <w:t>Khổ thơ trên đã ngợi ca vẻ đẹp nào của người lính lái xe Trường Sơn?</w:t>
            </w:r>
          </w:p>
        </w:tc>
      </w:tr>
      <w:tr w:rsidR="00FF78D3" w:rsidRPr="00FF78D3" w14:paraId="0CA52FBF" w14:textId="77777777" w:rsidTr="00AB037A">
        <w:tc>
          <w:tcPr>
            <w:tcW w:w="1101" w:type="dxa"/>
            <w:vMerge/>
          </w:tcPr>
          <w:p w14:paraId="64D49B5F" w14:textId="77777777" w:rsidR="00FF78D3" w:rsidRPr="00FF78D3" w:rsidRDefault="00FF78D3" w:rsidP="00AB037A">
            <w:pPr>
              <w:spacing w:line="288" w:lineRule="auto"/>
              <w:jc w:val="center"/>
              <w:rPr>
                <w:rFonts w:cs="Times New Roman"/>
                <w:b/>
                <w:color w:val="FF0000"/>
                <w:sz w:val="28"/>
                <w:szCs w:val="28"/>
              </w:rPr>
            </w:pPr>
          </w:p>
        </w:tc>
        <w:tc>
          <w:tcPr>
            <w:tcW w:w="8475" w:type="dxa"/>
          </w:tcPr>
          <w:p w14:paraId="4B597A8E" w14:textId="77777777" w:rsidR="00FF78D3" w:rsidRPr="00FF78D3" w:rsidRDefault="00FF78D3" w:rsidP="00AB037A">
            <w:pPr>
              <w:spacing w:line="288" w:lineRule="auto"/>
              <w:rPr>
                <w:rFonts w:cs="Times New Roman"/>
                <w:sz w:val="28"/>
                <w:szCs w:val="28"/>
              </w:rPr>
            </w:pPr>
            <w:r w:rsidRPr="00FF78D3">
              <w:rPr>
                <w:rFonts w:cs="Times New Roman"/>
                <w:sz w:val="28"/>
                <w:szCs w:val="28"/>
              </w:rPr>
              <w:t>Vẻ đẹp của người lính:</w:t>
            </w:r>
          </w:p>
          <w:p w14:paraId="42BF7AC5" w14:textId="77777777" w:rsidR="00FF78D3" w:rsidRPr="00FF78D3" w:rsidRDefault="00FF78D3" w:rsidP="00AB037A">
            <w:pPr>
              <w:spacing w:line="288" w:lineRule="auto"/>
              <w:rPr>
                <w:rFonts w:cs="Times New Roman"/>
                <w:sz w:val="28"/>
                <w:szCs w:val="28"/>
              </w:rPr>
            </w:pPr>
            <w:r w:rsidRPr="00FF78D3">
              <w:rPr>
                <w:rFonts w:cs="Times New Roman"/>
                <w:sz w:val="28"/>
                <w:szCs w:val="28"/>
              </w:rPr>
              <w:t>- Dũng cảm, kiên cường đối mặt với khó khăn hiểm nguy.</w:t>
            </w:r>
          </w:p>
          <w:p w14:paraId="46D5A198" w14:textId="77777777" w:rsidR="00FF78D3" w:rsidRPr="00FF78D3" w:rsidRDefault="00FF78D3" w:rsidP="00AB037A">
            <w:pPr>
              <w:spacing w:line="288" w:lineRule="auto"/>
              <w:rPr>
                <w:rFonts w:cs="Times New Roman"/>
                <w:sz w:val="28"/>
                <w:szCs w:val="28"/>
              </w:rPr>
            </w:pPr>
            <w:r w:rsidRPr="00FF78D3">
              <w:rPr>
                <w:rFonts w:cs="Times New Roman"/>
                <w:sz w:val="28"/>
                <w:szCs w:val="28"/>
              </w:rPr>
              <w:t>- Trẻ trung, sôi nổi, lạc quan yêu đời.</w:t>
            </w:r>
          </w:p>
        </w:tc>
      </w:tr>
      <w:tr w:rsidR="00FF78D3" w:rsidRPr="00FF78D3" w14:paraId="199979C0" w14:textId="77777777" w:rsidTr="00AB037A">
        <w:tc>
          <w:tcPr>
            <w:tcW w:w="1101" w:type="dxa"/>
            <w:vMerge w:val="restart"/>
          </w:tcPr>
          <w:p w14:paraId="3825589A" w14:textId="77777777" w:rsidR="00FF78D3" w:rsidRPr="00FF78D3" w:rsidRDefault="00FF78D3" w:rsidP="00AB037A">
            <w:pPr>
              <w:spacing w:line="288" w:lineRule="auto"/>
              <w:jc w:val="center"/>
              <w:rPr>
                <w:rFonts w:cs="Times New Roman"/>
                <w:b/>
                <w:color w:val="FF0000"/>
                <w:sz w:val="28"/>
                <w:szCs w:val="28"/>
              </w:rPr>
            </w:pPr>
            <w:r w:rsidRPr="00FF78D3">
              <w:rPr>
                <w:rFonts w:cs="Times New Roman"/>
                <w:b/>
                <w:color w:val="FF0000"/>
                <w:sz w:val="28"/>
                <w:szCs w:val="28"/>
              </w:rPr>
              <w:t>3</w:t>
            </w:r>
          </w:p>
        </w:tc>
        <w:tc>
          <w:tcPr>
            <w:tcW w:w="8475" w:type="dxa"/>
          </w:tcPr>
          <w:p w14:paraId="0BC4D7DA" w14:textId="77777777" w:rsidR="00FF78D3" w:rsidRPr="00FF78D3" w:rsidRDefault="00FF78D3" w:rsidP="00AB037A">
            <w:pPr>
              <w:spacing w:line="288" w:lineRule="auto"/>
              <w:rPr>
                <w:rFonts w:cs="Times New Roman"/>
                <w:b/>
                <w:sz w:val="28"/>
                <w:szCs w:val="28"/>
              </w:rPr>
            </w:pPr>
            <w:r w:rsidRPr="00FF78D3">
              <w:rPr>
                <w:rFonts w:cs="Times New Roman"/>
                <w:b/>
                <w:sz w:val="28"/>
                <w:szCs w:val="28"/>
              </w:rPr>
              <w:t>Viết đoạn văn khoàng 12 câụ theo cách lập luận tổng - phân - hợp trình bày cảm nhận của em về khổ thơ trên làm rõ vẻ đẹp của người lính lái xe Trường Sơn có sử dụng câu phủ định, phép lặp? (chỉ rõ)</w:t>
            </w:r>
          </w:p>
        </w:tc>
      </w:tr>
      <w:tr w:rsidR="00FF78D3" w:rsidRPr="00FF78D3" w14:paraId="6D1A2C25" w14:textId="77777777" w:rsidTr="00AB037A">
        <w:trPr>
          <w:trHeight w:val="58"/>
        </w:trPr>
        <w:tc>
          <w:tcPr>
            <w:tcW w:w="1101" w:type="dxa"/>
            <w:vMerge/>
          </w:tcPr>
          <w:p w14:paraId="2FE06D07" w14:textId="77777777" w:rsidR="00FF78D3" w:rsidRPr="00FF78D3" w:rsidRDefault="00FF78D3" w:rsidP="00AB037A">
            <w:pPr>
              <w:spacing w:line="288" w:lineRule="auto"/>
              <w:jc w:val="center"/>
              <w:rPr>
                <w:rFonts w:cs="Times New Roman"/>
                <w:b/>
                <w:color w:val="FF0000"/>
                <w:sz w:val="28"/>
                <w:szCs w:val="28"/>
              </w:rPr>
            </w:pPr>
          </w:p>
        </w:tc>
        <w:tc>
          <w:tcPr>
            <w:tcW w:w="8475" w:type="dxa"/>
          </w:tcPr>
          <w:p w14:paraId="4FC37AD0" w14:textId="77777777" w:rsidR="00FF78D3" w:rsidRPr="00FF78D3" w:rsidRDefault="00FF78D3" w:rsidP="00AB037A">
            <w:pPr>
              <w:spacing w:line="288" w:lineRule="auto"/>
              <w:rPr>
                <w:rFonts w:cs="Times New Roman"/>
                <w:sz w:val="28"/>
                <w:szCs w:val="28"/>
              </w:rPr>
            </w:pPr>
            <w:r w:rsidRPr="00FF78D3">
              <w:rPr>
                <w:rFonts w:cs="Times New Roman"/>
                <w:sz w:val="28"/>
                <w:szCs w:val="28"/>
              </w:rPr>
              <w:t>Viết đoạn văn làm rõ vẻ đẹp của người lính lái xe:</w:t>
            </w:r>
            <w:r w:rsidRPr="00FF78D3">
              <w:rPr>
                <w:rFonts w:cs="Times New Roman"/>
                <w:sz w:val="28"/>
                <w:szCs w:val="28"/>
              </w:rPr>
              <w:br/>
              <w:t>- Thử thách, khó khăn ập tới cụ thể, trực tiếp. Đó là “bụi phun tóc trắng” (gió, bụi tượng trưng cho gian khổ thử thách ở đời). Trên con đường chi viện cho miền Nam ruột thịt, những người lính đã nếm trải đủ mùi gian khổ.</w:t>
            </w:r>
            <w:r w:rsidRPr="00FF78D3">
              <w:rPr>
                <w:rFonts w:cs="Times New Roman"/>
                <w:sz w:val="28"/>
                <w:szCs w:val="28"/>
              </w:rPr>
              <w:br/>
              <w:t>- Trước thử thách mới, người chiến sĩ vẫn không nao núng. Các anh càng bình tĩnh, dũng cảm hơn. Thời tiết khắc nghiệt, dữ dội nhưng đối với họ tất cả chỉ là “chuyện nhỏ”, chẳng đáng bận tâm, chúng như đem lại niềm vui cho người lính.Chấp nhận thực tế, câu thơ vẫn vút lên tràn đầy niềm lạc quan sôi nổi: “Không có kính ừ thì có bụi”. Những tiếng “ừ thì” vang lên như một thách thức, một chấp nhận khó khăn đầy chủ động, một thái độ cứng cỏi. Giạn khổ hiểm nguy của chiến tranh chưa làm mảy may ảnh hưởng đến tinh thần của họ, trái lại họ xem đây là một dịp để thử sức mình.</w:t>
            </w:r>
          </w:p>
          <w:p w14:paraId="194B4C2A" w14:textId="77777777" w:rsidR="00FF78D3" w:rsidRPr="00FF78D3" w:rsidRDefault="00FF78D3" w:rsidP="00AB037A">
            <w:pPr>
              <w:spacing w:line="288" w:lineRule="auto"/>
              <w:rPr>
                <w:rFonts w:cs="Times New Roman"/>
                <w:sz w:val="28"/>
                <w:szCs w:val="28"/>
              </w:rPr>
            </w:pPr>
            <w:r w:rsidRPr="00FF78D3">
              <w:rPr>
                <w:rFonts w:cs="Times New Roman"/>
                <w:sz w:val="28"/>
                <w:szCs w:val="28"/>
              </w:rPr>
              <w:t>- Những tiếng cười đùa, những lời hứa hẹn, quyết tâm vượt gian khổ hiểm nguy: “Chưa cần rửa”, cấu trúc câu thơ vẫn cân đổi, nhịp nhàng theo nhịp rung của những bánh xe lăn. Câu thơ cuối gợi cảm giác nhẹ nhõm, ung dung rất lạc quan, rất thanh thản. Đó là khúc nhạc vui của tuổi mười tám đôi mươi hoà trong những hình ảnh hóm hỉnh: “phì phèo châm điếu thuốc - nhìn nhau mặt lấm cười ha ha”... ý thơ rộn rã, sôi động như sự sôi động hối hả của đoàn xe trên đường đi tới.</w:t>
            </w:r>
          </w:p>
          <w:p w14:paraId="78B5AF7C" w14:textId="77777777" w:rsidR="00FF78D3" w:rsidRPr="00FF78D3" w:rsidRDefault="00FF78D3" w:rsidP="00AB037A">
            <w:pPr>
              <w:spacing w:line="288" w:lineRule="auto"/>
              <w:rPr>
                <w:rFonts w:cs="Times New Roman"/>
                <w:sz w:val="28"/>
                <w:szCs w:val="28"/>
              </w:rPr>
            </w:pPr>
            <w:r w:rsidRPr="00FF78D3">
              <w:rPr>
                <w:rFonts w:cs="Times New Roman"/>
                <w:sz w:val="28"/>
                <w:szCs w:val="28"/>
              </w:rPr>
              <w:t>=&gt; Những vần thơ ít chất thơ nhưng càng đọc thì lại càng thấy thích thú, giọng thơ có chút gì nghịch ngợm, lính tráng. Ta nghe như họ đương cười đùa, tếu táo với nhau vậy.</w:t>
            </w:r>
          </w:p>
        </w:tc>
      </w:tr>
      <w:tr w:rsidR="00FF78D3" w:rsidRPr="00FF78D3" w14:paraId="2DAB9928" w14:textId="77777777" w:rsidTr="00AB037A">
        <w:trPr>
          <w:trHeight w:val="58"/>
        </w:trPr>
        <w:tc>
          <w:tcPr>
            <w:tcW w:w="1101" w:type="dxa"/>
            <w:vMerge w:val="restart"/>
          </w:tcPr>
          <w:p w14:paraId="201C6A46" w14:textId="77777777" w:rsidR="00FF78D3" w:rsidRPr="00FF78D3" w:rsidRDefault="00FF78D3" w:rsidP="00AB037A">
            <w:pPr>
              <w:spacing w:line="288" w:lineRule="auto"/>
              <w:jc w:val="center"/>
              <w:rPr>
                <w:rFonts w:cs="Times New Roman"/>
                <w:b/>
                <w:color w:val="FF0000"/>
                <w:sz w:val="28"/>
                <w:szCs w:val="28"/>
              </w:rPr>
            </w:pPr>
            <w:r w:rsidRPr="00FF78D3">
              <w:rPr>
                <w:rFonts w:cs="Times New Roman"/>
                <w:b/>
                <w:color w:val="FF0000"/>
                <w:sz w:val="28"/>
                <w:szCs w:val="28"/>
              </w:rPr>
              <w:t>4</w:t>
            </w:r>
          </w:p>
        </w:tc>
        <w:tc>
          <w:tcPr>
            <w:tcW w:w="8475" w:type="dxa"/>
          </w:tcPr>
          <w:p w14:paraId="7D25C961" w14:textId="77777777" w:rsidR="00FF78D3" w:rsidRPr="00FF78D3" w:rsidRDefault="00FF78D3" w:rsidP="00AB037A">
            <w:pPr>
              <w:spacing w:line="288" w:lineRule="auto"/>
              <w:rPr>
                <w:rFonts w:cs="Times New Roman"/>
                <w:b/>
                <w:sz w:val="28"/>
                <w:szCs w:val="28"/>
              </w:rPr>
            </w:pPr>
            <w:r w:rsidRPr="00FF78D3">
              <w:rPr>
                <w:rFonts w:cs="Times New Roman"/>
                <w:b/>
                <w:sz w:val="28"/>
                <w:szCs w:val="28"/>
              </w:rPr>
              <w:t xml:space="preserve">Kể tên một bài thơ khác ghi rõ tên tác giả trong chương trình Ngữ văn </w:t>
            </w:r>
            <w:r w:rsidRPr="00FF78D3">
              <w:rPr>
                <w:rFonts w:cs="Times New Roman"/>
                <w:b/>
                <w:sz w:val="28"/>
                <w:szCs w:val="28"/>
              </w:rPr>
              <w:lastRenderedPageBreak/>
              <w:t>9 cũng viết về người lính không sợ gian khổ hy sinh. Từ đó em có suy nghĩ gì về sự hy sinh của những người lính trong công cuộc bảo vệ Tồ quốc? (Không quá 5 dòng)</w:t>
            </w:r>
          </w:p>
        </w:tc>
      </w:tr>
      <w:tr w:rsidR="00FF78D3" w:rsidRPr="00FF78D3" w14:paraId="42AF2431" w14:textId="77777777" w:rsidTr="00AB037A">
        <w:trPr>
          <w:trHeight w:val="58"/>
        </w:trPr>
        <w:tc>
          <w:tcPr>
            <w:tcW w:w="1101" w:type="dxa"/>
            <w:vMerge/>
          </w:tcPr>
          <w:p w14:paraId="2B1F6461" w14:textId="77777777" w:rsidR="00FF78D3" w:rsidRPr="00FF78D3" w:rsidRDefault="00FF78D3" w:rsidP="00AB037A">
            <w:pPr>
              <w:spacing w:line="288" w:lineRule="auto"/>
              <w:jc w:val="center"/>
              <w:rPr>
                <w:rFonts w:cs="Times New Roman"/>
                <w:b/>
                <w:color w:val="FF0000"/>
                <w:sz w:val="28"/>
                <w:szCs w:val="28"/>
              </w:rPr>
            </w:pPr>
          </w:p>
        </w:tc>
        <w:tc>
          <w:tcPr>
            <w:tcW w:w="8475" w:type="dxa"/>
          </w:tcPr>
          <w:p w14:paraId="6E5AB6B3" w14:textId="77777777" w:rsidR="00FF78D3" w:rsidRPr="00FF78D3" w:rsidRDefault="00FF78D3" w:rsidP="00AB037A">
            <w:pPr>
              <w:spacing w:line="288" w:lineRule="auto"/>
              <w:rPr>
                <w:rFonts w:cs="Times New Roman"/>
                <w:sz w:val="28"/>
                <w:szCs w:val="28"/>
              </w:rPr>
            </w:pPr>
            <w:r w:rsidRPr="00FF78D3">
              <w:rPr>
                <w:rFonts w:cs="Times New Roman"/>
                <w:sz w:val="28"/>
                <w:szCs w:val="28"/>
              </w:rPr>
              <w:t>- Đồng chí – Chính Hữu.</w:t>
            </w:r>
          </w:p>
          <w:p w14:paraId="291FEC96" w14:textId="77777777" w:rsidR="00FF78D3" w:rsidRPr="00FF78D3" w:rsidRDefault="00FF78D3" w:rsidP="00AB037A">
            <w:pPr>
              <w:spacing w:line="288" w:lineRule="auto"/>
              <w:rPr>
                <w:rFonts w:cs="Times New Roman"/>
                <w:sz w:val="28"/>
                <w:szCs w:val="28"/>
              </w:rPr>
            </w:pPr>
            <w:r w:rsidRPr="00FF78D3">
              <w:rPr>
                <w:rFonts w:cs="Times New Roman"/>
                <w:sz w:val="28"/>
                <w:szCs w:val="28"/>
              </w:rPr>
              <w:t>- Suy nghĩ về sự hy sinh của người lính trong công cuộc bảo vệ Tổ quốc:</w:t>
            </w:r>
          </w:p>
          <w:p w14:paraId="48C3FE33" w14:textId="77777777" w:rsidR="00FF78D3" w:rsidRPr="00FF78D3" w:rsidRDefault="00FF78D3" w:rsidP="00AB037A">
            <w:pPr>
              <w:spacing w:line="288" w:lineRule="auto"/>
              <w:rPr>
                <w:rFonts w:cs="Times New Roman"/>
                <w:sz w:val="28"/>
                <w:szCs w:val="28"/>
              </w:rPr>
            </w:pPr>
            <w:r w:rsidRPr="00FF78D3">
              <w:rPr>
                <w:rFonts w:cs="Times New Roman"/>
                <w:sz w:val="28"/>
                <w:szCs w:val="28"/>
              </w:rPr>
              <w:t>+ Cuộc chiến đấu gian khổ, vất vả, đầy nguy hiểm.</w:t>
            </w:r>
          </w:p>
          <w:p w14:paraId="21FBBDDA" w14:textId="77777777" w:rsidR="00FF78D3" w:rsidRPr="00FF78D3" w:rsidRDefault="00FF78D3" w:rsidP="00AB037A">
            <w:pPr>
              <w:spacing w:line="288" w:lineRule="auto"/>
              <w:rPr>
                <w:rFonts w:cs="Times New Roman"/>
                <w:sz w:val="28"/>
                <w:szCs w:val="28"/>
              </w:rPr>
            </w:pPr>
            <w:r w:rsidRPr="00FF78D3">
              <w:rPr>
                <w:rFonts w:cs="Times New Roman"/>
                <w:sz w:val="28"/>
                <w:szCs w:val="28"/>
              </w:rPr>
              <w:t>+ Điều kiện sống, chiến đấu thiếu thốn về vật chất: ăn đất, ngủ rừng.</w:t>
            </w:r>
          </w:p>
          <w:p w14:paraId="51AF0712" w14:textId="77777777" w:rsidR="00FF78D3" w:rsidRPr="00FF78D3" w:rsidRDefault="00FF78D3" w:rsidP="00AB037A">
            <w:pPr>
              <w:spacing w:line="288" w:lineRule="auto"/>
              <w:rPr>
                <w:rFonts w:cs="Times New Roman"/>
                <w:sz w:val="28"/>
                <w:szCs w:val="28"/>
              </w:rPr>
            </w:pPr>
            <w:r w:rsidRPr="00FF78D3">
              <w:rPr>
                <w:rFonts w:cs="Times New Roman"/>
                <w:sz w:val="28"/>
                <w:szCs w:val="28"/>
              </w:rPr>
              <w:t>+ Phải sống xa gia đình, người thân, bạn bè.</w:t>
            </w:r>
          </w:p>
        </w:tc>
      </w:tr>
    </w:tbl>
    <w:p w14:paraId="540C3FCB" w14:textId="77777777" w:rsidR="00FF78D3" w:rsidRPr="00FF78D3" w:rsidRDefault="00FF78D3" w:rsidP="00FF78D3">
      <w:pPr>
        <w:spacing w:after="0" w:line="288" w:lineRule="auto"/>
        <w:jc w:val="center"/>
        <w:rPr>
          <w:rFonts w:ascii="Times New Roman" w:hAnsi="Times New Roman"/>
          <w:b/>
          <w:color w:val="FF0000"/>
          <w:sz w:val="28"/>
          <w:szCs w:val="28"/>
        </w:rPr>
      </w:pPr>
    </w:p>
    <w:p w14:paraId="74F84056" w14:textId="77777777" w:rsidR="00FF78D3" w:rsidRPr="00FF78D3" w:rsidRDefault="00FF78D3" w:rsidP="00FF78D3">
      <w:pPr>
        <w:spacing w:after="0" w:line="288" w:lineRule="auto"/>
        <w:rPr>
          <w:rFonts w:ascii="Times New Roman" w:hAnsi="Times New Roman"/>
          <w:b/>
          <w:color w:val="FF0000"/>
          <w:sz w:val="28"/>
          <w:szCs w:val="28"/>
        </w:rPr>
      </w:pPr>
      <w:r w:rsidRPr="00FF78D3">
        <w:rPr>
          <w:rFonts w:ascii="Times New Roman" w:hAnsi="Times New Roman"/>
          <w:b/>
          <w:color w:val="FF0000"/>
          <w:sz w:val="28"/>
          <w:szCs w:val="28"/>
        </w:rPr>
        <w:t>PHIẾU SỐ 5:</w:t>
      </w:r>
    </w:p>
    <w:p w14:paraId="72C90B2A" w14:textId="77777777" w:rsidR="00FF78D3" w:rsidRPr="00FF78D3" w:rsidRDefault="00FF78D3" w:rsidP="00FF78D3">
      <w:pPr>
        <w:spacing w:after="0" w:line="288" w:lineRule="auto"/>
        <w:rPr>
          <w:rFonts w:ascii="Times New Roman" w:hAnsi="Times New Roman"/>
          <w:sz w:val="28"/>
          <w:szCs w:val="28"/>
        </w:rPr>
      </w:pPr>
      <w:r w:rsidRPr="00FF78D3">
        <w:rPr>
          <w:rFonts w:ascii="Times New Roman" w:hAnsi="Times New Roman"/>
          <w:sz w:val="28"/>
          <w:szCs w:val="28"/>
        </w:rPr>
        <w:t>Đọc đoạn thơ sau và trả lời các câu hỏi:</w:t>
      </w:r>
    </w:p>
    <w:p w14:paraId="25BE4810" w14:textId="77777777" w:rsidR="00FF78D3" w:rsidRPr="00FF78D3" w:rsidRDefault="00FF78D3" w:rsidP="00FF78D3">
      <w:pPr>
        <w:spacing w:after="0" w:line="288" w:lineRule="auto"/>
        <w:ind w:left="3828"/>
        <w:rPr>
          <w:rFonts w:ascii="Times New Roman" w:hAnsi="Times New Roman"/>
          <w:sz w:val="28"/>
          <w:szCs w:val="28"/>
        </w:rPr>
      </w:pPr>
      <w:r w:rsidRPr="00FF78D3">
        <w:rPr>
          <w:rFonts w:ascii="Times New Roman" w:hAnsi="Times New Roman"/>
          <w:sz w:val="28"/>
          <w:szCs w:val="28"/>
        </w:rPr>
        <w:t xml:space="preserve">Bếp Hoàng Cầm ta dựng giữa trời </w:t>
      </w:r>
    </w:p>
    <w:p w14:paraId="0FDF66C1" w14:textId="77777777" w:rsidR="00FF78D3" w:rsidRPr="00FF78D3" w:rsidRDefault="00FF78D3" w:rsidP="00FF78D3">
      <w:pPr>
        <w:spacing w:after="0" w:line="288" w:lineRule="auto"/>
        <w:ind w:left="3828"/>
        <w:rPr>
          <w:rFonts w:ascii="Times New Roman" w:hAnsi="Times New Roman"/>
          <w:sz w:val="28"/>
          <w:szCs w:val="28"/>
        </w:rPr>
      </w:pPr>
      <w:r w:rsidRPr="00FF78D3">
        <w:rPr>
          <w:rFonts w:ascii="Times New Roman" w:hAnsi="Times New Roman"/>
          <w:sz w:val="28"/>
          <w:szCs w:val="28"/>
        </w:rPr>
        <w:t xml:space="preserve">Chung bát đũa nghĩa là gia đình đấy </w:t>
      </w:r>
    </w:p>
    <w:p w14:paraId="0875C4E5" w14:textId="77777777" w:rsidR="00FF78D3" w:rsidRPr="00FF78D3" w:rsidRDefault="00FF78D3" w:rsidP="00FF78D3">
      <w:pPr>
        <w:spacing w:after="0" w:line="288" w:lineRule="auto"/>
        <w:ind w:left="3828"/>
        <w:rPr>
          <w:rFonts w:ascii="Times New Roman" w:hAnsi="Times New Roman"/>
          <w:sz w:val="28"/>
          <w:szCs w:val="28"/>
        </w:rPr>
      </w:pPr>
      <w:r w:rsidRPr="00FF78D3">
        <w:rPr>
          <w:rFonts w:ascii="Times New Roman" w:hAnsi="Times New Roman"/>
          <w:sz w:val="28"/>
          <w:szCs w:val="28"/>
        </w:rPr>
        <w:t xml:space="preserve">Võng mắc chông chênh đường xe chạy </w:t>
      </w:r>
      <w:r w:rsidRPr="00FF78D3">
        <w:rPr>
          <w:rFonts w:ascii="Times New Roman" w:hAnsi="Times New Roman"/>
          <w:sz w:val="28"/>
          <w:szCs w:val="28"/>
        </w:rPr>
        <w:br/>
      </w:r>
    </w:p>
    <w:p w14:paraId="290F434F" w14:textId="77777777" w:rsidR="00FF78D3" w:rsidRPr="00FF78D3" w:rsidRDefault="00FF78D3" w:rsidP="00FF78D3">
      <w:pPr>
        <w:spacing w:after="0" w:line="288" w:lineRule="auto"/>
        <w:ind w:left="3828"/>
        <w:rPr>
          <w:rFonts w:ascii="Times New Roman" w:hAnsi="Times New Roman"/>
          <w:sz w:val="28"/>
          <w:szCs w:val="28"/>
        </w:rPr>
      </w:pPr>
      <w:r w:rsidRPr="00FF78D3">
        <w:rPr>
          <w:rFonts w:ascii="Times New Roman" w:hAnsi="Times New Roman"/>
          <w:sz w:val="28"/>
          <w:szCs w:val="28"/>
        </w:rPr>
        <w:t>Lại đi, lại đi trời xanh thêm.</w:t>
      </w:r>
    </w:p>
    <w:p w14:paraId="4995F76E" w14:textId="77777777" w:rsidR="00FF78D3" w:rsidRPr="00FF78D3" w:rsidRDefault="00FF78D3" w:rsidP="00FF78D3">
      <w:pPr>
        <w:spacing w:after="0" w:line="288" w:lineRule="auto"/>
        <w:ind w:left="3828"/>
        <w:rPr>
          <w:rFonts w:ascii="Times New Roman" w:hAnsi="Times New Roman"/>
          <w:sz w:val="28"/>
          <w:szCs w:val="28"/>
        </w:rPr>
      </w:pPr>
      <w:r w:rsidRPr="00FF78D3">
        <w:rPr>
          <w:rFonts w:ascii="Times New Roman" w:hAnsi="Times New Roman"/>
          <w:sz w:val="28"/>
          <w:szCs w:val="28"/>
        </w:rPr>
        <w:t xml:space="preserve">Không có kính, rồi xe không có đèn </w:t>
      </w:r>
    </w:p>
    <w:p w14:paraId="1942069D" w14:textId="77777777" w:rsidR="00FF78D3" w:rsidRPr="00FF78D3" w:rsidRDefault="00FF78D3" w:rsidP="00FF78D3">
      <w:pPr>
        <w:spacing w:after="0" w:line="288" w:lineRule="auto"/>
        <w:ind w:left="3828"/>
        <w:rPr>
          <w:rFonts w:ascii="Times New Roman" w:hAnsi="Times New Roman"/>
          <w:sz w:val="28"/>
          <w:szCs w:val="28"/>
        </w:rPr>
      </w:pPr>
      <w:r w:rsidRPr="00FF78D3">
        <w:rPr>
          <w:rFonts w:ascii="Times New Roman" w:hAnsi="Times New Roman"/>
          <w:sz w:val="28"/>
          <w:szCs w:val="28"/>
        </w:rPr>
        <w:t>Không có mui xe, thùng xe có xước,</w:t>
      </w:r>
    </w:p>
    <w:p w14:paraId="15046BBC" w14:textId="77777777" w:rsidR="00FF78D3" w:rsidRPr="00FF78D3" w:rsidRDefault="00FF78D3" w:rsidP="00FF78D3">
      <w:pPr>
        <w:spacing w:after="0" w:line="288" w:lineRule="auto"/>
        <w:ind w:left="3828"/>
        <w:rPr>
          <w:rFonts w:ascii="Times New Roman" w:hAnsi="Times New Roman"/>
          <w:sz w:val="28"/>
          <w:szCs w:val="28"/>
        </w:rPr>
      </w:pPr>
      <w:r w:rsidRPr="00FF78D3">
        <w:rPr>
          <w:rFonts w:ascii="Times New Roman" w:hAnsi="Times New Roman"/>
          <w:sz w:val="28"/>
          <w:szCs w:val="28"/>
        </w:rPr>
        <w:t xml:space="preserve">Xe vẫn chạy vì miền Nam phía trước </w:t>
      </w:r>
    </w:p>
    <w:p w14:paraId="65A5D5B3" w14:textId="77777777" w:rsidR="00FF78D3" w:rsidRPr="00FF78D3" w:rsidRDefault="00FF78D3" w:rsidP="00FF78D3">
      <w:pPr>
        <w:spacing w:after="0" w:line="288" w:lineRule="auto"/>
        <w:ind w:left="3828"/>
        <w:rPr>
          <w:rFonts w:ascii="Times New Roman" w:hAnsi="Times New Roman"/>
          <w:sz w:val="28"/>
          <w:szCs w:val="28"/>
        </w:rPr>
      </w:pPr>
      <w:r w:rsidRPr="00FF78D3">
        <w:rPr>
          <w:rFonts w:ascii="Times New Roman" w:hAnsi="Times New Roman"/>
          <w:sz w:val="28"/>
          <w:szCs w:val="28"/>
        </w:rPr>
        <w:t>Chỉ cần trong xe có một trái tim.</w:t>
      </w:r>
    </w:p>
    <w:p w14:paraId="26041C08" w14:textId="77777777" w:rsidR="00FF78D3" w:rsidRPr="00FF78D3" w:rsidRDefault="00FF78D3" w:rsidP="00FF78D3">
      <w:pPr>
        <w:spacing w:after="0" w:line="288" w:lineRule="auto"/>
        <w:ind w:left="3828"/>
        <w:rPr>
          <w:rFonts w:ascii="Times New Roman" w:hAnsi="Times New Roman"/>
          <w:sz w:val="28"/>
          <w:szCs w:val="28"/>
        </w:rPr>
      </w:pPr>
      <w:r w:rsidRPr="00FF78D3">
        <w:rPr>
          <w:rFonts w:ascii="Times New Roman" w:hAnsi="Times New Roman"/>
          <w:sz w:val="28"/>
          <w:szCs w:val="28"/>
        </w:rPr>
        <w:t>(Trích Ngữ văn 9, tập một)</w:t>
      </w:r>
    </w:p>
    <w:p w14:paraId="06B416E2" w14:textId="77777777" w:rsidR="00FF78D3" w:rsidRPr="00FF78D3" w:rsidRDefault="00FF78D3" w:rsidP="00FF78D3">
      <w:pPr>
        <w:spacing w:after="0" w:line="288" w:lineRule="auto"/>
        <w:rPr>
          <w:rFonts w:ascii="Times New Roman" w:hAnsi="Times New Roman"/>
          <w:sz w:val="28"/>
          <w:szCs w:val="28"/>
        </w:rPr>
      </w:pPr>
      <w:r w:rsidRPr="00FF78D3">
        <w:rPr>
          <w:rFonts w:ascii="Times New Roman" w:hAnsi="Times New Roman"/>
          <w:sz w:val="28"/>
          <w:szCs w:val="28"/>
        </w:rPr>
        <w:t>Câu 1: Đoạn thơ trên nằm trong tác phẩm nào? Giới thiệu ngắn gọn về tác giả và hoàn cảnh sáng tác của tác phẩm ấy.</w:t>
      </w:r>
    </w:p>
    <w:p w14:paraId="45DE8384" w14:textId="77777777" w:rsidR="00FF78D3" w:rsidRPr="00FF78D3" w:rsidRDefault="00FF78D3" w:rsidP="00FF78D3">
      <w:pPr>
        <w:spacing w:after="0" w:line="288" w:lineRule="auto"/>
        <w:rPr>
          <w:rFonts w:ascii="Times New Roman" w:hAnsi="Times New Roman"/>
          <w:sz w:val="28"/>
          <w:szCs w:val="28"/>
        </w:rPr>
      </w:pPr>
      <w:r w:rsidRPr="00FF78D3">
        <w:rPr>
          <w:rFonts w:ascii="Times New Roman" w:hAnsi="Times New Roman"/>
          <w:sz w:val="28"/>
          <w:szCs w:val="28"/>
        </w:rPr>
        <w:t>Câu 2: Tìm một hình ảnh ẩn dụ trong đoạn thơ trên và nêu tác dụng của hình ảnh ẩn dụ đó.</w:t>
      </w:r>
    </w:p>
    <w:p w14:paraId="04682743" w14:textId="77777777" w:rsidR="00FF78D3" w:rsidRPr="00FF78D3" w:rsidRDefault="00FF78D3" w:rsidP="00FF78D3">
      <w:pPr>
        <w:spacing w:after="0" w:line="288" w:lineRule="auto"/>
        <w:rPr>
          <w:rFonts w:ascii="Times New Roman" w:hAnsi="Times New Roman"/>
          <w:sz w:val="28"/>
          <w:szCs w:val="28"/>
        </w:rPr>
      </w:pPr>
      <w:r w:rsidRPr="00FF78D3">
        <w:rPr>
          <w:rFonts w:ascii="Times New Roman" w:hAnsi="Times New Roman"/>
          <w:sz w:val="28"/>
          <w:szCs w:val="28"/>
        </w:rPr>
        <w:t>Câu 3: Tại sao nói hình ảnh những chiếc xe không kính là một sáng tạo độc đáo của Phạm Tiến Duật?</w:t>
      </w:r>
    </w:p>
    <w:p w14:paraId="2AB6F3AF" w14:textId="77777777" w:rsidR="00FF78D3" w:rsidRPr="00FF78D3" w:rsidRDefault="00FF78D3" w:rsidP="00FF78D3">
      <w:pPr>
        <w:spacing w:after="0" w:line="288" w:lineRule="auto"/>
        <w:rPr>
          <w:rFonts w:ascii="Times New Roman" w:hAnsi="Times New Roman"/>
          <w:sz w:val="28"/>
          <w:szCs w:val="28"/>
        </w:rPr>
      </w:pPr>
      <w:r w:rsidRPr="00FF78D3">
        <w:rPr>
          <w:rFonts w:ascii="Times New Roman" w:hAnsi="Times New Roman"/>
          <w:sz w:val="28"/>
          <w:szCs w:val="28"/>
        </w:rPr>
        <w:t>Câu 4: Viết đoạn văn nêu cảm nhận về khổ cuối bài thơ để thấy được ý chí chiến đấu, quyết tâm sắt đá, tình cảm sâu đậm với miền Nam ruột thịt.</w:t>
      </w:r>
    </w:p>
    <w:p w14:paraId="47AF38D8" w14:textId="77777777" w:rsidR="00FF78D3" w:rsidRPr="00FF78D3" w:rsidRDefault="00FF78D3" w:rsidP="00FF78D3">
      <w:pPr>
        <w:spacing w:after="0" w:line="288" w:lineRule="auto"/>
        <w:rPr>
          <w:rFonts w:ascii="Times New Roman" w:hAnsi="Times New Roman"/>
          <w:sz w:val="28"/>
          <w:szCs w:val="28"/>
        </w:rPr>
      </w:pPr>
      <w:r w:rsidRPr="00FF78D3">
        <w:rPr>
          <w:rFonts w:ascii="Times New Roman" w:hAnsi="Times New Roman"/>
          <w:sz w:val="28"/>
          <w:szCs w:val="28"/>
        </w:rPr>
        <w:t>Câu 5: Từ việc cảm nhận phẩm chất của nhừng người lính trong bài thơ trên và những hiểu biết xã hội của bản thân, em hay trình bày suy nghĩ (khoảng nửa trang giấy thi) về lòng dũng cảm.</w:t>
      </w:r>
      <w:r w:rsidRPr="00FF78D3">
        <w:rPr>
          <w:rFonts w:ascii="Times New Roman" w:hAnsi="Times New Roman"/>
          <w:sz w:val="28"/>
          <w:szCs w:val="28"/>
        </w:rPr>
        <w:br/>
      </w:r>
    </w:p>
    <w:p w14:paraId="2824A01F" w14:textId="77777777" w:rsidR="00FF78D3" w:rsidRPr="00FF78D3" w:rsidRDefault="00FF78D3" w:rsidP="00FF78D3">
      <w:pPr>
        <w:spacing w:after="0" w:line="288" w:lineRule="auto"/>
        <w:jc w:val="center"/>
        <w:rPr>
          <w:rFonts w:ascii="Times New Roman" w:hAnsi="Times New Roman"/>
          <w:b/>
          <w:color w:val="FF0000"/>
          <w:sz w:val="28"/>
          <w:szCs w:val="28"/>
        </w:rPr>
      </w:pPr>
      <w:r w:rsidRPr="00FF78D3">
        <w:rPr>
          <w:rFonts w:ascii="Times New Roman" w:hAnsi="Times New Roman"/>
          <w:b/>
          <w:color w:val="FF0000"/>
          <w:sz w:val="28"/>
          <w:szCs w:val="28"/>
        </w:rPr>
        <w:lastRenderedPageBreak/>
        <w:t>GỢI Ý</w:t>
      </w:r>
    </w:p>
    <w:tbl>
      <w:tblPr>
        <w:tblStyle w:val="TableGrid2"/>
        <w:tblW w:w="0" w:type="auto"/>
        <w:tblLook w:val="04A0" w:firstRow="1" w:lastRow="0" w:firstColumn="1" w:lastColumn="0" w:noHBand="0" w:noVBand="1"/>
      </w:tblPr>
      <w:tblGrid>
        <w:gridCol w:w="1101"/>
        <w:gridCol w:w="8475"/>
      </w:tblGrid>
      <w:tr w:rsidR="00FF78D3" w:rsidRPr="00FF78D3" w14:paraId="0CA4DFEE" w14:textId="77777777" w:rsidTr="00AB037A">
        <w:tc>
          <w:tcPr>
            <w:tcW w:w="1101" w:type="dxa"/>
            <w:vMerge w:val="restart"/>
          </w:tcPr>
          <w:p w14:paraId="201F7D16" w14:textId="77777777" w:rsidR="00FF78D3" w:rsidRPr="00FF78D3" w:rsidRDefault="00FF78D3" w:rsidP="00AB037A">
            <w:pPr>
              <w:spacing w:line="288" w:lineRule="auto"/>
              <w:jc w:val="center"/>
              <w:rPr>
                <w:rFonts w:cs="Times New Roman"/>
                <w:b/>
                <w:color w:val="FF0000"/>
                <w:sz w:val="28"/>
                <w:szCs w:val="28"/>
              </w:rPr>
            </w:pPr>
            <w:r w:rsidRPr="00FF78D3">
              <w:rPr>
                <w:rFonts w:cs="Times New Roman"/>
                <w:b/>
                <w:color w:val="FF0000"/>
                <w:sz w:val="28"/>
                <w:szCs w:val="28"/>
              </w:rPr>
              <w:t>1</w:t>
            </w:r>
          </w:p>
        </w:tc>
        <w:tc>
          <w:tcPr>
            <w:tcW w:w="8475" w:type="dxa"/>
          </w:tcPr>
          <w:p w14:paraId="730E74D4" w14:textId="77777777" w:rsidR="00FF78D3" w:rsidRPr="00FF78D3" w:rsidRDefault="00FF78D3" w:rsidP="00AB037A">
            <w:pPr>
              <w:spacing w:line="288" w:lineRule="auto"/>
              <w:rPr>
                <w:rFonts w:cs="Times New Roman"/>
                <w:b/>
                <w:sz w:val="28"/>
                <w:szCs w:val="28"/>
              </w:rPr>
            </w:pPr>
            <w:r w:rsidRPr="00FF78D3">
              <w:rPr>
                <w:rFonts w:cs="Times New Roman"/>
                <w:b/>
                <w:sz w:val="28"/>
                <w:szCs w:val="28"/>
              </w:rPr>
              <w:t>Đoạn thơ trên nằm trong tác phẩm nào? Giới thiệu ngắn gọn về tác giả và hoàn cảnh sáng tác của tác phẩm ấy.</w:t>
            </w:r>
          </w:p>
        </w:tc>
      </w:tr>
      <w:tr w:rsidR="00FF78D3" w:rsidRPr="00FF78D3" w14:paraId="59DC7E78" w14:textId="77777777" w:rsidTr="00AB037A">
        <w:tc>
          <w:tcPr>
            <w:tcW w:w="1101" w:type="dxa"/>
            <w:vMerge/>
          </w:tcPr>
          <w:p w14:paraId="2C2F6B21" w14:textId="77777777" w:rsidR="00FF78D3" w:rsidRPr="00FF78D3" w:rsidRDefault="00FF78D3" w:rsidP="00AB037A">
            <w:pPr>
              <w:spacing w:line="288" w:lineRule="auto"/>
              <w:jc w:val="center"/>
              <w:rPr>
                <w:rFonts w:cs="Times New Roman"/>
                <w:b/>
                <w:color w:val="FF0000"/>
                <w:sz w:val="28"/>
                <w:szCs w:val="28"/>
              </w:rPr>
            </w:pPr>
          </w:p>
        </w:tc>
        <w:tc>
          <w:tcPr>
            <w:tcW w:w="8475" w:type="dxa"/>
          </w:tcPr>
          <w:p w14:paraId="322D9746" w14:textId="77777777" w:rsidR="00FF78D3" w:rsidRPr="00FF78D3" w:rsidRDefault="00FF78D3" w:rsidP="00AB037A">
            <w:pPr>
              <w:spacing w:line="288" w:lineRule="auto"/>
              <w:rPr>
                <w:rFonts w:cs="Times New Roman"/>
                <w:sz w:val="28"/>
                <w:szCs w:val="28"/>
              </w:rPr>
            </w:pPr>
            <w:r w:rsidRPr="00FF78D3">
              <w:rPr>
                <w:rFonts w:cs="Times New Roman"/>
                <w:sz w:val="28"/>
                <w:szCs w:val="28"/>
              </w:rPr>
              <w:t>Nêu xuất xứ, tác giả và hoàn cảnh sáng tác:</w:t>
            </w:r>
          </w:p>
          <w:p w14:paraId="1A111A72" w14:textId="77777777" w:rsidR="00FF78D3" w:rsidRPr="00FF78D3" w:rsidRDefault="00FF78D3" w:rsidP="00AB037A">
            <w:pPr>
              <w:spacing w:line="288" w:lineRule="auto"/>
              <w:rPr>
                <w:rFonts w:cs="Times New Roman"/>
                <w:sz w:val="28"/>
                <w:szCs w:val="28"/>
              </w:rPr>
            </w:pPr>
            <w:r w:rsidRPr="00FF78D3">
              <w:rPr>
                <w:rFonts w:cs="Times New Roman"/>
                <w:sz w:val="28"/>
                <w:szCs w:val="28"/>
              </w:rPr>
              <w:t>- Bài thơ: "Bài thơ về tiểu đội xe không kính”</w:t>
            </w:r>
          </w:p>
          <w:p w14:paraId="1D303BDE" w14:textId="77777777" w:rsidR="00FF78D3" w:rsidRPr="00FF78D3" w:rsidRDefault="00FF78D3" w:rsidP="00AB037A">
            <w:pPr>
              <w:spacing w:line="288" w:lineRule="auto"/>
              <w:rPr>
                <w:rFonts w:cs="Times New Roman"/>
                <w:sz w:val="28"/>
                <w:szCs w:val="28"/>
              </w:rPr>
            </w:pPr>
            <w:r w:rsidRPr="00FF78D3">
              <w:rPr>
                <w:rFonts w:cs="Times New Roman"/>
                <w:sz w:val="28"/>
                <w:szCs w:val="28"/>
              </w:rPr>
              <w:t>- Tác giả: Phạm Tiến Duật</w:t>
            </w:r>
          </w:p>
          <w:p w14:paraId="5E756CD1" w14:textId="77777777" w:rsidR="00FF78D3" w:rsidRPr="00FF78D3" w:rsidRDefault="00FF78D3" w:rsidP="00AB037A">
            <w:pPr>
              <w:spacing w:line="288" w:lineRule="auto"/>
              <w:rPr>
                <w:rFonts w:cs="Times New Roman"/>
                <w:sz w:val="28"/>
                <w:szCs w:val="28"/>
              </w:rPr>
            </w:pPr>
            <w:r w:rsidRPr="00FF78D3">
              <w:rPr>
                <w:rFonts w:cs="Times New Roman"/>
                <w:sz w:val="28"/>
                <w:szCs w:val="28"/>
              </w:rPr>
              <w:t>- Hoàn cảnh sáng tác: Bài thơ được sáng tác năm 1969 giữa lúc cuộc kháng chiến chống đế quốc Mĩ đang diễn ra vô cùng ác liệt, tác già lả bộ đội lái xe trên tuyến đường Trường Sơn</w:t>
            </w:r>
          </w:p>
        </w:tc>
      </w:tr>
      <w:tr w:rsidR="00FF78D3" w:rsidRPr="00FF78D3" w14:paraId="666B4FDD" w14:textId="77777777" w:rsidTr="00AB037A">
        <w:tc>
          <w:tcPr>
            <w:tcW w:w="1101" w:type="dxa"/>
            <w:vMerge w:val="restart"/>
          </w:tcPr>
          <w:p w14:paraId="7AEC94B0" w14:textId="77777777" w:rsidR="00FF78D3" w:rsidRPr="00FF78D3" w:rsidRDefault="00FF78D3" w:rsidP="00AB037A">
            <w:pPr>
              <w:spacing w:line="288" w:lineRule="auto"/>
              <w:jc w:val="center"/>
              <w:rPr>
                <w:rFonts w:cs="Times New Roman"/>
                <w:b/>
                <w:color w:val="FF0000"/>
                <w:sz w:val="28"/>
                <w:szCs w:val="28"/>
              </w:rPr>
            </w:pPr>
            <w:r w:rsidRPr="00FF78D3">
              <w:rPr>
                <w:rFonts w:cs="Times New Roman"/>
                <w:b/>
                <w:color w:val="FF0000"/>
                <w:sz w:val="28"/>
                <w:szCs w:val="28"/>
              </w:rPr>
              <w:t>2</w:t>
            </w:r>
          </w:p>
        </w:tc>
        <w:tc>
          <w:tcPr>
            <w:tcW w:w="8475" w:type="dxa"/>
          </w:tcPr>
          <w:p w14:paraId="61110EA2" w14:textId="77777777" w:rsidR="00FF78D3" w:rsidRPr="00FF78D3" w:rsidRDefault="00FF78D3" w:rsidP="00AB037A">
            <w:pPr>
              <w:spacing w:line="288" w:lineRule="auto"/>
              <w:rPr>
                <w:rFonts w:cs="Times New Roman"/>
                <w:b/>
                <w:sz w:val="28"/>
                <w:szCs w:val="28"/>
              </w:rPr>
            </w:pPr>
            <w:r w:rsidRPr="00FF78D3">
              <w:rPr>
                <w:rFonts w:cs="Times New Roman"/>
                <w:b/>
                <w:sz w:val="28"/>
                <w:szCs w:val="28"/>
              </w:rPr>
              <w:t>Tìm một hình ảnh ẩn dụ trong đoạn thơ trên và nêu tác dụng của hình ảnh ẩn dụ đó.</w:t>
            </w:r>
          </w:p>
        </w:tc>
      </w:tr>
      <w:tr w:rsidR="00FF78D3" w:rsidRPr="00FF78D3" w14:paraId="0CAF3F17" w14:textId="77777777" w:rsidTr="00AB037A">
        <w:tc>
          <w:tcPr>
            <w:tcW w:w="1101" w:type="dxa"/>
            <w:vMerge/>
          </w:tcPr>
          <w:p w14:paraId="3DE3CA85" w14:textId="77777777" w:rsidR="00FF78D3" w:rsidRPr="00FF78D3" w:rsidRDefault="00FF78D3" w:rsidP="00AB037A">
            <w:pPr>
              <w:spacing w:line="288" w:lineRule="auto"/>
              <w:jc w:val="center"/>
              <w:rPr>
                <w:rFonts w:cs="Times New Roman"/>
                <w:b/>
                <w:color w:val="FF0000"/>
                <w:sz w:val="28"/>
                <w:szCs w:val="28"/>
              </w:rPr>
            </w:pPr>
          </w:p>
        </w:tc>
        <w:tc>
          <w:tcPr>
            <w:tcW w:w="8475" w:type="dxa"/>
          </w:tcPr>
          <w:p w14:paraId="66DD261B" w14:textId="77777777" w:rsidR="00FF78D3" w:rsidRPr="00FF78D3" w:rsidRDefault="00FF78D3" w:rsidP="00AB037A">
            <w:pPr>
              <w:spacing w:line="288" w:lineRule="auto"/>
              <w:rPr>
                <w:rFonts w:cs="Times New Roman"/>
                <w:sz w:val="28"/>
                <w:szCs w:val="28"/>
              </w:rPr>
            </w:pPr>
            <w:r w:rsidRPr="00FF78D3">
              <w:rPr>
                <w:rFonts w:cs="Times New Roman"/>
                <w:sz w:val="28"/>
                <w:szCs w:val="28"/>
              </w:rPr>
              <w:t>Hình ảnh ấn dụ, hoán dụ và tác dụng:</w:t>
            </w:r>
          </w:p>
          <w:p w14:paraId="4D0BD930" w14:textId="77777777" w:rsidR="00FF78D3" w:rsidRPr="00FF78D3" w:rsidRDefault="00FF78D3" w:rsidP="00AB037A">
            <w:pPr>
              <w:spacing w:line="288" w:lineRule="auto"/>
              <w:rPr>
                <w:rFonts w:cs="Times New Roman"/>
                <w:sz w:val="28"/>
                <w:szCs w:val="28"/>
              </w:rPr>
            </w:pPr>
            <w:r w:rsidRPr="00FF78D3">
              <w:rPr>
                <w:rFonts w:cs="Times New Roman"/>
                <w:sz w:val="28"/>
                <w:szCs w:val="28"/>
              </w:rPr>
              <w:t>- Hình ảnh ẩn dụ: trơi xanh</w:t>
            </w:r>
          </w:p>
          <w:p w14:paraId="5A97D82F" w14:textId="77777777" w:rsidR="00FF78D3" w:rsidRPr="00FF78D3" w:rsidRDefault="00FF78D3" w:rsidP="00AB037A">
            <w:pPr>
              <w:spacing w:line="288" w:lineRule="auto"/>
              <w:rPr>
                <w:rFonts w:cs="Times New Roman"/>
                <w:sz w:val="28"/>
                <w:szCs w:val="28"/>
              </w:rPr>
            </w:pPr>
            <w:r w:rsidRPr="00FF78D3">
              <w:rPr>
                <w:rFonts w:cs="Times New Roman"/>
                <w:sz w:val="28"/>
                <w:szCs w:val="28"/>
              </w:rPr>
              <w:t>- Tác dụng: làm tăng sức gợi hình, gợi cảm cho điều tác giả muốn thể hiện. Trời xanh là ẩn dụ cho hòa bình và cuộc sống tươi đẹp.</w:t>
            </w:r>
          </w:p>
          <w:p w14:paraId="0E4D636F" w14:textId="77777777" w:rsidR="00FF78D3" w:rsidRPr="00FF78D3" w:rsidRDefault="00FF78D3" w:rsidP="00AB037A">
            <w:pPr>
              <w:spacing w:line="288" w:lineRule="auto"/>
              <w:rPr>
                <w:rFonts w:cs="Times New Roman"/>
                <w:sz w:val="28"/>
                <w:szCs w:val="28"/>
              </w:rPr>
            </w:pPr>
            <w:r w:rsidRPr="00FF78D3">
              <w:rPr>
                <w:rFonts w:cs="Times New Roman"/>
                <w:sz w:val="28"/>
                <w:szCs w:val="28"/>
              </w:rPr>
              <w:t>- Hình ảnh hoán dụ: Trái tim</w:t>
            </w:r>
          </w:p>
          <w:p w14:paraId="49EC636E" w14:textId="77777777" w:rsidR="00FF78D3" w:rsidRPr="00FF78D3" w:rsidRDefault="00FF78D3" w:rsidP="00AB037A">
            <w:pPr>
              <w:spacing w:line="288" w:lineRule="auto"/>
              <w:rPr>
                <w:rFonts w:cs="Times New Roman"/>
                <w:sz w:val="28"/>
                <w:szCs w:val="28"/>
              </w:rPr>
            </w:pPr>
            <w:r w:rsidRPr="00FF78D3">
              <w:rPr>
                <w:rFonts w:cs="Times New Roman"/>
                <w:sz w:val="28"/>
                <w:szCs w:val="28"/>
              </w:rPr>
              <w:t>- Tác dụng: “trái tim” chỉ tình yêu Tổ quốc lớn lao, như máu thịt, như mẹ cha, như vợ, như chồng...; chỉ khát khao giải phổng miền Nam thống nhất đất nước của người lính.</w:t>
            </w:r>
          </w:p>
        </w:tc>
      </w:tr>
      <w:tr w:rsidR="00FF78D3" w:rsidRPr="00FF78D3" w14:paraId="17038E80" w14:textId="77777777" w:rsidTr="00AB037A">
        <w:tc>
          <w:tcPr>
            <w:tcW w:w="1101" w:type="dxa"/>
            <w:vMerge w:val="restart"/>
          </w:tcPr>
          <w:p w14:paraId="3A141DD0" w14:textId="77777777" w:rsidR="00FF78D3" w:rsidRPr="00FF78D3" w:rsidRDefault="00FF78D3" w:rsidP="00AB037A">
            <w:pPr>
              <w:spacing w:line="288" w:lineRule="auto"/>
              <w:jc w:val="center"/>
              <w:rPr>
                <w:rFonts w:cs="Times New Roman"/>
                <w:b/>
                <w:color w:val="FF0000"/>
                <w:sz w:val="28"/>
                <w:szCs w:val="28"/>
              </w:rPr>
            </w:pPr>
            <w:r w:rsidRPr="00FF78D3">
              <w:rPr>
                <w:rFonts w:cs="Times New Roman"/>
                <w:b/>
                <w:color w:val="FF0000"/>
                <w:sz w:val="28"/>
                <w:szCs w:val="28"/>
              </w:rPr>
              <w:t>3</w:t>
            </w:r>
          </w:p>
        </w:tc>
        <w:tc>
          <w:tcPr>
            <w:tcW w:w="8475" w:type="dxa"/>
          </w:tcPr>
          <w:p w14:paraId="30C880D7" w14:textId="77777777" w:rsidR="00FF78D3" w:rsidRPr="00FF78D3" w:rsidRDefault="00FF78D3" w:rsidP="00AB037A">
            <w:pPr>
              <w:spacing w:line="288" w:lineRule="auto"/>
              <w:rPr>
                <w:rFonts w:cs="Times New Roman"/>
                <w:b/>
                <w:sz w:val="28"/>
                <w:szCs w:val="28"/>
              </w:rPr>
            </w:pPr>
            <w:r w:rsidRPr="00FF78D3">
              <w:rPr>
                <w:rFonts w:cs="Times New Roman"/>
                <w:b/>
                <w:sz w:val="28"/>
                <w:szCs w:val="28"/>
              </w:rPr>
              <w:t>Tại sao nói hình ảnh những chiếc xe không kính là một sáng tạo độc đáo của Phạm Tiến Duật?</w:t>
            </w:r>
          </w:p>
        </w:tc>
      </w:tr>
      <w:tr w:rsidR="00FF78D3" w:rsidRPr="00FF78D3" w14:paraId="5B3A2E3D" w14:textId="77777777" w:rsidTr="00AB037A">
        <w:trPr>
          <w:trHeight w:val="58"/>
        </w:trPr>
        <w:tc>
          <w:tcPr>
            <w:tcW w:w="1101" w:type="dxa"/>
            <w:vMerge/>
          </w:tcPr>
          <w:p w14:paraId="7E7E8888" w14:textId="77777777" w:rsidR="00FF78D3" w:rsidRPr="00FF78D3" w:rsidRDefault="00FF78D3" w:rsidP="00AB037A">
            <w:pPr>
              <w:spacing w:line="288" w:lineRule="auto"/>
              <w:jc w:val="center"/>
              <w:rPr>
                <w:rFonts w:cs="Times New Roman"/>
                <w:b/>
                <w:color w:val="FF0000"/>
                <w:sz w:val="28"/>
                <w:szCs w:val="28"/>
              </w:rPr>
            </w:pPr>
          </w:p>
        </w:tc>
        <w:tc>
          <w:tcPr>
            <w:tcW w:w="8475" w:type="dxa"/>
          </w:tcPr>
          <w:p w14:paraId="5748C6E9" w14:textId="77777777" w:rsidR="00FF78D3" w:rsidRPr="00FF78D3" w:rsidRDefault="00FF78D3" w:rsidP="00AB037A">
            <w:pPr>
              <w:spacing w:line="288" w:lineRule="auto"/>
              <w:rPr>
                <w:rFonts w:cs="Times New Roman"/>
                <w:sz w:val="28"/>
                <w:szCs w:val="28"/>
              </w:rPr>
            </w:pPr>
            <w:r w:rsidRPr="00FF78D3">
              <w:rPr>
                <w:rFonts w:cs="Times New Roman"/>
                <w:sz w:val="28"/>
                <w:szCs w:val="28"/>
              </w:rPr>
              <w:t>Hình ảnh những chiếc xe không kính rất độc đáo vi:</w:t>
            </w:r>
          </w:p>
          <w:p w14:paraId="1E03BC14" w14:textId="77777777" w:rsidR="00FF78D3" w:rsidRPr="00FF78D3" w:rsidRDefault="00FF78D3" w:rsidP="00AB037A">
            <w:pPr>
              <w:spacing w:line="288" w:lineRule="auto"/>
              <w:rPr>
                <w:rFonts w:cs="Times New Roman"/>
                <w:sz w:val="28"/>
                <w:szCs w:val="28"/>
              </w:rPr>
            </w:pPr>
            <w:r w:rsidRPr="00FF78D3">
              <w:rPr>
                <w:rFonts w:cs="Times New Roman"/>
                <w:sz w:val="28"/>
                <w:szCs w:val="28"/>
              </w:rPr>
              <w:t>- Đó là những chiếc xe có thực trên tuyến đường Trường Sơn trong thời kì chống Mĩ và đã đi vào thơ Phạm Tiến Duật cũng rất thực, không một chút thi vị hóa.</w:t>
            </w:r>
          </w:p>
          <w:p w14:paraId="1053002B" w14:textId="77777777" w:rsidR="00FF78D3" w:rsidRPr="00FF78D3" w:rsidRDefault="00FF78D3" w:rsidP="00AB037A">
            <w:pPr>
              <w:spacing w:line="288" w:lineRule="auto"/>
              <w:rPr>
                <w:rFonts w:cs="Times New Roman"/>
                <w:sz w:val="28"/>
                <w:szCs w:val="28"/>
              </w:rPr>
            </w:pPr>
            <w:r w:rsidRPr="00FF78D3">
              <w:rPr>
                <w:rFonts w:cs="Times New Roman"/>
                <w:sz w:val="28"/>
                <w:szCs w:val="28"/>
              </w:rPr>
              <w:t xml:space="preserve">- Hình ảnh ấy vừa nói lên cái khốc liệt của chiến tranh vừa làm nổi bật chân dung tinh thần của người lính; thể hiện phong cách thơ của Phạm </w:t>
            </w:r>
            <w:r w:rsidRPr="00FF78D3">
              <w:rPr>
                <w:rFonts w:cs="Times New Roman"/>
                <w:sz w:val="28"/>
                <w:szCs w:val="28"/>
              </w:rPr>
              <w:lastRenderedPageBreak/>
              <w:t>Tiến Duật: nhạy cảm vơi nét ngang tàng, tinh nghịch, yêu thích cái lạ.</w:t>
            </w:r>
          </w:p>
        </w:tc>
      </w:tr>
      <w:tr w:rsidR="00FF78D3" w:rsidRPr="00FF78D3" w14:paraId="5D44B5D3" w14:textId="77777777" w:rsidTr="00AB037A">
        <w:trPr>
          <w:trHeight w:val="58"/>
        </w:trPr>
        <w:tc>
          <w:tcPr>
            <w:tcW w:w="1101" w:type="dxa"/>
            <w:vMerge w:val="restart"/>
          </w:tcPr>
          <w:p w14:paraId="620CB1F9" w14:textId="77777777" w:rsidR="00FF78D3" w:rsidRPr="00FF78D3" w:rsidRDefault="00FF78D3" w:rsidP="00AB037A">
            <w:pPr>
              <w:spacing w:line="288" w:lineRule="auto"/>
              <w:jc w:val="center"/>
              <w:rPr>
                <w:rFonts w:cs="Times New Roman"/>
                <w:b/>
                <w:color w:val="FF0000"/>
                <w:sz w:val="28"/>
                <w:szCs w:val="28"/>
              </w:rPr>
            </w:pPr>
            <w:r w:rsidRPr="00FF78D3">
              <w:rPr>
                <w:rFonts w:cs="Times New Roman"/>
                <w:b/>
                <w:color w:val="FF0000"/>
                <w:sz w:val="28"/>
                <w:szCs w:val="28"/>
              </w:rPr>
              <w:lastRenderedPageBreak/>
              <w:t>4</w:t>
            </w:r>
          </w:p>
        </w:tc>
        <w:tc>
          <w:tcPr>
            <w:tcW w:w="8475" w:type="dxa"/>
          </w:tcPr>
          <w:p w14:paraId="1C14992B" w14:textId="77777777" w:rsidR="00FF78D3" w:rsidRPr="00FF78D3" w:rsidRDefault="00FF78D3" w:rsidP="00AB037A">
            <w:pPr>
              <w:spacing w:line="288" w:lineRule="auto"/>
              <w:rPr>
                <w:rFonts w:cs="Times New Roman"/>
                <w:b/>
                <w:sz w:val="28"/>
                <w:szCs w:val="28"/>
              </w:rPr>
            </w:pPr>
            <w:r w:rsidRPr="00FF78D3">
              <w:rPr>
                <w:rFonts w:cs="Times New Roman"/>
                <w:b/>
                <w:sz w:val="28"/>
                <w:szCs w:val="28"/>
              </w:rPr>
              <w:t>Viết đoạn văn nêu cảm nhận về khổ cuối bài thơ để thấy được ý chí chiến đấu, quyết tâm sắt đá, tình cảm sâu đậm với miền Nam ruột thịt.</w:t>
            </w:r>
          </w:p>
        </w:tc>
      </w:tr>
      <w:tr w:rsidR="00FF78D3" w:rsidRPr="00FF78D3" w14:paraId="7DE288BD" w14:textId="77777777" w:rsidTr="00AB037A">
        <w:trPr>
          <w:trHeight w:val="58"/>
        </w:trPr>
        <w:tc>
          <w:tcPr>
            <w:tcW w:w="1101" w:type="dxa"/>
            <w:vMerge/>
          </w:tcPr>
          <w:p w14:paraId="30004A20" w14:textId="77777777" w:rsidR="00FF78D3" w:rsidRPr="00FF78D3" w:rsidRDefault="00FF78D3" w:rsidP="00AB037A">
            <w:pPr>
              <w:spacing w:line="288" w:lineRule="auto"/>
              <w:jc w:val="center"/>
              <w:rPr>
                <w:rFonts w:cs="Times New Roman"/>
                <w:b/>
                <w:color w:val="FF0000"/>
                <w:sz w:val="28"/>
                <w:szCs w:val="28"/>
              </w:rPr>
            </w:pPr>
          </w:p>
        </w:tc>
        <w:tc>
          <w:tcPr>
            <w:tcW w:w="8475" w:type="dxa"/>
          </w:tcPr>
          <w:p w14:paraId="16288BBD" w14:textId="77777777" w:rsidR="00FF78D3" w:rsidRPr="00FF78D3" w:rsidRDefault="00FF78D3" w:rsidP="00AB037A">
            <w:pPr>
              <w:spacing w:line="288" w:lineRule="auto"/>
              <w:rPr>
                <w:rFonts w:cs="Times New Roman"/>
                <w:sz w:val="28"/>
                <w:szCs w:val="28"/>
              </w:rPr>
            </w:pPr>
            <w:r w:rsidRPr="00FF78D3">
              <w:rPr>
                <w:rFonts w:cs="Times New Roman"/>
                <w:sz w:val="28"/>
                <w:szCs w:val="28"/>
              </w:rPr>
              <w:t>Viết đoạn văn để thấy được ý chí chiến đấu, quyết tâm sắt đá, tình cảm sâu đệm với miền Nam ruột thịt:</w:t>
            </w:r>
          </w:p>
          <w:p w14:paraId="2C858A88" w14:textId="77777777" w:rsidR="00FF78D3" w:rsidRPr="00FF78D3" w:rsidRDefault="00FF78D3" w:rsidP="00AB037A">
            <w:pPr>
              <w:spacing w:line="288" w:lineRule="auto"/>
              <w:rPr>
                <w:rFonts w:cs="Times New Roman"/>
                <w:sz w:val="28"/>
                <w:szCs w:val="28"/>
              </w:rPr>
            </w:pPr>
            <w:r w:rsidRPr="00FF78D3">
              <w:rPr>
                <w:rFonts w:cs="Times New Roman"/>
                <w:sz w:val="28"/>
                <w:szCs w:val="28"/>
              </w:rPr>
              <w:t>- Trải qua mưa bom bão đạn, những chiếc xe ban đầu đã không có kính, nay càng trở nên hư hại hơn, vật chất ngày càng thiếu thốn.</w:t>
            </w:r>
          </w:p>
          <w:p w14:paraId="1A205814" w14:textId="77777777" w:rsidR="00FF78D3" w:rsidRPr="00FF78D3" w:rsidRDefault="00FF78D3" w:rsidP="00AB037A">
            <w:pPr>
              <w:spacing w:line="288" w:lineRule="auto"/>
              <w:rPr>
                <w:rFonts w:cs="Times New Roman"/>
                <w:sz w:val="28"/>
                <w:szCs w:val="28"/>
              </w:rPr>
            </w:pPr>
            <w:r w:rsidRPr="00FF78D3">
              <w:rPr>
                <w:rFonts w:cs="Times New Roman"/>
                <w:sz w:val="28"/>
                <w:szCs w:val="28"/>
              </w:rPr>
              <w:t>- Điệp ngữ và cũng là từ phủ định “không có” được nhắc lại ba lần không chỉ nhắn mạnh sự thiếu thốn đến trận trụi của những chiếc xe mà con cho ta thấy mức độ ác liệt của chiến trường. Nhưng không có gì có thể cản trở được sự chuyển động của những chiếc xe không kính ấy.</w:t>
            </w:r>
          </w:p>
          <w:p w14:paraId="65DFB47B" w14:textId="77777777" w:rsidR="00FF78D3" w:rsidRPr="00FF78D3" w:rsidRDefault="00FF78D3" w:rsidP="00AB037A">
            <w:pPr>
              <w:spacing w:line="288" w:lineRule="auto"/>
              <w:rPr>
                <w:rFonts w:cs="Times New Roman"/>
                <w:sz w:val="28"/>
                <w:szCs w:val="28"/>
              </w:rPr>
            </w:pPr>
            <w:r w:rsidRPr="00FF78D3">
              <w:rPr>
                <w:rFonts w:cs="Times New Roman"/>
                <w:sz w:val="28"/>
                <w:szCs w:val="28"/>
              </w:rPr>
              <w:t>- Bom đạn quân thù có thể làm biến dạng chiếc xe nhưng không đè bẹp được tinh thần, ý chí chiến đấu của nhưng chiến sĩ lái xe. Xe vẫn chạy không chỉ vì có động cơ máy móc mà còn có một động cơ tinh thần “vì miền Nam phía trước” của người lính lái xe.</w:t>
            </w:r>
          </w:p>
          <w:p w14:paraId="521BBBE2" w14:textId="77777777" w:rsidR="00FF78D3" w:rsidRPr="00FF78D3" w:rsidRDefault="00FF78D3" w:rsidP="00AB037A">
            <w:pPr>
              <w:spacing w:line="288" w:lineRule="auto"/>
              <w:rPr>
                <w:rFonts w:cs="Times New Roman"/>
                <w:sz w:val="28"/>
                <w:szCs w:val="28"/>
              </w:rPr>
            </w:pPr>
            <w:r w:rsidRPr="00FF78D3">
              <w:rPr>
                <w:rFonts w:cs="Times New Roman"/>
                <w:sz w:val="28"/>
                <w:szCs w:val="28"/>
              </w:rPr>
              <w:t>- Đối lập với tất cả những cái “không có” ở trên lả một cái “có” duy nhất. Đó là trái tim - sức mạnh của người lính. Sức mạnh con người đã chiến thắng bom đạn kẻ thù.</w:t>
            </w:r>
          </w:p>
          <w:p w14:paraId="0D03A7D8" w14:textId="77777777" w:rsidR="00FF78D3" w:rsidRPr="00FF78D3" w:rsidRDefault="00FF78D3" w:rsidP="00AB037A">
            <w:pPr>
              <w:spacing w:line="288" w:lineRule="auto"/>
              <w:rPr>
                <w:rFonts w:cs="Times New Roman"/>
                <w:sz w:val="28"/>
                <w:szCs w:val="28"/>
              </w:rPr>
            </w:pPr>
            <w:r w:rsidRPr="00FF78D3">
              <w:rPr>
                <w:rFonts w:cs="Times New Roman"/>
                <w:sz w:val="28"/>
                <w:szCs w:val="28"/>
              </w:rPr>
              <w:t>- Trái tim là một hình ảnh hoán dụ tuyệt đẹp gợi ra biết bao ý nghĩa. Trái tỉm ấy thay thế cho tất cả những thiếu thốn “không kính, không đèn” hợp nhất với người chiến sĩ lái xe thành một cơ thể sống để tiếp tục tiến lên phía trươc hướng về miền Nam thân yêu.</w:t>
            </w:r>
          </w:p>
          <w:p w14:paraId="604ABBAB" w14:textId="77777777" w:rsidR="00FF78D3" w:rsidRPr="00FF78D3" w:rsidRDefault="00FF78D3" w:rsidP="00AB037A">
            <w:pPr>
              <w:spacing w:line="288" w:lineRule="auto"/>
              <w:rPr>
                <w:rFonts w:cs="Times New Roman"/>
                <w:sz w:val="28"/>
                <w:szCs w:val="28"/>
              </w:rPr>
            </w:pPr>
            <w:r w:rsidRPr="00FF78D3">
              <w:rPr>
                <w:rFonts w:cs="Times New Roman"/>
                <w:sz w:val="28"/>
                <w:szCs w:val="28"/>
              </w:rPr>
              <w:t>- Trái tim trở thành nhãn tự bài thơ, cô đúc ý toàn bài, hội tụ vẻ đẹp của người lính và để lại cảm xúc sâu lắng trong lòng người đọc.</w:t>
            </w:r>
          </w:p>
          <w:p w14:paraId="2E0E83C9" w14:textId="77777777" w:rsidR="00FF78D3" w:rsidRPr="00FF78D3" w:rsidRDefault="00FF78D3" w:rsidP="00AB037A">
            <w:pPr>
              <w:spacing w:line="288" w:lineRule="auto"/>
              <w:rPr>
                <w:rFonts w:cs="Times New Roman"/>
                <w:sz w:val="28"/>
                <w:szCs w:val="28"/>
              </w:rPr>
            </w:pPr>
            <w:r w:rsidRPr="00FF78D3">
              <w:rPr>
                <w:rFonts w:cs="Times New Roman"/>
                <w:sz w:val="28"/>
                <w:szCs w:val="28"/>
              </w:rPr>
              <w:t>- Trái tim người lính toả sáng rực rỡ mãi đến mai sau khiến ta không quên một thế hệ thanh niên thời kỳ chống Mỹ oanh liệt.</w:t>
            </w:r>
          </w:p>
        </w:tc>
      </w:tr>
      <w:tr w:rsidR="00FF78D3" w:rsidRPr="00FF78D3" w14:paraId="75030794" w14:textId="77777777" w:rsidTr="00AB037A">
        <w:trPr>
          <w:trHeight w:val="58"/>
        </w:trPr>
        <w:tc>
          <w:tcPr>
            <w:tcW w:w="1101" w:type="dxa"/>
            <w:vMerge w:val="restart"/>
          </w:tcPr>
          <w:p w14:paraId="76A4A8E0" w14:textId="77777777" w:rsidR="00FF78D3" w:rsidRPr="00FF78D3" w:rsidRDefault="00FF78D3" w:rsidP="00AB037A">
            <w:pPr>
              <w:spacing w:line="288" w:lineRule="auto"/>
              <w:jc w:val="center"/>
              <w:rPr>
                <w:rFonts w:cs="Times New Roman"/>
                <w:b/>
                <w:color w:val="FF0000"/>
                <w:sz w:val="28"/>
                <w:szCs w:val="28"/>
              </w:rPr>
            </w:pPr>
            <w:r w:rsidRPr="00FF78D3">
              <w:rPr>
                <w:rFonts w:cs="Times New Roman"/>
                <w:b/>
                <w:color w:val="FF0000"/>
                <w:sz w:val="28"/>
                <w:szCs w:val="28"/>
              </w:rPr>
              <w:t>5</w:t>
            </w:r>
          </w:p>
        </w:tc>
        <w:tc>
          <w:tcPr>
            <w:tcW w:w="8475" w:type="dxa"/>
          </w:tcPr>
          <w:p w14:paraId="25EFA112" w14:textId="77777777" w:rsidR="00FF78D3" w:rsidRPr="00FF78D3" w:rsidRDefault="00FF78D3" w:rsidP="00AB037A">
            <w:pPr>
              <w:spacing w:line="288" w:lineRule="auto"/>
              <w:rPr>
                <w:rFonts w:cs="Times New Roman"/>
                <w:b/>
                <w:sz w:val="28"/>
                <w:szCs w:val="28"/>
              </w:rPr>
            </w:pPr>
            <w:r w:rsidRPr="00FF78D3">
              <w:rPr>
                <w:rFonts w:cs="Times New Roman"/>
                <w:b/>
                <w:sz w:val="28"/>
                <w:szCs w:val="28"/>
              </w:rPr>
              <w:t xml:space="preserve">Từ việc cảm nhận phẩm chất của nhừng người lính trong bài thơ trên và những hiểu biết xã hội của bản thân, em hay trình bày suy nghĩ </w:t>
            </w:r>
            <w:r w:rsidRPr="00FF78D3">
              <w:rPr>
                <w:rFonts w:cs="Times New Roman"/>
                <w:b/>
                <w:sz w:val="28"/>
                <w:szCs w:val="28"/>
              </w:rPr>
              <w:lastRenderedPageBreak/>
              <w:t>(khoảng nửa trang giấy thi) về lòng dũng cảm.</w:t>
            </w:r>
          </w:p>
        </w:tc>
      </w:tr>
      <w:tr w:rsidR="00FF78D3" w:rsidRPr="00FF78D3" w14:paraId="27C4CCF1" w14:textId="77777777" w:rsidTr="00AB037A">
        <w:trPr>
          <w:trHeight w:val="58"/>
        </w:trPr>
        <w:tc>
          <w:tcPr>
            <w:tcW w:w="1101" w:type="dxa"/>
            <w:vMerge/>
          </w:tcPr>
          <w:p w14:paraId="1046A304" w14:textId="77777777" w:rsidR="00FF78D3" w:rsidRPr="00FF78D3" w:rsidRDefault="00FF78D3" w:rsidP="00AB037A">
            <w:pPr>
              <w:spacing w:line="288" w:lineRule="auto"/>
              <w:jc w:val="center"/>
              <w:rPr>
                <w:rFonts w:cs="Times New Roman"/>
                <w:b/>
                <w:color w:val="FF0000"/>
                <w:sz w:val="28"/>
                <w:szCs w:val="28"/>
              </w:rPr>
            </w:pPr>
          </w:p>
        </w:tc>
        <w:tc>
          <w:tcPr>
            <w:tcW w:w="8475" w:type="dxa"/>
          </w:tcPr>
          <w:p w14:paraId="00E899D0" w14:textId="77777777" w:rsidR="00FF78D3" w:rsidRPr="00FF78D3" w:rsidRDefault="00FF78D3" w:rsidP="00AB037A">
            <w:pPr>
              <w:spacing w:line="288" w:lineRule="auto"/>
              <w:rPr>
                <w:rFonts w:cs="Times New Roman"/>
                <w:sz w:val="28"/>
                <w:szCs w:val="28"/>
              </w:rPr>
            </w:pPr>
            <w:r w:rsidRPr="00FF78D3">
              <w:rPr>
                <w:rFonts w:cs="Times New Roman"/>
                <w:sz w:val="28"/>
                <w:szCs w:val="28"/>
              </w:rPr>
              <w:t>Viết đoạn nghị luận xã hội nêu suy nghĩ về lòng dũng cảm:</w:t>
            </w:r>
          </w:p>
          <w:p w14:paraId="76616D5E" w14:textId="77777777" w:rsidR="00FF78D3" w:rsidRPr="00FF78D3" w:rsidRDefault="00FF78D3" w:rsidP="00AB037A">
            <w:pPr>
              <w:spacing w:line="288" w:lineRule="auto"/>
              <w:rPr>
                <w:rFonts w:cs="Times New Roman"/>
                <w:sz w:val="28"/>
                <w:szCs w:val="28"/>
              </w:rPr>
            </w:pPr>
            <w:r w:rsidRPr="00FF78D3">
              <w:rPr>
                <w:rFonts w:cs="Times New Roman"/>
                <w:sz w:val="28"/>
                <w:szCs w:val="28"/>
              </w:rPr>
              <w:t>a. Khẳng định PHIẾU SỐ:</w:t>
            </w:r>
          </w:p>
          <w:p w14:paraId="12ADA0D2" w14:textId="77777777" w:rsidR="00FF78D3" w:rsidRPr="00FF78D3" w:rsidRDefault="00FF78D3" w:rsidP="00AB037A">
            <w:pPr>
              <w:spacing w:line="288" w:lineRule="auto"/>
              <w:rPr>
                <w:rFonts w:cs="Times New Roman"/>
                <w:sz w:val="28"/>
                <w:szCs w:val="28"/>
              </w:rPr>
            </w:pPr>
            <w:r w:rsidRPr="00FF78D3">
              <w:rPr>
                <w:rFonts w:cs="Times New Roman"/>
                <w:sz w:val="28"/>
                <w:szCs w:val="28"/>
              </w:rPr>
              <w:t>- Những người lính trong “Bài thơ về tiểu đội xe không kính” dù ở nơi đâu khi làm bất cứ việc gì họ cũng đều là những người có lòng dũng cảm.</w:t>
            </w:r>
          </w:p>
          <w:p w14:paraId="29FF4612" w14:textId="77777777" w:rsidR="00FF78D3" w:rsidRPr="00FF78D3" w:rsidRDefault="00FF78D3" w:rsidP="00AB037A">
            <w:pPr>
              <w:spacing w:line="288" w:lineRule="auto"/>
              <w:rPr>
                <w:rFonts w:cs="Times New Roman"/>
                <w:sz w:val="28"/>
                <w:szCs w:val="28"/>
              </w:rPr>
            </w:pPr>
            <w:r w:rsidRPr="00FF78D3">
              <w:rPr>
                <w:rFonts w:cs="Times New Roman"/>
                <w:sz w:val="28"/>
                <w:szCs w:val="28"/>
              </w:rPr>
              <w:t>- Là tiêu biểu cho tuổi trẻ Việt Nam anh hùng thời kháng chiến chống Mĩ.</w:t>
            </w:r>
          </w:p>
          <w:p w14:paraId="412FF9B4" w14:textId="77777777" w:rsidR="00FF78D3" w:rsidRPr="00FF78D3" w:rsidRDefault="00FF78D3" w:rsidP="00AB037A">
            <w:pPr>
              <w:spacing w:line="288" w:lineRule="auto"/>
              <w:rPr>
                <w:rFonts w:cs="Times New Roman"/>
                <w:sz w:val="28"/>
                <w:szCs w:val="28"/>
              </w:rPr>
            </w:pPr>
            <w:r w:rsidRPr="00FF78D3">
              <w:rPr>
                <w:rFonts w:cs="Times New Roman"/>
                <w:sz w:val="28"/>
                <w:szCs w:val="28"/>
              </w:rPr>
              <w:t>b. Giải thích khái niệm:</w:t>
            </w:r>
          </w:p>
          <w:p w14:paraId="688B4E12" w14:textId="77777777" w:rsidR="00FF78D3" w:rsidRPr="00FF78D3" w:rsidRDefault="00FF78D3" w:rsidP="00AB037A">
            <w:pPr>
              <w:spacing w:line="288" w:lineRule="auto"/>
              <w:rPr>
                <w:rFonts w:cs="Times New Roman"/>
                <w:sz w:val="28"/>
                <w:szCs w:val="28"/>
              </w:rPr>
            </w:pPr>
            <w:r w:rsidRPr="00FF78D3">
              <w:rPr>
                <w:rFonts w:cs="Times New Roman"/>
                <w:sz w:val="28"/>
                <w:szCs w:val="28"/>
              </w:rPr>
              <w:t>Dũng cảm là không sợ nguy hiểm, khó khăn. Người có lòng dũng cảm là người không run sợ, không hèn nhát, dám đứng lên đau tranh chống lại cái xấu, cái ác, các thể lực tàn bạo để bảo vệ công lí, chính nghĩa</w:t>
            </w:r>
          </w:p>
          <w:p w14:paraId="433F0705" w14:textId="77777777" w:rsidR="00FF78D3" w:rsidRPr="00FF78D3" w:rsidRDefault="00FF78D3" w:rsidP="00AB037A">
            <w:pPr>
              <w:spacing w:line="288" w:lineRule="auto"/>
              <w:rPr>
                <w:rFonts w:cs="Times New Roman"/>
                <w:sz w:val="28"/>
                <w:szCs w:val="28"/>
              </w:rPr>
            </w:pPr>
            <w:r w:rsidRPr="00FF78D3">
              <w:rPr>
                <w:rFonts w:cs="Times New Roman"/>
                <w:sz w:val="28"/>
                <w:szCs w:val="28"/>
              </w:rPr>
              <w:t>c. Biểu hiện:</w:t>
            </w:r>
          </w:p>
          <w:p w14:paraId="63FD15AB" w14:textId="77777777" w:rsidR="00FF78D3" w:rsidRPr="00FF78D3" w:rsidRDefault="00FF78D3" w:rsidP="00AB037A">
            <w:pPr>
              <w:spacing w:line="288" w:lineRule="auto"/>
              <w:rPr>
                <w:rFonts w:cs="Times New Roman"/>
                <w:sz w:val="28"/>
                <w:szCs w:val="28"/>
              </w:rPr>
            </w:pPr>
            <w:r w:rsidRPr="00FF78D3">
              <w:rPr>
                <w:rFonts w:cs="Times New Roman"/>
                <w:sz w:val="28"/>
                <w:szCs w:val="28"/>
              </w:rPr>
              <w:t>Dũng cảm lá phẩm chất tốt đẹp của con người ở mọi thời đại:</w:t>
            </w:r>
          </w:p>
          <w:p w14:paraId="7F352C91" w14:textId="77777777" w:rsidR="00FF78D3" w:rsidRPr="00FF78D3" w:rsidRDefault="00FF78D3" w:rsidP="00AB037A">
            <w:pPr>
              <w:spacing w:line="288" w:lineRule="auto"/>
              <w:rPr>
                <w:rFonts w:cs="Times New Roman"/>
                <w:sz w:val="28"/>
                <w:szCs w:val="28"/>
              </w:rPr>
            </w:pPr>
            <w:r w:rsidRPr="00FF78D3">
              <w:rPr>
                <w:rFonts w:cs="Times New Roman"/>
                <w:sz w:val="28"/>
                <w:szCs w:val="28"/>
              </w:rPr>
              <w:t>- Trong lịch sử đấu tranh chống giặc ngoại xâm của dân tộc Việt Nam (nêu dẫn chứng)</w:t>
            </w:r>
          </w:p>
          <w:p w14:paraId="35FBA2A6" w14:textId="77777777" w:rsidR="00FF78D3" w:rsidRPr="00FF78D3" w:rsidRDefault="00FF78D3" w:rsidP="00AB037A">
            <w:pPr>
              <w:spacing w:line="288" w:lineRule="auto"/>
              <w:rPr>
                <w:rFonts w:cs="Times New Roman"/>
                <w:sz w:val="28"/>
                <w:szCs w:val="28"/>
              </w:rPr>
            </w:pPr>
            <w:r w:rsidRPr="00FF78D3">
              <w:rPr>
                <w:rFonts w:cs="Times New Roman"/>
                <w:sz w:val="28"/>
                <w:szCs w:val="28"/>
              </w:rPr>
              <w:t>- Ngày nay: trên mặt trận lao động sản xuất, đấu tranh phòng chống tội phạm (nêu một vài tấm gương tiêu biểu của chiến sĩ cảnh sát, bộ đội...)</w:t>
            </w:r>
          </w:p>
          <w:p w14:paraId="119B8A68" w14:textId="77777777" w:rsidR="00FF78D3" w:rsidRPr="00FF78D3" w:rsidRDefault="00FF78D3" w:rsidP="00AB037A">
            <w:pPr>
              <w:spacing w:line="288" w:lineRule="auto"/>
              <w:rPr>
                <w:rFonts w:cs="Times New Roman"/>
                <w:sz w:val="28"/>
                <w:szCs w:val="28"/>
              </w:rPr>
            </w:pPr>
            <w:r w:rsidRPr="00FF78D3">
              <w:rPr>
                <w:rFonts w:cs="Times New Roman"/>
                <w:sz w:val="28"/>
                <w:szCs w:val="28"/>
              </w:rPr>
              <w:t>- Trong cuộc sống hằng ngày: cứu người bị hại, gặp nạn</w:t>
            </w:r>
          </w:p>
          <w:p w14:paraId="171971EE" w14:textId="77777777" w:rsidR="00FF78D3" w:rsidRPr="00FF78D3" w:rsidRDefault="00FF78D3" w:rsidP="00AB037A">
            <w:pPr>
              <w:spacing w:line="288" w:lineRule="auto"/>
              <w:rPr>
                <w:rFonts w:cs="Times New Roman"/>
                <w:sz w:val="28"/>
                <w:szCs w:val="28"/>
              </w:rPr>
            </w:pPr>
            <w:r w:rsidRPr="00FF78D3">
              <w:rPr>
                <w:rFonts w:cs="Times New Roman"/>
                <w:sz w:val="28"/>
                <w:szCs w:val="28"/>
              </w:rPr>
              <w:t>- Liên hệ tình hình biển Đông hiện nay, lòng dũng cảm của các chiến sĩ cảnh sát biển, đang ngày đêm bám biển bảo vệ chủ quyền của dân tộc.</w:t>
            </w:r>
          </w:p>
          <w:p w14:paraId="46346923" w14:textId="77777777" w:rsidR="00FF78D3" w:rsidRPr="00FF78D3" w:rsidRDefault="00FF78D3" w:rsidP="00AB037A">
            <w:pPr>
              <w:spacing w:line="288" w:lineRule="auto"/>
              <w:rPr>
                <w:rFonts w:cs="Times New Roman"/>
                <w:sz w:val="28"/>
                <w:szCs w:val="28"/>
              </w:rPr>
            </w:pPr>
            <w:r w:rsidRPr="00FF78D3">
              <w:rPr>
                <w:rFonts w:cs="Times New Roman"/>
                <w:sz w:val="28"/>
                <w:szCs w:val="28"/>
              </w:rPr>
              <w:t>d. Bàn bạc mở rộng</w:t>
            </w:r>
          </w:p>
          <w:p w14:paraId="63B24DF6" w14:textId="77777777" w:rsidR="00FF78D3" w:rsidRPr="00FF78D3" w:rsidRDefault="00FF78D3" w:rsidP="00AB037A">
            <w:pPr>
              <w:spacing w:line="288" w:lineRule="auto"/>
              <w:rPr>
                <w:rFonts w:cs="Times New Roman"/>
                <w:sz w:val="28"/>
                <w:szCs w:val="28"/>
              </w:rPr>
            </w:pPr>
            <w:r w:rsidRPr="00FF78D3">
              <w:rPr>
                <w:rFonts w:cs="Times New Roman"/>
                <w:sz w:val="28"/>
                <w:szCs w:val="28"/>
              </w:rPr>
              <w:t>- Những người nhầm tưởng lòng dũng cảm với hành động liều lĩnh, mù quáng, bất chấp công lý.</w:t>
            </w:r>
          </w:p>
          <w:p w14:paraId="4A65C5EF" w14:textId="77777777" w:rsidR="00FF78D3" w:rsidRPr="00FF78D3" w:rsidRDefault="00FF78D3" w:rsidP="00AB037A">
            <w:pPr>
              <w:spacing w:line="288" w:lineRule="auto"/>
              <w:rPr>
                <w:rFonts w:cs="Times New Roman"/>
                <w:sz w:val="28"/>
                <w:szCs w:val="28"/>
              </w:rPr>
            </w:pPr>
            <w:r w:rsidRPr="00FF78D3">
              <w:rPr>
                <w:rFonts w:cs="Times New Roman"/>
                <w:sz w:val="28"/>
                <w:szCs w:val="28"/>
              </w:rPr>
              <w:t xml:space="preserve">- Phê phán những người hèn nhát, bạc nhược không dám đấu tranh, không dám đương đầu với khó khăn thử thách để vươn lên trong cuộc </w:t>
            </w:r>
            <w:r w:rsidRPr="00FF78D3">
              <w:rPr>
                <w:rFonts w:cs="Times New Roman"/>
                <w:sz w:val="28"/>
                <w:szCs w:val="28"/>
              </w:rPr>
              <w:lastRenderedPageBreak/>
              <w:t>sống.</w:t>
            </w:r>
          </w:p>
          <w:p w14:paraId="3D674D6C" w14:textId="77777777" w:rsidR="00FF78D3" w:rsidRPr="00FF78D3" w:rsidRDefault="00FF78D3" w:rsidP="00AB037A">
            <w:pPr>
              <w:spacing w:line="288" w:lineRule="auto"/>
              <w:rPr>
                <w:rFonts w:cs="Times New Roman"/>
                <w:sz w:val="28"/>
                <w:szCs w:val="28"/>
              </w:rPr>
            </w:pPr>
            <w:r w:rsidRPr="00FF78D3">
              <w:rPr>
                <w:rFonts w:cs="Times New Roman"/>
                <w:sz w:val="28"/>
                <w:szCs w:val="28"/>
              </w:rPr>
              <w:t>e. Liên hệ thực tế và bản thân:</w:t>
            </w:r>
          </w:p>
          <w:p w14:paraId="3F11FBC8" w14:textId="77777777" w:rsidR="00FF78D3" w:rsidRPr="00FF78D3" w:rsidRDefault="00FF78D3" w:rsidP="00AB037A">
            <w:pPr>
              <w:spacing w:line="288" w:lineRule="auto"/>
              <w:rPr>
                <w:rFonts w:cs="Times New Roman"/>
                <w:sz w:val="28"/>
                <w:szCs w:val="28"/>
              </w:rPr>
            </w:pPr>
            <w:r w:rsidRPr="00FF78D3">
              <w:rPr>
                <w:rFonts w:cs="Times New Roman"/>
                <w:sz w:val="28"/>
                <w:szCs w:val="28"/>
              </w:rPr>
              <w:t>- Trách nhiệm của tuổi trẻ trong việc rèn luyện lòng dũng cảm, phát huy truyền thống quý báu của dân tộc</w:t>
            </w:r>
          </w:p>
          <w:p w14:paraId="2FF4EF70" w14:textId="77777777" w:rsidR="00FF78D3" w:rsidRPr="00FF78D3" w:rsidRDefault="00FF78D3" w:rsidP="00AB037A">
            <w:pPr>
              <w:spacing w:line="288" w:lineRule="auto"/>
              <w:rPr>
                <w:rFonts w:cs="Times New Roman"/>
                <w:sz w:val="28"/>
                <w:szCs w:val="28"/>
              </w:rPr>
            </w:pPr>
            <w:r w:rsidRPr="00FF78D3">
              <w:rPr>
                <w:rFonts w:cs="Times New Roman"/>
                <w:sz w:val="28"/>
                <w:szCs w:val="28"/>
              </w:rPr>
              <w:t>- Rèn luyện tinh thần dũng cảm từ việc làm nhỏ nhất trong cuộc sống hàng ngày nơi gia đình, nhà trường như dám nhận lỗi khi mắc lỗi, dũng cảm chỉ khuyết điểm của bạn</w:t>
            </w:r>
          </w:p>
          <w:p w14:paraId="629275F9" w14:textId="77777777" w:rsidR="00FF78D3" w:rsidRPr="00FF78D3" w:rsidRDefault="00FF78D3" w:rsidP="00AB037A">
            <w:pPr>
              <w:spacing w:line="288" w:lineRule="auto"/>
              <w:rPr>
                <w:rFonts w:cs="Times New Roman"/>
                <w:sz w:val="28"/>
                <w:szCs w:val="28"/>
              </w:rPr>
            </w:pPr>
            <w:r w:rsidRPr="00FF78D3">
              <w:rPr>
                <w:rFonts w:cs="Times New Roman"/>
                <w:sz w:val="28"/>
                <w:szCs w:val="28"/>
              </w:rPr>
              <w:t xml:space="preserve">- Liên hệ bản thân đã dũng cảm trong những việc gì... </w:t>
            </w:r>
          </w:p>
        </w:tc>
      </w:tr>
    </w:tbl>
    <w:p w14:paraId="43F6FA37" w14:textId="77777777" w:rsidR="00FF78D3" w:rsidRPr="00FF78D3" w:rsidRDefault="00FF78D3" w:rsidP="00FF78D3">
      <w:pPr>
        <w:spacing w:after="0" w:line="288" w:lineRule="auto"/>
        <w:jc w:val="center"/>
        <w:rPr>
          <w:rFonts w:ascii="Times New Roman" w:hAnsi="Times New Roman"/>
          <w:b/>
          <w:color w:val="FF0000"/>
          <w:sz w:val="28"/>
          <w:szCs w:val="28"/>
        </w:rPr>
      </w:pPr>
    </w:p>
    <w:p w14:paraId="74E9E073" w14:textId="77777777" w:rsidR="00FF78D3" w:rsidRPr="00FF78D3" w:rsidRDefault="00FF78D3" w:rsidP="00FF78D3">
      <w:pPr>
        <w:spacing w:after="0" w:line="288" w:lineRule="auto"/>
        <w:rPr>
          <w:rFonts w:ascii="Times New Roman" w:hAnsi="Times New Roman"/>
          <w:b/>
          <w:color w:val="FF0000"/>
          <w:sz w:val="28"/>
          <w:szCs w:val="28"/>
        </w:rPr>
      </w:pPr>
      <w:r w:rsidRPr="00FF78D3">
        <w:rPr>
          <w:rFonts w:ascii="Times New Roman" w:hAnsi="Times New Roman"/>
          <w:b/>
          <w:color w:val="FF0000"/>
          <w:sz w:val="28"/>
          <w:szCs w:val="28"/>
        </w:rPr>
        <w:br w:type="page"/>
      </w:r>
      <w:r w:rsidR="008C0983" w:rsidRPr="008C0983">
        <w:rPr>
          <w:rFonts w:ascii="Times New Roman" w:hAnsi="Times New Roman"/>
          <w:b/>
          <w:color w:val="FF0000"/>
          <w:sz w:val="28"/>
          <w:szCs w:val="28"/>
        </w:rPr>
        <w:object w:dxaOrig="9638" w:dyaOrig="14138" w14:anchorId="1ADBB4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pt;height:707pt" o:ole="">
            <v:imagedata r:id="rId7" o:title=""/>
          </v:shape>
          <o:OLEObject Type="Embed" ProgID="Word.Document.12" ShapeID="_x0000_i1025" DrawAspect="Content" ObjectID="_1754253467" r:id="rId8">
            <o:FieldCodes>\s</o:FieldCodes>
          </o:OLEObject>
        </w:object>
      </w:r>
    </w:p>
    <w:p w14:paraId="4B549F20" w14:textId="77777777" w:rsidR="008C0983" w:rsidRPr="00DD3614" w:rsidRDefault="008C0983" w:rsidP="008C0983">
      <w:pPr>
        <w:jc w:val="center"/>
        <w:rPr>
          <w:rFonts w:ascii="Times New Roman" w:hAnsi="Times New Roman"/>
          <w:b/>
          <w:bCs/>
          <w:color w:val="FF0000"/>
          <w:sz w:val="28"/>
          <w:szCs w:val="28"/>
        </w:rPr>
      </w:pPr>
      <w:r w:rsidRPr="00DD3614">
        <w:rPr>
          <w:rFonts w:ascii="Times New Roman" w:hAnsi="Times New Roman"/>
          <w:b/>
          <w:bCs/>
          <w:color w:val="FF0000"/>
          <w:sz w:val="28"/>
          <w:szCs w:val="28"/>
        </w:rPr>
        <w:lastRenderedPageBreak/>
        <w:t>ÔN TẬP: ĐOÀN THUYỀN ĐÁNH CÁ (Huy Cận)</w:t>
      </w:r>
    </w:p>
    <w:p w14:paraId="08697881" w14:textId="77777777" w:rsidR="008C0983" w:rsidRPr="00FA10FA" w:rsidRDefault="008C0983" w:rsidP="008C0983">
      <w:pPr>
        <w:jc w:val="both"/>
        <w:rPr>
          <w:rFonts w:ascii="Times New Roman" w:hAnsi="Times New Roman"/>
          <w:b/>
          <w:bCs/>
          <w:sz w:val="28"/>
          <w:szCs w:val="28"/>
        </w:rPr>
      </w:pPr>
      <w:r w:rsidRPr="00FA10FA">
        <w:rPr>
          <w:rFonts w:ascii="Times New Roman" w:hAnsi="Times New Roman"/>
          <w:b/>
          <w:bCs/>
          <w:sz w:val="28"/>
          <w:szCs w:val="28"/>
        </w:rPr>
        <w:t>ĐỀ 1: Bài thơ “Đoàn thuyền đánh cá” là một khúc tráng ca về lao động và về thiên nhiên đất nước.</w:t>
      </w:r>
    </w:p>
    <w:p w14:paraId="5140933A" w14:textId="77777777" w:rsidR="008C0983" w:rsidRPr="009B27D0" w:rsidRDefault="008C0983" w:rsidP="00DB7318">
      <w:pPr>
        <w:pStyle w:val="ListParagraph"/>
        <w:numPr>
          <w:ilvl w:val="0"/>
          <w:numId w:val="3"/>
        </w:numPr>
        <w:spacing w:after="160"/>
        <w:jc w:val="both"/>
        <w:rPr>
          <w:rFonts w:cs="Times New Roman"/>
          <w:szCs w:val="28"/>
        </w:rPr>
      </w:pPr>
      <w:r w:rsidRPr="009B27D0">
        <w:rPr>
          <w:rFonts w:cs="Times New Roman"/>
          <w:szCs w:val="28"/>
        </w:rPr>
        <w:t xml:space="preserve">Cho biết </w:t>
      </w:r>
      <w:r w:rsidRPr="009B27D0">
        <w:rPr>
          <w:rFonts w:cs="Times New Roman"/>
          <w:color w:val="FF0000"/>
          <w:szCs w:val="28"/>
        </w:rPr>
        <w:t xml:space="preserve">tên tác giả </w:t>
      </w:r>
      <w:r w:rsidRPr="009B27D0">
        <w:rPr>
          <w:rFonts w:cs="Times New Roman"/>
          <w:szCs w:val="28"/>
        </w:rPr>
        <w:t xml:space="preserve">và </w:t>
      </w:r>
      <w:r w:rsidRPr="009B27D0">
        <w:rPr>
          <w:rFonts w:cs="Times New Roman"/>
          <w:color w:val="FF0000"/>
          <w:szCs w:val="28"/>
        </w:rPr>
        <w:t xml:space="preserve">năm sáng tác </w:t>
      </w:r>
      <w:r w:rsidRPr="009B27D0">
        <w:rPr>
          <w:rFonts w:cs="Times New Roman"/>
          <w:szCs w:val="28"/>
        </w:rPr>
        <w:t>của bài thơ ấy.</w:t>
      </w:r>
    </w:p>
    <w:p w14:paraId="355CF1E9" w14:textId="77777777" w:rsidR="008C0983" w:rsidRDefault="008C0983" w:rsidP="008C0983">
      <w:pPr>
        <w:pStyle w:val="ListParagraph"/>
        <w:jc w:val="both"/>
        <w:rPr>
          <w:rFonts w:cs="Times New Roman"/>
          <w:szCs w:val="28"/>
        </w:rPr>
      </w:pPr>
      <w:r>
        <w:rPr>
          <w:rFonts w:cs="Times New Roman"/>
          <w:szCs w:val="28"/>
        </w:rPr>
        <w:t>- Tên tác giả: Huy Cận</w:t>
      </w:r>
    </w:p>
    <w:p w14:paraId="49B94951" w14:textId="77777777" w:rsidR="008C0983" w:rsidRPr="009B27D0" w:rsidRDefault="008C0983" w:rsidP="008C0983">
      <w:pPr>
        <w:pStyle w:val="ListParagraph"/>
        <w:jc w:val="both"/>
        <w:rPr>
          <w:rFonts w:cs="Times New Roman"/>
          <w:szCs w:val="28"/>
        </w:rPr>
      </w:pPr>
      <w:r>
        <w:rPr>
          <w:rFonts w:cs="Times New Roman"/>
          <w:szCs w:val="28"/>
        </w:rPr>
        <w:t>- Năm sáng tác: 1958</w:t>
      </w:r>
    </w:p>
    <w:p w14:paraId="643E81D0"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2. Xác định các từ thuộc trường từ vựng chỉ thiên nhiên ở những câu thơ sau:</w:t>
      </w:r>
    </w:p>
    <w:p w14:paraId="4D06FD27" w14:textId="77777777" w:rsidR="008C0983" w:rsidRPr="00FB2ECA" w:rsidRDefault="008C0983" w:rsidP="008C0983">
      <w:pPr>
        <w:jc w:val="both"/>
        <w:rPr>
          <w:rFonts w:ascii="Times New Roman" w:hAnsi="Times New Roman"/>
          <w:color w:val="FF0000"/>
          <w:sz w:val="28"/>
          <w:szCs w:val="28"/>
        </w:rPr>
      </w:pPr>
      <w:r w:rsidRPr="00FA10FA">
        <w:rPr>
          <w:rFonts w:ascii="Times New Roman" w:hAnsi="Times New Roman"/>
          <w:sz w:val="28"/>
          <w:szCs w:val="28"/>
        </w:rPr>
        <w:t xml:space="preserve">“Thuyền ta lái </w:t>
      </w:r>
      <w:r w:rsidRPr="00FB2ECA">
        <w:rPr>
          <w:rFonts w:ascii="Times New Roman" w:hAnsi="Times New Roman"/>
          <w:color w:val="FF0000"/>
          <w:sz w:val="28"/>
          <w:szCs w:val="28"/>
        </w:rPr>
        <w:t>gió</w:t>
      </w:r>
      <w:r w:rsidRPr="00FA10FA">
        <w:rPr>
          <w:rFonts w:ascii="Times New Roman" w:hAnsi="Times New Roman"/>
          <w:sz w:val="28"/>
          <w:szCs w:val="28"/>
        </w:rPr>
        <w:t xml:space="preserve"> với buồm </w:t>
      </w:r>
      <w:r w:rsidRPr="00FB2ECA">
        <w:rPr>
          <w:rFonts w:ascii="Times New Roman" w:hAnsi="Times New Roman"/>
          <w:color w:val="FF0000"/>
          <w:sz w:val="28"/>
          <w:szCs w:val="28"/>
        </w:rPr>
        <w:t>trăng</w:t>
      </w:r>
    </w:p>
    <w:p w14:paraId="202A8CEC"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 xml:space="preserve">Lướt giữa </w:t>
      </w:r>
      <w:r w:rsidRPr="00FB2ECA">
        <w:rPr>
          <w:rFonts w:ascii="Times New Roman" w:hAnsi="Times New Roman"/>
          <w:color w:val="FF0000"/>
          <w:sz w:val="28"/>
          <w:szCs w:val="28"/>
        </w:rPr>
        <w:t xml:space="preserve">mây </w:t>
      </w:r>
      <w:r w:rsidRPr="00FA10FA">
        <w:rPr>
          <w:rFonts w:ascii="Times New Roman" w:hAnsi="Times New Roman"/>
          <w:sz w:val="28"/>
          <w:szCs w:val="28"/>
        </w:rPr>
        <w:t xml:space="preserve">cao với </w:t>
      </w:r>
      <w:r w:rsidRPr="00FB2ECA">
        <w:rPr>
          <w:rFonts w:ascii="Times New Roman" w:hAnsi="Times New Roman"/>
          <w:color w:val="FF0000"/>
          <w:sz w:val="28"/>
          <w:szCs w:val="28"/>
        </w:rPr>
        <w:t xml:space="preserve">biển </w:t>
      </w:r>
      <w:r w:rsidRPr="00FA10FA">
        <w:rPr>
          <w:rFonts w:ascii="Times New Roman" w:hAnsi="Times New Roman"/>
          <w:sz w:val="28"/>
          <w:szCs w:val="28"/>
        </w:rPr>
        <w:t>bằng".</w:t>
      </w:r>
    </w:p>
    <w:p w14:paraId="1B6D05B7" w14:textId="77777777" w:rsidR="008C0983" w:rsidRDefault="008C0983" w:rsidP="008C0983">
      <w:pPr>
        <w:jc w:val="both"/>
        <w:rPr>
          <w:rFonts w:ascii="Times New Roman" w:hAnsi="Times New Roman"/>
          <w:sz w:val="28"/>
          <w:szCs w:val="28"/>
        </w:rPr>
      </w:pPr>
      <w:r w:rsidRPr="00FA10FA">
        <w:rPr>
          <w:rFonts w:ascii="Times New Roman" w:hAnsi="Times New Roman"/>
          <w:sz w:val="28"/>
          <w:szCs w:val="28"/>
        </w:rPr>
        <w:t>Biện pháp tu từ nói quá cùng những hình ảnh giàu sức liên tưởng được sử dụng trong hai câu thơ này có tác dụng gì?</w:t>
      </w:r>
    </w:p>
    <w:p w14:paraId="4080F800" w14:textId="77777777" w:rsidR="008C0983" w:rsidRDefault="008C0983" w:rsidP="008C0983">
      <w:pPr>
        <w:jc w:val="both"/>
        <w:rPr>
          <w:rFonts w:ascii="Times New Roman" w:hAnsi="Times New Roman"/>
          <w:sz w:val="28"/>
          <w:szCs w:val="28"/>
        </w:rPr>
      </w:pPr>
      <w:r>
        <w:rPr>
          <w:rFonts w:ascii="Times New Roman" w:hAnsi="Times New Roman"/>
          <w:sz w:val="28"/>
          <w:szCs w:val="28"/>
        </w:rPr>
        <w:t>- Các từ thuộc trường từ vựng chỉ thiên nhiên là: gió, trắng, mây, biển</w:t>
      </w:r>
    </w:p>
    <w:p w14:paraId="2EB6EC85" w14:textId="77777777" w:rsidR="008C0983" w:rsidRPr="00FA10FA" w:rsidRDefault="008C0983" w:rsidP="008C0983">
      <w:pPr>
        <w:jc w:val="both"/>
        <w:rPr>
          <w:rFonts w:ascii="Times New Roman" w:hAnsi="Times New Roman"/>
          <w:sz w:val="28"/>
          <w:szCs w:val="28"/>
        </w:rPr>
      </w:pPr>
      <w:r>
        <w:rPr>
          <w:rFonts w:ascii="Times New Roman" w:hAnsi="Times New Roman"/>
          <w:sz w:val="28"/>
          <w:szCs w:val="28"/>
        </w:rPr>
        <w:t xml:space="preserve">- </w:t>
      </w:r>
      <w:r w:rsidRPr="00FA10FA">
        <w:rPr>
          <w:rFonts w:ascii="Times New Roman" w:hAnsi="Times New Roman"/>
          <w:sz w:val="28"/>
          <w:szCs w:val="28"/>
        </w:rPr>
        <w:t>Biệ</w:t>
      </w:r>
      <w:r>
        <w:rPr>
          <w:rFonts w:ascii="Times New Roman" w:hAnsi="Times New Roman"/>
          <w:sz w:val="28"/>
          <w:szCs w:val="28"/>
        </w:rPr>
        <w:t xml:space="preserve">n pháp tu từ nói quá trong hai câu thơ trên </w:t>
      </w:r>
      <w:r w:rsidRPr="00FA10FA">
        <w:rPr>
          <w:rFonts w:ascii="Times New Roman" w:hAnsi="Times New Roman"/>
          <w:sz w:val="28"/>
          <w:szCs w:val="28"/>
        </w:rPr>
        <w:t>có tác dụng miêu tả con thuyề</w:t>
      </w:r>
      <w:r>
        <w:rPr>
          <w:rFonts w:ascii="Times New Roman" w:hAnsi="Times New Roman"/>
          <w:sz w:val="28"/>
          <w:szCs w:val="28"/>
        </w:rPr>
        <w:t xml:space="preserve">n </w:t>
      </w:r>
      <w:r w:rsidRPr="00FA10FA">
        <w:rPr>
          <w:rFonts w:ascii="Times New Roman" w:hAnsi="Times New Roman"/>
          <w:sz w:val="28"/>
          <w:szCs w:val="28"/>
        </w:rPr>
        <w:t xml:space="preserve"> mang sức mạnh và vẻ đẹp của vũ trụ. Con người trong tư thế làm chủ thiên nhiên, làm chủ biển trờ</w:t>
      </w:r>
      <w:r>
        <w:rPr>
          <w:rFonts w:ascii="Times New Roman" w:hAnsi="Times New Roman"/>
          <w:sz w:val="28"/>
          <w:szCs w:val="28"/>
        </w:rPr>
        <w:t>i quê hương.</w:t>
      </w:r>
    </w:p>
    <w:p w14:paraId="3A9C7FF6" w14:textId="77777777" w:rsidR="008C0983" w:rsidRPr="00FE6826" w:rsidRDefault="008C0983" w:rsidP="00DB7318">
      <w:pPr>
        <w:pStyle w:val="ListParagraph"/>
        <w:numPr>
          <w:ilvl w:val="0"/>
          <w:numId w:val="3"/>
        </w:numPr>
        <w:spacing w:after="160"/>
        <w:jc w:val="both"/>
        <w:rPr>
          <w:rFonts w:cs="Times New Roman"/>
          <w:szCs w:val="28"/>
        </w:rPr>
      </w:pPr>
      <w:r w:rsidRPr="00FE6826">
        <w:rPr>
          <w:rFonts w:cs="Times New Roman"/>
          <w:szCs w:val="28"/>
        </w:rPr>
        <w:t>Ghi lại chính xác câu thơ trong một bài thơ của Chủ tịch Hồ Chí Minh mà em đã được học ở chương trình Ngữ văn Trung học cơ sở cũng có hình ảnh con thuyền trong đêm trăng.</w:t>
      </w:r>
    </w:p>
    <w:p w14:paraId="20E5CB73" w14:textId="77777777" w:rsidR="008C0983" w:rsidRPr="00FE6826" w:rsidRDefault="008C0983" w:rsidP="008C0983">
      <w:pPr>
        <w:pStyle w:val="ListParagraph"/>
        <w:jc w:val="both"/>
        <w:rPr>
          <w:rFonts w:cs="Times New Roman"/>
          <w:szCs w:val="28"/>
        </w:rPr>
      </w:pPr>
      <w:r>
        <w:rPr>
          <w:rFonts w:cs="Times New Roman"/>
          <w:szCs w:val="28"/>
        </w:rPr>
        <w:t>- Đó là câu thơ: Khuya về bát ngát trăng ngân đầy thuyền ( Trích “” Rằm tháng giêng- Hồ Chí Minh)</w:t>
      </w:r>
    </w:p>
    <w:p w14:paraId="2ABAAE68"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 xml:space="preserve">4. Viết một đoạn văn khoảng </w:t>
      </w:r>
      <w:r w:rsidRPr="00FE6826">
        <w:rPr>
          <w:rFonts w:ascii="Times New Roman" w:hAnsi="Times New Roman"/>
          <w:color w:val="FF0000"/>
          <w:sz w:val="28"/>
          <w:szCs w:val="28"/>
        </w:rPr>
        <w:t>12</w:t>
      </w:r>
      <w:r w:rsidRPr="00FA10FA">
        <w:rPr>
          <w:rFonts w:ascii="Times New Roman" w:hAnsi="Times New Roman"/>
          <w:sz w:val="28"/>
          <w:szCs w:val="28"/>
        </w:rPr>
        <w:t xml:space="preserve"> câu theo cách lập luận </w:t>
      </w:r>
      <w:r w:rsidRPr="00FE6826">
        <w:rPr>
          <w:rFonts w:ascii="Times New Roman" w:hAnsi="Times New Roman"/>
          <w:color w:val="FF0000"/>
          <w:sz w:val="28"/>
          <w:szCs w:val="28"/>
        </w:rPr>
        <w:t>diễn dịch làm rõ hình ảnh người lao động ở khổ thơ dưới đây</w:t>
      </w:r>
      <w:r w:rsidRPr="00FA10FA">
        <w:rPr>
          <w:rFonts w:ascii="Times New Roman" w:hAnsi="Times New Roman"/>
          <w:sz w:val="28"/>
          <w:szCs w:val="28"/>
        </w:rPr>
        <w:t xml:space="preserve">, trong đó sử dụng </w:t>
      </w:r>
      <w:r w:rsidRPr="00FE6826">
        <w:rPr>
          <w:rFonts w:ascii="Times New Roman" w:hAnsi="Times New Roman"/>
          <w:color w:val="FF0000"/>
          <w:sz w:val="28"/>
          <w:szCs w:val="28"/>
        </w:rPr>
        <w:t xml:space="preserve">phép lặp </w:t>
      </w:r>
      <w:r w:rsidRPr="00FA10FA">
        <w:rPr>
          <w:rFonts w:ascii="Times New Roman" w:hAnsi="Times New Roman"/>
          <w:sz w:val="28"/>
          <w:szCs w:val="28"/>
        </w:rPr>
        <w:t xml:space="preserve">để liên kết và câu có thành phần </w:t>
      </w:r>
      <w:r w:rsidRPr="00FE6826">
        <w:rPr>
          <w:rFonts w:ascii="Times New Roman" w:hAnsi="Times New Roman"/>
          <w:color w:val="FF0000"/>
          <w:sz w:val="28"/>
          <w:szCs w:val="28"/>
        </w:rPr>
        <w:t xml:space="preserve">phụ chủ </w:t>
      </w:r>
      <w:r w:rsidRPr="00FA10FA">
        <w:rPr>
          <w:rFonts w:ascii="Times New Roman" w:hAnsi="Times New Roman"/>
          <w:sz w:val="28"/>
          <w:szCs w:val="28"/>
        </w:rPr>
        <w:t>(gạch dưới những từ ngữ dùng làm phép lặp và thành phần phụ chủ)</w:t>
      </w:r>
    </w:p>
    <w:p w14:paraId="56C18507" w14:textId="77777777" w:rsidR="008C0983" w:rsidRPr="00FA10FA" w:rsidRDefault="008C0983" w:rsidP="008C0983">
      <w:pPr>
        <w:ind w:firstLine="2790"/>
        <w:jc w:val="both"/>
        <w:rPr>
          <w:rFonts w:ascii="Times New Roman" w:hAnsi="Times New Roman"/>
          <w:i/>
          <w:iCs/>
          <w:sz w:val="28"/>
          <w:szCs w:val="28"/>
        </w:rPr>
      </w:pPr>
      <w:r w:rsidRPr="00FA10FA">
        <w:rPr>
          <w:rFonts w:ascii="Times New Roman" w:hAnsi="Times New Roman"/>
          <w:i/>
          <w:iCs/>
          <w:sz w:val="28"/>
          <w:szCs w:val="28"/>
        </w:rPr>
        <w:t>"Sao mờ kéo lưới kịp trời sáng</w:t>
      </w:r>
    </w:p>
    <w:p w14:paraId="59192EB0" w14:textId="77777777" w:rsidR="008C0983" w:rsidRPr="00FA10FA" w:rsidRDefault="008C0983" w:rsidP="008C0983">
      <w:pPr>
        <w:ind w:firstLine="2790"/>
        <w:jc w:val="both"/>
        <w:rPr>
          <w:rFonts w:ascii="Times New Roman" w:hAnsi="Times New Roman"/>
          <w:i/>
          <w:iCs/>
          <w:sz w:val="28"/>
          <w:szCs w:val="28"/>
        </w:rPr>
      </w:pPr>
      <w:r w:rsidRPr="00FA10FA">
        <w:rPr>
          <w:rFonts w:ascii="Times New Roman" w:hAnsi="Times New Roman"/>
          <w:i/>
          <w:iCs/>
          <w:sz w:val="28"/>
          <w:szCs w:val="28"/>
        </w:rPr>
        <w:t xml:space="preserve">Ta kéo </w:t>
      </w:r>
      <w:r w:rsidRPr="00010A30">
        <w:rPr>
          <w:rFonts w:ascii="Times New Roman" w:hAnsi="Times New Roman"/>
          <w:i/>
          <w:iCs/>
          <w:color w:val="FF0000"/>
          <w:sz w:val="28"/>
          <w:szCs w:val="28"/>
        </w:rPr>
        <w:t>xoăn tay chùm cá nặng</w:t>
      </w:r>
    </w:p>
    <w:p w14:paraId="36210B47" w14:textId="77777777" w:rsidR="008C0983" w:rsidRPr="00FA10FA" w:rsidRDefault="008C0983" w:rsidP="008C0983">
      <w:pPr>
        <w:ind w:firstLine="2790"/>
        <w:jc w:val="both"/>
        <w:rPr>
          <w:rFonts w:ascii="Times New Roman" w:hAnsi="Times New Roman"/>
          <w:i/>
          <w:iCs/>
          <w:sz w:val="28"/>
          <w:szCs w:val="28"/>
        </w:rPr>
      </w:pPr>
      <w:r w:rsidRPr="00010A30">
        <w:rPr>
          <w:rFonts w:ascii="Times New Roman" w:hAnsi="Times New Roman"/>
          <w:i/>
          <w:iCs/>
          <w:color w:val="FF0000"/>
          <w:sz w:val="28"/>
          <w:szCs w:val="28"/>
        </w:rPr>
        <w:t xml:space="preserve">Vẩy bạc đuôi vàng </w:t>
      </w:r>
      <w:r w:rsidRPr="00FA10FA">
        <w:rPr>
          <w:rFonts w:ascii="Times New Roman" w:hAnsi="Times New Roman"/>
          <w:i/>
          <w:iCs/>
          <w:sz w:val="28"/>
          <w:szCs w:val="28"/>
        </w:rPr>
        <w:t>lóe rạng đông</w:t>
      </w:r>
    </w:p>
    <w:p w14:paraId="2CBA6781" w14:textId="77777777" w:rsidR="008C0983" w:rsidRPr="00FA10FA" w:rsidRDefault="008C0983" w:rsidP="008C0983">
      <w:pPr>
        <w:ind w:firstLine="2790"/>
        <w:jc w:val="both"/>
        <w:rPr>
          <w:rFonts w:ascii="Times New Roman" w:hAnsi="Times New Roman"/>
          <w:i/>
          <w:iCs/>
          <w:sz w:val="28"/>
          <w:szCs w:val="28"/>
        </w:rPr>
      </w:pPr>
      <w:r w:rsidRPr="00FA10FA">
        <w:rPr>
          <w:rFonts w:ascii="Times New Roman" w:hAnsi="Times New Roman"/>
          <w:i/>
          <w:iCs/>
          <w:sz w:val="28"/>
          <w:szCs w:val="28"/>
        </w:rPr>
        <w:t xml:space="preserve">Lưới xếp buồm lên đón </w:t>
      </w:r>
      <w:r w:rsidRPr="00010A30">
        <w:rPr>
          <w:rFonts w:ascii="Times New Roman" w:hAnsi="Times New Roman"/>
          <w:i/>
          <w:iCs/>
          <w:color w:val="FF0000"/>
          <w:sz w:val="28"/>
          <w:szCs w:val="28"/>
        </w:rPr>
        <w:t>nắng hồng</w:t>
      </w:r>
      <w:r w:rsidRPr="00FA10FA">
        <w:rPr>
          <w:rFonts w:ascii="Times New Roman" w:hAnsi="Times New Roman"/>
          <w:i/>
          <w:iCs/>
          <w:sz w:val="28"/>
          <w:szCs w:val="28"/>
        </w:rPr>
        <w:t>."</w:t>
      </w:r>
    </w:p>
    <w:p w14:paraId="062188FF" w14:textId="77777777" w:rsidR="008C0983" w:rsidRDefault="008C0983" w:rsidP="008C0983">
      <w:pPr>
        <w:jc w:val="right"/>
        <w:rPr>
          <w:rFonts w:ascii="Times New Roman" w:hAnsi="Times New Roman"/>
          <w:sz w:val="28"/>
          <w:szCs w:val="28"/>
        </w:rPr>
      </w:pPr>
      <w:r w:rsidRPr="00FA10FA">
        <w:rPr>
          <w:rFonts w:ascii="Times New Roman" w:hAnsi="Times New Roman"/>
          <w:sz w:val="28"/>
          <w:szCs w:val="28"/>
        </w:rPr>
        <w:t>(Trích Ngữ văn 9, tập một, NXB Giáo dục Việt Nam 2017)</w:t>
      </w:r>
    </w:p>
    <w:p w14:paraId="4F915CE7" w14:textId="77777777" w:rsidR="008C0983" w:rsidRDefault="008C0983" w:rsidP="008C0983">
      <w:pPr>
        <w:jc w:val="both"/>
        <w:rPr>
          <w:rFonts w:ascii="Times New Roman" w:hAnsi="Times New Roman"/>
          <w:sz w:val="28"/>
          <w:szCs w:val="28"/>
        </w:rPr>
      </w:pPr>
      <w:r>
        <w:rPr>
          <w:rFonts w:ascii="Times New Roman" w:hAnsi="Times New Roman"/>
          <w:sz w:val="28"/>
          <w:szCs w:val="28"/>
        </w:rPr>
        <w:lastRenderedPageBreak/>
        <w:t xml:space="preserve">   Khổ thơ trên trong bài “Đoàn thuyền đánh cá’’ của Huy Cận đã cho ta thấy vẻ đẹp của con người lao động trong không khí lao động khẩn trương, hăng say, hào hứng. (1)Hệ thống từ ngữ tượng hình: kéo xoăn tay, lưới xếp, buồm lên đã đặc tả để làm hiện lên một cách cụ thể, sinh động công việc đánh cá của những người ngư dân. (2). Hình ảnh ẩn dụ : “Ta kéo xoăn tay chùm cá nặng” gợi hình ảnh con người lao động với vẻ gân guốc, chắc khỏe, cơ bắp cuồn cuộn. (3) Đó là vẻ đẹp khỏe khoắn của người dân chài trong lao động đồng thời gợi lên một mẻ lưới bội thu .(4) Hình ảnh “vẩy bạc, đuôi vàng” cho ta thấy sự giàu có của biển cả quê hương và niềm vui phơi phới của những người lao động. (5) Màu bạc của vây cá, màu vàng của đuôi cá dưới ánh mặt trời như lóe cả rạng đông. (6) Điều đó cho thấy bút pháp sử dụng màu sắc của bậc đại tài </w:t>
      </w:r>
      <w:r w:rsidRPr="005057E9">
        <w:rPr>
          <w:rFonts w:ascii="Times New Roman" w:hAnsi="Times New Roman"/>
          <w:sz w:val="28"/>
          <w:szCs w:val="28"/>
          <w:u w:val="single"/>
        </w:rPr>
        <w:t>Huy Cận</w:t>
      </w:r>
      <w:r>
        <w:rPr>
          <w:rFonts w:ascii="Times New Roman" w:hAnsi="Times New Roman"/>
          <w:sz w:val="28"/>
          <w:szCs w:val="28"/>
        </w:rPr>
        <w:t xml:space="preserve">. (7)  Với cách sử dụng từ ngữ tài tình, </w:t>
      </w:r>
      <w:r w:rsidRPr="005057E9">
        <w:rPr>
          <w:rFonts w:ascii="Times New Roman" w:hAnsi="Times New Roman"/>
          <w:sz w:val="28"/>
          <w:szCs w:val="28"/>
          <w:u w:val="single"/>
        </w:rPr>
        <w:t>Huy Cận</w:t>
      </w:r>
      <w:r>
        <w:rPr>
          <w:rFonts w:ascii="Times New Roman" w:hAnsi="Times New Roman"/>
          <w:sz w:val="28"/>
          <w:szCs w:val="28"/>
        </w:rPr>
        <w:t xml:space="preserve"> đã diến tả được một bức tranh thiên nhiên hùng vĩ với sự giàu có hào phóng của thiên nhiên. (8) </w:t>
      </w:r>
      <w:r w:rsidRPr="005057E9">
        <w:rPr>
          <w:rFonts w:ascii="Times New Roman" w:hAnsi="Times New Roman"/>
          <w:sz w:val="28"/>
          <w:szCs w:val="28"/>
          <w:u w:val="single"/>
        </w:rPr>
        <w:t>Đồng thời khắc họa thành công hình tượng người lao động lớn ao phi thường- những con người lao động mới.</w:t>
      </w:r>
      <w:r>
        <w:rPr>
          <w:rFonts w:ascii="Times New Roman" w:hAnsi="Times New Roman"/>
          <w:sz w:val="28"/>
          <w:szCs w:val="28"/>
        </w:rPr>
        <w:t xml:space="preserve"> (9)Vẻ đẹp tâm hồn và tinh thần lao động say của họ sẽ mãi là niềm cảm hứng cho thế hệ các nhà thơ. (10). Chính họ đã tô điểm thêm vẻ đẹp cho giang sơn, đất nước Việt Nam. .(11)</w:t>
      </w:r>
    </w:p>
    <w:p w14:paraId="16A5E196" w14:textId="77777777" w:rsidR="008C0983" w:rsidRDefault="008C0983" w:rsidP="00DB7318">
      <w:pPr>
        <w:pStyle w:val="ListParagraph"/>
        <w:numPr>
          <w:ilvl w:val="0"/>
          <w:numId w:val="4"/>
        </w:numPr>
        <w:spacing w:after="160"/>
        <w:jc w:val="both"/>
        <w:rPr>
          <w:rFonts w:cs="Times New Roman"/>
          <w:szCs w:val="28"/>
        </w:rPr>
      </w:pPr>
      <w:r>
        <w:rPr>
          <w:rFonts w:cs="Times New Roman"/>
          <w:szCs w:val="28"/>
        </w:rPr>
        <w:t>Chú thích:</w:t>
      </w:r>
    </w:p>
    <w:p w14:paraId="74CBFEE5" w14:textId="77777777" w:rsidR="008C0983" w:rsidRDefault="008C0983" w:rsidP="00DB7318">
      <w:pPr>
        <w:pStyle w:val="ListParagraph"/>
        <w:numPr>
          <w:ilvl w:val="0"/>
          <w:numId w:val="5"/>
        </w:numPr>
        <w:spacing w:after="160"/>
        <w:jc w:val="both"/>
        <w:rPr>
          <w:rFonts w:cs="Times New Roman"/>
          <w:szCs w:val="28"/>
        </w:rPr>
      </w:pPr>
      <w:r>
        <w:rPr>
          <w:rFonts w:cs="Times New Roman"/>
          <w:szCs w:val="28"/>
        </w:rPr>
        <w:t>Đoạn văn trên có 11 câu</w:t>
      </w:r>
    </w:p>
    <w:p w14:paraId="50FE9B5D" w14:textId="77777777" w:rsidR="008C0983" w:rsidRDefault="008C0983" w:rsidP="00DB7318">
      <w:pPr>
        <w:pStyle w:val="ListParagraph"/>
        <w:numPr>
          <w:ilvl w:val="0"/>
          <w:numId w:val="5"/>
        </w:numPr>
        <w:spacing w:after="160"/>
        <w:jc w:val="both"/>
        <w:rPr>
          <w:rFonts w:cs="Times New Roman"/>
          <w:szCs w:val="28"/>
        </w:rPr>
      </w:pPr>
      <w:r>
        <w:rPr>
          <w:rFonts w:cs="Times New Roman"/>
          <w:szCs w:val="28"/>
        </w:rPr>
        <w:t>Phương pháp: diến dich</w:t>
      </w:r>
    </w:p>
    <w:p w14:paraId="529B2882" w14:textId="77777777" w:rsidR="008C0983" w:rsidRDefault="008C0983" w:rsidP="00DB7318">
      <w:pPr>
        <w:pStyle w:val="ListParagraph"/>
        <w:numPr>
          <w:ilvl w:val="0"/>
          <w:numId w:val="5"/>
        </w:numPr>
        <w:spacing w:after="160"/>
        <w:jc w:val="both"/>
        <w:rPr>
          <w:rFonts w:cs="Times New Roman"/>
          <w:szCs w:val="28"/>
        </w:rPr>
      </w:pPr>
      <w:r>
        <w:rPr>
          <w:rFonts w:cs="Times New Roman"/>
          <w:szCs w:val="28"/>
        </w:rPr>
        <w:t>Kiến thức tiếng Việt : (-) phép lặp</w:t>
      </w:r>
    </w:p>
    <w:p w14:paraId="256DE862" w14:textId="77777777" w:rsidR="008C0983" w:rsidRPr="005057E9" w:rsidRDefault="008C0983" w:rsidP="008C0983">
      <w:pPr>
        <w:pStyle w:val="ListParagraph"/>
        <w:ind w:left="1080"/>
        <w:jc w:val="both"/>
        <w:rPr>
          <w:rFonts w:cs="Times New Roman"/>
          <w:szCs w:val="28"/>
        </w:rPr>
      </w:pPr>
      <w:r>
        <w:rPr>
          <w:rFonts w:cs="Times New Roman"/>
          <w:szCs w:val="28"/>
        </w:rPr>
        <w:t xml:space="preserve">                                   (=) thành phần phụ chú.</w:t>
      </w:r>
    </w:p>
    <w:p w14:paraId="0478B353" w14:textId="77777777" w:rsidR="008C0983" w:rsidRDefault="008C0983" w:rsidP="008C0983">
      <w:pPr>
        <w:jc w:val="both"/>
        <w:rPr>
          <w:rFonts w:ascii="Times New Roman" w:hAnsi="Times New Roman"/>
          <w:sz w:val="28"/>
          <w:szCs w:val="28"/>
        </w:rPr>
      </w:pPr>
    </w:p>
    <w:p w14:paraId="258421B7" w14:textId="77777777" w:rsidR="008C0983" w:rsidRDefault="008C0983" w:rsidP="008C0983">
      <w:pPr>
        <w:jc w:val="both"/>
        <w:rPr>
          <w:rFonts w:ascii="Times New Roman" w:hAnsi="Times New Roman"/>
          <w:sz w:val="28"/>
          <w:szCs w:val="28"/>
        </w:rPr>
      </w:pPr>
    </w:p>
    <w:p w14:paraId="590E238C" w14:textId="77777777" w:rsidR="008C0983" w:rsidRDefault="008C0983" w:rsidP="008C0983">
      <w:pPr>
        <w:rPr>
          <w:rFonts w:ascii="Times New Roman" w:hAnsi="Times New Roman"/>
          <w:sz w:val="28"/>
          <w:szCs w:val="28"/>
        </w:rPr>
      </w:pPr>
    </w:p>
    <w:p w14:paraId="0E76A94C" w14:textId="77777777" w:rsidR="008C0983" w:rsidRDefault="008C0983" w:rsidP="008C0983">
      <w:pPr>
        <w:rPr>
          <w:rFonts w:ascii="Times New Roman" w:hAnsi="Times New Roman"/>
          <w:sz w:val="28"/>
          <w:szCs w:val="28"/>
        </w:rPr>
      </w:pPr>
    </w:p>
    <w:p w14:paraId="7949909D" w14:textId="77777777" w:rsidR="008C0983" w:rsidRDefault="008C0983" w:rsidP="008C0983">
      <w:pPr>
        <w:rPr>
          <w:rFonts w:ascii="Times New Roman" w:hAnsi="Times New Roman"/>
          <w:sz w:val="28"/>
          <w:szCs w:val="28"/>
        </w:rPr>
      </w:pPr>
    </w:p>
    <w:p w14:paraId="163DC63B" w14:textId="77777777" w:rsidR="008C0983" w:rsidRDefault="008C0983" w:rsidP="008C0983">
      <w:pPr>
        <w:rPr>
          <w:rFonts w:ascii="Times New Roman" w:hAnsi="Times New Roman"/>
          <w:sz w:val="28"/>
          <w:szCs w:val="28"/>
        </w:rPr>
      </w:pPr>
    </w:p>
    <w:p w14:paraId="5AEA8E30" w14:textId="77777777" w:rsidR="008C0983" w:rsidRDefault="008C0983" w:rsidP="008C0983">
      <w:pPr>
        <w:rPr>
          <w:rFonts w:ascii="Times New Roman" w:hAnsi="Times New Roman"/>
          <w:sz w:val="28"/>
          <w:szCs w:val="28"/>
        </w:rPr>
      </w:pPr>
    </w:p>
    <w:p w14:paraId="735DAF96" w14:textId="77777777" w:rsidR="008C0983" w:rsidRDefault="008C0983" w:rsidP="008C0983">
      <w:pPr>
        <w:rPr>
          <w:rFonts w:ascii="Times New Roman" w:hAnsi="Times New Roman"/>
          <w:sz w:val="28"/>
          <w:szCs w:val="28"/>
        </w:rPr>
      </w:pPr>
    </w:p>
    <w:p w14:paraId="6C25F9C3" w14:textId="77777777" w:rsidR="008C0983" w:rsidRDefault="008C0983" w:rsidP="008C0983">
      <w:pPr>
        <w:rPr>
          <w:rFonts w:ascii="Times New Roman" w:hAnsi="Times New Roman"/>
          <w:sz w:val="28"/>
          <w:szCs w:val="28"/>
        </w:rPr>
      </w:pPr>
    </w:p>
    <w:p w14:paraId="07EB99D1" w14:textId="77777777" w:rsidR="008C0983" w:rsidRPr="00FA10FA" w:rsidRDefault="008C0983" w:rsidP="008C0983">
      <w:pPr>
        <w:rPr>
          <w:rFonts w:ascii="Times New Roman" w:hAnsi="Times New Roman"/>
          <w:sz w:val="28"/>
          <w:szCs w:val="28"/>
        </w:rPr>
      </w:pPr>
    </w:p>
    <w:p w14:paraId="747890A8" w14:textId="77777777" w:rsidR="008C0983" w:rsidRPr="00FA10FA" w:rsidRDefault="008C0983" w:rsidP="008C0983">
      <w:pPr>
        <w:jc w:val="both"/>
        <w:rPr>
          <w:rFonts w:ascii="Times New Roman" w:hAnsi="Times New Roman"/>
          <w:b/>
          <w:bCs/>
          <w:sz w:val="28"/>
          <w:szCs w:val="28"/>
        </w:rPr>
      </w:pPr>
      <w:r w:rsidRPr="00FA10FA">
        <w:rPr>
          <w:rFonts w:ascii="Times New Roman" w:hAnsi="Times New Roman"/>
          <w:b/>
          <w:bCs/>
          <w:sz w:val="28"/>
          <w:szCs w:val="28"/>
        </w:rPr>
        <w:t xml:space="preserve">GỢI Ý: </w:t>
      </w:r>
    </w:p>
    <w:p w14:paraId="505283E7"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lastRenderedPageBreak/>
        <w:t>1. Tác giả của bài Đoàn thuyền đánh cá là Huy Cận (1919-2005).</w:t>
      </w:r>
    </w:p>
    <w:p w14:paraId="089B0CF6"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Bài thơ được sáng tác năm 1958.</w:t>
      </w:r>
    </w:p>
    <w:p w14:paraId="3F4CFD41"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2. Các từ thuộc trường từ vựng chỉ thiên nhiên:</w:t>
      </w:r>
    </w:p>
    <w:p w14:paraId="079C6FD2"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lái gió, buồm chăng, mây cao, biển bằng.</w:t>
      </w:r>
    </w:p>
    <w:p w14:paraId="177A9087"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 Biện pháp: “Lướt giữa mây cao với biển bằng” có tác dụng miêu tả con thuyền bỗng mang sức mạnh và vẻ đẹp của vũ trụ. Con người trong tư thế làm chủ thiên nhiên, làm chủ biển trời quê hương.</w:t>
      </w:r>
    </w:p>
    <w:p w14:paraId="54073839"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3. Trích đoạn bài thơ Nguyên tiêu của Chủ tịch Hồ Chí Minh, ngữ văn lớp 7.</w:t>
      </w:r>
    </w:p>
    <w:p w14:paraId="3404D0DA" w14:textId="77777777" w:rsidR="008C0983" w:rsidRPr="00FA10FA" w:rsidRDefault="008C0983" w:rsidP="008C0983">
      <w:pPr>
        <w:ind w:firstLine="2880"/>
        <w:jc w:val="both"/>
        <w:rPr>
          <w:rFonts w:ascii="Times New Roman" w:hAnsi="Times New Roman"/>
          <w:i/>
          <w:iCs/>
          <w:sz w:val="28"/>
          <w:szCs w:val="28"/>
        </w:rPr>
      </w:pPr>
      <w:r w:rsidRPr="00FA10FA">
        <w:rPr>
          <w:rFonts w:ascii="Times New Roman" w:hAnsi="Times New Roman"/>
          <w:i/>
          <w:iCs/>
          <w:sz w:val="28"/>
          <w:szCs w:val="28"/>
        </w:rPr>
        <w:t>- "Giữa dòng bàn bạc việc quân</w:t>
      </w:r>
    </w:p>
    <w:p w14:paraId="37CD157C" w14:textId="77777777" w:rsidR="008C0983" w:rsidRPr="00FA10FA" w:rsidRDefault="008C0983" w:rsidP="008C0983">
      <w:pPr>
        <w:ind w:firstLine="2880"/>
        <w:jc w:val="both"/>
        <w:rPr>
          <w:rFonts w:ascii="Times New Roman" w:hAnsi="Times New Roman"/>
          <w:i/>
          <w:iCs/>
          <w:sz w:val="28"/>
          <w:szCs w:val="28"/>
        </w:rPr>
      </w:pPr>
      <w:r w:rsidRPr="00FA10FA">
        <w:rPr>
          <w:rFonts w:ascii="Times New Roman" w:hAnsi="Times New Roman"/>
          <w:i/>
          <w:iCs/>
          <w:sz w:val="28"/>
          <w:szCs w:val="28"/>
        </w:rPr>
        <w:t>Khuya về bát ngát trăng ngân đầy thuyền."</w:t>
      </w:r>
    </w:p>
    <w:p w14:paraId="51BE0B2A" w14:textId="77777777" w:rsidR="008C0983" w:rsidRPr="00FA10FA" w:rsidRDefault="008C0983" w:rsidP="008C0983">
      <w:pPr>
        <w:ind w:firstLine="2880"/>
        <w:jc w:val="both"/>
        <w:rPr>
          <w:rFonts w:ascii="Times New Roman" w:hAnsi="Times New Roman"/>
          <w:i/>
          <w:iCs/>
          <w:sz w:val="28"/>
          <w:szCs w:val="28"/>
        </w:rPr>
      </w:pPr>
      <w:r w:rsidRPr="00FA10FA">
        <w:rPr>
          <w:rFonts w:ascii="Times New Roman" w:hAnsi="Times New Roman"/>
          <w:i/>
          <w:iCs/>
          <w:sz w:val="28"/>
          <w:szCs w:val="28"/>
        </w:rPr>
        <w:t>- "Kim dạ nguyên tiêu nguyệt chính viên,</w:t>
      </w:r>
    </w:p>
    <w:p w14:paraId="02BF314A" w14:textId="77777777" w:rsidR="008C0983" w:rsidRPr="00FA10FA" w:rsidRDefault="008C0983" w:rsidP="008C0983">
      <w:pPr>
        <w:ind w:firstLine="2880"/>
        <w:jc w:val="both"/>
        <w:rPr>
          <w:rFonts w:ascii="Times New Roman" w:hAnsi="Times New Roman"/>
          <w:i/>
          <w:iCs/>
          <w:sz w:val="28"/>
          <w:szCs w:val="28"/>
        </w:rPr>
      </w:pPr>
      <w:r w:rsidRPr="00FA10FA">
        <w:rPr>
          <w:rFonts w:ascii="Times New Roman" w:hAnsi="Times New Roman"/>
          <w:i/>
          <w:iCs/>
          <w:sz w:val="28"/>
          <w:szCs w:val="28"/>
        </w:rPr>
        <w:t>Xuân giang, xuân thuỷ tiếp xuân thiên.</w:t>
      </w:r>
    </w:p>
    <w:p w14:paraId="7BD28DFD" w14:textId="77777777" w:rsidR="008C0983" w:rsidRPr="00FA10FA" w:rsidRDefault="008C0983" w:rsidP="008C0983">
      <w:pPr>
        <w:ind w:firstLine="2880"/>
        <w:jc w:val="both"/>
        <w:rPr>
          <w:rFonts w:ascii="Times New Roman" w:hAnsi="Times New Roman"/>
          <w:i/>
          <w:iCs/>
          <w:sz w:val="28"/>
          <w:szCs w:val="28"/>
        </w:rPr>
      </w:pPr>
      <w:r w:rsidRPr="00FA10FA">
        <w:rPr>
          <w:rFonts w:ascii="Times New Roman" w:hAnsi="Times New Roman"/>
          <w:i/>
          <w:iCs/>
          <w:sz w:val="28"/>
          <w:szCs w:val="28"/>
        </w:rPr>
        <w:t>Yên ba thâm xứ đàm quân sự,</w:t>
      </w:r>
    </w:p>
    <w:p w14:paraId="579E2643" w14:textId="77777777" w:rsidR="008C0983" w:rsidRPr="00FA10FA" w:rsidRDefault="008C0983" w:rsidP="008C0983">
      <w:pPr>
        <w:ind w:firstLine="2880"/>
        <w:jc w:val="both"/>
        <w:rPr>
          <w:rFonts w:ascii="Times New Roman" w:hAnsi="Times New Roman"/>
          <w:i/>
          <w:iCs/>
          <w:sz w:val="28"/>
          <w:szCs w:val="28"/>
        </w:rPr>
      </w:pPr>
      <w:r w:rsidRPr="00FA10FA">
        <w:rPr>
          <w:rFonts w:ascii="Times New Roman" w:hAnsi="Times New Roman"/>
          <w:i/>
          <w:iCs/>
          <w:sz w:val="28"/>
          <w:szCs w:val="28"/>
        </w:rPr>
        <w:t>Dạ bán quy lai nguyệt mãn thuyền.:</w:t>
      </w:r>
    </w:p>
    <w:p w14:paraId="692EB2C7" w14:textId="77777777" w:rsidR="008C0983" w:rsidRPr="00FA10FA" w:rsidRDefault="008C0983" w:rsidP="008C0983">
      <w:pPr>
        <w:jc w:val="both"/>
        <w:rPr>
          <w:rFonts w:ascii="Times New Roman" w:hAnsi="Times New Roman"/>
          <w:i/>
          <w:iCs/>
          <w:sz w:val="28"/>
          <w:szCs w:val="28"/>
        </w:rPr>
      </w:pPr>
      <w:r w:rsidRPr="00FA10FA">
        <w:rPr>
          <w:rFonts w:ascii="Times New Roman" w:hAnsi="Times New Roman"/>
          <w:sz w:val="28"/>
          <w:szCs w:val="28"/>
        </w:rPr>
        <w:t>4. "</w:t>
      </w:r>
      <w:r w:rsidRPr="00FA10FA">
        <w:rPr>
          <w:rFonts w:ascii="Times New Roman" w:hAnsi="Times New Roman"/>
          <w:i/>
          <w:iCs/>
          <w:sz w:val="28"/>
          <w:szCs w:val="28"/>
        </w:rPr>
        <w:t>Sao mờ kéo lưới kịp trời sáng</w:t>
      </w:r>
    </w:p>
    <w:p w14:paraId="3F8D5F59" w14:textId="77777777" w:rsidR="008C0983" w:rsidRPr="00FA10FA" w:rsidRDefault="008C0983" w:rsidP="008C0983">
      <w:pPr>
        <w:jc w:val="both"/>
        <w:rPr>
          <w:rFonts w:ascii="Times New Roman" w:hAnsi="Times New Roman"/>
          <w:i/>
          <w:iCs/>
          <w:sz w:val="28"/>
          <w:szCs w:val="28"/>
        </w:rPr>
      </w:pPr>
      <w:r w:rsidRPr="00FA10FA">
        <w:rPr>
          <w:rFonts w:ascii="Times New Roman" w:hAnsi="Times New Roman"/>
          <w:i/>
          <w:iCs/>
          <w:sz w:val="28"/>
          <w:szCs w:val="28"/>
        </w:rPr>
        <w:t>Ta kéo xoăn tay chùm cá nặng</w:t>
      </w:r>
    </w:p>
    <w:p w14:paraId="2D8FB81E" w14:textId="77777777" w:rsidR="008C0983" w:rsidRPr="00FA10FA" w:rsidRDefault="008C0983" w:rsidP="008C0983">
      <w:pPr>
        <w:jc w:val="both"/>
        <w:rPr>
          <w:rFonts w:ascii="Times New Roman" w:hAnsi="Times New Roman"/>
          <w:i/>
          <w:iCs/>
          <w:sz w:val="28"/>
          <w:szCs w:val="28"/>
        </w:rPr>
      </w:pPr>
      <w:r w:rsidRPr="00FA10FA">
        <w:rPr>
          <w:rFonts w:ascii="Times New Roman" w:hAnsi="Times New Roman"/>
          <w:i/>
          <w:iCs/>
          <w:sz w:val="28"/>
          <w:szCs w:val="28"/>
        </w:rPr>
        <w:t>Vảy bạc đuôi vàng lóe rạng đông</w:t>
      </w:r>
    </w:p>
    <w:p w14:paraId="7D97281E" w14:textId="77777777" w:rsidR="008C0983" w:rsidRPr="00FA10FA" w:rsidRDefault="008C0983" w:rsidP="008C0983">
      <w:pPr>
        <w:jc w:val="both"/>
        <w:rPr>
          <w:rFonts w:ascii="Times New Roman" w:hAnsi="Times New Roman"/>
          <w:i/>
          <w:iCs/>
          <w:sz w:val="28"/>
          <w:szCs w:val="28"/>
        </w:rPr>
      </w:pPr>
      <w:r w:rsidRPr="00FA10FA">
        <w:rPr>
          <w:rFonts w:ascii="Times New Roman" w:hAnsi="Times New Roman"/>
          <w:i/>
          <w:iCs/>
          <w:sz w:val="28"/>
          <w:szCs w:val="28"/>
        </w:rPr>
        <w:t>Lưới xếp buồm lên đón nắng hồng"</w:t>
      </w:r>
    </w:p>
    <w:p w14:paraId="2AEB0335"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 Lúc sao mờ là lúc đêm sắp tàn, trời sắp sáng. Các bạn chài nhìn sao rồi hối hả giục nhau: “Sao mờ kéo lưới kịp trời sáng”. Chữ “kịp” nói lên sự hối hả, khẩn trương. Phải kéo lưới để trở về bến đem cá bán phiên chợ mai, cho cá được tươi ngon, được giá.</w:t>
      </w:r>
    </w:p>
    <w:p w14:paraId="14E6C8EC"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 xml:space="preserve">- Câu thơ thứ hai có hai hình ảnh rất gợi cảm. Hình ảnh thứ nhất: "Ta kéo xoăn tay". Chữ “xoăn tay” gợi tả những cánh tay rắn chắc, dẻo dai của những chàng trai làng chài như xoắn lại, như căng lên lúc kéo lưới. Một vẻ đẹp trẻ tráng trong lao động rất đáng yêu. Hình ảnh thứ hai: “chùm cá nặng” là một hình ảnh so sánh rất sáng tạo. Cá mắc vào lưới rất nhiều, treo lủng lẳng như những chùm trái cây trĩu cành, phải kéo rất “nặng” tay. Câu thơ "Ta kéo xoăn tay chùm cá nặng” nói lên một chuyến ra khơi may </w:t>
      </w:r>
      <w:r w:rsidRPr="00FA10FA">
        <w:rPr>
          <w:rFonts w:ascii="Times New Roman" w:hAnsi="Times New Roman"/>
          <w:sz w:val="28"/>
          <w:szCs w:val="28"/>
        </w:rPr>
        <w:lastRenderedPageBreak/>
        <w:t>mắn, đánh bắt được nhiều cá. Lao động thực sự là nguồn sống đem lại hạnh phúc cuộc đời.</w:t>
      </w:r>
    </w:p>
    <w:p w14:paraId="74B6AFD7"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 Câu thơ thứ ba là một bức tranh cá có đường nét, màu sắc tráng lệ. Cá chất đầy khoang thuyền, cá tươi roi rói. “Váy bạc đuôi vàng" của cá “lóe” lên dưới ánh hồng rạng đông. Nghệ thuật phối sắc của Huy Cận thật tài ba thần tình. Ông đã viết nên câu thơ có hình ảnh đẹp đầy ánh sáng.</w:t>
      </w:r>
    </w:p>
    <w:p w14:paraId="1F84CE75"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 Câu thơ cuối: Cánh buồm, con thuyền tràn ngập ánh hồng bình minh. Con thuyền và cánh buồm chớ đầy niềm vui sau một chuyến ra khơi đánh cá gặp nhiều may mắn.</w:t>
      </w:r>
    </w:p>
    <w:p w14:paraId="44F12204"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Kết đoạn: Có thể nói khổ thơ này đã thể hiện khá hay một nét đẹp về cuộc sống và sinh hoạt của bà con dân chài trên vùng biển quê hương. Cảnh kéo lưới là một nét vui của bài ca lao dộng, bài ca cuộc đời. Cảm hứng lãng mạn thấm đẫm vần thơ “Đoàn thuyền đánh cá"</w:t>
      </w:r>
    </w:p>
    <w:p w14:paraId="71B2C02D" w14:textId="77777777" w:rsidR="008C0983" w:rsidRPr="00FA10FA" w:rsidRDefault="008C0983" w:rsidP="008C0983">
      <w:pPr>
        <w:jc w:val="both"/>
        <w:rPr>
          <w:rFonts w:ascii="Times New Roman" w:hAnsi="Times New Roman"/>
          <w:b/>
          <w:bCs/>
          <w:sz w:val="28"/>
          <w:szCs w:val="28"/>
        </w:rPr>
      </w:pPr>
      <w:r w:rsidRPr="00FA10FA">
        <w:rPr>
          <w:rFonts w:ascii="Times New Roman" w:hAnsi="Times New Roman"/>
          <w:b/>
          <w:bCs/>
          <w:sz w:val="28"/>
          <w:szCs w:val="28"/>
        </w:rPr>
        <w:t>ĐỀ 2: Đọc đoạn thơ sau và trả lời câu hỏi:</w:t>
      </w:r>
    </w:p>
    <w:p w14:paraId="71837E8C" w14:textId="77777777" w:rsidR="008C0983" w:rsidRPr="00FA10FA" w:rsidRDefault="008C0983" w:rsidP="008C0983">
      <w:pPr>
        <w:ind w:firstLine="2790"/>
        <w:jc w:val="both"/>
        <w:rPr>
          <w:rFonts w:ascii="Times New Roman" w:hAnsi="Times New Roman"/>
          <w:i/>
          <w:iCs/>
          <w:sz w:val="28"/>
          <w:szCs w:val="28"/>
        </w:rPr>
      </w:pPr>
      <w:r w:rsidRPr="00FA10FA">
        <w:rPr>
          <w:rFonts w:ascii="Times New Roman" w:hAnsi="Times New Roman"/>
          <w:i/>
          <w:iCs/>
          <w:sz w:val="28"/>
          <w:szCs w:val="28"/>
        </w:rPr>
        <w:t>Mặt trời xuống biển như hòn lửa.</w:t>
      </w:r>
    </w:p>
    <w:p w14:paraId="5C9AB8F8" w14:textId="77777777" w:rsidR="008C0983" w:rsidRPr="00FA10FA" w:rsidRDefault="008C0983" w:rsidP="008C0983">
      <w:pPr>
        <w:ind w:firstLine="2790"/>
        <w:jc w:val="both"/>
        <w:rPr>
          <w:rFonts w:ascii="Times New Roman" w:hAnsi="Times New Roman"/>
          <w:i/>
          <w:iCs/>
          <w:sz w:val="28"/>
          <w:szCs w:val="28"/>
        </w:rPr>
      </w:pPr>
      <w:r w:rsidRPr="00FA10FA">
        <w:rPr>
          <w:rFonts w:ascii="Times New Roman" w:hAnsi="Times New Roman"/>
          <w:i/>
          <w:iCs/>
          <w:sz w:val="28"/>
          <w:szCs w:val="28"/>
        </w:rPr>
        <w:t>Sóng đã cài then, đêm sập cửa.</w:t>
      </w:r>
    </w:p>
    <w:p w14:paraId="36B6E287" w14:textId="77777777" w:rsidR="008C0983" w:rsidRPr="00FA10FA" w:rsidRDefault="008C0983" w:rsidP="008C0983">
      <w:pPr>
        <w:ind w:firstLine="2790"/>
        <w:jc w:val="both"/>
        <w:rPr>
          <w:rFonts w:ascii="Times New Roman" w:hAnsi="Times New Roman"/>
          <w:i/>
          <w:iCs/>
          <w:sz w:val="28"/>
          <w:szCs w:val="28"/>
        </w:rPr>
      </w:pPr>
      <w:r w:rsidRPr="00FA10FA">
        <w:rPr>
          <w:rFonts w:ascii="Times New Roman" w:hAnsi="Times New Roman"/>
          <w:i/>
          <w:iCs/>
          <w:sz w:val="28"/>
          <w:szCs w:val="28"/>
        </w:rPr>
        <w:t>Đoàn thuyền đánh cá lại ra khơi,</w:t>
      </w:r>
    </w:p>
    <w:p w14:paraId="211D261E" w14:textId="77777777" w:rsidR="008C0983" w:rsidRPr="00FA10FA" w:rsidRDefault="008C0983" w:rsidP="008C0983">
      <w:pPr>
        <w:ind w:firstLine="2790"/>
        <w:jc w:val="both"/>
        <w:rPr>
          <w:rFonts w:ascii="Times New Roman" w:hAnsi="Times New Roman"/>
          <w:i/>
          <w:iCs/>
          <w:sz w:val="28"/>
          <w:szCs w:val="28"/>
        </w:rPr>
      </w:pPr>
      <w:r w:rsidRPr="00FA10FA">
        <w:rPr>
          <w:rFonts w:ascii="Times New Roman" w:hAnsi="Times New Roman"/>
          <w:i/>
          <w:iCs/>
          <w:sz w:val="28"/>
          <w:szCs w:val="28"/>
        </w:rPr>
        <w:t>Câu hát căng buồm cùng gió khơi.</w:t>
      </w:r>
    </w:p>
    <w:p w14:paraId="764C14E7" w14:textId="77777777" w:rsidR="008C0983" w:rsidRPr="00FA10FA" w:rsidRDefault="008C0983" w:rsidP="008C0983">
      <w:pPr>
        <w:jc w:val="right"/>
        <w:rPr>
          <w:rFonts w:ascii="Times New Roman" w:hAnsi="Times New Roman"/>
          <w:sz w:val="28"/>
          <w:szCs w:val="28"/>
        </w:rPr>
      </w:pPr>
      <w:r w:rsidRPr="00FA10FA">
        <w:rPr>
          <w:rFonts w:ascii="Times New Roman" w:hAnsi="Times New Roman"/>
          <w:sz w:val="28"/>
          <w:szCs w:val="28"/>
        </w:rPr>
        <w:t>(Trích Ngữ văn 9, Tập một, NXB Giáo dục Việt Nam, 2016, tr.139)</w:t>
      </w:r>
    </w:p>
    <w:p w14:paraId="5FCAD11C"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Câu hỏi</w:t>
      </w:r>
    </w:p>
    <w:p w14:paraId="02C50E4B"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1) Đoạn thơ trên được trích trong văn bản nào? Tác giả là ai?</w:t>
      </w:r>
    </w:p>
    <w:p w14:paraId="5CC21508"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2) Xác định các phương thức biểu đạt được sử dụng trong đoạn thơ.</w:t>
      </w:r>
    </w:p>
    <w:p w14:paraId="1CADC02F"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3) Chỉ ra và nêu tác dụng của các phép tu từ trong hai câu thơ sau:</w:t>
      </w:r>
    </w:p>
    <w:p w14:paraId="50B2813F" w14:textId="77777777" w:rsidR="008C0983" w:rsidRPr="00FA10FA" w:rsidRDefault="008C0983" w:rsidP="008C0983">
      <w:pPr>
        <w:jc w:val="center"/>
        <w:rPr>
          <w:rFonts w:ascii="Times New Roman" w:hAnsi="Times New Roman"/>
          <w:sz w:val="28"/>
          <w:szCs w:val="28"/>
        </w:rPr>
      </w:pPr>
      <w:r w:rsidRPr="00FA10FA">
        <w:rPr>
          <w:rFonts w:ascii="Times New Roman" w:hAnsi="Times New Roman"/>
          <w:sz w:val="28"/>
          <w:szCs w:val="28"/>
        </w:rPr>
        <w:t>Mặt trời xuống biển như hòn lửa,</w:t>
      </w:r>
    </w:p>
    <w:p w14:paraId="6B15343D" w14:textId="77777777" w:rsidR="008C0983" w:rsidRPr="00FA10FA" w:rsidRDefault="008C0983" w:rsidP="008C0983">
      <w:pPr>
        <w:jc w:val="center"/>
        <w:rPr>
          <w:rFonts w:ascii="Times New Roman" w:hAnsi="Times New Roman"/>
          <w:sz w:val="28"/>
          <w:szCs w:val="28"/>
        </w:rPr>
      </w:pPr>
      <w:r w:rsidRPr="00FA10FA">
        <w:rPr>
          <w:rFonts w:ascii="Times New Roman" w:hAnsi="Times New Roman"/>
          <w:sz w:val="28"/>
          <w:szCs w:val="28"/>
        </w:rPr>
        <w:t>Sóng đã cài then, đêm sập cửa.</w:t>
      </w:r>
    </w:p>
    <w:p w14:paraId="2781E6A6"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 xml:space="preserve">4) Vũ trụ được tác giả hình dung như thế nào trong câu thơ </w:t>
      </w:r>
      <w:r>
        <w:rPr>
          <w:rFonts w:ascii="Times New Roman" w:hAnsi="Times New Roman"/>
          <w:sz w:val="28"/>
          <w:szCs w:val="28"/>
        </w:rPr>
        <w:t>“</w:t>
      </w:r>
      <w:r w:rsidRPr="00FA10FA">
        <w:rPr>
          <w:rFonts w:ascii="Times New Roman" w:hAnsi="Times New Roman"/>
          <w:sz w:val="28"/>
          <w:szCs w:val="28"/>
        </w:rPr>
        <w:t>Sóng đã cài then, đêm sập cửa</w:t>
      </w:r>
      <w:r>
        <w:rPr>
          <w:rFonts w:ascii="Times New Roman" w:hAnsi="Times New Roman"/>
          <w:sz w:val="28"/>
          <w:szCs w:val="28"/>
        </w:rPr>
        <w:t>”</w:t>
      </w:r>
      <w:r w:rsidRPr="00FA10FA">
        <w:rPr>
          <w:rFonts w:ascii="Times New Roman" w:hAnsi="Times New Roman"/>
          <w:sz w:val="28"/>
          <w:szCs w:val="28"/>
        </w:rPr>
        <w:t>?</w:t>
      </w:r>
    </w:p>
    <w:p w14:paraId="3D7A23BB"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 xml:space="preserve">5) Câu thơ </w:t>
      </w:r>
      <w:r>
        <w:rPr>
          <w:rFonts w:ascii="Times New Roman" w:hAnsi="Times New Roman"/>
          <w:sz w:val="28"/>
          <w:szCs w:val="28"/>
        </w:rPr>
        <w:t>“</w:t>
      </w:r>
      <w:r w:rsidRPr="00FA10FA">
        <w:rPr>
          <w:rFonts w:ascii="Times New Roman" w:hAnsi="Times New Roman"/>
          <w:sz w:val="28"/>
          <w:szCs w:val="28"/>
        </w:rPr>
        <w:t>Câu hát căng buồm cùng gió khơi</w:t>
      </w:r>
      <w:r>
        <w:rPr>
          <w:rFonts w:ascii="Times New Roman" w:hAnsi="Times New Roman"/>
          <w:sz w:val="28"/>
          <w:szCs w:val="28"/>
        </w:rPr>
        <w:t>”</w:t>
      </w:r>
      <w:r w:rsidRPr="00FA10FA">
        <w:rPr>
          <w:rFonts w:ascii="Times New Roman" w:hAnsi="Times New Roman"/>
          <w:sz w:val="28"/>
          <w:szCs w:val="28"/>
        </w:rPr>
        <w:t xml:space="preserve"> sử dụng biện pháp tu từ nào? Câu thơ cho ta thấy vẻ đẹp nào của người lao động?</w:t>
      </w:r>
    </w:p>
    <w:p w14:paraId="11B983F8"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lastRenderedPageBreak/>
        <w:t xml:space="preserve">6) </w:t>
      </w:r>
      <w:r>
        <w:rPr>
          <w:rFonts w:ascii="Times New Roman" w:hAnsi="Times New Roman"/>
          <w:sz w:val="28"/>
          <w:szCs w:val="28"/>
        </w:rPr>
        <w:t>Viết đoạn văn diễn dịch khoảng 12 câu phân tích khổ thơ trên để làm rõ khung cảnh thiên nhiên và cảnh đoàn thuyền đánh cá ra khoi. Trong đoạn có sửu dụng câu bị động và một phép nối để liên kết câu (Gạch chân và ghi rõ chú thích)</w:t>
      </w:r>
    </w:p>
    <w:p w14:paraId="15087C11" w14:textId="77777777" w:rsidR="008C0983" w:rsidRPr="00FA10FA" w:rsidRDefault="008C0983" w:rsidP="008C0983">
      <w:pPr>
        <w:jc w:val="both"/>
        <w:rPr>
          <w:rFonts w:ascii="Times New Roman" w:hAnsi="Times New Roman"/>
          <w:b/>
          <w:bCs/>
          <w:sz w:val="28"/>
          <w:szCs w:val="28"/>
        </w:rPr>
      </w:pPr>
      <w:r w:rsidRPr="00FA10FA">
        <w:rPr>
          <w:rFonts w:ascii="Times New Roman" w:hAnsi="Times New Roman"/>
          <w:b/>
          <w:bCs/>
          <w:sz w:val="28"/>
          <w:szCs w:val="28"/>
        </w:rPr>
        <w:t xml:space="preserve">ĐÁP ÁN: </w:t>
      </w:r>
    </w:p>
    <w:p w14:paraId="018C49C8"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1) Bài thơ “Đoàn thuyền đánh cá” của Huy Cận</w:t>
      </w:r>
    </w:p>
    <w:p w14:paraId="7DF73A92"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2) Phương thức biểu đạt: Miêu tả</w:t>
      </w:r>
    </w:p>
    <w:p w14:paraId="108EE6BC"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 xml:space="preserve">3) </w:t>
      </w:r>
      <w:r>
        <w:rPr>
          <w:rFonts w:ascii="Times New Roman" w:hAnsi="Times New Roman"/>
          <w:sz w:val="28"/>
          <w:szCs w:val="28"/>
        </w:rPr>
        <w:t xml:space="preserve">- </w:t>
      </w:r>
      <w:r w:rsidRPr="00FA10FA">
        <w:rPr>
          <w:rFonts w:ascii="Times New Roman" w:hAnsi="Times New Roman"/>
          <w:sz w:val="28"/>
          <w:szCs w:val="28"/>
        </w:rPr>
        <w:t>Phép tu từ: So sánh</w:t>
      </w:r>
      <w:r>
        <w:rPr>
          <w:rFonts w:ascii="Times New Roman" w:hAnsi="Times New Roman"/>
          <w:sz w:val="28"/>
          <w:szCs w:val="28"/>
        </w:rPr>
        <w:t xml:space="preserve"> (Mặt trời xuống biển như hòn lửa); </w:t>
      </w:r>
      <w:r w:rsidRPr="00FA10FA">
        <w:rPr>
          <w:rFonts w:ascii="Times New Roman" w:hAnsi="Times New Roman"/>
          <w:sz w:val="28"/>
          <w:szCs w:val="28"/>
        </w:rPr>
        <w:t xml:space="preserve"> nhân hóa</w:t>
      </w:r>
      <w:r>
        <w:rPr>
          <w:rFonts w:ascii="Times New Roman" w:hAnsi="Times New Roman"/>
          <w:sz w:val="28"/>
          <w:szCs w:val="28"/>
        </w:rPr>
        <w:t xml:space="preserve"> (Sóng đã cài then, đêm sập cửa)</w:t>
      </w:r>
    </w:p>
    <w:p w14:paraId="55366455" w14:textId="77777777" w:rsidR="008C0983" w:rsidRPr="00FA10FA" w:rsidRDefault="008C0983" w:rsidP="008C0983">
      <w:pPr>
        <w:jc w:val="both"/>
        <w:rPr>
          <w:rFonts w:ascii="Times New Roman" w:hAnsi="Times New Roman"/>
          <w:sz w:val="28"/>
          <w:szCs w:val="28"/>
        </w:rPr>
      </w:pPr>
      <w:r>
        <w:rPr>
          <w:rFonts w:ascii="Times New Roman" w:hAnsi="Times New Roman"/>
          <w:sz w:val="28"/>
          <w:szCs w:val="28"/>
        </w:rPr>
        <w:t xml:space="preserve">- Tác dụng: </w:t>
      </w:r>
      <w:r w:rsidRPr="00FA10FA">
        <w:rPr>
          <w:rFonts w:ascii="Times New Roman" w:hAnsi="Times New Roman"/>
          <w:sz w:val="28"/>
          <w:szCs w:val="28"/>
        </w:rPr>
        <w:t xml:space="preserve">Cho thấy cảnh biển hoàng hôn vô cùng </w:t>
      </w:r>
      <w:r w:rsidRPr="00706C6A">
        <w:rPr>
          <w:rFonts w:ascii="Times New Roman" w:hAnsi="Times New Roman"/>
          <w:color w:val="FF0000"/>
          <w:sz w:val="28"/>
          <w:szCs w:val="28"/>
        </w:rPr>
        <w:t>tráng lệ, hùng vĩ</w:t>
      </w:r>
      <w:r w:rsidRPr="00FA10FA">
        <w:rPr>
          <w:rFonts w:ascii="Times New Roman" w:hAnsi="Times New Roman"/>
          <w:sz w:val="28"/>
          <w:szCs w:val="28"/>
        </w:rPr>
        <w:t>. Mặt trời được ví như một hòn lử</w:t>
      </w:r>
      <w:r>
        <w:rPr>
          <w:rFonts w:ascii="Times New Roman" w:hAnsi="Times New Roman"/>
          <w:sz w:val="28"/>
          <w:szCs w:val="28"/>
        </w:rPr>
        <w:t>a</w:t>
      </w:r>
      <w:r w:rsidRPr="00FA10FA">
        <w:rPr>
          <w:rFonts w:ascii="Times New Roman" w:hAnsi="Times New Roman"/>
          <w:sz w:val="28"/>
          <w:szCs w:val="28"/>
        </w:rPr>
        <w:t xml:space="preserve"> khổng lồ đang từ từ lặn xuống. Trong hình ảnh liên tưởng này, </w:t>
      </w:r>
      <w:r w:rsidRPr="00706C6A">
        <w:rPr>
          <w:rFonts w:ascii="Times New Roman" w:hAnsi="Times New Roman"/>
          <w:color w:val="FF0000"/>
          <w:sz w:val="28"/>
          <w:szCs w:val="28"/>
        </w:rPr>
        <w:t>vũ trụ như một ngôi nhà lớn</w:t>
      </w:r>
      <w:r w:rsidRPr="00FA10FA">
        <w:rPr>
          <w:rFonts w:ascii="Times New Roman" w:hAnsi="Times New Roman"/>
          <w:sz w:val="28"/>
          <w:szCs w:val="28"/>
        </w:rPr>
        <w:t>, với đêm buông xuống là tấm cửa khổng lồ, những lượn sóng là then cử</w:t>
      </w:r>
      <w:r>
        <w:rPr>
          <w:rFonts w:ascii="Times New Roman" w:hAnsi="Times New Roman"/>
          <w:sz w:val="28"/>
          <w:szCs w:val="28"/>
        </w:rPr>
        <w:t xml:space="preserve">a. </w:t>
      </w:r>
      <w:r w:rsidRPr="00FA10FA">
        <w:rPr>
          <w:rFonts w:ascii="Times New Roman" w:hAnsi="Times New Roman"/>
          <w:sz w:val="28"/>
          <w:szCs w:val="28"/>
        </w:rPr>
        <w:t xml:space="preserve">Với sự quan sát tinh tế nhà thơ đã miêu tả rất </w:t>
      </w:r>
      <w:r>
        <w:rPr>
          <w:rFonts w:ascii="Times New Roman" w:hAnsi="Times New Roman"/>
          <w:sz w:val="28"/>
          <w:szCs w:val="28"/>
        </w:rPr>
        <w:t>thực khoảnh khắc chuyển giao giữa ngày và đêm</w:t>
      </w:r>
    </w:p>
    <w:p w14:paraId="22B3E6E6"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4) Vũ trụ như ngôi nhà lớn với màn đêm buông xuống là tấm của khổng lồ, những lượn sóng hiền hòa gối đầu nhau chạy ngang trên biển như những chiếc then cài cửa.</w:t>
      </w:r>
    </w:p>
    <w:p w14:paraId="6AADCD1C"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5) Là hình ảnh ẩn dụ mang tính chất khoa trương. Tiếng hát khỏe khoắn tiếp sức cho gió làm căng cánh buồm. Tiếng hát ấy, làm nổi bật khí thế hồ hởi của người lao động trong buổi xuất quân chinh phục biển cả…</w:t>
      </w:r>
    </w:p>
    <w:p w14:paraId="28A296EC" w14:textId="77777777" w:rsidR="008C0983" w:rsidRPr="00FA10FA" w:rsidRDefault="008C0983" w:rsidP="008C0983">
      <w:pPr>
        <w:jc w:val="both"/>
        <w:rPr>
          <w:rFonts w:ascii="Times New Roman" w:hAnsi="Times New Roman"/>
          <w:b/>
          <w:bCs/>
          <w:sz w:val="28"/>
          <w:szCs w:val="28"/>
        </w:rPr>
      </w:pPr>
      <w:r w:rsidRPr="00FA10FA">
        <w:rPr>
          <w:rFonts w:ascii="Times New Roman" w:hAnsi="Times New Roman"/>
          <w:b/>
          <w:bCs/>
          <w:sz w:val="28"/>
          <w:szCs w:val="28"/>
        </w:rPr>
        <w:t xml:space="preserve">Đề 3: Mở đầu một sáng tác nhà thơ Huy Cận viết: </w:t>
      </w:r>
    </w:p>
    <w:p w14:paraId="008496DB" w14:textId="77777777" w:rsidR="008C0983" w:rsidRPr="00FA10FA" w:rsidRDefault="008C0983" w:rsidP="008C0983">
      <w:pPr>
        <w:ind w:firstLine="2700"/>
        <w:jc w:val="both"/>
        <w:rPr>
          <w:rFonts w:ascii="Times New Roman" w:hAnsi="Times New Roman"/>
          <w:i/>
          <w:iCs/>
          <w:sz w:val="28"/>
          <w:szCs w:val="28"/>
        </w:rPr>
      </w:pPr>
      <w:r w:rsidRPr="00FA10FA">
        <w:rPr>
          <w:rFonts w:ascii="Times New Roman" w:hAnsi="Times New Roman"/>
          <w:i/>
          <w:iCs/>
          <w:sz w:val="28"/>
          <w:szCs w:val="28"/>
        </w:rPr>
        <w:t>“Mặt trời xuống biển như hòn lửa</w:t>
      </w:r>
    </w:p>
    <w:p w14:paraId="799C0F18" w14:textId="77777777" w:rsidR="008C0983" w:rsidRPr="00FA10FA" w:rsidRDefault="008C0983" w:rsidP="008C0983">
      <w:pPr>
        <w:ind w:firstLine="2700"/>
        <w:jc w:val="both"/>
        <w:rPr>
          <w:rFonts w:ascii="Times New Roman" w:hAnsi="Times New Roman"/>
          <w:i/>
          <w:iCs/>
          <w:sz w:val="28"/>
          <w:szCs w:val="28"/>
        </w:rPr>
      </w:pPr>
      <w:r w:rsidRPr="00FA10FA">
        <w:rPr>
          <w:rFonts w:ascii="Times New Roman" w:hAnsi="Times New Roman"/>
          <w:i/>
          <w:iCs/>
          <w:sz w:val="28"/>
          <w:szCs w:val="28"/>
        </w:rPr>
        <w:t>Và tác giả khép lại bài thơ bằng bốn câu thơ:</w:t>
      </w:r>
    </w:p>
    <w:p w14:paraId="72FC0D1E" w14:textId="77777777" w:rsidR="008C0983" w:rsidRPr="00FA10FA" w:rsidRDefault="008C0983" w:rsidP="008C0983">
      <w:pPr>
        <w:ind w:firstLine="2700"/>
        <w:jc w:val="both"/>
        <w:rPr>
          <w:rFonts w:ascii="Times New Roman" w:hAnsi="Times New Roman"/>
          <w:i/>
          <w:iCs/>
          <w:sz w:val="28"/>
          <w:szCs w:val="28"/>
        </w:rPr>
      </w:pPr>
      <w:r w:rsidRPr="00FA10FA">
        <w:rPr>
          <w:rFonts w:ascii="Times New Roman" w:hAnsi="Times New Roman"/>
          <w:i/>
          <w:iCs/>
          <w:sz w:val="28"/>
          <w:szCs w:val="28"/>
        </w:rPr>
        <w:t>Câu hát căng buồm….muôn dặm phơi”</w:t>
      </w:r>
    </w:p>
    <w:p w14:paraId="4A9037F3" w14:textId="77777777" w:rsidR="008C0983" w:rsidRPr="00FA10FA" w:rsidRDefault="008C0983" w:rsidP="008C0983">
      <w:pPr>
        <w:jc w:val="right"/>
        <w:rPr>
          <w:rFonts w:ascii="Times New Roman" w:hAnsi="Times New Roman"/>
          <w:sz w:val="28"/>
          <w:szCs w:val="28"/>
        </w:rPr>
      </w:pPr>
      <w:r w:rsidRPr="00FA10FA">
        <w:rPr>
          <w:rFonts w:ascii="Times New Roman" w:hAnsi="Times New Roman"/>
          <w:sz w:val="28"/>
          <w:szCs w:val="28"/>
        </w:rPr>
        <w:t>(Trích ngữ văn 9-tập 1 NXBGD 2014)</w:t>
      </w:r>
    </w:p>
    <w:p w14:paraId="19BF4F74" w14:textId="77777777" w:rsidR="008C0983" w:rsidRPr="00FA10FA" w:rsidRDefault="008C0983" w:rsidP="008C0983">
      <w:pPr>
        <w:jc w:val="both"/>
        <w:rPr>
          <w:rFonts w:ascii="Times New Roman" w:hAnsi="Times New Roman"/>
          <w:b/>
          <w:bCs/>
          <w:sz w:val="28"/>
          <w:szCs w:val="28"/>
        </w:rPr>
      </w:pPr>
      <w:r w:rsidRPr="00FA10FA">
        <w:rPr>
          <w:rFonts w:ascii="Times New Roman" w:hAnsi="Times New Roman"/>
          <w:b/>
          <w:bCs/>
          <w:sz w:val="28"/>
          <w:szCs w:val="28"/>
        </w:rPr>
        <w:t>Câu hỏi</w:t>
      </w:r>
    </w:p>
    <w:p w14:paraId="5B57D760"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1.</w:t>
      </w:r>
      <w:r w:rsidRPr="00FA10FA">
        <w:rPr>
          <w:rFonts w:ascii="Times New Roman" w:hAnsi="Times New Roman"/>
          <w:sz w:val="28"/>
          <w:szCs w:val="28"/>
        </w:rPr>
        <w:tab/>
        <w:t>Ghi tên bài thơ có những câu trên. Những câu thơ ấy kết hợp với hiểu biết về tác phẩm, em hãy cho biết mạch cảm xúc của bài thơ được triển khai theo trình tự nào?</w:t>
      </w:r>
    </w:p>
    <w:p w14:paraId="53EE6D98"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2.</w:t>
      </w:r>
      <w:r w:rsidRPr="00FA10FA">
        <w:rPr>
          <w:rFonts w:ascii="Times New Roman" w:hAnsi="Times New Roman"/>
          <w:sz w:val="28"/>
          <w:szCs w:val="28"/>
        </w:rPr>
        <w:tab/>
        <w:t xml:space="preserve">Nêu hiệu quả NT của biện pháp tu từ so sánh trong câu thơ: Mặt trời xuống biển như hòn lửa. </w:t>
      </w:r>
    </w:p>
    <w:p w14:paraId="7CEF3363"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lastRenderedPageBreak/>
        <w:t>3.</w:t>
      </w:r>
      <w:r w:rsidRPr="00FA10FA">
        <w:rPr>
          <w:rFonts w:ascii="Times New Roman" w:hAnsi="Times New Roman"/>
          <w:sz w:val="28"/>
          <w:szCs w:val="28"/>
        </w:rPr>
        <w:tab/>
        <w:t xml:space="preserve">chép lại chính xác hai câu thơ tiếp trong bài thơ em vừa xác định thể hiện rõ lòng biết ơn của con người với biển cả quê hương. </w:t>
      </w:r>
    </w:p>
    <w:p w14:paraId="7F934EA1"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4.</w:t>
      </w:r>
      <w:r w:rsidRPr="00FA10FA">
        <w:rPr>
          <w:rFonts w:ascii="Times New Roman" w:hAnsi="Times New Roman"/>
          <w:sz w:val="28"/>
          <w:szCs w:val="28"/>
        </w:rPr>
        <w:tab/>
        <w:t>viết đoạn văn khoảng 12 câu theo cách diễn dịch có sử dụng pháp thế để liên kết và một câu cảm thán, làm nổi bật cảnh đoàn thuyền trở về trong buổi bình minh ở khổ thơ trên (gạch dưới phép thế và câu cảm thán)</w:t>
      </w:r>
    </w:p>
    <w:p w14:paraId="513C6575" w14:textId="77777777" w:rsidR="008C0983" w:rsidRPr="00FA10FA" w:rsidRDefault="008C0983" w:rsidP="008C0983">
      <w:pPr>
        <w:jc w:val="both"/>
        <w:rPr>
          <w:rFonts w:ascii="Times New Roman" w:hAnsi="Times New Roman"/>
          <w:b/>
          <w:bCs/>
          <w:sz w:val="28"/>
          <w:szCs w:val="28"/>
        </w:rPr>
      </w:pPr>
      <w:r w:rsidRPr="00FA10FA">
        <w:rPr>
          <w:rFonts w:ascii="Times New Roman" w:hAnsi="Times New Roman"/>
          <w:b/>
          <w:bCs/>
          <w:sz w:val="28"/>
          <w:szCs w:val="28"/>
        </w:rPr>
        <w:t>Gợi ý:</w:t>
      </w:r>
    </w:p>
    <w:p w14:paraId="150D13CC"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Câu 1</w:t>
      </w:r>
    </w:p>
    <w:p w14:paraId="31BD27DE"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 xml:space="preserve">- Bài thơ </w:t>
      </w:r>
      <w:r w:rsidRPr="00FA10FA">
        <w:rPr>
          <w:rFonts w:ascii="Times New Roman" w:hAnsi="Times New Roman"/>
          <w:i/>
          <w:iCs/>
          <w:sz w:val="28"/>
          <w:szCs w:val="28"/>
        </w:rPr>
        <w:t>Đoàn thuyền đánh cá</w:t>
      </w:r>
      <w:r w:rsidRPr="00FA10FA">
        <w:rPr>
          <w:rFonts w:ascii="Times New Roman" w:hAnsi="Times New Roman"/>
          <w:sz w:val="28"/>
          <w:szCs w:val="28"/>
        </w:rPr>
        <w:t xml:space="preserve"> của Huy Cận.</w:t>
      </w:r>
    </w:p>
    <w:p w14:paraId="40AF3050"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 Mạch cảm xúc của bài thơ được triển khai theo trình tự chuyến đánh cá ra khơi của đoàn thuyền (theo đó là trình tự thời gian từ chiều xuống đến lúc bình minh)</w:t>
      </w:r>
    </w:p>
    <w:p w14:paraId="1BDD3D8A"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Câu 2.</w:t>
      </w:r>
    </w:p>
    <w:p w14:paraId="118E8DC2"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 Hình ảnh so sánh trong câu thơ giúp người đọc hình dung rõ bức tranh hoàng hôn trên biển vừa tráng lệ, huy hoàng vừa sống động, kì thú.</w:t>
      </w:r>
    </w:p>
    <w:p w14:paraId="24E10EEA"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 Hoàng hôn buông xuống nhưng không gian không chìm vào bóng tối mà rực lên ánh sáng, trên mặt nước lại cháy bùng ngọn lửa.</w:t>
      </w:r>
    </w:p>
    <w:p w14:paraId="6905ECC4"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 Hình ảnh thiên nhiên cũng gợi lên sức sống, không khí hào hứng, náo nức của những người ngư dân trong buổi ra khơi đánh cá.</w:t>
      </w:r>
    </w:p>
    <w:p w14:paraId="2358F92A"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Câu 3.</w:t>
      </w:r>
    </w:p>
    <w:p w14:paraId="275B918F"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Hai câu thơ thể hiện lòng biết ơn của những ngư dân với biển cả quê hương trong bài thơ Đoàn thuyền đánh cá là:</w:t>
      </w:r>
    </w:p>
    <w:p w14:paraId="7EEBD17E" w14:textId="77777777" w:rsidR="008C0983" w:rsidRPr="00FA10FA" w:rsidRDefault="008C0983" w:rsidP="008C0983">
      <w:pPr>
        <w:jc w:val="both"/>
        <w:rPr>
          <w:rFonts w:ascii="Times New Roman" w:hAnsi="Times New Roman"/>
          <w:i/>
          <w:iCs/>
          <w:sz w:val="28"/>
          <w:szCs w:val="28"/>
        </w:rPr>
      </w:pPr>
      <w:r w:rsidRPr="00FA10FA">
        <w:rPr>
          <w:rFonts w:ascii="Times New Roman" w:hAnsi="Times New Roman"/>
          <w:i/>
          <w:iCs/>
          <w:sz w:val="28"/>
          <w:szCs w:val="28"/>
        </w:rPr>
        <w:t>Biển cho ta cá như lòng mẹ</w:t>
      </w:r>
    </w:p>
    <w:p w14:paraId="37D0D7F8" w14:textId="77777777" w:rsidR="008C0983" w:rsidRPr="00FA10FA" w:rsidRDefault="008C0983" w:rsidP="008C0983">
      <w:pPr>
        <w:jc w:val="both"/>
        <w:rPr>
          <w:rFonts w:ascii="Times New Roman" w:hAnsi="Times New Roman"/>
          <w:i/>
          <w:iCs/>
          <w:sz w:val="28"/>
          <w:szCs w:val="28"/>
        </w:rPr>
      </w:pPr>
      <w:r w:rsidRPr="00FA10FA">
        <w:rPr>
          <w:rFonts w:ascii="Times New Roman" w:hAnsi="Times New Roman"/>
          <w:i/>
          <w:iCs/>
          <w:sz w:val="28"/>
          <w:szCs w:val="28"/>
        </w:rPr>
        <w:t>Nuôi lớn đời ta tự buổi nào</w:t>
      </w:r>
    </w:p>
    <w:p w14:paraId="61FA0F0C"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Câu 4. Yêu cầu:</w:t>
      </w:r>
    </w:p>
    <w:p w14:paraId="512023EA"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 Về mặt hình thức:</w:t>
      </w:r>
    </w:p>
    <w:p w14:paraId="590E98B4"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 Đoạn văn theo cách lập luận diễn dịch khoảng 12 câu.</w:t>
      </w:r>
    </w:p>
    <w:p w14:paraId="20052349"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 Gạch chân dưới từ ngữ dùng làm phép thế và câu cảm thán.</w:t>
      </w:r>
    </w:p>
    <w:p w14:paraId="00275E99"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 Nội dung:Vẻ đẹp của cảnh đoàn thuyền đánh cá trở về trong buổi bình minh:</w:t>
      </w:r>
    </w:p>
    <w:p w14:paraId="0164B41B"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 Đoàn thuyền trở về trong khúc ca khải hoàn Câu hát căng buồm với gió khơi.</w:t>
      </w:r>
    </w:p>
    <w:p w14:paraId="0F5E1CD8"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lastRenderedPageBreak/>
        <w:t>- Đoàn thuyền trở về trong tư thế hào hùng, chạy đua với thiên nhiên Đoàn thuyền chạy đua cùng mặt trời.</w:t>
      </w:r>
    </w:p>
    <w:p w14:paraId="288552B0"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 Đoàn thuyền trở về với đầy ắp cá tôm trong cảnh bình minh rạng ngời Mặt trời đội biển nhô màu mới/Mắt cá huy hoàng muôn dặm phơi.</w:t>
      </w:r>
    </w:p>
    <w:p w14:paraId="1DC1FC49"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Từ đó, vẻ đẹp của con người lao động làm chủ vũ trụ, làm chủ cuộc đời đã hòa với vẻ đẹp của thiên nhiên hùng vĩ, tráng lệ.</w:t>
      </w:r>
    </w:p>
    <w:p w14:paraId="35F847E6" w14:textId="77777777" w:rsidR="008C0983" w:rsidRPr="00FA10FA" w:rsidRDefault="008C0983" w:rsidP="008C0983">
      <w:pPr>
        <w:jc w:val="both"/>
        <w:rPr>
          <w:rFonts w:ascii="Times New Roman" w:hAnsi="Times New Roman"/>
          <w:sz w:val="28"/>
          <w:szCs w:val="28"/>
        </w:rPr>
      </w:pPr>
      <w:r w:rsidRPr="00FA10FA">
        <w:rPr>
          <w:rFonts w:ascii="Times New Roman" w:hAnsi="Times New Roman"/>
          <w:sz w:val="28"/>
          <w:szCs w:val="28"/>
        </w:rPr>
        <w:t>Chú ý: Học sinh cần làm rõ các biện pháp nghệ thuật: kết cấu vòng tròn, ẩn dụ, nhân hóa, điệp ngữ.</w:t>
      </w:r>
    </w:p>
    <w:p w14:paraId="10EB120F" w14:textId="77777777" w:rsidR="00EC172B" w:rsidRPr="00FA10FA" w:rsidRDefault="00EC172B" w:rsidP="00EC172B">
      <w:pPr>
        <w:jc w:val="center"/>
        <w:rPr>
          <w:rFonts w:ascii="Times New Roman" w:hAnsi="Times New Roman"/>
          <w:b/>
          <w:bCs/>
          <w:sz w:val="28"/>
          <w:szCs w:val="28"/>
        </w:rPr>
      </w:pPr>
      <w:r w:rsidRPr="00FA10FA">
        <w:rPr>
          <w:rFonts w:ascii="Times New Roman" w:hAnsi="Times New Roman"/>
          <w:b/>
          <w:bCs/>
          <w:sz w:val="28"/>
          <w:szCs w:val="28"/>
        </w:rPr>
        <w:t>MÙA XUÂN NHO NHỎ</w:t>
      </w:r>
    </w:p>
    <w:p w14:paraId="25207236" w14:textId="77777777" w:rsidR="00EC172B" w:rsidRPr="00FA10FA" w:rsidRDefault="00EC172B" w:rsidP="00EC172B">
      <w:pPr>
        <w:jc w:val="both"/>
        <w:rPr>
          <w:rFonts w:ascii="Times New Roman" w:hAnsi="Times New Roman"/>
          <w:b/>
          <w:bCs/>
          <w:sz w:val="28"/>
          <w:szCs w:val="28"/>
        </w:rPr>
      </w:pPr>
      <w:r w:rsidRPr="00FA10FA">
        <w:rPr>
          <w:rFonts w:ascii="Times New Roman" w:hAnsi="Times New Roman"/>
          <w:b/>
          <w:bCs/>
          <w:sz w:val="28"/>
          <w:szCs w:val="28"/>
        </w:rPr>
        <w:t xml:space="preserve">Đề 1: </w:t>
      </w:r>
    </w:p>
    <w:p w14:paraId="68CA5443"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Câu 1. Chép lại chính xác hai khổ thơ thể hiện cảm xúc của tác giả trước vẻ đẹp và sức sống của mùa xuân đất nước trong bài thơ "</w:t>
      </w:r>
      <w:r w:rsidRPr="00FA10FA">
        <w:rPr>
          <w:rFonts w:ascii="Times New Roman" w:hAnsi="Times New Roman"/>
          <w:i/>
          <w:iCs/>
          <w:sz w:val="28"/>
          <w:szCs w:val="28"/>
        </w:rPr>
        <w:t>Mùa xuân nho nhỏ</w:t>
      </w:r>
      <w:r w:rsidRPr="00FA10FA">
        <w:rPr>
          <w:rFonts w:ascii="Times New Roman" w:hAnsi="Times New Roman"/>
          <w:sz w:val="28"/>
          <w:szCs w:val="28"/>
        </w:rPr>
        <w:t>" của Thanh Hải. Nêu chủ đề của bài thơ.</w:t>
      </w:r>
    </w:p>
    <w:p w14:paraId="350F7598"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Câu 2. Từ "lao xao " có thể thay thế cho từ “xôn xao” trong đoạn thơ được không? Vì sao? Trong câu thơ: Đất nước như vì sao/ Cứ đi lên phía trước ". nhà thơ đã sử dụng phép tu từ gì? Nêu rõ hiệu quả nghệ thuật của biện pháp tu từ ấy.</w:t>
      </w:r>
    </w:p>
    <w:p w14:paraId="2D1F073C"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xml:space="preserve"> Câu 3 : Nêu ý nghĩa nhan đề bài thơ, từ đó liên hệ tới mối quan hệ với tác phẩm.</w:t>
      </w:r>
    </w:p>
    <w:p w14:paraId="1A65596C"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xml:space="preserve"> Câu 4: Em biết những bài thơ nào về mùa xuân trong thơ ca Việt Nam ? Hãy ghi lại một số câu thơ hay trong những bài thơ ấy. Nhận xét về sự sáng tạo của Thanh Hải trong hình ảnh Mùa xuân nhơ nhỏ.</w:t>
      </w:r>
    </w:p>
    <w:p w14:paraId="3D2448CB"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Câu 5. Dựa vào hai khổ thơ đã chép, hãy viết một đoạn văn (khoảng 15-20 câu) theo cách diễn dịch. Trong đó có sử dụng phép nối và một câu có thành phần cảm thán để làm rõ cảm xúc của tác giả trước vẻ đẹp và sức sống của mùa xuân đất nước (Gạch dưới thành phần cảm thán và từ ngữ dùng làm phép nối)</w:t>
      </w:r>
    </w:p>
    <w:p w14:paraId="3409754E"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xml:space="preserve">GỢI Ý: </w:t>
      </w:r>
    </w:p>
    <w:p w14:paraId="69E5F7D7"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xml:space="preserve">Câu 1 :  - Chép chính xác khổ thơ 2 và 3 bài thơ "Mùa xuân nho nhỏ". Nêu chủ đề bài thơ: bài thơ thể hiện tình yêu thiên nhiên, yêu đất nước, yêu cuộc sống tha thiết của nhà thơ và ước nguyện chân thành góp mùa xuân nho nhỏ của đời mình vào cuộc đời chung, cho đất nước. </w:t>
      </w:r>
    </w:p>
    <w:p w14:paraId="3661F063"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xml:space="preserve">Câu 2 :- Từ "lao xao " không thể thay thế cho từ ' xôn xao " vì tuy cả 2 từ đều là từ láy mô phỏng âm thanh nhưng từ “xôn xao " gợi tả được âm thanh và có cả âm vang </w:t>
      </w:r>
      <w:r w:rsidRPr="00FA10FA">
        <w:rPr>
          <w:rFonts w:ascii="Times New Roman" w:hAnsi="Times New Roman"/>
          <w:sz w:val="28"/>
          <w:szCs w:val="28"/>
        </w:rPr>
        <w:lastRenderedPageBreak/>
        <w:t xml:space="preserve">của một tấm lòng, không chỉ tả cảnh mà còn tả tình trong cảnh. Nhịp điệu của hai câu thơ là nhịp điệu của mùa xuân, của con người ra trận, ra đồng và cũng là nhịp điệu náo nức, xôn xao sung sướng trong lòng của mọi người và của chính nhà thơ. </w:t>
      </w:r>
    </w:p>
    <w:p w14:paraId="664FD46A"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Trong câu thơ: “</w:t>
      </w:r>
      <w:r w:rsidRPr="00FA10FA">
        <w:rPr>
          <w:rFonts w:ascii="Times New Roman" w:hAnsi="Times New Roman"/>
          <w:i/>
          <w:iCs/>
          <w:sz w:val="28"/>
          <w:szCs w:val="28"/>
        </w:rPr>
        <w:t>Đất nước như vì sao/ Cứ đi lên phía trước</w:t>
      </w:r>
      <w:r w:rsidRPr="00FA10FA">
        <w:rPr>
          <w:rFonts w:ascii="Times New Roman" w:hAnsi="Times New Roman"/>
          <w:sz w:val="28"/>
          <w:szCs w:val="28"/>
        </w:rPr>
        <w:t xml:space="preserve"> " nhà thơ sử dụng phép tu từ nhân hoá và so sánh</w:t>
      </w:r>
    </w:p>
    <w:p w14:paraId="1F94C72B"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xml:space="preserve">- Tác dụng: thể hiện niềm tự hào trước vẻ đẹp tráng lệ và khẳng định sự trường tồn của đất nước.; thể hiện niềm tin vào sức sống và thế đi lên của đất nước. trong thời đại mới </w:t>
      </w:r>
    </w:p>
    <w:p w14:paraId="29A97C3D"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Câu 3 :</w:t>
      </w:r>
    </w:p>
    <w:p w14:paraId="660FEBCD"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xml:space="preserve"> - Mùa xuân nho nhỏ là một sáng tác độc đáo, một phát hiện mới mẻ của nhà thơ.</w:t>
      </w:r>
    </w:p>
    <w:p w14:paraId="0BD607CB"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Hình ảnh “mùa xuân nho nhỏ” là biểu tượng cho những gì tinh túy, đẹp đẽ nhất của sự sống và cuộc đời mỗi con người.</w:t>
      </w:r>
    </w:p>
    <w:p w14:paraId="2CF5B4F0"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Sự hòa quyện giữa cái chung và cái riêng, giữa mối quan hệ cá nhân và cộng đồng.</w:t>
      </w:r>
    </w:p>
    <w:p w14:paraId="692B2BE2"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Bài thơ thể hiện nguyện ước của nhà thơ, muốn làm một mùa xuân, nghĩa là sống đẹp sống với tất cả sức sống tươi trẻ của mình rất khiêm nhường. Mong ước nhỏ nhoi, giản dị được cống hiến cho cuộc đời, cho đất nước. Đó là chủ đề mà bài thơ mà nhà thơ muốn gửi gắm.</w:t>
      </w:r>
    </w:p>
    <w:p w14:paraId="383F6EFE"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Câu 4 : Ví dụ những bài thơ về mùa xuân : Mộ xuân tức sự (Nguyễn Trãi), Mưa xuân, Mùa xuân xanh (Nguyễn Bính), Mùa xuân chín (Hàn Mặc Tứ). Em tìm đọc những bài thơ nêu trên và tìm thêm những bài thơ khác về mùa xuân trong các tuyển tập thơ Việt Nam. Chép lại một số câu đặc sắc.</w:t>
      </w:r>
    </w:p>
    <w:p w14:paraId="7491E3B5"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Mùa xuân nho nhỏ là một sáng tạo độc đáo của Thanh Hải, góp vào các hình ảnh mùa xuân trong thơ ca. Các nhà thơ từ xưa tới nay đã viết nhiều về mùa xuân với nhiều cảm hứng và những phát hiện riêng khác nhau nhưng tựu trung thường khai thác hai phương diện : mùa xuân của thiên nhiên và mùa xuân của con người. Thanh Hải cũng không đi ra ngoài hai phương diện ấy của thi đề mùa xuân. Cái đặc sắc ở đây chính là hình ảnh Mùa xuân nho nhỏ. Đó là biểu tượng cho những gì tinh tuý, đẹp đẽ nhất của sự sống và cuộc đời mỗi con người. Mùa xuân nho nhỏ ấy góp vào để làm nên mùa xuân lớn của cuộc đời, của đất nước. Hình ảnh này thể hiện quan niệm về sự thông nhát giữa cái riêng và cái chung, giữa cá nhân và cộng đồng.</w:t>
      </w:r>
    </w:p>
    <w:p w14:paraId="1BD98400"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xml:space="preserve">Câu 5: Viết đoạn văn diễn dịch, câu chủ đề đủ ý ở vị trí đầu đoạn </w:t>
      </w:r>
    </w:p>
    <w:p w14:paraId="02A9C78D"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xml:space="preserve">Có sử dụng: </w:t>
      </w:r>
    </w:p>
    <w:p w14:paraId="46590DA4"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lastRenderedPageBreak/>
        <w:t>+ Phép nối để liên kết câu</w:t>
      </w:r>
    </w:p>
    <w:p w14:paraId="616D26DE"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xml:space="preserve">+ Câu có thành phần biệt lập cảm thán </w:t>
      </w:r>
    </w:p>
    <w:p w14:paraId="3378FEC5"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xml:space="preserve">- Nội dung: Các câu văn đúng ngữ pháp, không mắc lỗi diễn đạt thông thường (lỗi chính ta, viết tắt, dùng từ. . . ), các câu văn liên kết chặt chẽ, đủ lí lẽ và dẫn chứng đểlàm rõ ý khái quát: cảm xúc trước vẻ đẹp và sức sống của mùa xuân đất nước của nhàthơ Thanh Hải </w:t>
      </w:r>
    </w:p>
    <w:p w14:paraId="43D2A987"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Gợi ý cụ thể :</w:t>
      </w:r>
    </w:p>
    <w:p w14:paraId="03BE7158"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xml:space="preserve"> - Đoạn thơ mở đầu bằng hai hình ảnh tương ứng với hai nhiệm vụ</w:t>
      </w:r>
    </w:p>
    <w:p w14:paraId="3C0EF384"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xml:space="preserve"> + Người cầm súng, những người chiến sĩ đang ngày đêm chiến đấu bảo vệ Tổ quốc, mùa xuân như tiếp thêm sức mạnh cho họ, hiện lên qua những cành lộc hái trên mũ, giắt trên lưng. Họ ra đi đem theo cả mùa xuân ra trận hay họ đang chiến đấu để bảo vệ mùa xuân của Tổ quốc.</w:t>
      </w:r>
    </w:p>
    <w:p w14:paraId="24A0F1C9"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Người nông dân, những người lao động, sức xuân như đang hiện diện trong tâm hồn, trong cơ thể họ, tiếp thêm cho họ trong công cuộc xây dựng đất nước.</w:t>
      </w:r>
    </w:p>
    <w:p w14:paraId="4D6875E6"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Mùa xuân đến với họ qua những cây mạ xanh tươi non như hứa hẹn một vụ mùa bội thu. Họ như mang sự hồi sinh cho mảnh đất còn khét khói bom, khói đạn, còn xác những mảnh gang, mảnh thép. Họ chính là những con người đã mang đến mùa xuân cho đất nước.</w:t>
      </w:r>
    </w:p>
    <w:p w14:paraId="3B7FD624"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xml:space="preserve">&gt; Tác giả sử dụng biện pháp lặp cấu trúc câu, giúp câu thơ có nhịp điệu sôi động của ngày hội mùa xuân. Từ "lộc" thể hiện trời, sức xuân như bao phủ lên đất nước. </w:t>
      </w:r>
    </w:p>
    <w:p w14:paraId="3246F7E6"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Hai câu thơ tiếp:</w:t>
      </w:r>
    </w:p>
    <w:p w14:paraId="67A0FDB5"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xml:space="preserve">+ Biện pháp lặp cấu trúc câu "tất cả như", hai từ láy tượng hình, tượng thanh  "xôn xao, hối hả" tô đậm thêm không khí khẩn trương, bận rộn của cả nước trong những ngày đầu giành được độc lập, nhịp sống lao động diễn ra không ngừng nghỉ. </w:t>
      </w:r>
    </w:p>
    <w:p w14:paraId="2631E9B7"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Bốn câu thơ cuối: Từ những con người cụ thể, nhà thơ nghĩ về đất nước trong cảm nhận khái quát với bao tình cảm vừa thương xót vừa tự hào</w:t>
      </w:r>
    </w:p>
    <w:p w14:paraId="63DFC69A"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Chặng đường của đất nước với 4000 năm trường tồn, lúc suy vong, lúc hưng thịnh với bao thử thách vất vả và gian lao. Trong thời gian đó, nhân dân ta từ thế hệ này qua thế hệ khác đã đem xương máu, mồ hôi, lòng quả cảm và tinh thần yêu nước để xây dựng và bảo vệ đất nước.</w:t>
      </w:r>
    </w:p>
    <w:p w14:paraId="1AD2F9D5"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lastRenderedPageBreak/>
        <w:t>+ “đất nước như vì sao " là một hình ảnh so sánh đẹp và đầy ý nghĩa: Sao là nguồn sáng lấp lánh, là vẻ đẹp bầu trời, vĩnh hằng trong không gian thời gian. So sánh đất nước với vì sao là biểu lộ niềm tự hào với đất nước Việt nam anh hùng, giàu đẹp, khẳng định sự trường tồn của dân tộc.</w:t>
      </w:r>
    </w:p>
    <w:p w14:paraId="2AC72BD5"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"Cứ đi lên phía trước” là cách nói nhân hoá khẳng định hành trang đi tới tương lai của dân tộc ta không một thế lực nào có thể ngăn cản được. Ba tiếng "cứ đi lên " thể hiện chí khí, quyết tâm và niềm tin sắt đá của dân tộc để xây dựng một đất nước giàu mạnh.</w:t>
      </w:r>
    </w:p>
    <w:p w14:paraId="35E960D9" w14:textId="77777777" w:rsidR="00EC172B" w:rsidRPr="00FA10FA" w:rsidRDefault="00EC172B" w:rsidP="00EC172B">
      <w:pPr>
        <w:jc w:val="both"/>
        <w:rPr>
          <w:rFonts w:ascii="Times New Roman" w:hAnsi="Times New Roman"/>
          <w:sz w:val="28"/>
          <w:szCs w:val="28"/>
        </w:rPr>
      </w:pPr>
    </w:p>
    <w:p w14:paraId="55352FD6" w14:textId="77777777" w:rsidR="00EC172B" w:rsidRPr="00FA10FA" w:rsidRDefault="00EC172B" w:rsidP="00EC172B">
      <w:pPr>
        <w:jc w:val="both"/>
        <w:rPr>
          <w:rFonts w:ascii="Times New Roman" w:hAnsi="Times New Roman"/>
          <w:sz w:val="28"/>
          <w:szCs w:val="28"/>
        </w:rPr>
      </w:pPr>
    </w:p>
    <w:p w14:paraId="7478F7C3" w14:textId="77777777" w:rsidR="00EC172B" w:rsidRPr="00FA10FA" w:rsidRDefault="00EC172B" w:rsidP="00EC172B">
      <w:pPr>
        <w:jc w:val="both"/>
        <w:rPr>
          <w:rFonts w:ascii="Times New Roman" w:hAnsi="Times New Roman"/>
          <w:b/>
          <w:bCs/>
          <w:sz w:val="28"/>
          <w:szCs w:val="28"/>
        </w:rPr>
      </w:pPr>
      <w:r w:rsidRPr="00FA10FA">
        <w:rPr>
          <w:rFonts w:ascii="Times New Roman" w:hAnsi="Times New Roman"/>
          <w:b/>
          <w:bCs/>
          <w:sz w:val="28"/>
          <w:szCs w:val="28"/>
        </w:rPr>
        <w:t>ĐỀ 2: Mở đầu bài thơ Mùa xuân nho nhỏ là những câu thơ:</w:t>
      </w:r>
    </w:p>
    <w:p w14:paraId="5FC5D791" w14:textId="77777777" w:rsidR="00EC172B" w:rsidRPr="00FA10FA" w:rsidRDefault="00EC172B" w:rsidP="00EC172B">
      <w:pPr>
        <w:ind w:firstLine="2880"/>
        <w:jc w:val="both"/>
        <w:rPr>
          <w:rFonts w:ascii="Times New Roman" w:hAnsi="Times New Roman"/>
          <w:i/>
          <w:iCs/>
          <w:sz w:val="28"/>
          <w:szCs w:val="28"/>
        </w:rPr>
      </w:pPr>
      <w:r w:rsidRPr="00FA10FA">
        <w:rPr>
          <w:rFonts w:ascii="Times New Roman" w:hAnsi="Times New Roman"/>
          <w:i/>
          <w:iCs/>
          <w:sz w:val="28"/>
          <w:szCs w:val="28"/>
        </w:rPr>
        <w:t>Mọc giữa dòng sông xanh</w:t>
      </w:r>
    </w:p>
    <w:p w14:paraId="43EBCCE3" w14:textId="77777777" w:rsidR="00EC172B" w:rsidRPr="00FA10FA" w:rsidRDefault="00EC172B" w:rsidP="00EC172B">
      <w:pPr>
        <w:ind w:firstLine="2880"/>
        <w:jc w:val="both"/>
        <w:rPr>
          <w:rFonts w:ascii="Times New Roman" w:hAnsi="Times New Roman"/>
          <w:i/>
          <w:iCs/>
          <w:sz w:val="28"/>
          <w:szCs w:val="28"/>
        </w:rPr>
      </w:pPr>
      <w:r w:rsidRPr="00FA10FA">
        <w:rPr>
          <w:rFonts w:ascii="Times New Roman" w:hAnsi="Times New Roman"/>
          <w:i/>
          <w:iCs/>
          <w:sz w:val="28"/>
          <w:szCs w:val="28"/>
        </w:rPr>
        <w:t>Một bông hoa tím biếc</w:t>
      </w:r>
    </w:p>
    <w:p w14:paraId="481FF9EE" w14:textId="77777777" w:rsidR="00EC172B" w:rsidRPr="00FA10FA" w:rsidRDefault="00EC172B" w:rsidP="00EC172B">
      <w:pPr>
        <w:ind w:firstLine="2880"/>
        <w:jc w:val="both"/>
        <w:rPr>
          <w:rFonts w:ascii="Times New Roman" w:hAnsi="Times New Roman"/>
          <w:i/>
          <w:iCs/>
          <w:sz w:val="28"/>
          <w:szCs w:val="28"/>
        </w:rPr>
      </w:pPr>
      <w:r w:rsidRPr="00FA10FA">
        <w:rPr>
          <w:rFonts w:ascii="Times New Roman" w:hAnsi="Times New Roman"/>
          <w:i/>
          <w:iCs/>
          <w:sz w:val="28"/>
          <w:szCs w:val="28"/>
        </w:rPr>
        <w:t>Ơi con chim chiền chiện</w:t>
      </w:r>
    </w:p>
    <w:p w14:paraId="0DC3F4A8" w14:textId="77777777" w:rsidR="00EC172B" w:rsidRPr="00FA10FA" w:rsidRDefault="00EC172B" w:rsidP="00EC172B">
      <w:pPr>
        <w:ind w:firstLine="2880"/>
        <w:jc w:val="both"/>
        <w:rPr>
          <w:rFonts w:ascii="Times New Roman" w:hAnsi="Times New Roman"/>
          <w:i/>
          <w:iCs/>
          <w:sz w:val="28"/>
          <w:szCs w:val="28"/>
        </w:rPr>
      </w:pPr>
      <w:r w:rsidRPr="00FA10FA">
        <w:rPr>
          <w:rFonts w:ascii="Times New Roman" w:hAnsi="Times New Roman"/>
          <w:i/>
          <w:iCs/>
          <w:sz w:val="28"/>
          <w:szCs w:val="28"/>
        </w:rPr>
        <w:t>Hót chi mà vang trời</w:t>
      </w:r>
    </w:p>
    <w:p w14:paraId="318D98AA" w14:textId="77777777" w:rsidR="00EC172B" w:rsidRPr="00FA10FA" w:rsidRDefault="00EC172B" w:rsidP="00EC172B">
      <w:pPr>
        <w:ind w:firstLine="2880"/>
        <w:jc w:val="both"/>
        <w:rPr>
          <w:rFonts w:ascii="Times New Roman" w:hAnsi="Times New Roman"/>
          <w:i/>
          <w:iCs/>
          <w:sz w:val="28"/>
          <w:szCs w:val="28"/>
        </w:rPr>
      </w:pPr>
      <w:r w:rsidRPr="00FA10FA">
        <w:rPr>
          <w:rFonts w:ascii="Times New Roman" w:hAnsi="Times New Roman"/>
          <w:i/>
          <w:iCs/>
          <w:sz w:val="28"/>
          <w:szCs w:val="28"/>
        </w:rPr>
        <w:t>Từng giọt long lanh rơi</w:t>
      </w:r>
    </w:p>
    <w:p w14:paraId="20267E1D" w14:textId="77777777" w:rsidR="00EC172B" w:rsidRPr="00FA10FA" w:rsidRDefault="00EC172B" w:rsidP="00EC172B">
      <w:pPr>
        <w:ind w:firstLine="2880"/>
        <w:jc w:val="both"/>
        <w:rPr>
          <w:rFonts w:ascii="Times New Roman" w:hAnsi="Times New Roman"/>
          <w:i/>
          <w:iCs/>
          <w:sz w:val="28"/>
          <w:szCs w:val="28"/>
        </w:rPr>
      </w:pPr>
      <w:r w:rsidRPr="00FA10FA">
        <w:rPr>
          <w:rFonts w:ascii="Times New Roman" w:hAnsi="Times New Roman"/>
          <w:i/>
          <w:iCs/>
          <w:sz w:val="28"/>
          <w:szCs w:val="28"/>
        </w:rPr>
        <w:t>Tôi đưa tay tôi hứng</w:t>
      </w:r>
    </w:p>
    <w:p w14:paraId="7FC0D587"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Và khổ thơ thứ tư, nhà thơ Thanh Hải có viết:</w:t>
      </w:r>
    </w:p>
    <w:p w14:paraId="23CCA8AF" w14:textId="77777777" w:rsidR="00EC172B" w:rsidRPr="00FA10FA" w:rsidRDefault="00EC172B" w:rsidP="00EC172B">
      <w:pPr>
        <w:ind w:firstLine="2880"/>
        <w:jc w:val="both"/>
        <w:rPr>
          <w:rFonts w:ascii="Times New Roman" w:hAnsi="Times New Roman"/>
          <w:i/>
          <w:iCs/>
          <w:sz w:val="28"/>
          <w:szCs w:val="28"/>
        </w:rPr>
      </w:pPr>
      <w:r w:rsidRPr="00FA10FA">
        <w:rPr>
          <w:rFonts w:ascii="Times New Roman" w:hAnsi="Times New Roman"/>
          <w:i/>
          <w:iCs/>
          <w:sz w:val="28"/>
          <w:szCs w:val="28"/>
        </w:rPr>
        <w:t>Ta làm con chim hót</w:t>
      </w:r>
    </w:p>
    <w:p w14:paraId="7D701929" w14:textId="77777777" w:rsidR="00EC172B" w:rsidRPr="00FA10FA" w:rsidRDefault="00EC172B" w:rsidP="00EC172B">
      <w:pPr>
        <w:ind w:firstLine="2880"/>
        <w:jc w:val="both"/>
        <w:rPr>
          <w:rFonts w:ascii="Times New Roman" w:hAnsi="Times New Roman"/>
          <w:i/>
          <w:iCs/>
          <w:sz w:val="28"/>
          <w:szCs w:val="28"/>
        </w:rPr>
      </w:pPr>
      <w:r w:rsidRPr="00FA10FA">
        <w:rPr>
          <w:rFonts w:ascii="Times New Roman" w:hAnsi="Times New Roman"/>
          <w:i/>
          <w:iCs/>
          <w:sz w:val="28"/>
          <w:szCs w:val="28"/>
        </w:rPr>
        <w:t>Ta làm một cành hoa</w:t>
      </w:r>
    </w:p>
    <w:p w14:paraId="5082470F" w14:textId="77777777" w:rsidR="00EC172B" w:rsidRPr="00FA10FA" w:rsidRDefault="00EC172B" w:rsidP="00EC172B">
      <w:pPr>
        <w:ind w:firstLine="2880"/>
        <w:jc w:val="both"/>
        <w:rPr>
          <w:rFonts w:ascii="Times New Roman" w:hAnsi="Times New Roman"/>
          <w:i/>
          <w:iCs/>
          <w:sz w:val="28"/>
          <w:szCs w:val="28"/>
        </w:rPr>
      </w:pPr>
      <w:r w:rsidRPr="00FA10FA">
        <w:rPr>
          <w:rFonts w:ascii="Times New Roman" w:hAnsi="Times New Roman"/>
          <w:i/>
          <w:iCs/>
          <w:sz w:val="28"/>
          <w:szCs w:val="28"/>
        </w:rPr>
        <w:t>Ta nhập vào hòa ca</w:t>
      </w:r>
    </w:p>
    <w:p w14:paraId="30ECEC62" w14:textId="77777777" w:rsidR="00EC172B" w:rsidRPr="00FA10FA" w:rsidRDefault="00EC172B" w:rsidP="00EC172B">
      <w:pPr>
        <w:ind w:firstLine="2880"/>
        <w:jc w:val="both"/>
        <w:rPr>
          <w:rFonts w:ascii="Times New Roman" w:hAnsi="Times New Roman"/>
          <w:i/>
          <w:iCs/>
          <w:sz w:val="28"/>
          <w:szCs w:val="28"/>
        </w:rPr>
      </w:pPr>
      <w:r w:rsidRPr="00FA10FA">
        <w:rPr>
          <w:rFonts w:ascii="Times New Roman" w:hAnsi="Times New Roman"/>
          <w:i/>
          <w:iCs/>
          <w:sz w:val="28"/>
          <w:szCs w:val="28"/>
        </w:rPr>
        <w:t>Một nốt trầm xao xuyến</w:t>
      </w:r>
    </w:p>
    <w:p w14:paraId="0C352E97"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(Trích SGK Ngữ văn 9, tập hai, trâng 55 – 56, NXB Giáo dục 2018)</w:t>
      </w:r>
    </w:p>
    <w:p w14:paraId="6F49192A"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xml:space="preserve">Câu hỏi: </w:t>
      </w:r>
    </w:p>
    <w:p w14:paraId="625756F1"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1. Nêu hoàn cảnh sáng tác của bài thơ. Hoàn cảnh đó có ý nghĩa như thế nào trong việc bày tỏ cảm xúc của nhà thơ?</w:t>
      </w:r>
    </w:p>
    <w:p w14:paraId="4BAF50F7"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2. Theo em, việc chuyển đổi đại từ nhân xưng trong hai khổ thơ trên có ý nghĩa gì?</w:t>
      </w:r>
    </w:p>
    <w:p w14:paraId="1FC1DF69"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lastRenderedPageBreak/>
        <w:t>3. Trong bài thơ "Mùa xuân nho nhỏ" có những hình ảnh mùa xuân nào? Em hãy nêu mối quan hệ giữa các mùa xuân ấy với nhau.</w:t>
      </w:r>
    </w:p>
    <w:p w14:paraId="6BA48427"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4. Khát vọng sống là được cống hiến hết mình cho cộng đồng của Thanh Hải không phải chỉ là khát vọng của một thế hệ những con người đã sống và đi qua chiến tranh. Nó còn là khát vọng chung của rất nhiều người dân Việt Nam trong mọi thời đại, trên mọi lĩnh vực. Từ bài thơ Mùa xuân nho nhỏ và những hiểu biết về xã hội, em hãy viết một đoạn văn nghị luận (khoảng 2/3 trang giấy thi) trình bày suy nghĩ về mối quan hệ giữa cá nhân với tập thể.</w:t>
      </w:r>
    </w:p>
    <w:p w14:paraId="216EB12C"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xml:space="preserve">GỢI Ý: </w:t>
      </w:r>
    </w:p>
    <w:p w14:paraId="2E8FB921"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1. – Hoàn cảnh sáng tác: Bài thơ được viết vào tháng 11/1980, không bao lâu trước khi nhà thơ qua đời, thể hiện niềm yêu mến cuộc sống đất nước thiết tha và ước nguyện của tác giả.</w:t>
      </w:r>
    </w:p>
    <w:p w14:paraId="5ABE0027"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Ý nghĩa: Nằm trên giường bệnh trong những ngày mùa đông lạnh giá nhưng tác giả vẫn có những cảm nhận đẹp về mùa xuân thiên nhiên đất nước, vẫn có những ước nguyện cống hiến chân thành thiết tha. Từ đó thể hiện chủ đề cùa tác phẩm: tiếng lòng thiết tha yêu mến thiên nhiên và đất nước, yêu cuộc sống, khao khát mãnh liệt được gắn bó với cuộc đời, ước nguyện được cống hiến cho đất nước của tác giả.</w:t>
      </w:r>
    </w:p>
    <w:p w14:paraId="4618B7DA"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2. Giữa hai phần của bài thơ có sự chuyển đổi đại từ nhân xưng của chủ thể trữ tình từ “tôi” sang “ta</w:t>
      </w:r>
    </w:p>
    <w:p w14:paraId="3D51FE50"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“Tôi”: vừa biểu hiện một cái tôi cụ thể rất riêng của nhà thơ, vừa thể hiện được sự nâng niu, trân trọng với vẻ đẹp và sự sống của mùa xuân.</w:t>
      </w:r>
    </w:p>
    <w:p w14:paraId="0D960DEB"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“Ta”:</w:t>
      </w:r>
    </w:p>
    <w:p w14:paraId="50A0B574"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Tạo được sắc thái trang trọng, thiêng liêng của một lời ước nguyện.</w:t>
      </w:r>
    </w:p>
    <w:p w14:paraId="405E0F1D"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Cái tôi của tác giả đã nói thay cho nhiều cái tôi khác, nó hoá thân thành cái ta.</w:t>
      </w:r>
    </w:p>
    <w:p w14:paraId="73769B8E"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Cái “tôi” đã hòa vào cái “ta” chung. Trong cái “Ta” chung vẫn có cái “tôi” riêng.</w:t>
      </w:r>
    </w:p>
    <w:p w14:paraId="283A967E"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3- Trong bài có hình ảnh của 3 mùa xuân:</w:t>
      </w:r>
    </w:p>
    <w:p w14:paraId="6AAC15A5"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xml:space="preserve">   + Mùa xuân của thiên nhiên.</w:t>
      </w:r>
    </w:p>
    <w:p w14:paraId="66C74BC8"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xml:space="preserve">   + Mùa xuân của đất nước.</w:t>
      </w:r>
    </w:p>
    <w:p w14:paraId="06B326A1"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xml:space="preserve">   + Mùa xuân của tác giả.</w:t>
      </w:r>
    </w:p>
    <w:p w14:paraId="21DDA257"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lastRenderedPageBreak/>
        <w:t>Mùa xuân của thiên nhiên được tác giả tái hiện qua những hình ảnh nổi bật, đặc trưng nhất của thiên nhiên xứ Huế, cũng là mùa xuân trong tưởng tượng của tác giả.</w:t>
      </w:r>
    </w:p>
    <w:p w14:paraId="4EA9B1C1"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Mùa xuân của đất nước bằng những hình ảnh “lộc” của người ra đồng và người cầm súng với không khí “hối hả”, “xôn xao” khiến người ta nghĩ tới những âm thanh liên tiếp vọng về, hòa lẫn với nhau xao động. Sức sống của đất nước, của dân tộc cũng tạo nên được sự hối hả, háo hức của người cầm súng, người ra đồng hình ảnh mùa xuân đất nước được mở rộng dần.</w:t>
      </w:r>
    </w:p>
    <w:p w14:paraId="5F152442"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4. Phần NLXH các em có thể trình bày và diễn đạt khác nhau miễn sao phù hợp và có tính thuyết phục. Dưới đây là gợi ý cách làm:</w:t>
      </w:r>
    </w:p>
    <w:p w14:paraId="491CEE70"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(1) Giải thích: Cá nhân là một con người cụ thể, một cá thể riêng biệt trong một môi trường xã hội, một tổ chức, một tập thể. Còn tập thể chính là một tổ hợp, tập hợp những cá nhân ghép lại, tụ tập lại, cùng nhau tham gia vào một hoạt động, một công việc chung nào đó</w:t>
      </w:r>
    </w:p>
    <w:p w14:paraId="75F41F31"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(2) Phân tích mối quan hệ: Trong cuộc sống này, các cá nhân, tập thể luôn luôn có mối quan hệ qua lại với nhau, bổ trợ, hỗ trợ cho nhau để cùng phát triển.</w:t>
      </w:r>
    </w:p>
    <w:p w14:paraId="315D9935"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*Mặt tích cực:</w:t>
      </w:r>
    </w:p>
    <w:p w14:paraId="6ECB4A36"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Tác động của cá nhân tới tập thể:</w:t>
      </w:r>
    </w:p>
    <w:p w14:paraId="07EAF028"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Mỗi cá nhân khi thực hiện tốt mọi việc, mọi quy định sẽ xây dựng, tạo dựng và phát triển nên thành một tập thể tốt.</w:t>
      </w:r>
    </w:p>
    <w:p w14:paraId="5B0BEFCB"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Cá nhân đồng lòng tạo nên sức mạnh lớn lao của tập thể.</w:t>
      </w:r>
    </w:p>
    <w:p w14:paraId="73FB2099"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Dẫn chứng)</w:t>
      </w:r>
    </w:p>
    <w:p w14:paraId="041E9655"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-Tác động của tập thể tới cá nhân:</w:t>
      </w:r>
    </w:p>
    <w:p w14:paraId="2479DB06"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Ngược lại một tập thể tốt là khi các cá nhân trong tập thể đó luôn có sự tôn trọng, bình đẳng, cùng quan tâm giúp đỡ nhau thực hiện vì một mục đích, một lợi ích chung.</w:t>
      </w:r>
    </w:p>
    <w:p w14:paraId="71D44C18"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Chính tập thể sẽ là điều kiện để cho các cá nhân có thể phát triển hơn, có sự trao đổi, trau dồi. Là nơi để cá nhân phải phấn đấu, phải nổ lực, hoàn thiện, cũng là nơi để cá nhân sẽ chia, cảm nhận được sự tồn tại cũng như lợi ích của mình. (+ Dẫn chứng)</w:t>
      </w:r>
    </w:p>
    <w:p w14:paraId="78782987"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*Mặt trái:</w:t>
      </w:r>
    </w:p>
    <w:p w14:paraId="34DE2724"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lastRenderedPageBreak/>
        <w:t>– Cá nhân có thể làm ảnh hưởng xấu đến cả tập thể: Một bạn đua đòi, ăn chơi, không lo học hành, đến kì thi thì quay cóp, gian lận, lại hay chửi tục chửi bậy….làm cho nhiều người khó chịu, nhưng cũng khiến nhiều bạn học sinh khác noi theo.</w:t>
      </w:r>
    </w:p>
    <w:p w14:paraId="499056BC"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Tập thể cũng có trường hợp ảnh hưởng xấu tới cá nhân: nhiều trường hợp, tập thể lại không biết tạo điều kiện cho cá nhân phát triển đồng đều, hoặc có nhiều trường hợp còn lấy đi lợi ích cá nhân, khiến cho nhiều người bất mãn</w:t>
      </w:r>
    </w:p>
    <w:p w14:paraId="415C4F27"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(3) Lời khuyên, liên hệ bản thân</w:t>
      </w:r>
    </w:p>
    <w:p w14:paraId="0D555161" w14:textId="77777777" w:rsidR="00EC172B" w:rsidRPr="00FA10FA" w:rsidRDefault="00EC172B" w:rsidP="00EC172B">
      <w:pPr>
        <w:jc w:val="both"/>
        <w:rPr>
          <w:rFonts w:ascii="Times New Roman" w:hAnsi="Times New Roman"/>
          <w:sz w:val="28"/>
          <w:szCs w:val="28"/>
        </w:rPr>
      </w:pPr>
    </w:p>
    <w:p w14:paraId="1D1FB149" w14:textId="77777777" w:rsidR="00EC172B" w:rsidRPr="00FA10FA" w:rsidRDefault="00EC172B" w:rsidP="00EC172B">
      <w:pPr>
        <w:jc w:val="both"/>
        <w:rPr>
          <w:rFonts w:ascii="Times New Roman" w:hAnsi="Times New Roman"/>
          <w:b/>
          <w:bCs/>
          <w:sz w:val="28"/>
          <w:szCs w:val="28"/>
        </w:rPr>
      </w:pPr>
      <w:r w:rsidRPr="00FA10FA">
        <w:rPr>
          <w:rFonts w:ascii="Times New Roman" w:hAnsi="Times New Roman"/>
          <w:b/>
          <w:bCs/>
          <w:sz w:val="28"/>
          <w:szCs w:val="28"/>
        </w:rPr>
        <w:t>ĐỀ 3: Cho khổ thơ</w:t>
      </w:r>
    </w:p>
    <w:p w14:paraId="63E0F617" w14:textId="77777777" w:rsidR="00EC172B" w:rsidRPr="00FA10FA" w:rsidRDefault="00EC172B" w:rsidP="00EC172B">
      <w:pPr>
        <w:ind w:firstLine="2880"/>
        <w:jc w:val="both"/>
        <w:rPr>
          <w:rFonts w:ascii="Times New Roman" w:hAnsi="Times New Roman"/>
          <w:b/>
          <w:bCs/>
          <w:i/>
          <w:iCs/>
          <w:sz w:val="28"/>
          <w:szCs w:val="28"/>
        </w:rPr>
      </w:pPr>
      <w:r w:rsidRPr="00FA10FA">
        <w:rPr>
          <w:rFonts w:ascii="Times New Roman" w:hAnsi="Times New Roman"/>
          <w:i/>
          <w:iCs/>
          <w:sz w:val="28"/>
          <w:szCs w:val="28"/>
        </w:rPr>
        <w:t xml:space="preserve">   Đất nước bốn ngàn năm</w:t>
      </w:r>
    </w:p>
    <w:p w14:paraId="484DAF84" w14:textId="77777777" w:rsidR="00EC172B" w:rsidRPr="00FA10FA" w:rsidRDefault="00EC172B" w:rsidP="00EC172B">
      <w:pPr>
        <w:ind w:firstLine="2880"/>
        <w:jc w:val="both"/>
        <w:rPr>
          <w:rFonts w:ascii="Times New Roman" w:hAnsi="Times New Roman"/>
          <w:i/>
          <w:iCs/>
          <w:sz w:val="28"/>
          <w:szCs w:val="28"/>
        </w:rPr>
      </w:pPr>
      <w:r w:rsidRPr="00FA10FA">
        <w:rPr>
          <w:rFonts w:ascii="Times New Roman" w:hAnsi="Times New Roman"/>
          <w:i/>
          <w:iCs/>
          <w:sz w:val="28"/>
          <w:szCs w:val="28"/>
        </w:rPr>
        <w:t>Vất vả và gian lao</w:t>
      </w:r>
    </w:p>
    <w:p w14:paraId="675328A7" w14:textId="77777777" w:rsidR="00EC172B" w:rsidRPr="00FA10FA" w:rsidRDefault="00EC172B" w:rsidP="00EC172B">
      <w:pPr>
        <w:ind w:firstLine="2880"/>
        <w:jc w:val="both"/>
        <w:rPr>
          <w:rFonts w:ascii="Times New Roman" w:hAnsi="Times New Roman"/>
          <w:i/>
          <w:iCs/>
          <w:sz w:val="28"/>
          <w:szCs w:val="28"/>
        </w:rPr>
      </w:pPr>
      <w:r w:rsidRPr="00FA10FA">
        <w:rPr>
          <w:rFonts w:ascii="Times New Roman" w:hAnsi="Times New Roman"/>
          <w:i/>
          <w:iCs/>
          <w:sz w:val="28"/>
          <w:szCs w:val="28"/>
        </w:rPr>
        <w:t>Đất nước như vì sao</w:t>
      </w:r>
    </w:p>
    <w:p w14:paraId="7C4B765E" w14:textId="77777777" w:rsidR="00EC172B" w:rsidRPr="00FA10FA" w:rsidRDefault="00EC172B" w:rsidP="00EC172B">
      <w:pPr>
        <w:ind w:firstLine="2880"/>
        <w:jc w:val="both"/>
        <w:rPr>
          <w:rFonts w:ascii="Times New Roman" w:hAnsi="Times New Roman"/>
          <w:i/>
          <w:iCs/>
          <w:sz w:val="28"/>
          <w:szCs w:val="28"/>
        </w:rPr>
      </w:pPr>
      <w:r w:rsidRPr="00FA10FA">
        <w:rPr>
          <w:rFonts w:ascii="Times New Roman" w:hAnsi="Times New Roman"/>
          <w:i/>
          <w:iCs/>
          <w:sz w:val="28"/>
          <w:szCs w:val="28"/>
        </w:rPr>
        <w:t>Cứ đi lên phía trước</w:t>
      </w:r>
    </w:p>
    <w:p w14:paraId="7608DCF8"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xml:space="preserve">                                                      (Trích “Mùa xuân nho nhỏ” – Thanh Hải )</w:t>
      </w:r>
    </w:p>
    <w:p w14:paraId="4D121ACB"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Câu hỏi:</w:t>
      </w:r>
    </w:p>
    <w:p w14:paraId="4A9AAB99"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1. Nêu hoàn cảnh sáng tác bài thơ và cho biết hoàn cảnh ấy gắn bó như thế nào với quan niệm sống của tác giả ?</w:t>
      </w:r>
    </w:p>
    <w:p w14:paraId="2AB5DBDC"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2. Mạch cảm xúc của bài thơ “Mùa xuân nho nhỏ” được triển khai như thế nào?</w:t>
      </w:r>
    </w:p>
    <w:p w14:paraId="1DC04125"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3. Bài thơ “Mùa xuân nho nhỏ” được kết thúc bằng một khổ thơ – khúc ca rộn ràng ngợi ca quê hương đất nước. Chép chính xác khổ thơ ấy và qua đó em hiểu được vẻ đẹp gì trong tâm hồn tác giả ?</w:t>
      </w:r>
    </w:p>
    <w:p w14:paraId="738FE116"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4. Hãy viết đoạn văn quy nạp khoảng 12 câu phân tích khổ thơ trên. Trong đoạn văn có sử dụng câu ghép và phép nối để liên kết ( gạch chân dưới câu ghép đó và từ ngữ dùng làm phép nối )</w:t>
      </w:r>
    </w:p>
    <w:p w14:paraId="71BAEF1E"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xml:space="preserve">GỢI Ý: </w:t>
      </w:r>
    </w:p>
    <w:p w14:paraId="2B7441EB" w14:textId="77777777" w:rsidR="00EC172B" w:rsidRPr="00FA10FA" w:rsidRDefault="00EC172B" w:rsidP="00EC172B">
      <w:pPr>
        <w:jc w:val="both"/>
        <w:rPr>
          <w:rFonts w:ascii="Times New Roman" w:hAnsi="Times New Roman"/>
          <w:color w:val="FF0000"/>
          <w:sz w:val="28"/>
          <w:szCs w:val="28"/>
        </w:rPr>
      </w:pPr>
      <w:r w:rsidRPr="00FA10FA">
        <w:rPr>
          <w:rFonts w:ascii="Times New Roman" w:hAnsi="Times New Roman"/>
          <w:sz w:val="28"/>
          <w:szCs w:val="28"/>
        </w:rPr>
        <w:t xml:space="preserve">1. - </w:t>
      </w:r>
      <w:r w:rsidRPr="00FA10FA">
        <w:rPr>
          <w:rFonts w:ascii="Times New Roman" w:hAnsi="Times New Roman"/>
          <w:color w:val="FF0000"/>
          <w:sz w:val="28"/>
          <w:szCs w:val="28"/>
        </w:rPr>
        <w:t>HCST: Bài thơ “Mùa xuân nho nhỏ “ được sáng tác tháng 11/1980, khi tác giả đang nằm trên giường bệnh (hoặc tác giả đang ở trong những ngày cuối đời)</w:t>
      </w:r>
    </w:p>
    <w:p w14:paraId="26119D21" w14:textId="77777777" w:rsidR="00EC172B" w:rsidRPr="00FA10FA" w:rsidRDefault="00EC172B" w:rsidP="00EC172B">
      <w:pPr>
        <w:jc w:val="both"/>
        <w:rPr>
          <w:rFonts w:ascii="Times New Roman" w:hAnsi="Times New Roman"/>
          <w:color w:val="FF0000"/>
          <w:sz w:val="28"/>
          <w:szCs w:val="28"/>
        </w:rPr>
      </w:pPr>
      <w:r w:rsidRPr="00FA10FA">
        <w:rPr>
          <w:rFonts w:ascii="Times New Roman" w:hAnsi="Times New Roman"/>
          <w:color w:val="FF0000"/>
          <w:sz w:val="28"/>
          <w:szCs w:val="28"/>
        </w:rPr>
        <w:lastRenderedPageBreak/>
        <w:t>- HCST gắn bó chặt chẽ với quan niệm sống của tác giả: Trên giường bệnh, t/g vẫn nghĩ đến dân tộc, đất nước thể hiện quan niệm sống phải được cống hiến cho đất nước, góp sức nhỏ của  mình vào cái chung của cả dân tộc</w:t>
      </w:r>
    </w:p>
    <w:p w14:paraId="0CC5BCC7" w14:textId="77777777" w:rsidR="00EC172B" w:rsidRPr="00FA10FA" w:rsidRDefault="00EC172B" w:rsidP="00EC172B">
      <w:pPr>
        <w:jc w:val="both"/>
        <w:rPr>
          <w:rFonts w:ascii="Times New Roman" w:hAnsi="Times New Roman"/>
          <w:color w:val="FF0000"/>
          <w:sz w:val="28"/>
          <w:szCs w:val="28"/>
        </w:rPr>
      </w:pPr>
      <w:r w:rsidRPr="00FA10FA">
        <w:rPr>
          <w:rFonts w:ascii="Times New Roman" w:hAnsi="Times New Roman"/>
          <w:sz w:val="28"/>
          <w:szCs w:val="28"/>
        </w:rPr>
        <w:t xml:space="preserve">2. </w:t>
      </w:r>
      <w:r w:rsidRPr="00FA10FA">
        <w:rPr>
          <w:rFonts w:ascii="Times New Roman" w:hAnsi="Times New Roman"/>
          <w:color w:val="FF0000"/>
          <w:sz w:val="28"/>
          <w:szCs w:val="28"/>
        </w:rPr>
        <w:t xml:space="preserve">- Mạch cảm xúc: từ ngợi ca </w:t>
      </w:r>
      <w:r w:rsidRPr="00FA10FA">
        <w:rPr>
          <w:rFonts w:ascii="Times New Roman" w:hAnsi="Times New Roman"/>
          <w:b/>
          <w:color w:val="FF0000"/>
          <w:sz w:val="28"/>
          <w:szCs w:val="28"/>
          <w:u w:val="single"/>
        </w:rPr>
        <w:t>mùa xuân thiên nhiên</w:t>
      </w:r>
      <w:r w:rsidRPr="00FA10FA">
        <w:rPr>
          <w:rFonts w:ascii="Times New Roman" w:hAnsi="Times New Roman"/>
          <w:color w:val="FF0000"/>
          <w:sz w:val="28"/>
          <w:szCs w:val="28"/>
        </w:rPr>
        <w:t xml:space="preserve">, mở rộng ra </w:t>
      </w:r>
      <w:r w:rsidRPr="00FA10FA">
        <w:rPr>
          <w:rFonts w:ascii="Times New Roman" w:hAnsi="Times New Roman"/>
          <w:b/>
          <w:color w:val="FF0000"/>
          <w:sz w:val="28"/>
          <w:szCs w:val="28"/>
          <w:u w:val="single"/>
        </w:rPr>
        <w:t>mùa xuân quê hương đất nước,</w:t>
      </w:r>
      <w:r w:rsidRPr="00FA10FA">
        <w:rPr>
          <w:rFonts w:ascii="Times New Roman" w:hAnsi="Times New Roman"/>
          <w:color w:val="FF0000"/>
          <w:sz w:val="28"/>
          <w:szCs w:val="28"/>
        </w:rPr>
        <w:t xml:space="preserve"> lắng sâu vào suy tư </w:t>
      </w:r>
      <w:r w:rsidRPr="00FA10FA">
        <w:rPr>
          <w:rFonts w:ascii="Times New Roman" w:hAnsi="Times New Roman"/>
          <w:b/>
          <w:color w:val="FF0000"/>
          <w:sz w:val="28"/>
          <w:szCs w:val="28"/>
          <w:u w:val="single"/>
        </w:rPr>
        <w:t>ước nguyện</w:t>
      </w:r>
      <w:r w:rsidRPr="00FA10FA">
        <w:rPr>
          <w:rFonts w:ascii="Times New Roman" w:hAnsi="Times New Roman"/>
          <w:color w:val="FF0000"/>
          <w:sz w:val="28"/>
          <w:szCs w:val="28"/>
        </w:rPr>
        <w:t xml:space="preserve"> và kết thúc trong </w:t>
      </w:r>
      <w:r w:rsidRPr="00FA10FA">
        <w:rPr>
          <w:rFonts w:ascii="Times New Roman" w:hAnsi="Times New Roman"/>
          <w:b/>
          <w:color w:val="FF0000"/>
          <w:sz w:val="28"/>
          <w:szCs w:val="28"/>
        </w:rPr>
        <w:t>khúc ca rộn ràng ca ngợi quê hương</w:t>
      </w:r>
    </w:p>
    <w:p w14:paraId="18E7E434" w14:textId="77777777" w:rsidR="00EC172B" w:rsidRPr="00FA10FA" w:rsidRDefault="00EC172B" w:rsidP="00EC172B">
      <w:pPr>
        <w:jc w:val="both"/>
        <w:rPr>
          <w:rFonts w:ascii="Times New Roman" w:hAnsi="Times New Roman"/>
          <w:color w:val="FF0000"/>
          <w:sz w:val="28"/>
          <w:szCs w:val="28"/>
        </w:rPr>
      </w:pPr>
      <w:r w:rsidRPr="00FA10FA">
        <w:rPr>
          <w:rFonts w:ascii="Times New Roman" w:hAnsi="Times New Roman"/>
          <w:sz w:val="28"/>
          <w:szCs w:val="28"/>
        </w:rPr>
        <w:t xml:space="preserve">3- </w:t>
      </w:r>
      <w:r w:rsidRPr="00FA10FA">
        <w:rPr>
          <w:rFonts w:ascii="Times New Roman" w:hAnsi="Times New Roman"/>
          <w:color w:val="FF0000"/>
          <w:sz w:val="28"/>
          <w:szCs w:val="28"/>
        </w:rPr>
        <w:t>Chép chính xác khổ thơ kết thúc</w:t>
      </w:r>
    </w:p>
    <w:p w14:paraId="132A646D" w14:textId="77777777" w:rsidR="00EC172B" w:rsidRPr="00FA10FA" w:rsidRDefault="00EC172B" w:rsidP="00EC172B">
      <w:pPr>
        <w:jc w:val="center"/>
        <w:rPr>
          <w:rFonts w:ascii="Times New Roman" w:hAnsi="Times New Roman"/>
          <w:color w:val="FF0000"/>
          <w:sz w:val="28"/>
          <w:szCs w:val="28"/>
        </w:rPr>
      </w:pPr>
      <w:r w:rsidRPr="00FA10FA">
        <w:rPr>
          <w:rFonts w:ascii="Times New Roman" w:hAnsi="Times New Roman"/>
          <w:color w:val="FF0000"/>
          <w:sz w:val="28"/>
          <w:szCs w:val="28"/>
        </w:rPr>
        <w:t>“ Mùa xuân - ta xin hát</w:t>
      </w:r>
    </w:p>
    <w:p w14:paraId="5C5B72A7" w14:textId="77777777" w:rsidR="00EC172B" w:rsidRPr="00FA10FA" w:rsidRDefault="00EC172B" w:rsidP="00EC172B">
      <w:pPr>
        <w:jc w:val="center"/>
        <w:rPr>
          <w:rFonts w:ascii="Times New Roman" w:hAnsi="Times New Roman"/>
          <w:color w:val="FF0000"/>
          <w:sz w:val="28"/>
          <w:szCs w:val="28"/>
        </w:rPr>
      </w:pPr>
      <w:r w:rsidRPr="00FA10FA">
        <w:rPr>
          <w:rFonts w:ascii="Times New Roman" w:hAnsi="Times New Roman"/>
          <w:color w:val="FF0000"/>
          <w:sz w:val="28"/>
          <w:szCs w:val="28"/>
        </w:rPr>
        <w:t>Khúc Nam ai Nam bình</w:t>
      </w:r>
    </w:p>
    <w:p w14:paraId="3B4A4E54" w14:textId="77777777" w:rsidR="00EC172B" w:rsidRPr="00FA10FA" w:rsidRDefault="00EC172B" w:rsidP="00EC172B">
      <w:pPr>
        <w:jc w:val="center"/>
        <w:rPr>
          <w:rFonts w:ascii="Times New Roman" w:hAnsi="Times New Roman"/>
          <w:color w:val="FF0000"/>
          <w:sz w:val="28"/>
          <w:szCs w:val="28"/>
        </w:rPr>
      </w:pPr>
      <w:r w:rsidRPr="00FA10FA">
        <w:rPr>
          <w:rFonts w:ascii="Times New Roman" w:hAnsi="Times New Roman"/>
          <w:color w:val="FF0000"/>
          <w:sz w:val="28"/>
          <w:szCs w:val="28"/>
        </w:rPr>
        <w:t>Nước non ngàn dặm mình</w:t>
      </w:r>
    </w:p>
    <w:p w14:paraId="2CABC84E" w14:textId="77777777" w:rsidR="00EC172B" w:rsidRPr="00FA10FA" w:rsidRDefault="00EC172B" w:rsidP="00EC172B">
      <w:pPr>
        <w:jc w:val="center"/>
        <w:rPr>
          <w:rFonts w:ascii="Times New Roman" w:hAnsi="Times New Roman"/>
          <w:color w:val="FF0000"/>
          <w:sz w:val="28"/>
          <w:szCs w:val="28"/>
        </w:rPr>
      </w:pPr>
      <w:r w:rsidRPr="00FA10FA">
        <w:rPr>
          <w:rFonts w:ascii="Times New Roman" w:hAnsi="Times New Roman"/>
          <w:color w:val="FF0000"/>
          <w:sz w:val="28"/>
          <w:szCs w:val="28"/>
        </w:rPr>
        <w:t>Nước non ngàn dặm tình</w:t>
      </w:r>
    </w:p>
    <w:p w14:paraId="55301F5E" w14:textId="77777777" w:rsidR="00EC172B" w:rsidRPr="00FA10FA" w:rsidRDefault="00EC172B" w:rsidP="00EC172B">
      <w:pPr>
        <w:jc w:val="center"/>
        <w:rPr>
          <w:rFonts w:ascii="Times New Roman" w:hAnsi="Times New Roman"/>
          <w:color w:val="FF0000"/>
          <w:sz w:val="28"/>
          <w:szCs w:val="28"/>
        </w:rPr>
      </w:pPr>
      <w:r w:rsidRPr="00FA10FA">
        <w:rPr>
          <w:rFonts w:ascii="Times New Roman" w:hAnsi="Times New Roman"/>
          <w:color w:val="FF0000"/>
          <w:sz w:val="28"/>
          <w:szCs w:val="28"/>
        </w:rPr>
        <w:t>Nhịp phách tiền đât Huế”</w:t>
      </w:r>
    </w:p>
    <w:p w14:paraId="32303A7B" w14:textId="77777777" w:rsidR="00EC172B" w:rsidRPr="00FA10FA" w:rsidRDefault="00EC172B" w:rsidP="00EC172B">
      <w:pPr>
        <w:jc w:val="both"/>
        <w:rPr>
          <w:rFonts w:ascii="Times New Roman" w:hAnsi="Times New Roman"/>
          <w:color w:val="FF0000"/>
          <w:sz w:val="28"/>
          <w:szCs w:val="28"/>
        </w:rPr>
      </w:pPr>
      <w:r w:rsidRPr="00FA10FA">
        <w:rPr>
          <w:rFonts w:ascii="Times New Roman" w:hAnsi="Times New Roman"/>
          <w:color w:val="FF0000"/>
          <w:sz w:val="28"/>
          <w:szCs w:val="28"/>
        </w:rPr>
        <w:t>- Vẻ đẹp tâm hồn tác giả: Lạc quan, tha thiết yêu cuộc sống, yêu quê hương</w:t>
      </w:r>
    </w:p>
    <w:p w14:paraId="7F4058A5"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4. Nội dung:</w:t>
      </w:r>
    </w:p>
    <w:p w14:paraId="6295BB95"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Mở đoạn: Trong bài thơ Mùa xuân nho nhỏ, những cảm nhận về mùa xuân đất nước của tác gỉaThanh Hải trước hết được thể hiện ở lời ngợi ca truyền thống đất nước .(1) ….</w:t>
      </w:r>
    </w:p>
    <w:p w14:paraId="254A36E5"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*Thân đoạn:\</w:t>
      </w:r>
    </w:p>
    <w:p w14:paraId="2B28BB05"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xml:space="preserve">- Khổ thơ mở đầu với hình ảnh “Đất nước bốn nghìn năm”, với </w:t>
      </w:r>
      <w:r w:rsidRPr="00FA10FA">
        <w:rPr>
          <w:rFonts w:ascii="Times New Roman" w:hAnsi="Times New Roman"/>
          <w:color w:val="FF0000"/>
          <w:sz w:val="28"/>
          <w:szCs w:val="28"/>
          <w:u w:val="single"/>
        </w:rPr>
        <w:t>số từ cụ thể “bốn nghìn năm</w:t>
      </w:r>
      <w:r w:rsidRPr="00FA10FA">
        <w:rPr>
          <w:rFonts w:ascii="Times New Roman" w:hAnsi="Times New Roman"/>
          <w:sz w:val="28"/>
          <w:szCs w:val="28"/>
        </w:rPr>
        <w:t>” đã nhấn mạnh quãng thời gian phát triển lâu dài của đất nước</w:t>
      </w:r>
    </w:p>
    <w:p w14:paraId="549B81C3"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xml:space="preserve">-  </w:t>
      </w:r>
      <w:r w:rsidRPr="00FA10FA">
        <w:rPr>
          <w:rFonts w:ascii="Times New Roman" w:hAnsi="Times New Roman"/>
          <w:color w:val="FF0000"/>
          <w:sz w:val="28"/>
          <w:szCs w:val="28"/>
          <w:u w:val="single"/>
        </w:rPr>
        <w:t>Nghệ thuật nhân hóa với hình ảnh đất nước “vất vả và gian lao</w:t>
      </w:r>
      <w:r w:rsidRPr="00FA10FA">
        <w:rPr>
          <w:rFonts w:ascii="Times New Roman" w:hAnsi="Times New Roman"/>
          <w:sz w:val="28"/>
          <w:szCs w:val="28"/>
        </w:rPr>
        <w:t>” gợi sự khó khăn, thử thách nhưng vẫn mãi trường tồn của đất nước</w:t>
      </w:r>
    </w:p>
    <w:p w14:paraId="6CCDF299" w14:textId="77777777" w:rsidR="00EC172B" w:rsidRPr="00FA10FA" w:rsidRDefault="00EC172B" w:rsidP="00EC172B">
      <w:pPr>
        <w:jc w:val="both"/>
        <w:rPr>
          <w:rFonts w:ascii="Times New Roman" w:hAnsi="Times New Roman"/>
          <w:color w:val="FF0000"/>
          <w:sz w:val="28"/>
          <w:szCs w:val="28"/>
          <w:u w:val="single"/>
        </w:rPr>
      </w:pPr>
      <w:r w:rsidRPr="00FA10FA">
        <w:rPr>
          <w:rFonts w:ascii="Times New Roman" w:hAnsi="Times New Roman"/>
          <w:sz w:val="28"/>
          <w:szCs w:val="28"/>
        </w:rPr>
        <w:t xml:space="preserve">- </w:t>
      </w:r>
      <w:r w:rsidRPr="00FA10FA">
        <w:rPr>
          <w:rFonts w:ascii="Times New Roman" w:hAnsi="Times New Roman"/>
          <w:color w:val="FF0000"/>
          <w:sz w:val="28"/>
          <w:szCs w:val="28"/>
          <w:u w:val="single"/>
        </w:rPr>
        <w:t>Hình ảnh so sánh “Đất nước như vì sao”</w:t>
      </w:r>
    </w:p>
    <w:p w14:paraId="33E0D2D7"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Sao là thiên nhiên, nguồn sáng lấp lánh, vẻ đẹp vĩnh  hằng của vũ trụ</w:t>
      </w:r>
    </w:p>
    <w:p w14:paraId="5305544D"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Hình ảnh rạng ngời của lá cờ Tổ quốc</w:t>
      </w:r>
    </w:p>
    <w:p w14:paraId="0E7FF1C8"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xml:space="preserve"> Niềm tự hào của tác giả về đất nước, về tương lai tươi sáng của dân tộc</w:t>
      </w:r>
    </w:p>
    <w:p w14:paraId="5D6B3708"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xml:space="preserve">- </w:t>
      </w:r>
      <w:r w:rsidRPr="00FA10FA">
        <w:rPr>
          <w:rFonts w:ascii="Times New Roman" w:hAnsi="Times New Roman"/>
          <w:color w:val="FF0000"/>
          <w:sz w:val="28"/>
          <w:szCs w:val="28"/>
        </w:rPr>
        <w:t>Phụ từ “cứ” kết hợp động từ “đi lên</w:t>
      </w:r>
      <w:r w:rsidRPr="00FA10FA">
        <w:rPr>
          <w:rFonts w:ascii="Times New Roman" w:hAnsi="Times New Roman"/>
          <w:sz w:val="28"/>
          <w:szCs w:val="28"/>
        </w:rPr>
        <w:t>”: quyết tâm cao độ, hiên ngang, vượt qua mọi thử thách của nhân dân, đất nước ta</w:t>
      </w:r>
    </w:p>
    <w:p w14:paraId="752B22A4" w14:textId="77777777" w:rsidR="00EC172B" w:rsidRPr="00FA10FA" w:rsidRDefault="00EC172B" w:rsidP="00EC172B">
      <w:pPr>
        <w:jc w:val="both"/>
        <w:rPr>
          <w:rFonts w:ascii="Times New Roman" w:hAnsi="Times New Roman"/>
          <w:i/>
          <w:color w:val="FF0000"/>
          <w:sz w:val="28"/>
          <w:szCs w:val="28"/>
        </w:rPr>
      </w:pPr>
      <w:r w:rsidRPr="00FA10FA">
        <w:rPr>
          <w:rFonts w:ascii="Times New Roman" w:hAnsi="Times New Roman"/>
          <w:sz w:val="28"/>
          <w:szCs w:val="28"/>
        </w:rPr>
        <w:lastRenderedPageBreak/>
        <w:t xml:space="preserve"> * </w:t>
      </w:r>
      <w:r w:rsidRPr="00FA10FA">
        <w:rPr>
          <w:rFonts w:ascii="Times New Roman" w:hAnsi="Times New Roman"/>
          <w:i/>
          <w:color w:val="FF0000"/>
          <w:sz w:val="28"/>
          <w:szCs w:val="28"/>
        </w:rPr>
        <w:t xml:space="preserve">Kết đoạn : (câu chủ đề bậc 2) Với lời thơ nhẹ nhàng, nhịp thơ khoan thai kết hợp với cách sử dụng từ ngữ giản di và các biện pháp tu từ, khổ thơ trên đã cho ta thấy những rung động cảm xúc tinh tế của nhà thơ Thanh Hải trước mùa cuân đất nước cùng với đó là niềm tự hào, niềm tin vào tương lai tươi sáng của dân tộc. </w:t>
      </w:r>
    </w:p>
    <w:p w14:paraId="12DCEDA2" w14:textId="77777777" w:rsidR="00EC172B" w:rsidRPr="00FA10FA" w:rsidRDefault="00EC172B" w:rsidP="00EC172B">
      <w:pPr>
        <w:jc w:val="both"/>
        <w:rPr>
          <w:rFonts w:ascii="Times New Roman" w:hAnsi="Times New Roman"/>
          <w:sz w:val="28"/>
          <w:szCs w:val="28"/>
        </w:rPr>
      </w:pPr>
    </w:p>
    <w:p w14:paraId="409523A9" w14:textId="77777777" w:rsidR="00EC172B" w:rsidRPr="00FA10FA" w:rsidRDefault="00EC172B" w:rsidP="00EC172B">
      <w:pPr>
        <w:jc w:val="both"/>
        <w:rPr>
          <w:rFonts w:ascii="Times New Roman" w:hAnsi="Times New Roman"/>
          <w:b/>
          <w:bCs/>
          <w:sz w:val="28"/>
          <w:szCs w:val="28"/>
        </w:rPr>
      </w:pPr>
      <w:r w:rsidRPr="00FA10FA">
        <w:rPr>
          <w:rFonts w:ascii="Times New Roman" w:hAnsi="Times New Roman"/>
          <w:b/>
          <w:bCs/>
          <w:sz w:val="28"/>
          <w:szCs w:val="28"/>
        </w:rPr>
        <w:t>ĐỀ 4: Đọc đoạn thơ sau và trả lời câu hỏi</w:t>
      </w:r>
    </w:p>
    <w:p w14:paraId="3485F2FF" w14:textId="77777777" w:rsidR="00EC172B" w:rsidRPr="00FA10FA" w:rsidRDefault="00EC172B" w:rsidP="00EC172B">
      <w:pPr>
        <w:ind w:firstLine="2880"/>
        <w:jc w:val="both"/>
        <w:rPr>
          <w:rFonts w:ascii="Times New Roman" w:hAnsi="Times New Roman"/>
          <w:i/>
          <w:iCs/>
          <w:color w:val="FF0000"/>
          <w:sz w:val="28"/>
          <w:szCs w:val="28"/>
        </w:rPr>
      </w:pPr>
      <w:r w:rsidRPr="00FA10FA">
        <w:rPr>
          <w:rFonts w:ascii="Times New Roman" w:hAnsi="Times New Roman"/>
          <w:i/>
          <w:iCs/>
          <w:color w:val="FF0000"/>
          <w:sz w:val="28"/>
          <w:szCs w:val="28"/>
        </w:rPr>
        <w:t>"Ta làm con chim hót</w:t>
      </w:r>
    </w:p>
    <w:p w14:paraId="11C7E9FF" w14:textId="77777777" w:rsidR="00EC172B" w:rsidRPr="00FA10FA" w:rsidRDefault="00EC172B" w:rsidP="00EC172B">
      <w:pPr>
        <w:ind w:firstLine="2880"/>
        <w:jc w:val="both"/>
        <w:rPr>
          <w:rFonts w:ascii="Times New Roman" w:hAnsi="Times New Roman"/>
          <w:i/>
          <w:iCs/>
          <w:color w:val="FF0000"/>
          <w:sz w:val="28"/>
          <w:szCs w:val="28"/>
        </w:rPr>
      </w:pPr>
      <w:r w:rsidRPr="00FA10FA">
        <w:rPr>
          <w:rFonts w:ascii="Times New Roman" w:hAnsi="Times New Roman"/>
          <w:i/>
          <w:iCs/>
          <w:color w:val="FF0000"/>
          <w:sz w:val="28"/>
          <w:szCs w:val="28"/>
        </w:rPr>
        <w:t>Ta làm một cành hoa</w:t>
      </w:r>
    </w:p>
    <w:p w14:paraId="3D688872" w14:textId="77777777" w:rsidR="00EC172B" w:rsidRPr="00FA10FA" w:rsidRDefault="00EC172B" w:rsidP="00EC172B">
      <w:pPr>
        <w:jc w:val="both"/>
        <w:rPr>
          <w:rFonts w:ascii="Times New Roman" w:hAnsi="Times New Roman"/>
          <w:i/>
          <w:iCs/>
          <w:color w:val="FF0000"/>
          <w:sz w:val="28"/>
          <w:szCs w:val="28"/>
        </w:rPr>
      </w:pPr>
      <w:r w:rsidRPr="00FA10FA">
        <w:rPr>
          <w:rFonts w:ascii="Times New Roman" w:hAnsi="Times New Roman"/>
          <w:i/>
          <w:iCs/>
          <w:color w:val="FF0000"/>
          <w:sz w:val="28"/>
          <w:szCs w:val="28"/>
        </w:rPr>
        <w:t xml:space="preserve">                                               Ta nhập vào hoà ca</w:t>
      </w:r>
    </w:p>
    <w:p w14:paraId="6E4748B7" w14:textId="77777777" w:rsidR="00EC172B" w:rsidRPr="00FA10FA" w:rsidRDefault="00EC172B" w:rsidP="00EC172B">
      <w:pPr>
        <w:ind w:firstLine="2880"/>
        <w:jc w:val="both"/>
        <w:rPr>
          <w:rFonts w:ascii="Times New Roman" w:hAnsi="Times New Roman"/>
          <w:i/>
          <w:iCs/>
          <w:color w:val="FF0000"/>
          <w:sz w:val="28"/>
          <w:szCs w:val="28"/>
        </w:rPr>
      </w:pPr>
      <w:r w:rsidRPr="00FA10FA">
        <w:rPr>
          <w:rFonts w:ascii="Times New Roman" w:hAnsi="Times New Roman"/>
          <w:i/>
          <w:iCs/>
          <w:color w:val="FF0000"/>
          <w:sz w:val="28"/>
          <w:szCs w:val="28"/>
        </w:rPr>
        <w:t>Một nốt trầm xao xuyến.</w:t>
      </w:r>
    </w:p>
    <w:p w14:paraId="3FBD8360" w14:textId="77777777" w:rsidR="00EC172B" w:rsidRPr="00FA10FA" w:rsidRDefault="00EC172B" w:rsidP="00EC172B">
      <w:pPr>
        <w:ind w:firstLine="2880"/>
        <w:jc w:val="both"/>
        <w:rPr>
          <w:rFonts w:ascii="Times New Roman" w:hAnsi="Times New Roman"/>
          <w:i/>
          <w:iCs/>
          <w:color w:val="FF0000"/>
          <w:sz w:val="28"/>
          <w:szCs w:val="28"/>
        </w:rPr>
      </w:pPr>
    </w:p>
    <w:p w14:paraId="6465CD1E" w14:textId="77777777" w:rsidR="00EC172B" w:rsidRPr="00FA10FA" w:rsidRDefault="00EC172B" w:rsidP="00EC172B">
      <w:pPr>
        <w:ind w:firstLine="2880"/>
        <w:jc w:val="both"/>
        <w:rPr>
          <w:rFonts w:ascii="Times New Roman" w:hAnsi="Times New Roman"/>
          <w:i/>
          <w:iCs/>
          <w:color w:val="FF0000"/>
          <w:sz w:val="28"/>
          <w:szCs w:val="28"/>
        </w:rPr>
      </w:pPr>
      <w:r w:rsidRPr="00FA10FA">
        <w:rPr>
          <w:rFonts w:ascii="Times New Roman" w:hAnsi="Times New Roman"/>
          <w:i/>
          <w:iCs/>
          <w:color w:val="FF0000"/>
          <w:sz w:val="28"/>
          <w:szCs w:val="28"/>
        </w:rPr>
        <w:t>Một mùa xuân nho nhỏ</w:t>
      </w:r>
    </w:p>
    <w:p w14:paraId="307AF089" w14:textId="77777777" w:rsidR="00EC172B" w:rsidRPr="00FA10FA" w:rsidRDefault="00EC172B" w:rsidP="00EC172B">
      <w:pPr>
        <w:ind w:firstLine="2880"/>
        <w:jc w:val="both"/>
        <w:rPr>
          <w:rFonts w:ascii="Times New Roman" w:hAnsi="Times New Roman"/>
          <w:i/>
          <w:iCs/>
          <w:color w:val="FF0000"/>
          <w:sz w:val="28"/>
          <w:szCs w:val="28"/>
        </w:rPr>
      </w:pPr>
      <w:r w:rsidRPr="00FA10FA">
        <w:rPr>
          <w:rFonts w:ascii="Times New Roman" w:hAnsi="Times New Roman"/>
          <w:i/>
          <w:iCs/>
          <w:color w:val="FF0000"/>
          <w:sz w:val="28"/>
          <w:szCs w:val="28"/>
        </w:rPr>
        <w:t>Lặng lẽ dâng cho đời</w:t>
      </w:r>
    </w:p>
    <w:p w14:paraId="776A7C2D" w14:textId="77777777" w:rsidR="00EC172B" w:rsidRPr="00FA10FA" w:rsidRDefault="00EC172B" w:rsidP="00EC172B">
      <w:pPr>
        <w:ind w:firstLine="2880"/>
        <w:jc w:val="both"/>
        <w:rPr>
          <w:rFonts w:ascii="Times New Roman" w:hAnsi="Times New Roman"/>
          <w:i/>
          <w:iCs/>
          <w:color w:val="FF0000"/>
          <w:sz w:val="28"/>
          <w:szCs w:val="28"/>
        </w:rPr>
      </w:pPr>
      <w:r w:rsidRPr="00FA10FA">
        <w:rPr>
          <w:rFonts w:ascii="Times New Roman" w:hAnsi="Times New Roman"/>
          <w:i/>
          <w:iCs/>
          <w:color w:val="FF0000"/>
          <w:sz w:val="28"/>
          <w:szCs w:val="28"/>
        </w:rPr>
        <w:t>Dù là tuổi hai mươi</w:t>
      </w:r>
    </w:p>
    <w:p w14:paraId="4B2AC455" w14:textId="77777777" w:rsidR="00EC172B" w:rsidRPr="00FA10FA" w:rsidRDefault="00EC172B" w:rsidP="00EC172B">
      <w:pPr>
        <w:ind w:firstLine="2880"/>
        <w:jc w:val="both"/>
        <w:rPr>
          <w:rFonts w:ascii="Times New Roman" w:hAnsi="Times New Roman"/>
          <w:i/>
          <w:iCs/>
          <w:color w:val="FF0000"/>
          <w:sz w:val="28"/>
          <w:szCs w:val="28"/>
        </w:rPr>
      </w:pPr>
      <w:r w:rsidRPr="00FA10FA">
        <w:rPr>
          <w:rFonts w:ascii="Times New Roman" w:hAnsi="Times New Roman"/>
          <w:i/>
          <w:iCs/>
          <w:color w:val="FF0000"/>
          <w:sz w:val="28"/>
          <w:szCs w:val="28"/>
        </w:rPr>
        <w:t>Dù là khi tóc bạc".</w:t>
      </w:r>
    </w:p>
    <w:p w14:paraId="42BABFA1" w14:textId="77777777" w:rsidR="00EC172B" w:rsidRPr="00FA10FA" w:rsidRDefault="00EC172B" w:rsidP="00EC172B">
      <w:pPr>
        <w:ind w:firstLine="2880"/>
        <w:jc w:val="both"/>
        <w:rPr>
          <w:rFonts w:ascii="Times New Roman" w:hAnsi="Times New Roman"/>
          <w:sz w:val="28"/>
          <w:szCs w:val="28"/>
        </w:rPr>
      </w:pPr>
      <w:r w:rsidRPr="00FA10FA">
        <w:rPr>
          <w:rFonts w:ascii="Times New Roman" w:hAnsi="Times New Roman"/>
          <w:sz w:val="28"/>
          <w:szCs w:val="28"/>
        </w:rPr>
        <w:t xml:space="preserve">                                         (Ngữ văn 9, tập 2)</w:t>
      </w:r>
    </w:p>
    <w:p w14:paraId="115659A9" w14:textId="77777777" w:rsidR="00EC172B" w:rsidRPr="00FA10FA" w:rsidRDefault="00EC172B" w:rsidP="00EC172B">
      <w:pPr>
        <w:jc w:val="both"/>
        <w:rPr>
          <w:rFonts w:ascii="Times New Roman" w:hAnsi="Times New Roman"/>
          <w:b/>
          <w:bCs/>
          <w:sz w:val="28"/>
          <w:szCs w:val="28"/>
        </w:rPr>
      </w:pPr>
      <w:r w:rsidRPr="00FA10FA">
        <w:rPr>
          <w:rFonts w:ascii="Times New Roman" w:hAnsi="Times New Roman"/>
          <w:b/>
          <w:bCs/>
          <w:sz w:val="28"/>
          <w:szCs w:val="28"/>
        </w:rPr>
        <w:t xml:space="preserve">Câu hỏi: </w:t>
      </w:r>
    </w:p>
    <w:p w14:paraId="38BA5786" w14:textId="77777777" w:rsidR="00EC172B" w:rsidRPr="00FA10FA" w:rsidRDefault="00EC172B" w:rsidP="00EC172B">
      <w:pPr>
        <w:jc w:val="both"/>
        <w:rPr>
          <w:rFonts w:ascii="Times New Roman" w:hAnsi="Times New Roman"/>
          <w:color w:val="FF0000"/>
          <w:sz w:val="28"/>
          <w:szCs w:val="28"/>
        </w:rPr>
      </w:pPr>
      <w:r w:rsidRPr="00FA10FA">
        <w:rPr>
          <w:rFonts w:ascii="Times New Roman" w:hAnsi="Times New Roman"/>
          <w:color w:val="FF0000"/>
          <w:sz w:val="28"/>
          <w:szCs w:val="28"/>
        </w:rPr>
        <w:t>Câu 1:  Đoạn thơ trên được trích từ tác phẩm nào? Tác giả của đoạn thơ trên là ai?</w:t>
      </w:r>
    </w:p>
    <w:p w14:paraId="5FBC932F" w14:textId="77777777" w:rsidR="00EC172B" w:rsidRPr="00FA10FA" w:rsidRDefault="00EC172B" w:rsidP="00EC172B">
      <w:pPr>
        <w:jc w:val="both"/>
        <w:rPr>
          <w:rFonts w:ascii="Times New Roman" w:hAnsi="Times New Roman"/>
          <w:color w:val="FF0000"/>
          <w:sz w:val="28"/>
          <w:szCs w:val="28"/>
        </w:rPr>
      </w:pPr>
      <w:r w:rsidRPr="00FA10FA">
        <w:rPr>
          <w:rFonts w:ascii="Times New Roman" w:hAnsi="Times New Roman"/>
          <w:color w:val="FF0000"/>
          <w:sz w:val="28"/>
          <w:szCs w:val="28"/>
        </w:rPr>
        <w:t>Câu 2:  Nêu nội dung chính của đoạn thơ trên.</w:t>
      </w:r>
    </w:p>
    <w:p w14:paraId="6067544E" w14:textId="77777777" w:rsidR="00EC172B" w:rsidRPr="00FA10FA" w:rsidRDefault="00EC172B" w:rsidP="00EC172B">
      <w:pPr>
        <w:jc w:val="both"/>
        <w:rPr>
          <w:rFonts w:ascii="Times New Roman" w:hAnsi="Times New Roman"/>
          <w:color w:val="FF0000"/>
          <w:sz w:val="28"/>
          <w:szCs w:val="28"/>
        </w:rPr>
      </w:pPr>
      <w:r w:rsidRPr="00FA10FA">
        <w:rPr>
          <w:rFonts w:ascii="Times New Roman" w:hAnsi="Times New Roman"/>
          <w:color w:val="FF0000"/>
          <w:sz w:val="28"/>
          <w:szCs w:val="28"/>
        </w:rPr>
        <w:t>Câu 3: Các hình ảnh "con chim", "một cành hoa", "một nốt trầm" có những đặc điểm gì giống nhau?</w:t>
      </w:r>
    </w:p>
    <w:p w14:paraId="771A1331" w14:textId="77777777" w:rsidR="00EC172B" w:rsidRPr="00FA10FA" w:rsidRDefault="00EC172B" w:rsidP="00EC172B">
      <w:pPr>
        <w:jc w:val="both"/>
        <w:rPr>
          <w:rFonts w:ascii="Times New Roman" w:hAnsi="Times New Roman"/>
          <w:color w:val="FF0000"/>
          <w:sz w:val="28"/>
          <w:szCs w:val="28"/>
        </w:rPr>
      </w:pPr>
      <w:r w:rsidRPr="00FA10FA">
        <w:rPr>
          <w:rFonts w:ascii="Times New Roman" w:hAnsi="Times New Roman"/>
          <w:color w:val="FF0000"/>
          <w:sz w:val="28"/>
          <w:szCs w:val="28"/>
        </w:rPr>
        <w:t>Câu 4: Hãy xác định 2 biện pháp tu từ chính được tác giả sử dụng trong đoạn thơ và phân tích hiệu quả nghệ thuật của chúng.</w:t>
      </w:r>
    </w:p>
    <w:p w14:paraId="3E5F3D5B" w14:textId="77777777" w:rsidR="00EC172B" w:rsidRPr="00FA10FA" w:rsidRDefault="00EC172B" w:rsidP="00EC172B">
      <w:pPr>
        <w:jc w:val="both"/>
        <w:rPr>
          <w:rFonts w:ascii="Times New Roman" w:hAnsi="Times New Roman"/>
          <w:b/>
          <w:color w:val="FF0000"/>
          <w:sz w:val="28"/>
          <w:szCs w:val="28"/>
        </w:rPr>
      </w:pPr>
      <w:r w:rsidRPr="00FA10FA">
        <w:rPr>
          <w:rFonts w:ascii="Times New Roman" w:hAnsi="Times New Roman"/>
          <w:color w:val="FF0000"/>
          <w:sz w:val="28"/>
          <w:szCs w:val="28"/>
        </w:rPr>
        <w:t xml:space="preserve">Câu 5: Từ ngữ liệu trên, hãy viết đoạn văn ngắn khoảng 200 từ về </w:t>
      </w:r>
      <w:r w:rsidRPr="00FA10FA">
        <w:rPr>
          <w:rFonts w:ascii="Times New Roman" w:hAnsi="Times New Roman"/>
          <w:b/>
          <w:color w:val="FF0000"/>
          <w:sz w:val="28"/>
          <w:szCs w:val="28"/>
        </w:rPr>
        <w:t>lẽ sống của thanh niên trong trong thời đại ngày nay.</w:t>
      </w:r>
    </w:p>
    <w:p w14:paraId="66C19DF4" w14:textId="77777777" w:rsidR="00EC172B" w:rsidRPr="00FA10FA" w:rsidRDefault="00EC172B" w:rsidP="00EC172B">
      <w:pPr>
        <w:jc w:val="both"/>
        <w:rPr>
          <w:rFonts w:ascii="Times New Roman" w:hAnsi="Times New Roman"/>
          <w:b/>
          <w:bCs/>
          <w:sz w:val="28"/>
          <w:szCs w:val="28"/>
        </w:rPr>
      </w:pPr>
      <w:r w:rsidRPr="00FA10FA">
        <w:rPr>
          <w:rFonts w:ascii="Times New Roman" w:hAnsi="Times New Roman"/>
          <w:b/>
          <w:bCs/>
          <w:sz w:val="28"/>
          <w:szCs w:val="28"/>
        </w:rPr>
        <w:t>GỢI Ý</w:t>
      </w:r>
    </w:p>
    <w:p w14:paraId="2CD587F0" w14:textId="77777777" w:rsidR="00EC172B" w:rsidRPr="00FA10FA" w:rsidRDefault="00EC172B" w:rsidP="00EC172B">
      <w:pPr>
        <w:jc w:val="both"/>
        <w:rPr>
          <w:rFonts w:ascii="Times New Roman" w:hAnsi="Times New Roman"/>
          <w:color w:val="FF0000"/>
          <w:sz w:val="28"/>
          <w:szCs w:val="28"/>
        </w:rPr>
      </w:pPr>
      <w:r w:rsidRPr="00FA10FA">
        <w:rPr>
          <w:rFonts w:ascii="Times New Roman" w:hAnsi="Times New Roman"/>
          <w:color w:val="FF0000"/>
          <w:sz w:val="28"/>
          <w:szCs w:val="28"/>
        </w:rPr>
        <w:t xml:space="preserve">Câu 1: Đoạn thơ trên được trích từ tác phẩm: Mùa xuân nho nhỏ,Tác giả Thanh Hải </w:t>
      </w:r>
    </w:p>
    <w:p w14:paraId="16CCC40D" w14:textId="77777777" w:rsidR="00EC172B" w:rsidRPr="00FA10FA" w:rsidRDefault="00EC172B" w:rsidP="00EC172B">
      <w:pPr>
        <w:jc w:val="both"/>
        <w:rPr>
          <w:rFonts w:ascii="Times New Roman" w:hAnsi="Times New Roman"/>
          <w:color w:val="FF0000"/>
          <w:sz w:val="28"/>
          <w:szCs w:val="28"/>
        </w:rPr>
      </w:pPr>
      <w:r w:rsidRPr="00FA10FA">
        <w:rPr>
          <w:rFonts w:ascii="Times New Roman" w:hAnsi="Times New Roman"/>
          <w:color w:val="FF0000"/>
          <w:sz w:val="28"/>
          <w:szCs w:val="28"/>
        </w:rPr>
        <w:lastRenderedPageBreak/>
        <w:t>Câu 2: Nội dung chính của đoạn thơ là khát vọng mãnh liệt của nhà thơ khi muốn hóa thân mình thành một “mùa xuân nho nhỏ” lặng lẽ tỏa hương cho đời để cống hiến cho đất nước, nhân dân những điều cao đẹp.</w:t>
      </w:r>
    </w:p>
    <w:p w14:paraId="4889F399"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Câu 3. Các hình ảnh con chim, một cành hoa, một nốt trầm có những đặc điểm giống nhau:</w:t>
      </w:r>
    </w:p>
    <w:p w14:paraId="6F531C5B" w14:textId="77777777" w:rsidR="00EC172B" w:rsidRPr="00FA10FA" w:rsidRDefault="00EC172B" w:rsidP="00EC172B">
      <w:pPr>
        <w:jc w:val="both"/>
        <w:rPr>
          <w:rFonts w:ascii="Times New Roman" w:hAnsi="Times New Roman"/>
          <w:color w:val="FF0000"/>
          <w:sz w:val="28"/>
          <w:szCs w:val="28"/>
        </w:rPr>
      </w:pPr>
      <w:r w:rsidRPr="00FA10FA">
        <w:rPr>
          <w:rFonts w:ascii="Times New Roman" w:hAnsi="Times New Roman"/>
          <w:color w:val="FF0000"/>
          <w:sz w:val="28"/>
          <w:szCs w:val="28"/>
        </w:rPr>
        <w:t>-Là những hình ảnh bình dị, khiêm nhường của thiên nhiên, cuộc sống mang lại niềm vui, vẻ đẹp cho đời một cách tự nhiên.</w:t>
      </w:r>
    </w:p>
    <w:p w14:paraId="6273BEDA" w14:textId="77777777" w:rsidR="00EC172B" w:rsidRPr="00FA10FA" w:rsidRDefault="00EC172B" w:rsidP="00EC172B">
      <w:pPr>
        <w:jc w:val="both"/>
        <w:rPr>
          <w:rFonts w:ascii="Times New Roman" w:hAnsi="Times New Roman"/>
          <w:color w:val="FF0000"/>
          <w:sz w:val="28"/>
          <w:szCs w:val="28"/>
        </w:rPr>
      </w:pPr>
      <w:r w:rsidRPr="00FA10FA">
        <w:rPr>
          <w:rFonts w:ascii="Times New Roman" w:hAnsi="Times New Roman"/>
          <w:color w:val="FF0000"/>
          <w:sz w:val="28"/>
          <w:szCs w:val="28"/>
        </w:rPr>
        <w:t>-Là những hình ảnh mang ước nguyện chân thành, tha thiết của nhà thơ: được cống hiến những gì tốt đẹp, dù nhỏ bé, đơn sơ cho cuộc đời chung.</w:t>
      </w:r>
    </w:p>
    <w:p w14:paraId="0D6D8B56"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Câu 4: 2 biện pháp tu từ trong khổ thơ trên là:</w:t>
      </w:r>
    </w:p>
    <w:p w14:paraId="3E87296D"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xml:space="preserve">* Phép </w:t>
      </w:r>
      <w:r w:rsidRPr="00FA10FA">
        <w:rPr>
          <w:rFonts w:ascii="Times New Roman" w:hAnsi="Times New Roman"/>
          <w:b/>
          <w:color w:val="FF0000"/>
          <w:sz w:val="28"/>
          <w:szCs w:val="28"/>
          <w:u w:val="single"/>
        </w:rPr>
        <w:t>điệp ngữ:</w:t>
      </w:r>
      <w:r w:rsidRPr="00FA10FA">
        <w:rPr>
          <w:rFonts w:ascii="Times New Roman" w:hAnsi="Times New Roman"/>
          <w:color w:val="FF0000"/>
          <w:sz w:val="28"/>
          <w:szCs w:val="28"/>
        </w:rPr>
        <w:t xml:space="preserve"> </w:t>
      </w:r>
      <w:r w:rsidRPr="00FA10FA">
        <w:rPr>
          <w:rFonts w:ascii="Times New Roman" w:hAnsi="Times New Roman"/>
          <w:sz w:val="28"/>
          <w:szCs w:val="28"/>
        </w:rPr>
        <w:t xml:space="preserve">“ta làm”, “dù là”. </w:t>
      </w:r>
    </w:p>
    <w:p w14:paraId="624D0380"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xml:space="preserve">-&gt; Tác dụng: góp phần khẳng định tình cảm và trách nhiệm của nhà thơ đối với đất nước, nhân dân. </w:t>
      </w:r>
    </w:p>
    <w:p w14:paraId="3F8C3B96"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xml:space="preserve">*Phép </w:t>
      </w:r>
      <w:r w:rsidRPr="00FA10FA">
        <w:rPr>
          <w:rFonts w:ascii="Times New Roman" w:hAnsi="Times New Roman"/>
          <w:b/>
          <w:color w:val="FF0000"/>
          <w:sz w:val="28"/>
          <w:szCs w:val="28"/>
          <w:u w:val="single"/>
        </w:rPr>
        <w:t>ẩn dụ “mùa xuân nho nhỏ”</w:t>
      </w:r>
      <w:r w:rsidRPr="00FA10FA">
        <w:rPr>
          <w:rFonts w:ascii="Times New Roman" w:hAnsi="Times New Roman"/>
          <w:color w:val="FF0000"/>
          <w:sz w:val="28"/>
          <w:szCs w:val="28"/>
        </w:rPr>
        <w:t xml:space="preserve"> </w:t>
      </w:r>
      <w:r w:rsidRPr="00FA10FA">
        <w:rPr>
          <w:rFonts w:ascii="Times New Roman" w:hAnsi="Times New Roman"/>
          <w:sz w:val="28"/>
          <w:szCs w:val="28"/>
        </w:rPr>
        <w:t>là khát vọng dâng hiến, cống hiến cho đời.</w:t>
      </w:r>
    </w:p>
    <w:p w14:paraId="01D6CD87"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Câu 5.</w:t>
      </w:r>
    </w:p>
    <w:p w14:paraId="289753F7"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xml:space="preserve">1. Yêu cầu về kĩ năng và hình thức: Yêu câu viết được đoạn văn khoảng 200 từ </w:t>
      </w:r>
    </w:p>
    <w:p w14:paraId="507CECBE"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 xml:space="preserve">diến dạt lưu loát, văn phong trong sáng, có cảm xúc, không mắc lỗi chính tả, chữ </w:t>
      </w:r>
    </w:p>
    <w:p w14:paraId="639326D6" w14:textId="77777777" w:rsidR="00EC172B" w:rsidRPr="00FA10FA" w:rsidRDefault="00EC172B" w:rsidP="00EC172B">
      <w:pPr>
        <w:jc w:val="both"/>
        <w:rPr>
          <w:rFonts w:ascii="Times New Roman" w:hAnsi="Times New Roman"/>
          <w:sz w:val="28"/>
          <w:szCs w:val="28"/>
        </w:rPr>
      </w:pPr>
      <w:r w:rsidRPr="00FA10FA">
        <w:rPr>
          <w:rFonts w:ascii="Times New Roman" w:hAnsi="Times New Roman"/>
          <w:sz w:val="28"/>
          <w:szCs w:val="28"/>
        </w:rPr>
        <w:t>viết đẹp, dùng từ, đặt câu đúng.</w:t>
      </w:r>
    </w:p>
    <w:p w14:paraId="1F45DC93" w14:textId="77777777" w:rsidR="00EC172B" w:rsidRPr="00FA10FA" w:rsidRDefault="00EC172B" w:rsidP="00EC172B">
      <w:pPr>
        <w:jc w:val="both"/>
        <w:rPr>
          <w:rFonts w:ascii="Times New Roman" w:hAnsi="Times New Roman"/>
          <w:b/>
          <w:color w:val="FF0000"/>
          <w:sz w:val="28"/>
          <w:szCs w:val="28"/>
        </w:rPr>
      </w:pPr>
      <w:r w:rsidRPr="00FA10FA">
        <w:rPr>
          <w:rFonts w:ascii="Times New Roman" w:hAnsi="Times New Roman"/>
          <w:sz w:val="28"/>
          <w:szCs w:val="28"/>
        </w:rPr>
        <w:t xml:space="preserve">2. Yêu cầu về nội dung: </w:t>
      </w:r>
      <w:r w:rsidRPr="00FA10FA">
        <w:rPr>
          <w:rFonts w:ascii="Times New Roman" w:hAnsi="Times New Roman"/>
          <w:b/>
          <w:color w:val="FF0000"/>
          <w:sz w:val="28"/>
          <w:szCs w:val="28"/>
        </w:rPr>
        <w:t>Chấp nhận những suy nghĩ khác nhau miễn là có sức thuyết phục. Dưới đây là một số gợi ý cơ bản</w:t>
      </w:r>
    </w:p>
    <w:p w14:paraId="562BBE68" w14:textId="77777777" w:rsidR="00EC172B" w:rsidRPr="00FA10FA" w:rsidRDefault="00EC172B" w:rsidP="00EC172B">
      <w:pPr>
        <w:jc w:val="both"/>
        <w:rPr>
          <w:rFonts w:ascii="Times New Roman" w:hAnsi="Times New Roman"/>
          <w:b/>
          <w:color w:val="FF0000"/>
          <w:sz w:val="28"/>
          <w:szCs w:val="28"/>
        </w:rPr>
      </w:pPr>
      <w:r w:rsidRPr="00FA10FA">
        <w:rPr>
          <w:rFonts w:ascii="Times New Roman" w:hAnsi="Times New Roman"/>
          <w:b/>
          <w:color w:val="FF0000"/>
          <w:sz w:val="28"/>
          <w:szCs w:val="28"/>
        </w:rPr>
        <w:t>-Dâng cho đời là lẽ sống biết cống hiến một cách tự nguyện, chân thành những gì tốt đẹp nhất cho cuộc đời chung.</w:t>
      </w:r>
    </w:p>
    <w:p w14:paraId="67346ECD" w14:textId="77777777" w:rsidR="00EC172B" w:rsidRPr="00FA10FA" w:rsidRDefault="00EC172B" w:rsidP="00EC172B">
      <w:pPr>
        <w:jc w:val="both"/>
        <w:rPr>
          <w:rFonts w:ascii="Times New Roman" w:hAnsi="Times New Roman"/>
          <w:b/>
          <w:color w:val="FF0000"/>
          <w:sz w:val="28"/>
          <w:szCs w:val="28"/>
        </w:rPr>
      </w:pPr>
      <w:r w:rsidRPr="00FA10FA">
        <w:rPr>
          <w:rFonts w:ascii="Times New Roman" w:hAnsi="Times New Roman"/>
          <w:b/>
          <w:color w:val="FF0000"/>
          <w:sz w:val="28"/>
          <w:szCs w:val="28"/>
        </w:rPr>
        <w:t>-Đó là lẽ sống có ý nghĩa tích cực, mang lại niềm hạnh phúc cho chính mình, cho xã hội, xuất phát từ ý thức trách nhiệm, từ tình yêu với cuộc đời. Nhiều bạn trẻ ngày nay có lối sống đẹp đẽ ấy. (nêu một vài dẫn chứng)</w:t>
      </w:r>
    </w:p>
    <w:p w14:paraId="618B9233" w14:textId="77777777" w:rsidR="00EC172B" w:rsidRPr="00FA10FA" w:rsidRDefault="00EC172B" w:rsidP="00EC172B">
      <w:pPr>
        <w:jc w:val="both"/>
        <w:rPr>
          <w:rFonts w:ascii="Times New Roman" w:hAnsi="Times New Roman"/>
          <w:sz w:val="28"/>
          <w:szCs w:val="28"/>
        </w:rPr>
      </w:pPr>
      <w:r w:rsidRPr="00FA10FA">
        <w:rPr>
          <w:rFonts w:ascii="Times New Roman" w:hAnsi="Times New Roman"/>
          <w:b/>
          <w:color w:val="FF0000"/>
          <w:sz w:val="28"/>
          <w:szCs w:val="28"/>
        </w:rPr>
        <w:t>-Xác định nhận thức, hành động đúng cho mọi người. Sống cho đời nhưng không cần ồn ào, phô trương; không nên làm mất đi bản sắc riêng của mình thì mới thực sự có ý nghĩa</w:t>
      </w:r>
      <w:r w:rsidRPr="00FA10FA">
        <w:rPr>
          <w:rFonts w:ascii="Times New Roman" w:hAnsi="Times New Roman"/>
          <w:sz w:val="28"/>
          <w:szCs w:val="28"/>
        </w:rPr>
        <w:t>.</w:t>
      </w:r>
    </w:p>
    <w:p w14:paraId="4274A5AA" w14:textId="77777777" w:rsidR="00EC172B" w:rsidRPr="00D92DB0" w:rsidRDefault="00EC172B" w:rsidP="00EC172B">
      <w:pPr>
        <w:spacing w:after="0" w:line="288" w:lineRule="auto"/>
        <w:jc w:val="center"/>
        <w:rPr>
          <w:rFonts w:ascii="Times New Roman" w:hAnsi="Times New Roman"/>
          <w:b/>
          <w:color w:val="FF0000"/>
          <w:sz w:val="28"/>
          <w:szCs w:val="28"/>
        </w:rPr>
      </w:pPr>
      <w:r w:rsidRPr="00D92DB0">
        <w:rPr>
          <w:rFonts w:ascii="Times New Roman" w:hAnsi="Times New Roman"/>
          <w:b/>
          <w:color w:val="FF0000"/>
          <w:sz w:val="28"/>
          <w:szCs w:val="28"/>
        </w:rPr>
        <w:t>MÙA XUÂN NHO NHỎ</w:t>
      </w:r>
    </w:p>
    <w:p w14:paraId="10043D42" w14:textId="77777777" w:rsidR="00EC172B" w:rsidRPr="00D92DB0" w:rsidRDefault="00EC172B" w:rsidP="00EC172B">
      <w:pPr>
        <w:spacing w:after="0" w:line="288" w:lineRule="auto"/>
        <w:rPr>
          <w:rFonts w:ascii="Times New Roman" w:hAnsi="Times New Roman"/>
          <w:sz w:val="28"/>
          <w:szCs w:val="28"/>
        </w:rPr>
      </w:pPr>
    </w:p>
    <w:p w14:paraId="0DAEBFEE" w14:textId="77777777" w:rsidR="00EC172B" w:rsidRPr="00D92DB0" w:rsidRDefault="00EC172B" w:rsidP="00EC172B">
      <w:pPr>
        <w:spacing w:after="0" w:line="288" w:lineRule="auto"/>
        <w:rPr>
          <w:rFonts w:ascii="Times New Roman" w:hAnsi="Times New Roman"/>
          <w:b/>
          <w:sz w:val="28"/>
          <w:szCs w:val="28"/>
        </w:rPr>
      </w:pPr>
      <w:r w:rsidRPr="00D92DB0">
        <w:rPr>
          <w:rFonts w:ascii="Times New Roman" w:hAnsi="Times New Roman"/>
          <w:b/>
          <w:sz w:val="28"/>
          <w:szCs w:val="28"/>
        </w:rPr>
        <w:t>1. PHIẾU SỐ 1</w:t>
      </w:r>
    </w:p>
    <w:p w14:paraId="0405D4B9"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t>Hình ảnh mùa xuân được khắc hoạ thật đẹp trong đoạn thơ sau:</w:t>
      </w:r>
    </w:p>
    <w:p w14:paraId="6EBE66B7" w14:textId="77777777" w:rsidR="00EC172B" w:rsidRPr="00D92DB0" w:rsidRDefault="00EC172B" w:rsidP="00EC172B">
      <w:pPr>
        <w:spacing w:after="0" w:line="288" w:lineRule="auto"/>
        <w:rPr>
          <w:rFonts w:ascii="Times New Roman" w:hAnsi="Times New Roman"/>
          <w:i/>
          <w:sz w:val="28"/>
          <w:szCs w:val="28"/>
        </w:rPr>
      </w:pPr>
      <w:r w:rsidRPr="00D92DB0">
        <w:rPr>
          <w:rFonts w:ascii="Times New Roman" w:hAnsi="Times New Roman"/>
          <w:i/>
          <w:sz w:val="28"/>
          <w:szCs w:val="28"/>
        </w:rPr>
        <w:t xml:space="preserve">“Mọc giữa dòng sông xanh </w:t>
      </w:r>
    </w:p>
    <w:p w14:paraId="19776C73" w14:textId="77777777" w:rsidR="00EC172B" w:rsidRPr="00D92DB0" w:rsidRDefault="00EC172B" w:rsidP="00EC172B">
      <w:pPr>
        <w:spacing w:after="0" w:line="288" w:lineRule="auto"/>
        <w:rPr>
          <w:rFonts w:ascii="Times New Roman" w:hAnsi="Times New Roman"/>
          <w:i/>
          <w:sz w:val="28"/>
          <w:szCs w:val="28"/>
        </w:rPr>
      </w:pPr>
      <w:r w:rsidRPr="00D92DB0">
        <w:rPr>
          <w:rFonts w:ascii="Times New Roman" w:hAnsi="Times New Roman"/>
          <w:i/>
          <w:sz w:val="28"/>
          <w:szCs w:val="28"/>
        </w:rPr>
        <w:t xml:space="preserve">Một bông hoa tím biếc </w:t>
      </w:r>
    </w:p>
    <w:p w14:paraId="158835E5" w14:textId="77777777" w:rsidR="00EC172B" w:rsidRPr="00D92DB0" w:rsidRDefault="00EC172B" w:rsidP="00EC172B">
      <w:pPr>
        <w:spacing w:after="0" w:line="288" w:lineRule="auto"/>
        <w:rPr>
          <w:rFonts w:ascii="Times New Roman" w:hAnsi="Times New Roman"/>
          <w:i/>
          <w:sz w:val="28"/>
          <w:szCs w:val="28"/>
        </w:rPr>
      </w:pPr>
      <w:r w:rsidRPr="00D92DB0">
        <w:rPr>
          <w:rFonts w:ascii="Times New Roman" w:hAnsi="Times New Roman"/>
          <w:i/>
          <w:sz w:val="28"/>
          <w:szCs w:val="28"/>
        </w:rPr>
        <w:t xml:space="preserve">Ơi con chim chiền chiện </w:t>
      </w:r>
    </w:p>
    <w:p w14:paraId="25885BEC" w14:textId="77777777" w:rsidR="00EC172B" w:rsidRPr="00D92DB0" w:rsidRDefault="00EC172B" w:rsidP="00EC172B">
      <w:pPr>
        <w:spacing w:after="0" w:line="288" w:lineRule="auto"/>
        <w:rPr>
          <w:rFonts w:ascii="Times New Roman" w:hAnsi="Times New Roman"/>
          <w:i/>
          <w:sz w:val="28"/>
          <w:szCs w:val="28"/>
        </w:rPr>
      </w:pPr>
      <w:r w:rsidRPr="00D92DB0">
        <w:rPr>
          <w:rFonts w:ascii="Times New Roman" w:hAnsi="Times New Roman"/>
          <w:i/>
          <w:sz w:val="28"/>
          <w:szCs w:val="28"/>
        </w:rPr>
        <w:t xml:space="preserve">Hót chi mà vang trời </w:t>
      </w:r>
    </w:p>
    <w:p w14:paraId="7B3B3C61" w14:textId="77777777" w:rsidR="00EC172B" w:rsidRPr="00D92DB0" w:rsidRDefault="00EC172B" w:rsidP="00EC172B">
      <w:pPr>
        <w:spacing w:after="0" w:line="288" w:lineRule="auto"/>
        <w:rPr>
          <w:rFonts w:ascii="Times New Roman" w:hAnsi="Times New Roman"/>
          <w:i/>
          <w:sz w:val="28"/>
          <w:szCs w:val="28"/>
        </w:rPr>
      </w:pPr>
      <w:r w:rsidRPr="00D92DB0">
        <w:rPr>
          <w:rFonts w:ascii="Times New Roman" w:hAnsi="Times New Roman"/>
          <w:i/>
          <w:sz w:val="28"/>
          <w:szCs w:val="28"/>
        </w:rPr>
        <w:t xml:space="preserve">Từng giọt long lanh rơi </w:t>
      </w:r>
    </w:p>
    <w:p w14:paraId="2A8858AA" w14:textId="77777777" w:rsidR="00EC172B" w:rsidRPr="00D92DB0" w:rsidRDefault="00EC172B" w:rsidP="00EC172B">
      <w:pPr>
        <w:spacing w:after="0" w:line="288" w:lineRule="auto"/>
        <w:rPr>
          <w:rFonts w:ascii="Times New Roman" w:hAnsi="Times New Roman"/>
          <w:i/>
          <w:sz w:val="28"/>
          <w:szCs w:val="28"/>
        </w:rPr>
      </w:pPr>
      <w:r w:rsidRPr="00D92DB0">
        <w:rPr>
          <w:rFonts w:ascii="Times New Roman" w:hAnsi="Times New Roman"/>
          <w:i/>
          <w:sz w:val="28"/>
          <w:szCs w:val="28"/>
        </w:rPr>
        <w:t>Tôi đưa tay tôi hứng.”</w:t>
      </w:r>
    </w:p>
    <w:p w14:paraId="4BBE3C50"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t>Câu 1: Đoạn thơ trên nằm trong tác phẩm nào, của ai? Nêu hoàn cảnh ra đời tác phẩm ấy?</w:t>
      </w:r>
    </w:p>
    <w:p w14:paraId="5C1C98A3"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t>Câu 2: Dựa vào đoạn thơ trên, em hãy viết một đoạn văn khoảng 10 - 12 câu theo cách lập luận tổng hợp - phân tích - tổng hợp, trong đó có sử dụng phép nối và một câu chứa thành phần tình thái với chủ đề: vẻ đẹp của mùa xuân, thiên nhiên và cảm xúc của nhà thơ trước vẻ đẹp ấy (gạch dưới thành phần tình thái và những từ ngữ dùng làm phép nối).</w:t>
      </w:r>
    </w:p>
    <w:p w14:paraId="50187B4F"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t>Câu 3: Cũng trong bài thơ trên có câu:</w:t>
      </w:r>
    </w:p>
    <w:p w14:paraId="563F5439" w14:textId="77777777" w:rsidR="00EC172B" w:rsidRPr="00D92DB0" w:rsidRDefault="00EC172B" w:rsidP="00EC172B">
      <w:pPr>
        <w:spacing w:after="0" w:line="288" w:lineRule="auto"/>
        <w:rPr>
          <w:rFonts w:ascii="Times New Roman" w:hAnsi="Times New Roman"/>
          <w:i/>
          <w:sz w:val="28"/>
          <w:szCs w:val="28"/>
        </w:rPr>
      </w:pPr>
      <w:r w:rsidRPr="00D92DB0">
        <w:rPr>
          <w:rFonts w:ascii="Times New Roman" w:hAnsi="Times New Roman"/>
          <w:i/>
          <w:sz w:val="28"/>
          <w:szCs w:val="28"/>
        </w:rPr>
        <w:t xml:space="preserve">“Mùa xuân người cầm súng </w:t>
      </w:r>
    </w:p>
    <w:p w14:paraId="568EF655" w14:textId="77777777" w:rsidR="00EC172B" w:rsidRPr="00D92DB0" w:rsidRDefault="00EC172B" w:rsidP="00EC172B">
      <w:pPr>
        <w:spacing w:after="0" w:line="288" w:lineRule="auto"/>
        <w:rPr>
          <w:rFonts w:ascii="Times New Roman" w:hAnsi="Times New Roman"/>
          <w:i/>
          <w:sz w:val="28"/>
          <w:szCs w:val="28"/>
        </w:rPr>
      </w:pPr>
      <w:r w:rsidRPr="00D92DB0">
        <w:rPr>
          <w:rFonts w:ascii="Times New Roman" w:hAnsi="Times New Roman"/>
          <w:i/>
          <w:sz w:val="28"/>
          <w:szCs w:val="28"/>
        </w:rPr>
        <w:t>Lộc giắt đầy trên lưng”</w:t>
      </w:r>
    </w:p>
    <w:p w14:paraId="458CFCBC"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t>Trong câu thơ trên từ “lộc” được hiểu như thế nào? Theo em, vì sao hình ảnh “người cầm súng” lại được tác giả miêu tả “Lộc giắt đầy trên lưng”?</w:t>
      </w:r>
    </w:p>
    <w:p w14:paraId="4CC89AAD" w14:textId="77777777" w:rsidR="00EC172B" w:rsidRDefault="00EC172B" w:rsidP="00EC172B">
      <w:pPr>
        <w:spacing w:after="0" w:line="288" w:lineRule="auto"/>
        <w:jc w:val="center"/>
        <w:rPr>
          <w:rFonts w:ascii="Times New Roman" w:hAnsi="Times New Roman"/>
          <w:b/>
          <w:color w:val="FF0000"/>
          <w:sz w:val="28"/>
          <w:szCs w:val="28"/>
        </w:rPr>
      </w:pPr>
      <w:r w:rsidRPr="00A50D11">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408"/>
        <w:gridCol w:w="8446"/>
      </w:tblGrid>
      <w:tr w:rsidR="00EC172B" w14:paraId="32B0BEBE" w14:textId="77777777" w:rsidTr="00EC172B">
        <w:tc>
          <w:tcPr>
            <w:tcW w:w="1413" w:type="dxa"/>
          </w:tcPr>
          <w:p w14:paraId="46E2CBA5" w14:textId="77777777" w:rsidR="00EC172B" w:rsidRPr="00A50D11" w:rsidRDefault="00EC172B" w:rsidP="00DB7318">
            <w:pPr>
              <w:pStyle w:val="ListParagraph"/>
              <w:numPr>
                <w:ilvl w:val="0"/>
                <w:numId w:val="7"/>
              </w:numPr>
              <w:spacing w:after="0" w:line="288" w:lineRule="auto"/>
              <w:jc w:val="center"/>
              <w:rPr>
                <w:rFonts w:eastAsia="Calibri" w:cs="Times New Roman"/>
                <w:b/>
                <w:color w:val="FF0000"/>
                <w:szCs w:val="28"/>
              </w:rPr>
            </w:pPr>
          </w:p>
        </w:tc>
        <w:tc>
          <w:tcPr>
            <w:tcW w:w="8477" w:type="dxa"/>
          </w:tcPr>
          <w:p w14:paraId="05AB48E5"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Xuất xứ, hoàn cảnh sáng tác:</w:t>
            </w:r>
          </w:p>
          <w:p w14:paraId="17182567"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Đoạn thơ trên nằm trong tác phầm "Mùa xuân nho nhỏ" của nhà thơ Thanh Hải.</w:t>
            </w:r>
          </w:p>
          <w:p w14:paraId="145F9A57" w14:textId="77777777" w:rsidR="00EC172B" w:rsidRPr="00A50D11" w:rsidRDefault="00EC172B" w:rsidP="00EC172B">
            <w:pPr>
              <w:spacing w:line="288" w:lineRule="auto"/>
              <w:rPr>
                <w:rFonts w:ascii="Times New Roman" w:hAnsi="Times New Roman"/>
                <w:sz w:val="28"/>
                <w:szCs w:val="28"/>
              </w:rPr>
            </w:pPr>
            <w:r w:rsidRPr="00D92DB0">
              <w:rPr>
                <w:rFonts w:ascii="Times New Roman" w:hAnsi="Times New Roman"/>
                <w:sz w:val="28"/>
                <w:szCs w:val="28"/>
              </w:rPr>
              <w:t>- Bài thơ được Thanh Hải viết tháng 11 - 1980 khi tác giả đang nằm trên giường bệnh tại Thành phố Hồ Chí Minh - một tháng trước khi nhà thơ qua đờ</w:t>
            </w:r>
            <w:r>
              <w:rPr>
                <w:rFonts w:ascii="Times New Roman" w:hAnsi="Times New Roman"/>
                <w:sz w:val="28"/>
                <w:szCs w:val="28"/>
              </w:rPr>
              <w:t>i.</w:t>
            </w:r>
          </w:p>
        </w:tc>
      </w:tr>
      <w:tr w:rsidR="00EC172B" w14:paraId="300CF41F" w14:textId="77777777" w:rsidTr="00EC172B">
        <w:tc>
          <w:tcPr>
            <w:tcW w:w="1413" w:type="dxa"/>
          </w:tcPr>
          <w:p w14:paraId="41924F46" w14:textId="77777777" w:rsidR="00EC172B" w:rsidRPr="00A50D11" w:rsidRDefault="00EC172B" w:rsidP="00DB7318">
            <w:pPr>
              <w:pStyle w:val="ListParagraph"/>
              <w:numPr>
                <w:ilvl w:val="0"/>
                <w:numId w:val="7"/>
              </w:numPr>
              <w:spacing w:after="0" w:line="288" w:lineRule="auto"/>
              <w:jc w:val="center"/>
              <w:rPr>
                <w:rFonts w:eastAsia="Calibri" w:cs="Times New Roman"/>
                <w:b/>
                <w:color w:val="FF0000"/>
                <w:szCs w:val="28"/>
              </w:rPr>
            </w:pPr>
          </w:p>
        </w:tc>
        <w:tc>
          <w:tcPr>
            <w:tcW w:w="8477" w:type="dxa"/>
          </w:tcPr>
          <w:p w14:paraId="24F7F883"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Viết đoạn văn nêu cảm nhận vẻ đẹp của mùa xuân, thiên nhiên và cảm xúc của nhà thơ trước vẻ đẹp ấy:</w:t>
            </w:r>
          </w:p>
          <w:p w14:paraId="58058963"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Ca ngợi vẻ đẹp thiên nhiên của mùa xuân xứ Huế và cảm xúc của nhà thơ trước vẻ đẹp ấy.</w:t>
            </w:r>
          </w:p>
          <w:p w14:paraId="677485F6"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xml:space="preserve">- Mùa xuân thiên nhiên xứ Huế được miêu tả qua vài nét khắc hoạ: Dòng </w:t>
            </w:r>
            <w:r w:rsidRPr="00D92DB0">
              <w:rPr>
                <w:rFonts w:ascii="Times New Roman" w:hAnsi="Times New Roman"/>
                <w:sz w:val="28"/>
                <w:szCs w:val="28"/>
              </w:rPr>
              <w:lastRenderedPageBreak/>
              <w:t>sông xanh, bông hoa tím biếc, tiếng chim chiền chiện hót vang trời.</w:t>
            </w:r>
          </w:p>
          <w:p w14:paraId="7C4416E4"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Qua vài nét khắc hoạ nhưng tác giả vẽ ra được cả không gian mênh mông, cao rộng của dòng sông xanh, hoa tím biếc - màu tím đặc trưng cho xứ Huế; cả âm thanh rộn rã của chim chiền chiện hót vang trời vọng từ trên cao, bông hoa mọc lên từ nước, giữa dòng sông xanh. Bức tranh xuân còn tràn trề sức sống được thể hiện qua nghệ thuật đảo ngữ. Từ “Mọc” lên trước chủ ngữ và đứng đầu khổ thơ.</w:t>
            </w:r>
          </w:p>
          <w:p w14:paraId="5B2F1194"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Cảm xúc của tác giả sâu sắc, say xưa, ngây ngất trước vẻ đẹp tươi sáng tràn trề sức sống của mùa xuân được bộc lộ qua lời gọi, lời gọi chim “Ơi”, “hót chi”; qua sự chuyển đổi cảm giác, cảm nhận âm thanh tiếng chim từ chỗ: cảm nhận âm thanh bằng thính giác chuyển thành “từng giọt”, có hình, khối, cảm nhận bằng thị giác. “Từng giọt long lanh” ấy có ánh sáng, màu sắc, có thể cảm nhận bằng xúc giác: “Tôi đưa tay tôi hứng”.</w:t>
            </w:r>
          </w:p>
          <w:p w14:paraId="37C23235" w14:textId="77777777" w:rsidR="00EC172B" w:rsidRPr="00A50D11" w:rsidRDefault="00EC172B" w:rsidP="00EC172B">
            <w:pPr>
              <w:spacing w:line="288" w:lineRule="auto"/>
              <w:rPr>
                <w:rFonts w:ascii="Times New Roman" w:hAnsi="Times New Roman"/>
                <w:sz w:val="28"/>
                <w:szCs w:val="28"/>
              </w:rPr>
            </w:pPr>
            <w:r w:rsidRPr="00D92DB0">
              <w:rPr>
                <w:rFonts w:ascii="Times New Roman" w:hAnsi="Times New Roman"/>
                <w:sz w:val="28"/>
                <w:szCs w:val="28"/>
              </w:rPr>
              <w:t>- Hình ảnh mùa xuân được khắc hoạ thật đẹp ở khổ 1 bài thơ Mùa xuân nho nhỏ, được viết vào tháng 11, thời tiết lúc đó là mùa đông giá rét. Tác giả đang bị bệnh nặng, chỉ hơn một tháng ông qua đời. Vì vậy qua khổ thơ, bạn đọc cảm nhận được tình yêu thiên nhiên, yêu cuộc sống tha thiết của nhà thơ - người có công xây dựng nền văn học cách mạng miền Nam từ những ngày đầu cuộc kháng chiến chống Mỹ cứu nướ</w:t>
            </w:r>
            <w:r>
              <w:rPr>
                <w:rFonts w:ascii="Times New Roman" w:hAnsi="Times New Roman"/>
                <w:sz w:val="28"/>
                <w:szCs w:val="28"/>
              </w:rPr>
              <w:t>c.</w:t>
            </w:r>
          </w:p>
        </w:tc>
      </w:tr>
      <w:tr w:rsidR="00EC172B" w14:paraId="19A4B596" w14:textId="77777777" w:rsidTr="00EC172B">
        <w:tc>
          <w:tcPr>
            <w:tcW w:w="1413" w:type="dxa"/>
          </w:tcPr>
          <w:p w14:paraId="7BFE0D12" w14:textId="77777777" w:rsidR="00EC172B" w:rsidRPr="00A50D11" w:rsidRDefault="00EC172B" w:rsidP="00DB7318">
            <w:pPr>
              <w:pStyle w:val="ListParagraph"/>
              <w:numPr>
                <w:ilvl w:val="0"/>
                <w:numId w:val="7"/>
              </w:numPr>
              <w:spacing w:after="0" w:line="288" w:lineRule="auto"/>
              <w:jc w:val="center"/>
              <w:rPr>
                <w:rFonts w:eastAsia="Calibri" w:cs="Times New Roman"/>
                <w:b/>
                <w:color w:val="FF0000"/>
                <w:szCs w:val="28"/>
              </w:rPr>
            </w:pPr>
          </w:p>
        </w:tc>
        <w:tc>
          <w:tcPr>
            <w:tcW w:w="8477" w:type="dxa"/>
          </w:tcPr>
          <w:p w14:paraId="5C485423"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Từ “lộc” trong câu thơ là từ có tính nhiều nghĩa:</w:t>
            </w:r>
          </w:p>
          <w:p w14:paraId="5DD0B26E"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Nghĩa chính: là nhưng mầm non nhú lên ở cây khi mùa xuân đến.</w:t>
            </w:r>
          </w:p>
          <w:p w14:paraId="2A5A1F7F"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Nghĩa chuyển: sức sống, sức phát triển cùa đất nước, với nhiệm vụ bảo vệ đất nước trong những ngày đầu xuân.</w:t>
            </w:r>
          </w:p>
          <w:p w14:paraId="5E771670" w14:textId="77777777" w:rsidR="00EC172B" w:rsidRPr="00A50D11" w:rsidRDefault="00EC172B" w:rsidP="00EC172B">
            <w:pPr>
              <w:spacing w:line="288" w:lineRule="auto"/>
              <w:rPr>
                <w:rFonts w:ascii="Times New Roman" w:hAnsi="Times New Roman"/>
                <w:sz w:val="28"/>
                <w:szCs w:val="28"/>
              </w:rPr>
            </w:pPr>
            <w:r w:rsidRPr="00D92DB0">
              <w:rPr>
                <w:rFonts w:ascii="Times New Roman" w:hAnsi="Times New Roman"/>
                <w:sz w:val="28"/>
                <w:szCs w:val="28"/>
              </w:rPr>
              <w:t>- Hình ảnh "Người cầm súng lại được tác giả miêu tả “Lộc giắt đầy trên lưng” là vì: Trên đường hành quân, trên lưng người lính lúc nào cũng có những cành lá để nguỵ trang, trên đó có những lộc non mới nhú lên khi mùa xuân đến. Với nghĩa chuyển của từ “lộc”, ta cảm nhận anh bộ đội như mang trên mình mùa xuân của đất nước. Anh cầm súng để bảo vệ mùa xuân tươi đẹp đó. Cách diễn đạt sức sống của một đất nước vào mùa xuân với nhiệm vụ lớn lao. Bảo vệ đất nước thật cụ thể và sinh độ</w:t>
            </w:r>
            <w:r>
              <w:rPr>
                <w:rFonts w:ascii="Times New Roman" w:hAnsi="Times New Roman"/>
                <w:sz w:val="28"/>
                <w:szCs w:val="28"/>
              </w:rPr>
              <w:t xml:space="preserve">ng. </w:t>
            </w:r>
          </w:p>
        </w:tc>
      </w:tr>
    </w:tbl>
    <w:p w14:paraId="5ED6E85F" w14:textId="77777777" w:rsidR="00EC172B" w:rsidRPr="00A50D11" w:rsidRDefault="00EC172B" w:rsidP="00EC172B">
      <w:pPr>
        <w:spacing w:after="0" w:line="288" w:lineRule="auto"/>
        <w:jc w:val="center"/>
        <w:rPr>
          <w:rFonts w:ascii="Times New Roman" w:hAnsi="Times New Roman"/>
          <w:b/>
          <w:color w:val="FF0000"/>
          <w:sz w:val="28"/>
          <w:szCs w:val="28"/>
        </w:rPr>
      </w:pPr>
    </w:p>
    <w:p w14:paraId="759D7D25" w14:textId="77777777" w:rsidR="00EC172B" w:rsidRPr="00243C10" w:rsidRDefault="00EC172B" w:rsidP="00EC172B">
      <w:pPr>
        <w:spacing w:after="0" w:line="288" w:lineRule="auto"/>
        <w:jc w:val="center"/>
        <w:rPr>
          <w:rFonts w:ascii="Times New Roman" w:hAnsi="Times New Roman"/>
          <w:b/>
          <w:color w:val="FF0000"/>
          <w:sz w:val="28"/>
          <w:szCs w:val="28"/>
          <w:u w:val="single"/>
        </w:rPr>
      </w:pPr>
      <w:r w:rsidRPr="00243C10">
        <w:rPr>
          <w:rFonts w:ascii="Times New Roman" w:hAnsi="Times New Roman"/>
          <w:b/>
          <w:color w:val="FF0000"/>
          <w:sz w:val="28"/>
          <w:szCs w:val="28"/>
          <w:u w:val="single"/>
        </w:rPr>
        <w:lastRenderedPageBreak/>
        <w:t>Ngày 24/2/2022</w:t>
      </w:r>
    </w:p>
    <w:p w14:paraId="35D6DF37" w14:textId="77777777" w:rsidR="00EC172B" w:rsidRPr="00243C10" w:rsidRDefault="00EC172B" w:rsidP="00EC172B">
      <w:pPr>
        <w:spacing w:after="0" w:line="288" w:lineRule="auto"/>
        <w:jc w:val="center"/>
        <w:rPr>
          <w:rFonts w:ascii="Times New Roman" w:hAnsi="Times New Roman"/>
          <w:b/>
          <w:color w:val="FF0000"/>
          <w:sz w:val="28"/>
          <w:szCs w:val="28"/>
          <w:u w:val="single"/>
        </w:rPr>
      </w:pPr>
      <w:r w:rsidRPr="00243C10">
        <w:rPr>
          <w:rFonts w:ascii="Times New Roman" w:hAnsi="Times New Roman"/>
          <w:b/>
          <w:color w:val="FF0000"/>
          <w:sz w:val="28"/>
          <w:szCs w:val="28"/>
          <w:u w:val="single"/>
        </w:rPr>
        <w:t>LUYỆN ĐỀ</w:t>
      </w:r>
    </w:p>
    <w:p w14:paraId="0F3E14AE" w14:textId="77777777" w:rsidR="00EC172B" w:rsidRPr="00A50D11" w:rsidRDefault="00EC172B" w:rsidP="00EC172B">
      <w:pPr>
        <w:spacing w:after="0" w:line="288" w:lineRule="auto"/>
        <w:rPr>
          <w:rFonts w:ascii="Times New Roman" w:hAnsi="Times New Roman"/>
          <w:b/>
          <w:color w:val="FF0000"/>
          <w:sz w:val="28"/>
          <w:szCs w:val="28"/>
        </w:rPr>
      </w:pPr>
      <w:r w:rsidRPr="00A50D11">
        <w:rPr>
          <w:rFonts w:ascii="Times New Roman" w:hAnsi="Times New Roman"/>
          <w:b/>
          <w:color w:val="FF0000"/>
          <w:sz w:val="28"/>
          <w:szCs w:val="28"/>
        </w:rPr>
        <w:t>2. PHIẾU SỐ</w:t>
      </w:r>
      <w:r>
        <w:rPr>
          <w:rFonts w:ascii="Times New Roman" w:hAnsi="Times New Roman"/>
          <w:b/>
          <w:color w:val="FF0000"/>
          <w:sz w:val="28"/>
          <w:szCs w:val="28"/>
        </w:rPr>
        <w:t xml:space="preserve"> 1</w:t>
      </w:r>
    </w:p>
    <w:p w14:paraId="5BAC0690"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t>Trong bài thơ “Mùa xuân nho nhỏ”, Thanh Hải nguyện làm một con chim, một cành hoa và một nốt nhạc trầm để kết thành:</w:t>
      </w:r>
    </w:p>
    <w:p w14:paraId="7184BAB8" w14:textId="77777777" w:rsidR="00EC172B" w:rsidRPr="00D92DB0" w:rsidRDefault="00EC172B" w:rsidP="00EC172B">
      <w:pPr>
        <w:spacing w:after="0" w:line="288" w:lineRule="auto"/>
        <w:rPr>
          <w:rFonts w:ascii="Times New Roman" w:hAnsi="Times New Roman"/>
          <w:i/>
          <w:sz w:val="28"/>
          <w:szCs w:val="28"/>
        </w:rPr>
      </w:pPr>
      <w:r w:rsidRPr="00D92DB0">
        <w:rPr>
          <w:rFonts w:ascii="Times New Roman" w:hAnsi="Times New Roman"/>
          <w:i/>
          <w:sz w:val="28"/>
          <w:szCs w:val="28"/>
        </w:rPr>
        <w:t xml:space="preserve">“Một mùa xuân nho nhỏ </w:t>
      </w:r>
    </w:p>
    <w:p w14:paraId="0BFC2114" w14:textId="77777777" w:rsidR="00EC172B" w:rsidRPr="00D92DB0" w:rsidRDefault="00EC172B" w:rsidP="00EC172B">
      <w:pPr>
        <w:spacing w:after="0" w:line="288" w:lineRule="auto"/>
        <w:rPr>
          <w:rFonts w:ascii="Times New Roman" w:hAnsi="Times New Roman"/>
          <w:i/>
          <w:sz w:val="28"/>
          <w:szCs w:val="28"/>
        </w:rPr>
      </w:pPr>
      <w:r w:rsidRPr="00D92DB0">
        <w:rPr>
          <w:rFonts w:ascii="Times New Roman" w:hAnsi="Times New Roman"/>
          <w:i/>
          <w:sz w:val="28"/>
          <w:szCs w:val="28"/>
        </w:rPr>
        <w:t xml:space="preserve">Lặng lẽ dâng cho đời </w:t>
      </w:r>
    </w:p>
    <w:p w14:paraId="628DB609" w14:textId="77777777" w:rsidR="00EC172B" w:rsidRPr="00D92DB0" w:rsidRDefault="00EC172B" w:rsidP="00EC172B">
      <w:pPr>
        <w:spacing w:after="0" w:line="288" w:lineRule="auto"/>
        <w:rPr>
          <w:rFonts w:ascii="Times New Roman" w:hAnsi="Times New Roman"/>
          <w:i/>
          <w:sz w:val="28"/>
          <w:szCs w:val="28"/>
        </w:rPr>
      </w:pPr>
      <w:r w:rsidRPr="00D92DB0">
        <w:rPr>
          <w:rFonts w:ascii="Times New Roman" w:hAnsi="Times New Roman"/>
          <w:i/>
          <w:sz w:val="28"/>
          <w:szCs w:val="28"/>
        </w:rPr>
        <w:t xml:space="preserve">Dù là tuổi hai mươi </w:t>
      </w:r>
    </w:p>
    <w:p w14:paraId="718D52D4" w14:textId="77777777" w:rsidR="00EC172B" w:rsidRPr="00D92DB0" w:rsidRDefault="00EC172B" w:rsidP="00EC172B">
      <w:pPr>
        <w:spacing w:after="0" w:line="288" w:lineRule="auto"/>
        <w:rPr>
          <w:rFonts w:ascii="Times New Roman" w:hAnsi="Times New Roman"/>
          <w:i/>
          <w:sz w:val="28"/>
          <w:szCs w:val="28"/>
        </w:rPr>
      </w:pPr>
      <w:r w:rsidRPr="00D92DB0">
        <w:rPr>
          <w:rFonts w:ascii="Times New Roman" w:hAnsi="Times New Roman"/>
          <w:i/>
          <w:sz w:val="28"/>
          <w:szCs w:val="28"/>
        </w:rPr>
        <w:t>Dù là khi tóc bạc”</w:t>
      </w:r>
    </w:p>
    <w:p w14:paraId="55AF8DDE"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t>Câu 1: Nhan đề “Mùa xuân nho nhỏ” được cấu tạo bởi những từ loại nào? Việc kết hợp các từ loại ấy có tác dụng gì?</w:t>
      </w:r>
    </w:p>
    <w:p w14:paraId="4AE26B6B"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t>Câu 2: Nốt nhạc trầm trong bài thơ có nét riêng gì? Điều đó góp phần thể hiện ước nguyện nào của tác giả?</w:t>
      </w:r>
    </w:p>
    <w:p w14:paraId="6B3FC5AE" w14:textId="77777777" w:rsidR="00EC172B" w:rsidRPr="00A50D11" w:rsidRDefault="00EC172B" w:rsidP="00EC172B">
      <w:pPr>
        <w:spacing w:after="0" w:line="288" w:lineRule="auto"/>
        <w:rPr>
          <w:rFonts w:ascii="Times New Roman" w:hAnsi="Times New Roman"/>
          <w:color w:val="FF0000"/>
          <w:sz w:val="28"/>
          <w:szCs w:val="28"/>
        </w:rPr>
      </w:pPr>
      <w:r w:rsidRPr="00D92DB0">
        <w:rPr>
          <w:rFonts w:ascii="Times New Roman" w:hAnsi="Times New Roman"/>
          <w:sz w:val="28"/>
          <w:szCs w:val="28"/>
        </w:rPr>
        <w:t>Câu 3: Dựa vào khổ thơ trên, hãy viết một đoạn văn nghị luận khoảng 12 câu theo cách lập luận Tổng hợp - Phân tích - Tồng hợp làm rõ tâm niệm của nhà thơ, trong đó có sử dụng câu bị động và phép thế (gạch dưới câu bị động và những từ ngữ dùng làm phép thế).</w:t>
      </w:r>
    </w:p>
    <w:p w14:paraId="088F8DF0" w14:textId="77777777" w:rsidR="00EC172B" w:rsidRDefault="00EC172B" w:rsidP="00EC172B">
      <w:pPr>
        <w:spacing w:after="0" w:line="288" w:lineRule="auto"/>
        <w:jc w:val="center"/>
        <w:rPr>
          <w:rFonts w:ascii="Times New Roman" w:hAnsi="Times New Roman"/>
          <w:b/>
          <w:color w:val="FF0000"/>
          <w:sz w:val="28"/>
          <w:szCs w:val="28"/>
        </w:rPr>
      </w:pPr>
      <w:r w:rsidRPr="00A50D11">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267"/>
        <w:gridCol w:w="8587"/>
      </w:tblGrid>
      <w:tr w:rsidR="00EC172B" w14:paraId="1FEB7294" w14:textId="77777777" w:rsidTr="00EC172B">
        <w:tc>
          <w:tcPr>
            <w:tcW w:w="1271" w:type="dxa"/>
          </w:tcPr>
          <w:p w14:paraId="0644EF0E" w14:textId="77777777" w:rsidR="00EC172B" w:rsidRPr="00A50D11" w:rsidRDefault="00EC172B" w:rsidP="00DB7318">
            <w:pPr>
              <w:pStyle w:val="ListParagraph"/>
              <w:numPr>
                <w:ilvl w:val="0"/>
                <w:numId w:val="8"/>
              </w:numPr>
              <w:spacing w:after="0" w:line="288" w:lineRule="auto"/>
              <w:jc w:val="center"/>
              <w:rPr>
                <w:rFonts w:eastAsia="Calibri" w:cs="Times New Roman"/>
                <w:b/>
                <w:color w:val="FF0000"/>
                <w:szCs w:val="28"/>
              </w:rPr>
            </w:pPr>
          </w:p>
        </w:tc>
        <w:tc>
          <w:tcPr>
            <w:tcW w:w="8619" w:type="dxa"/>
          </w:tcPr>
          <w:p w14:paraId="1D93AEC6"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Nhan đề “Mùa xuân nho nhỏ”:</w:t>
            </w:r>
          </w:p>
          <w:p w14:paraId="45A4AEBB"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xml:space="preserve">- Nhan để “Mùa xuân nho nhỏ” được cấu tạo bởi từ loại: danh từ “mùa xuân” và tính từ “nho nhỏ”. </w:t>
            </w:r>
          </w:p>
          <w:p w14:paraId="59D01CBD" w14:textId="77777777" w:rsidR="00EC172B" w:rsidRPr="00E4060C" w:rsidRDefault="00EC172B" w:rsidP="00EC172B">
            <w:pPr>
              <w:spacing w:line="288" w:lineRule="auto"/>
              <w:rPr>
                <w:rFonts w:ascii="Times New Roman" w:hAnsi="Times New Roman"/>
                <w:sz w:val="28"/>
                <w:szCs w:val="28"/>
              </w:rPr>
            </w:pPr>
            <w:r w:rsidRPr="00D92DB0">
              <w:rPr>
                <w:rFonts w:ascii="Times New Roman" w:hAnsi="Times New Roman"/>
                <w:sz w:val="28"/>
                <w:szCs w:val="28"/>
              </w:rPr>
              <w:t>- Việc kết hợp giữa các từ loại trên có tác dụng tạo nên nhan đề có cấu tạo là một cụm danh từ. Nhan đề này mới lạ, độc đáo, gây được sự hấp dẫn, chú ý của bạn đọc và thể hiện được tình yêu thiên nhiên, cuộc sống, khát vọng hòa nhập, cống hiến những phần đẹp đẽ nhất, tinh túy nhất của cuộc đời mình để góp phần làm nên mùa xuân chung cho đất nướ</w:t>
            </w:r>
            <w:r>
              <w:rPr>
                <w:rFonts w:ascii="Times New Roman" w:hAnsi="Times New Roman"/>
                <w:sz w:val="28"/>
                <w:szCs w:val="28"/>
              </w:rPr>
              <w:t>c.</w:t>
            </w:r>
          </w:p>
        </w:tc>
      </w:tr>
      <w:tr w:rsidR="00EC172B" w14:paraId="513DD6F2" w14:textId="77777777" w:rsidTr="00EC172B">
        <w:tc>
          <w:tcPr>
            <w:tcW w:w="1271" w:type="dxa"/>
          </w:tcPr>
          <w:p w14:paraId="26974B2B" w14:textId="77777777" w:rsidR="00EC172B" w:rsidRPr="00A50D11" w:rsidRDefault="00EC172B" w:rsidP="00DB7318">
            <w:pPr>
              <w:pStyle w:val="ListParagraph"/>
              <w:numPr>
                <w:ilvl w:val="0"/>
                <w:numId w:val="8"/>
              </w:numPr>
              <w:spacing w:after="0" w:line="288" w:lineRule="auto"/>
              <w:jc w:val="center"/>
              <w:rPr>
                <w:rFonts w:eastAsia="Calibri" w:cs="Times New Roman"/>
                <w:b/>
                <w:color w:val="FF0000"/>
                <w:szCs w:val="28"/>
              </w:rPr>
            </w:pPr>
          </w:p>
        </w:tc>
        <w:tc>
          <w:tcPr>
            <w:tcW w:w="8619" w:type="dxa"/>
          </w:tcPr>
          <w:p w14:paraId="152B7B54"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Nốt nhạc trầm góp phần thể hiện ước nguyện của tác giả:</w:t>
            </w:r>
          </w:p>
          <w:p w14:paraId="4026FCAA"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Nốt nhạc trầm trong bài thơ có nét riêng là: Không véo von, cao vút mà trầm lắng, thiếu nó bản nhạc sẽ mất đi giai điệu sâu lắng.</w:t>
            </w:r>
          </w:p>
          <w:p w14:paraId="32B7D39C" w14:textId="77777777" w:rsidR="00EC172B" w:rsidRPr="00E4060C" w:rsidRDefault="00EC172B" w:rsidP="00EC172B">
            <w:pPr>
              <w:spacing w:line="288" w:lineRule="auto"/>
              <w:rPr>
                <w:rFonts w:ascii="Times New Roman" w:hAnsi="Times New Roman"/>
                <w:sz w:val="28"/>
                <w:szCs w:val="28"/>
              </w:rPr>
            </w:pPr>
            <w:r w:rsidRPr="00D92DB0">
              <w:rPr>
                <w:rFonts w:ascii="Times New Roman" w:hAnsi="Times New Roman"/>
                <w:sz w:val="28"/>
                <w:szCs w:val="28"/>
              </w:rPr>
              <w:t>- Nốt nhạc trầm biểu tượng cho sự cống hiến khiêm nhường nhỏ bé, khát vọng sống hòa nhập làm nên mùa xuân chung đất nước của nhà thơ Thanh Hải nói riêng và những con người lao độ</w:t>
            </w:r>
            <w:r>
              <w:rPr>
                <w:rFonts w:ascii="Times New Roman" w:hAnsi="Times New Roman"/>
                <w:sz w:val="28"/>
                <w:szCs w:val="28"/>
              </w:rPr>
              <w:t xml:space="preserve">ng nói chung. </w:t>
            </w:r>
          </w:p>
        </w:tc>
      </w:tr>
      <w:tr w:rsidR="00EC172B" w14:paraId="0EBA8FA3" w14:textId="77777777" w:rsidTr="00EC172B">
        <w:tc>
          <w:tcPr>
            <w:tcW w:w="1271" w:type="dxa"/>
          </w:tcPr>
          <w:p w14:paraId="4C6BE27F" w14:textId="77777777" w:rsidR="00EC172B" w:rsidRPr="00A50D11" w:rsidRDefault="00EC172B" w:rsidP="00DB7318">
            <w:pPr>
              <w:pStyle w:val="ListParagraph"/>
              <w:numPr>
                <w:ilvl w:val="0"/>
                <w:numId w:val="8"/>
              </w:numPr>
              <w:spacing w:after="0" w:line="288" w:lineRule="auto"/>
              <w:jc w:val="center"/>
              <w:rPr>
                <w:rFonts w:eastAsia="Calibri" w:cs="Times New Roman"/>
                <w:b/>
                <w:color w:val="FF0000"/>
                <w:szCs w:val="28"/>
              </w:rPr>
            </w:pPr>
          </w:p>
        </w:tc>
        <w:tc>
          <w:tcPr>
            <w:tcW w:w="8619" w:type="dxa"/>
          </w:tcPr>
          <w:p w14:paraId="61DD0125"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Viết đoạn yăn làm rõ tâm niệm của nhà thơ:</w:t>
            </w:r>
          </w:p>
          <w:p w14:paraId="7681CE91"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lastRenderedPageBreak/>
              <w:t>- Nếu như ở khổ trước, tâm niệm của nhà thơ được thể hiện một cách chân thành, khiêm nhường, nhỏ bé qua điệp ngữ “ta làm” và qua những hình ảnh thiên nhiên đẹp tự nhiên, giản dị: "con chim hót”, “một cành hoa...” thì khổ thơ tiếp theo, nhà thơ tự nhận mình là "Một mùa xuân nho nhỏ”.</w:t>
            </w:r>
          </w:p>
          <w:p w14:paraId="6CDE809E"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Từ láy “nho nhỏ” làm định ngữ cho danh từ “mùa xuân” đã diễn tả mùa xuân là mùa đẹp nhất, mùa của sức sống, sức phát triển của vạn vật vả con người.</w:t>
            </w:r>
          </w:p>
          <w:p w14:paraId="2EF915A0"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Đây còn là hình ảnh ần dụ thể hiện sự hòa nhập, dâng hiến những gì đẹp đẽ nhất, tinh túy nhất của con người, góp phần làm nên mùa xuân chung cho đất nước.</w:t>
            </w:r>
          </w:p>
          <w:p w14:paraId="24BF6814"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Qua cụm từ “Một mùa xuân nho nhỏ”, bạn đọc thấy được mối quan hệ giữa cá nhân và tập thể, thấy được cái hữu hạn của con người và cái vô hạn của đất trời: Một con người - Một mùa xuân nho nhỏ, chưa thể tạo thành mùa xuân chung cho đất nước nhưng có nhiều “Mùa xuân nho nhỏ” góp lại sẽ tạo nên được mùa xuân cho đất nước, dân tộc.</w:t>
            </w:r>
          </w:p>
          <w:p w14:paraId="5E088FA5"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Sự cống hiến này giống như “nốt nhạc trầm” nhỏ bé, khiêm nhường “Lặng lẽ dâng cho đời”, không khoa trương, ầm ĩ.</w:t>
            </w:r>
          </w:p>
          <w:p w14:paraId="097B989E"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Điệp ngữ “Dù là” vơi sắc thái ỷ nghĩa khẳng định như một lời hứa của nhà thơ với đất nước, với chính lòng mình sẽ cống hiến bền bỉ suốt cả cuộc đời, bất chấp thời gian, tuổi tác:</w:t>
            </w:r>
          </w:p>
          <w:p w14:paraId="659A998C" w14:textId="77777777" w:rsidR="00EC172B" w:rsidRPr="00D92DB0" w:rsidRDefault="00EC172B" w:rsidP="00EC172B">
            <w:pPr>
              <w:spacing w:line="288" w:lineRule="auto"/>
              <w:rPr>
                <w:rFonts w:ascii="Times New Roman" w:hAnsi="Times New Roman"/>
                <w:i/>
                <w:sz w:val="28"/>
                <w:szCs w:val="28"/>
              </w:rPr>
            </w:pPr>
            <w:r w:rsidRPr="00D92DB0">
              <w:rPr>
                <w:rFonts w:ascii="Times New Roman" w:hAnsi="Times New Roman"/>
                <w:i/>
                <w:sz w:val="28"/>
                <w:szCs w:val="28"/>
              </w:rPr>
              <w:t xml:space="preserve">“Dù là tuổi đôi mươi </w:t>
            </w:r>
          </w:p>
          <w:p w14:paraId="770179E1" w14:textId="77777777" w:rsidR="00EC172B" w:rsidRPr="00D92DB0" w:rsidRDefault="00EC172B" w:rsidP="00EC172B">
            <w:pPr>
              <w:spacing w:line="288" w:lineRule="auto"/>
              <w:rPr>
                <w:rFonts w:ascii="Times New Roman" w:hAnsi="Times New Roman"/>
                <w:i/>
                <w:sz w:val="28"/>
                <w:szCs w:val="28"/>
              </w:rPr>
            </w:pPr>
            <w:r w:rsidRPr="00D92DB0">
              <w:rPr>
                <w:rFonts w:ascii="Times New Roman" w:hAnsi="Times New Roman"/>
                <w:i/>
                <w:sz w:val="28"/>
                <w:szCs w:val="28"/>
              </w:rPr>
              <w:t>Dù là khi tóc bạc”</w:t>
            </w:r>
          </w:p>
          <w:p w14:paraId="0EADADC5"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xml:space="preserve">- Nhà thơ đang nằm trên giường bệnh và chỉ hơn một tháng sau đã qua đời mà vẫn dâng hiến cho đời bài thơ “Một mùa xuân nho nhỏ”. Nhà thơ đã đi vào coi vĩnh hằng nhưng bài thơ bất tử với thời gian, được phổ nhạc thành bài hát vẫn được cất lên mỗi độ xuân về làm xao xuyến biết bao lòng người. </w:t>
            </w:r>
          </w:p>
          <w:p w14:paraId="37F009F3" w14:textId="77777777" w:rsidR="00EC172B" w:rsidRPr="00E4060C" w:rsidRDefault="00EC172B" w:rsidP="00EC172B">
            <w:pPr>
              <w:spacing w:line="288" w:lineRule="auto"/>
              <w:rPr>
                <w:rFonts w:ascii="Times New Roman" w:hAnsi="Times New Roman"/>
                <w:sz w:val="28"/>
                <w:szCs w:val="28"/>
              </w:rPr>
            </w:pPr>
            <w:r w:rsidRPr="00D92DB0">
              <w:rPr>
                <w:rFonts w:ascii="Times New Roman" w:hAnsi="Times New Roman"/>
                <w:sz w:val="28"/>
                <w:szCs w:val="28"/>
              </w:rPr>
              <w:t>- Bạn đọc thấy được lý tưởng sống cao đẹp, khao khát cống hiến hết sức mình cho đất nước, dân tộc củ</w:t>
            </w:r>
            <w:r>
              <w:rPr>
                <w:rFonts w:ascii="Times New Roman" w:hAnsi="Times New Roman"/>
                <w:sz w:val="28"/>
                <w:szCs w:val="28"/>
              </w:rPr>
              <w:t>a nhà thơ.</w:t>
            </w:r>
          </w:p>
        </w:tc>
      </w:tr>
    </w:tbl>
    <w:p w14:paraId="26252A52" w14:textId="77777777" w:rsidR="00EC172B" w:rsidRPr="00D92DB0" w:rsidRDefault="00EC172B" w:rsidP="00EC172B">
      <w:pPr>
        <w:spacing w:after="0" w:line="288" w:lineRule="auto"/>
        <w:rPr>
          <w:rFonts w:ascii="Times New Roman" w:hAnsi="Times New Roman"/>
          <w:sz w:val="28"/>
          <w:szCs w:val="28"/>
        </w:rPr>
      </w:pPr>
    </w:p>
    <w:p w14:paraId="7AD557EA" w14:textId="77777777" w:rsidR="00EC172B" w:rsidRPr="00E4060C" w:rsidRDefault="00EC172B" w:rsidP="00EC172B">
      <w:pPr>
        <w:spacing w:after="0" w:line="288" w:lineRule="auto"/>
        <w:rPr>
          <w:rFonts w:ascii="Times New Roman" w:hAnsi="Times New Roman"/>
          <w:b/>
          <w:color w:val="FF0000"/>
          <w:sz w:val="28"/>
          <w:szCs w:val="28"/>
        </w:rPr>
      </w:pPr>
      <w:r w:rsidRPr="00E4060C">
        <w:rPr>
          <w:rFonts w:ascii="Times New Roman" w:hAnsi="Times New Roman"/>
          <w:b/>
          <w:color w:val="FF0000"/>
          <w:sz w:val="28"/>
          <w:szCs w:val="28"/>
        </w:rPr>
        <w:t xml:space="preserve">3. PHIẾU SỐ 3 </w:t>
      </w:r>
    </w:p>
    <w:p w14:paraId="659A9AD3"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lastRenderedPageBreak/>
        <w:t>Hình ảnh mùa xuân đất nước hiện lên thật đẹp trong những vần thơ của Thanh Hải:</w:t>
      </w:r>
    </w:p>
    <w:p w14:paraId="7732835D" w14:textId="77777777" w:rsidR="00EC172B" w:rsidRPr="00D92DB0" w:rsidRDefault="00EC172B" w:rsidP="00EC172B">
      <w:pPr>
        <w:spacing w:after="0" w:line="288" w:lineRule="auto"/>
        <w:rPr>
          <w:rFonts w:ascii="Times New Roman" w:hAnsi="Times New Roman"/>
          <w:i/>
          <w:sz w:val="28"/>
          <w:szCs w:val="28"/>
        </w:rPr>
      </w:pPr>
      <w:r w:rsidRPr="00D92DB0">
        <w:rPr>
          <w:rFonts w:ascii="Times New Roman" w:hAnsi="Times New Roman"/>
          <w:i/>
          <w:sz w:val="28"/>
          <w:szCs w:val="28"/>
        </w:rPr>
        <w:t>“Mùa xuân người cầm súng,</w:t>
      </w:r>
    </w:p>
    <w:p w14:paraId="67E68A82" w14:textId="77777777" w:rsidR="00EC172B" w:rsidRPr="00D92DB0" w:rsidRDefault="00EC172B" w:rsidP="00EC172B">
      <w:pPr>
        <w:spacing w:after="0" w:line="288" w:lineRule="auto"/>
        <w:rPr>
          <w:rFonts w:ascii="Times New Roman" w:hAnsi="Times New Roman"/>
          <w:i/>
          <w:sz w:val="28"/>
          <w:szCs w:val="28"/>
        </w:rPr>
      </w:pPr>
      <w:r w:rsidRPr="00D92DB0">
        <w:rPr>
          <w:rFonts w:ascii="Times New Roman" w:hAnsi="Times New Roman"/>
          <w:i/>
          <w:sz w:val="28"/>
          <w:szCs w:val="28"/>
        </w:rPr>
        <w:t>Lộc giắt đầy trên lưng.</w:t>
      </w:r>
    </w:p>
    <w:p w14:paraId="125C83A8" w14:textId="77777777" w:rsidR="00EC172B" w:rsidRPr="00D92DB0" w:rsidRDefault="00EC172B" w:rsidP="00EC172B">
      <w:pPr>
        <w:spacing w:after="0" w:line="288" w:lineRule="auto"/>
        <w:rPr>
          <w:rFonts w:ascii="Times New Roman" w:hAnsi="Times New Roman"/>
          <w:i/>
          <w:sz w:val="28"/>
          <w:szCs w:val="28"/>
        </w:rPr>
      </w:pPr>
      <w:r w:rsidRPr="00D92DB0">
        <w:rPr>
          <w:rFonts w:ascii="Times New Roman" w:hAnsi="Times New Roman"/>
          <w:i/>
          <w:sz w:val="28"/>
          <w:szCs w:val="28"/>
        </w:rPr>
        <w:t>Mùa xuân người ra đồng,</w:t>
      </w:r>
    </w:p>
    <w:p w14:paraId="02338320" w14:textId="77777777" w:rsidR="00EC172B" w:rsidRPr="00D92DB0" w:rsidRDefault="00EC172B" w:rsidP="00EC172B">
      <w:pPr>
        <w:spacing w:after="0" w:line="288" w:lineRule="auto"/>
        <w:rPr>
          <w:rFonts w:ascii="Times New Roman" w:hAnsi="Times New Roman"/>
          <w:i/>
          <w:sz w:val="28"/>
          <w:szCs w:val="28"/>
        </w:rPr>
      </w:pPr>
      <w:r w:rsidRPr="00D92DB0">
        <w:rPr>
          <w:rFonts w:ascii="Times New Roman" w:hAnsi="Times New Roman"/>
          <w:i/>
          <w:sz w:val="28"/>
          <w:szCs w:val="28"/>
        </w:rPr>
        <w:t>Lộc trải dài nương mạ.</w:t>
      </w:r>
    </w:p>
    <w:p w14:paraId="0D3A13DB" w14:textId="77777777" w:rsidR="00EC172B" w:rsidRPr="00D92DB0" w:rsidRDefault="00EC172B" w:rsidP="00EC172B">
      <w:pPr>
        <w:tabs>
          <w:tab w:val="left" w:pos="5340"/>
        </w:tabs>
        <w:spacing w:after="0" w:line="288" w:lineRule="auto"/>
        <w:rPr>
          <w:rFonts w:ascii="Times New Roman" w:hAnsi="Times New Roman"/>
          <w:i/>
          <w:sz w:val="28"/>
          <w:szCs w:val="28"/>
        </w:rPr>
      </w:pPr>
      <w:r w:rsidRPr="00D92DB0">
        <w:rPr>
          <w:rFonts w:ascii="Times New Roman" w:hAnsi="Times New Roman"/>
          <w:i/>
          <w:sz w:val="28"/>
          <w:szCs w:val="28"/>
        </w:rPr>
        <w:t>Tất cả như hối hả,</w:t>
      </w:r>
      <w:r w:rsidRPr="00D92DB0">
        <w:rPr>
          <w:rFonts w:ascii="Times New Roman" w:hAnsi="Times New Roman"/>
          <w:i/>
          <w:sz w:val="28"/>
          <w:szCs w:val="28"/>
        </w:rPr>
        <w:tab/>
      </w:r>
    </w:p>
    <w:p w14:paraId="08187901"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i/>
          <w:sz w:val="28"/>
          <w:szCs w:val="28"/>
        </w:rPr>
        <w:t>Tất cả như xôn xao...”</w:t>
      </w:r>
    </w:p>
    <w:p w14:paraId="2DE6C790"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t>(Mùa xuân nho nhỏ)</w:t>
      </w:r>
    </w:p>
    <w:p w14:paraId="0982B057"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t>Câu 1: Hãy trình bày mạch cảm xúc của bài thơ.</w:t>
      </w:r>
    </w:p>
    <w:p w14:paraId="75B3C20F"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t>Câu 2: Trong khổ thơ trên, từ “lao xao” có thề thay thế cho từ “xôn xao” được không? Vì sao?</w:t>
      </w:r>
    </w:p>
    <w:p w14:paraId="0C28AC18"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t>Câu 3: Bài thơ “Mùa xuân nho nhỏ” cho ta thấy niềm mong muốn được sống có ích, cống hiển cho đời là một lẽ tự nhiên như con chim mang đến tiếng hót, bỗng hóa toả hương sắc cho đời của Thanh Hải. Trong bài “Một khúc ca xuân”, Tố Hữu cũng có những suy ngẫm tương tự: “Sống là cho đâu chỉ nhận riêng mình”.</w:t>
      </w:r>
    </w:p>
    <w:p w14:paraId="0F5EC4E7"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t xml:space="preserve">Bằng một đoạn văn quy nạp khoảng 12-15 câu, trình bảy ý kiến của em về quan niệm sống nói trên trong câu thơ của Tố Hữu. </w:t>
      </w:r>
    </w:p>
    <w:p w14:paraId="41B47D87"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t>Câu 4: Viết một đoạn văn (khoảng 12 câu) theo cách diễn dịch, nêu cảm nhận của em về hình ảnh những người lao động và những chiến sĩ đang cống hiển xây dựng đất nước. Trong đoạn có sử dụng câu phủ định và thành phần biệt lập cảm thán (gạch chân, chỉ rõ).</w:t>
      </w:r>
    </w:p>
    <w:p w14:paraId="444072F1" w14:textId="77777777" w:rsidR="00EC172B" w:rsidRDefault="00EC172B" w:rsidP="00EC172B">
      <w:pPr>
        <w:spacing w:after="0" w:line="288" w:lineRule="auto"/>
        <w:jc w:val="center"/>
        <w:rPr>
          <w:rFonts w:ascii="Times New Roman" w:hAnsi="Times New Roman"/>
          <w:b/>
          <w:color w:val="FF0000"/>
          <w:sz w:val="28"/>
          <w:szCs w:val="28"/>
        </w:rPr>
      </w:pPr>
      <w:r w:rsidRPr="00E4060C">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125"/>
        <w:gridCol w:w="8729"/>
      </w:tblGrid>
      <w:tr w:rsidR="00EC172B" w14:paraId="61290E47" w14:textId="77777777" w:rsidTr="00EC172B">
        <w:tc>
          <w:tcPr>
            <w:tcW w:w="1129" w:type="dxa"/>
          </w:tcPr>
          <w:p w14:paraId="77866BA7" w14:textId="77777777" w:rsidR="00EC172B" w:rsidRPr="00E4060C" w:rsidRDefault="00EC172B" w:rsidP="00DB7318">
            <w:pPr>
              <w:pStyle w:val="ListParagraph"/>
              <w:numPr>
                <w:ilvl w:val="0"/>
                <w:numId w:val="9"/>
              </w:numPr>
              <w:spacing w:after="0" w:line="288" w:lineRule="auto"/>
              <w:jc w:val="center"/>
              <w:rPr>
                <w:rFonts w:eastAsia="Calibri" w:cs="Times New Roman"/>
                <w:b/>
                <w:color w:val="FF0000"/>
                <w:szCs w:val="28"/>
              </w:rPr>
            </w:pPr>
          </w:p>
        </w:tc>
        <w:tc>
          <w:tcPr>
            <w:tcW w:w="8761" w:type="dxa"/>
          </w:tcPr>
          <w:p w14:paraId="7ADCD947"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Mạch cảm xúc của bài thơ:</w:t>
            </w:r>
          </w:p>
          <w:p w14:paraId="0588837D" w14:textId="77777777" w:rsidR="00EC172B" w:rsidRPr="00E4060C" w:rsidRDefault="00EC172B" w:rsidP="00EC172B">
            <w:pPr>
              <w:spacing w:line="288" w:lineRule="auto"/>
              <w:rPr>
                <w:rFonts w:ascii="Times New Roman" w:hAnsi="Times New Roman"/>
                <w:sz w:val="28"/>
                <w:szCs w:val="28"/>
              </w:rPr>
            </w:pPr>
            <w:r w:rsidRPr="00D92DB0">
              <w:rPr>
                <w:rFonts w:ascii="Times New Roman" w:hAnsi="Times New Roman"/>
                <w:sz w:val="28"/>
                <w:szCs w:val="28"/>
              </w:rPr>
              <w:t>Bài thơ bắt đầu bằng cảm xúc trực tiếp hồn nhiên trong trẻo trước vẻ đẹp và sức sống của mùa xuân thiên nhiên. Từ đó mở rộng thành hình ảnh mùa xuân đất nước vừa cụ thể, vừa khái quát. Từ cảm xúc, mạch thơ chuyển sang biểu hiện suy nghĩ vả ước nguyện của nhà thơ. Bài thơ khép lại bằng sự trở về với cảm xúc thiết tha, tự hào qua điệu dân ca xứ Huế</w:t>
            </w:r>
            <w:r>
              <w:rPr>
                <w:rFonts w:ascii="Times New Roman" w:hAnsi="Times New Roman"/>
                <w:sz w:val="28"/>
                <w:szCs w:val="28"/>
              </w:rPr>
              <w:t>.</w:t>
            </w:r>
          </w:p>
        </w:tc>
      </w:tr>
      <w:tr w:rsidR="00EC172B" w14:paraId="2EF9AB71" w14:textId="77777777" w:rsidTr="00EC172B">
        <w:tc>
          <w:tcPr>
            <w:tcW w:w="1129" w:type="dxa"/>
          </w:tcPr>
          <w:p w14:paraId="7F1598A6" w14:textId="77777777" w:rsidR="00EC172B" w:rsidRPr="00E4060C" w:rsidRDefault="00EC172B" w:rsidP="00DB7318">
            <w:pPr>
              <w:pStyle w:val="ListParagraph"/>
              <w:numPr>
                <w:ilvl w:val="0"/>
                <w:numId w:val="9"/>
              </w:numPr>
              <w:spacing w:after="0" w:line="288" w:lineRule="auto"/>
              <w:jc w:val="center"/>
              <w:rPr>
                <w:rFonts w:eastAsia="Calibri" w:cs="Times New Roman"/>
                <w:b/>
                <w:color w:val="FF0000"/>
                <w:szCs w:val="28"/>
              </w:rPr>
            </w:pPr>
          </w:p>
        </w:tc>
        <w:tc>
          <w:tcPr>
            <w:tcW w:w="8761" w:type="dxa"/>
          </w:tcPr>
          <w:p w14:paraId="7A8E16DB"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Cách dùng từ “xôn xao” chứ không phải “lao xao”:</w:t>
            </w:r>
          </w:p>
          <w:p w14:paraId="380FC7D2"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Từ “lao xao” không thể thay thế cho từ “xôn xao" vì tuy cả 2 từ đều là từ láy mô phỏng âm thanh nhưng từ “xôn xao” gợi tả được âm thanh và có cả âm vang của một tấm lòng, không chỉ tả cảnh mà còn tả tình trong cảnh.</w:t>
            </w:r>
          </w:p>
          <w:p w14:paraId="50718B4B" w14:textId="77777777" w:rsidR="00EC172B" w:rsidRPr="00E4060C" w:rsidRDefault="00EC172B" w:rsidP="00EC172B">
            <w:pPr>
              <w:spacing w:line="288" w:lineRule="auto"/>
              <w:rPr>
                <w:rFonts w:ascii="Times New Roman" w:hAnsi="Times New Roman"/>
                <w:sz w:val="28"/>
                <w:szCs w:val="28"/>
              </w:rPr>
            </w:pPr>
            <w:r w:rsidRPr="00D92DB0">
              <w:rPr>
                <w:rFonts w:ascii="Times New Roman" w:hAnsi="Times New Roman"/>
                <w:sz w:val="28"/>
                <w:szCs w:val="28"/>
              </w:rPr>
              <w:t xml:space="preserve">- Nhịp điệu của hai câu thơ là nhịp điệu của mùa xuân, của con người ra trận, ra đồng và cũng là nhịp điệu náo nức, xôn xao sung sướng trong lòng </w:t>
            </w:r>
            <w:r w:rsidRPr="00D92DB0">
              <w:rPr>
                <w:rFonts w:ascii="Times New Roman" w:hAnsi="Times New Roman"/>
                <w:sz w:val="28"/>
                <w:szCs w:val="28"/>
              </w:rPr>
              <w:lastRenderedPageBreak/>
              <w:t>của mọi người và củ</w:t>
            </w:r>
            <w:r>
              <w:rPr>
                <w:rFonts w:ascii="Times New Roman" w:hAnsi="Times New Roman"/>
                <w:sz w:val="28"/>
                <w:szCs w:val="28"/>
              </w:rPr>
              <w:t>a chính nhà thơ.</w:t>
            </w:r>
          </w:p>
        </w:tc>
      </w:tr>
      <w:tr w:rsidR="00EC172B" w14:paraId="60CEA2CA" w14:textId="77777777" w:rsidTr="00EC172B">
        <w:tc>
          <w:tcPr>
            <w:tcW w:w="1129" w:type="dxa"/>
          </w:tcPr>
          <w:p w14:paraId="3B32D6CF" w14:textId="77777777" w:rsidR="00EC172B" w:rsidRPr="00E4060C" w:rsidRDefault="00EC172B" w:rsidP="00DB7318">
            <w:pPr>
              <w:pStyle w:val="ListParagraph"/>
              <w:numPr>
                <w:ilvl w:val="0"/>
                <w:numId w:val="9"/>
              </w:numPr>
              <w:spacing w:after="0" w:line="288" w:lineRule="auto"/>
              <w:jc w:val="center"/>
              <w:rPr>
                <w:rFonts w:eastAsia="Calibri" w:cs="Times New Roman"/>
                <w:b/>
                <w:color w:val="FF0000"/>
                <w:szCs w:val="28"/>
              </w:rPr>
            </w:pPr>
          </w:p>
        </w:tc>
        <w:tc>
          <w:tcPr>
            <w:tcW w:w="8761" w:type="dxa"/>
          </w:tcPr>
          <w:p w14:paraId="286784FD"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Viết đoạn nghị luận cảm nhận của em về hình ảnh những người lao động và những chiến sĩ đang cống hiến xây dựng đất nước:</w:t>
            </w:r>
          </w:p>
          <w:p w14:paraId="2665A3D2"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a. Giải thích ý nghĩa:</w:t>
            </w:r>
          </w:p>
          <w:p w14:paraId="244A74D3"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“Cho” là biết hi sinh, cống hiến, biết sống vì người khác. "Nhận” là hưởng thụ, đem phần về cho mình, sống chỉ biết có mình.</w:t>
            </w:r>
          </w:p>
          <w:p w14:paraId="57708BB5"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Ý nghĩa của câu nói: sống không phải chỉ biết hưởng thụ, mà phải biết hi sinh, cống hiến, phải biết quan tâm đến mọi người. (Mối quan hệ giữa trách nhiệm và quyền lợi) =&gt; Quan niệm sống đẹp.</w:t>
            </w:r>
          </w:p>
          <w:p w14:paraId="13AC7C6B"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b. Biểu hiện:</w:t>
            </w:r>
          </w:p>
          <w:p w14:paraId="5B2DCA4B"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Sống luôn biết san sẻ, yêu thương mọi ngườỉ xung quanh, sống là phải cho không nên chỉ biết nhận, luôn biết san sẻ tình yêu thương, sự bất hạnh trong cuộc sống.</w:t>
            </w:r>
          </w:p>
          <w:p w14:paraId="06B68CA5"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Khi nước nhà mới giành được độc lập, nhân dân còn khó khăn, đói khổ, Bác đã kêu gọi đồng bào nhường cơm sẻ áo cho đồng bào, dân tộc giúp đỡ những con người có hoàn cành khó khăn trong cuộc sống.</w:t>
            </w:r>
          </w:p>
          <w:p w14:paraId="243E50E9"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c. Ý nghĩa của sự cống hiến:</w:t>
            </w:r>
          </w:p>
          <w:p w14:paraId="05B2D29D"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Thành quả của mỗi người đạt được trong cuộc sống không phải tự dưng có được mà phải trải qua một quá trình. Ngoài sự nỗ lực phấn đấu của bản thân còn là sự hi sinh, giúp đỡ, cống hiến của bao người.</w:t>
            </w:r>
          </w:p>
          <w:p w14:paraId="38468DF4"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Vì vậy, lối sống chỉ vì mình, chỉ biết hưởng thụ mà không biết hi sinh, cống hiến là một lối sống ích kỉ, không thể chấp nhận. Xét về mặt đạo lí: đó là sự vô ơn, bội nghĩa. Xét về qui luật phát triển xã hội: đó là lối sống lạc hậu, trì trệ, kìm hãm sự phát triển...</w:t>
            </w:r>
          </w:p>
          <w:p w14:paraId="05C096F8"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d. Bàn bạc, mở rộng:</w:t>
            </w:r>
          </w:p>
          <w:p w14:paraId="486C6CF4"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Có người sống chỉ biết nhận chứ không biết cho, sống vô cảm rất đáng lên án</w:t>
            </w:r>
          </w:p>
          <w:p w14:paraId="029CA3B6"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xml:space="preserve">- Có những con người ích kỉ, chỉ biết nghĩ cho mình, ki bo, ích kỉ, sóng ích kỉ không biết quan tâm người khác, những con người như vậy chúng ta cần </w:t>
            </w:r>
            <w:r w:rsidRPr="00D92DB0">
              <w:rPr>
                <w:rFonts w:ascii="Times New Roman" w:hAnsi="Times New Roman"/>
                <w:sz w:val="28"/>
                <w:szCs w:val="28"/>
              </w:rPr>
              <w:lastRenderedPageBreak/>
              <w:t>phê phán sâu sắc.</w:t>
            </w:r>
          </w:p>
          <w:p w14:paraId="4E413324"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Tuy nhiên, sống lả phải biết “cho” nhưng không phải mù quáng.</w:t>
            </w:r>
          </w:p>
          <w:p w14:paraId="3653C47F"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e. Bài học rút ra, liên hệ:</w:t>
            </w:r>
          </w:p>
          <w:p w14:paraId="46A61381"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Quan niệm sống của Tố Hữu là quan niệm sống đúng đắn ở mọi thời đại.</w:t>
            </w:r>
          </w:p>
          <w:p w14:paraId="6C470DC2"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Hơn ai hết, thanh niên cần phải xác định rõ trách nhiệm, tình thương của mình.</w:t>
            </w:r>
          </w:p>
          <w:p w14:paraId="7CE7B9C5" w14:textId="77777777" w:rsidR="00EC172B" w:rsidRPr="00E4060C" w:rsidRDefault="00EC172B" w:rsidP="00EC172B">
            <w:pPr>
              <w:spacing w:line="288" w:lineRule="auto"/>
              <w:rPr>
                <w:rFonts w:ascii="Times New Roman" w:hAnsi="Times New Roman"/>
                <w:sz w:val="28"/>
                <w:szCs w:val="28"/>
              </w:rPr>
            </w:pPr>
            <w:r w:rsidRPr="00D92DB0">
              <w:rPr>
                <w:rFonts w:ascii="Times New Roman" w:hAnsi="Times New Roman"/>
                <w:sz w:val="28"/>
                <w:szCs w:val="28"/>
              </w:rPr>
              <w:t>- Cần phải biết kết hợp hài hoà giữa quyền lợi và trách nhiệm, giữa “cho” và “nhận”; nhận thức rõ ý nghĩa cao quý khi mang lại niềm vui, niềm hạnh phúc cho người khác, cho cộng đồng, đất nước.</w:t>
            </w:r>
          </w:p>
        </w:tc>
      </w:tr>
      <w:tr w:rsidR="00EC172B" w14:paraId="3AC69211" w14:textId="77777777" w:rsidTr="00EC172B">
        <w:tc>
          <w:tcPr>
            <w:tcW w:w="1129" w:type="dxa"/>
          </w:tcPr>
          <w:p w14:paraId="724812B2" w14:textId="77777777" w:rsidR="00EC172B" w:rsidRPr="00E4060C" w:rsidRDefault="00EC172B" w:rsidP="00DB7318">
            <w:pPr>
              <w:pStyle w:val="ListParagraph"/>
              <w:numPr>
                <w:ilvl w:val="0"/>
                <w:numId w:val="9"/>
              </w:numPr>
              <w:spacing w:after="0" w:line="288" w:lineRule="auto"/>
              <w:jc w:val="center"/>
              <w:rPr>
                <w:rFonts w:eastAsia="Calibri" w:cs="Times New Roman"/>
                <w:b/>
                <w:color w:val="FF0000"/>
                <w:szCs w:val="28"/>
              </w:rPr>
            </w:pPr>
          </w:p>
        </w:tc>
        <w:tc>
          <w:tcPr>
            <w:tcW w:w="8761" w:type="dxa"/>
          </w:tcPr>
          <w:p w14:paraId="52022568"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Viết đoạn văn nêu cảm nhận cùa em về hình ảnh những người lao động và những chiến sĩ đang cống hiến xây dựng đất nước:</w:t>
            </w:r>
          </w:p>
          <w:p w14:paraId="3761F29B"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Hình ảnh lộc xuân làm đẹp ý thơ với cuộc sống lao động và chiến đấu, xây dựng và bảo vệ, hai nhiệm vụ không thể tách rời. Họ đã đem mùa xuân đến mọi nơi trên đất nước.</w:t>
            </w:r>
          </w:p>
          <w:p w14:paraId="43A4E665"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“Mùa xuân người cầm súng/Lộc giắt đầy trên lưng”: liên tưởng đến những người chiến sỹ ra trận mà trên vai, trên lưng họ có lá ngụy trang. Những cành lá ấy mang lộc biếc, chồi non, mang theo mùa xuân của thiên nhiên, cây cỏ. Từ “lộc” còn làm cho người ta liên tưởng đến hình ảnh người lính khi ra trận, mang theo sức sống của cả dân tộc. Chính màu xanh sức sống đó đã tiếp cho người lính có thêm sức mạnh, ý chí để họ vươn lên phía trước tiêu diệt quân thù.</w:t>
            </w:r>
          </w:p>
          <w:p w14:paraId="28279279"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“Mùa xuân người ra đồng/Lộc trải dài nương mạ”: nói về những người lao động, những người ươm mầm cho sự sống, ươm những hạt mầm non trên những cánh đồng quê hương, từ “lộc” cho ta nghĩ tới những cánh đồng trải dài mênh mông với những chồi non mới nhú lên xanh mướt từ những hạt thóc giống đầu mùa xuân. Từ “lộc” còn mang sức sống, sức mạnh của con người. Có thể nói, chính con người đã tạo nên sức sống của mùa xuân thiên nhiên, đất nước.</w:t>
            </w:r>
          </w:p>
          <w:p w14:paraId="112B075F" w14:textId="77777777" w:rsidR="00EC172B" w:rsidRPr="00E4060C" w:rsidRDefault="00EC172B" w:rsidP="00EC172B">
            <w:pPr>
              <w:spacing w:line="288" w:lineRule="auto"/>
              <w:rPr>
                <w:rFonts w:ascii="Times New Roman" w:hAnsi="Times New Roman"/>
                <w:sz w:val="28"/>
                <w:szCs w:val="28"/>
              </w:rPr>
            </w:pPr>
            <w:r w:rsidRPr="00D92DB0">
              <w:rPr>
                <w:rFonts w:ascii="Times New Roman" w:hAnsi="Times New Roman"/>
                <w:sz w:val="28"/>
                <w:szCs w:val="28"/>
              </w:rPr>
              <w:t xml:space="preserve">- Thanh Hải đã cảm nhận mùa xuân đất nước bằng hai từ láy gợi cảm “hối hả” “xôn xao” khiến ta nghĩ tới những âm thanh liên tiếp vọng về, hoà lẫn với nhau xao động. Đây chính là tâm trạng tác giả, là cái náo nức trong tâm </w:t>
            </w:r>
            <w:r w:rsidRPr="00D92DB0">
              <w:rPr>
                <w:rFonts w:ascii="Times New Roman" w:hAnsi="Times New Roman"/>
                <w:sz w:val="28"/>
                <w:szCs w:val="28"/>
              </w:rPr>
              <w:lastRenderedPageBreak/>
              <w:t>hồn tác giả. Tiếng lòng của tác gia như reo vui trước tinh thần lao động khần trượng của con người. Mùa xuân đất nước được làm lên từ cái hối hả ấy. Sức sống của đất nước, của dân tộc, cũng được tạo nên từ sự hối hả, náo nức của người cầm súng, người ra đồ</w:t>
            </w:r>
            <w:r>
              <w:rPr>
                <w:rFonts w:ascii="Times New Roman" w:hAnsi="Times New Roman"/>
                <w:sz w:val="28"/>
                <w:szCs w:val="28"/>
              </w:rPr>
              <w:t xml:space="preserve">ng. </w:t>
            </w:r>
          </w:p>
        </w:tc>
      </w:tr>
    </w:tbl>
    <w:p w14:paraId="6EDE65BF" w14:textId="77777777" w:rsidR="00EC172B" w:rsidRPr="00D92DB0" w:rsidRDefault="00EC172B" w:rsidP="00EC172B">
      <w:pPr>
        <w:spacing w:after="0" w:line="288" w:lineRule="auto"/>
        <w:rPr>
          <w:rFonts w:ascii="Times New Roman" w:hAnsi="Times New Roman"/>
          <w:sz w:val="28"/>
          <w:szCs w:val="28"/>
        </w:rPr>
      </w:pPr>
    </w:p>
    <w:p w14:paraId="64F24CD7" w14:textId="77777777" w:rsidR="00EC172B" w:rsidRPr="00E4060C" w:rsidRDefault="00EC172B" w:rsidP="00EC172B">
      <w:pPr>
        <w:spacing w:after="0" w:line="288" w:lineRule="auto"/>
        <w:rPr>
          <w:rFonts w:ascii="Times New Roman" w:hAnsi="Times New Roman"/>
          <w:b/>
          <w:color w:val="FF0000"/>
          <w:sz w:val="28"/>
          <w:szCs w:val="28"/>
        </w:rPr>
      </w:pPr>
      <w:r w:rsidRPr="00E4060C">
        <w:rPr>
          <w:rFonts w:ascii="Times New Roman" w:hAnsi="Times New Roman"/>
          <w:b/>
          <w:color w:val="FF0000"/>
          <w:sz w:val="28"/>
          <w:szCs w:val="28"/>
        </w:rPr>
        <w:t>4. PHIẾU SỐ 4</w:t>
      </w:r>
    </w:p>
    <w:p w14:paraId="3E7AC912"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t>Cho hai câu thơ:</w:t>
      </w:r>
    </w:p>
    <w:p w14:paraId="07807FC6" w14:textId="77777777" w:rsidR="00EC172B" w:rsidRPr="00D92DB0" w:rsidRDefault="00EC172B" w:rsidP="00EC172B">
      <w:pPr>
        <w:spacing w:after="0" w:line="288" w:lineRule="auto"/>
        <w:rPr>
          <w:rFonts w:ascii="Times New Roman" w:hAnsi="Times New Roman"/>
          <w:i/>
          <w:sz w:val="28"/>
          <w:szCs w:val="28"/>
        </w:rPr>
      </w:pPr>
      <w:r w:rsidRPr="00D92DB0">
        <w:rPr>
          <w:rFonts w:ascii="Times New Roman" w:hAnsi="Times New Roman"/>
          <w:i/>
          <w:sz w:val="28"/>
          <w:szCs w:val="28"/>
        </w:rPr>
        <w:t xml:space="preserve">“Đất nước bốn ngàn năm </w:t>
      </w:r>
    </w:p>
    <w:p w14:paraId="67B2864D"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i/>
          <w:sz w:val="28"/>
          <w:szCs w:val="28"/>
        </w:rPr>
        <w:t>Vất vả và gian lao”</w:t>
      </w:r>
    </w:p>
    <w:p w14:paraId="46D71ABA"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t>Câu 1: Hai câu thơ trên trích trong bài thơ nào? Của ai? Nêu hoàn cảnh sáng tác bài thơ.</w:t>
      </w:r>
    </w:p>
    <w:p w14:paraId="45293AD8"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t>Câu 2: Chép sáu câu thơ nối tiếp hai câu trên và cho biết ý chính của những câu thơ đó.</w:t>
      </w:r>
    </w:p>
    <w:p w14:paraId="59C3522D"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t>Câu 3: Xác định hai phép tu từ nổi bật được tác giả sử dụng trong đoạn thơ vừa chép rồi phân tích hiệu quả nghệ thuật của các phép tu từ này trong việc thể hiện nội dung, ý nghĩa.</w:t>
      </w:r>
    </w:p>
    <w:p w14:paraId="35345CCB"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t>Câu 4: Những hình ảnh có trong bốn câu cuối của đoạn thơ vừa chép gợi nhắc tới một bài thơ đã học trong chương trình Ngữ văn 9. Ghi lại tên bài thơ, tên tác giả.</w:t>
      </w:r>
    </w:p>
    <w:p w14:paraId="34D8A66C"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t xml:space="preserve">Câu 5: Dựa vào nội dung bài thơ trên kết hợp với những hiểu biết của em, bằng một đoạn văn có độ dài khoảng nửa trang giấy thi, hãy trình bày suy nghĩ về vấn để sau: sống đẹp với thanh niên, học sinh hiện nay. </w:t>
      </w:r>
    </w:p>
    <w:p w14:paraId="76754C6E"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t>Câu 6: Viết đoạn văn nêu cảm nhận của em về 5 câu thơ cuối để thấy được lời ngợi ca quê hương đất nước qua điệu dân ca xứ Huế</w:t>
      </w:r>
    </w:p>
    <w:p w14:paraId="0D0217F1" w14:textId="77777777" w:rsidR="00EC172B" w:rsidRPr="00D92DB0" w:rsidRDefault="00EC172B" w:rsidP="00EC172B">
      <w:pPr>
        <w:spacing w:after="0" w:line="288" w:lineRule="auto"/>
        <w:rPr>
          <w:rFonts w:ascii="Times New Roman" w:hAnsi="Times New Roman"/>
          <w:i/>
          <w:sz w:val="28"/>
          <w:szCs w:val="28"/>
        </w:rPr>
      </w:pPr>
      <w:r w:rsidRPr="00D92DB0">
        <w:rPr>
          <w:rFonts w:ascii="Times New Roman" w:hAnsi="Times New Roman"/>
          <w:i/>
          <w:sz w:val="28"/>
          <w:szCs w:val="28"/>
        </w:rPr>
        <w:t xml:space="preserve">“Mùa xuân - ta xin hát </w:t>
      </w:r>
    </w:p>
    <w:p w14:paraId="245D3552" w14:textId="77777777" w:rsidR="00EC172B" w:rsidRPr="00D92DB0" w:rsidRDefault="00EC172B" w:rsidP="00EC172B">
      <w:pPr>
        <w:spacing w:after="0" w:line="288" w:lineRule="auto"/>
        <w:rPr>
          <w:rFonts w:ascii="Times New Roman" w:hAnsi="Times New Roman"/>
          <w:i/>
          <w:sz w:val="28"/>
          <w:szCs w:val="28"/>
        </w:rPr>
      </w:pPr>
      <w:r w:rsidRPr="00D92DB0">
        <w:rPr>
          <w:rFonts w:ascii="Times New Roman" w:hAnsi="Times New Roman"/>
          <w:i/>
          <w:sz w:val="28"/>
          <w:szCs w:val="28"/>
        </w:rPr>
        <w:t xml:space="preserve">Câu Nam ai, Nam bình </w:t>
      </w:r>
    </w:p>
    <w:p w14:paraId="26D34A2E" w14:textId="77777777" w:rsidR="00EC172B" w:rsidRPr="00D92DB0" w:rsidRDefault="00EC172B" w:rsidP="00EC172B">
      <w:pPr>
        <w:spacing w:after="0" w:line="288" w:lineRule="auto"/>
        <w:rPr>
          <w:rFonts w:ascii="Times New Roman" w:hAnsi="Times New Roman"/>
          <w:i/>
          <w:sz w:val="28"/>
          <w:szCs w:val="28"/>
        </w:rPr>
      </w:pPr>
      <w:r w:rsidRPr="00D92DB0">
        <w:rPr>
          <w:rFonts w:ascii="Times New Roman" w:hAnsi="Times New Roman"/>
          <w:i/>
          <w:sz w:val="28"/>
          <w:szCs w:val="28"/>
        </w:rPr>
        <w:t xml:space="preserve">Nước non ngàn dặm mình </w:t>
      </w:r>
    </w:p>
    <w:p w14:paraId="12D193D1" w14:textId="77777777" w:rsidR="00EC172B" w:rsidRPr="00D92DB0" w:rsidRDefault="00EC172B" w:rsidP="00EC172B">
      <w:pPr>
        <w:spacing w:after="0" w:line="288" w:lineRule="auto"/>
        <w:rPr>
          <w:rFonts w:ascii="Times New Roman" w:hAnsi="Times New Roman"/>
          <w:i/>
          <w:sz w:val="28"/>
          <w:szCs w:val="28"/>
        </w:rPr>
      </w:pPr>
      <w:r w:rsidRPr="00D92DB0">
        <w:rPr>
          <w:rFonts w:ascii="Times New Roman" w:hAnsi="Times New Roman"/>
          <w:i/>
          <w:sz w:val="28"/>
          <w:szCs w:val="28"/>
        </w:rPr>
        <w:t xml:space="preserve">Nước non ngàn dặm tình </w:t>
      </w:r>
    </w:p>
    <w:p w14:paraId="0D2068E2" w14:textId="77777777" w:rsidR="00EC172B" w:rsidRPr="00D92DB0" w:rsidRDefault="00EC172B" w:rsidP="00EC172B">
      <w:pPr>
        <w:spacing w:after="0" w:line="288" w:lineRule="auto"/>
        <w:rPr>
          <w:rFonts w:ascii="Times New Roman" w:hAnsi="Times New Roman"/>
          <w:i/>
          <w:sz w:val="28"/>
          <w:szCs w:val="28"/>
        </w:rPr>
      </w:pPr>
      <w:r w:rsidRPr="00D92DB0">
        <w:rPr>
          <w:rFonts w:ascii="Times New Roman" w:hAnsi="Times New Roman"/>
          <w:i/>
          <w:sz w:val="28"/>
          <w:szCs w:val="28"/>
        </w:rPr>
        <w:t>Nhịp phách tiền đất Huế.”</w:t>
      </w:r>
    </w:p>
    <w:p w14:paraId="2F64632B" w14:textId="77777777" w:rsidR="00EC172B" w:rsidRDefault="00EC172B" w:rsidP="00EC172B">
      <w:pPr>
        <w:spacing w:after="0" w:line="288" w:lineRule="auto"/>
        <w:jc w:val="center"/>
        <w:rPr>
          <w:rFonts w:ascii="Times New Roman" w:hAnsi="Times New Roman"/>
          <w:b/>
          <w:color w:val="FF0000"/>
          <w:sz w:val="28"/>
          <w:szCs w:val="28"/>
        </w:rPr>
      </w:pPr>
      <w:r w:rsidRPr="00E4060C">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125"/>
        <w:gridCol w:w="8729"/>
      </w:tblGrid>
      <w:tr w:rsidR="00EC172B" w14:paraId="18C5070C" w14:textId="77777777" w:rsidTr="00EC172B">
        <w:tc>
          <w:tcPr>
            <w:tcW w:w="1129" w:type="dxa"/>
          </w:tcPr>
          <w:p w14:paraId="393D43E2" w14:textId="77777777" w:rsidR="00EC172B" w:rsidRPr="00E4060C" w:rsidRDefault="00EC172B" w:rsidP="00DB7318">
            <w:pPr>
              <w:pStyle w:val="ListParagraph"/>
              <w:numPr>
                <w:ilvl w:val="0"/>
                <w:numId w:val="10"/>
              </w:numPr>
              <w:spacing w:after="0" w:line="288" w:lineRule="auto"/>
              <w:jc w:val="center"/>
              <w:rPr>
                <w:rFonts w:eastAsia="Calibri" w:cs="Times New Roman"/>
                <w:b/>
                <w:color w:val="FF0000"/>
                <w:szCs w:val="28"/>
              </w:rPr>
            </w:pPr>
          </w:p>
        </w:tc>
        <w:tc>
          <w:tcPr>
            <w:tcW w:w="8761" w:type="dxa"/>
          </w:tcPr>
          <w:p w14:paraId="7E621814"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Xuất xứ và hoàn cảnh sáng tác:</w:t>
            </w:r>
          </w:p>
          <w:p w14:paraId="1442B573"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Tên bài thơ và tác giả: Mùa xuân nho nhỏ - Thanh Hải</w:t>
            </w:r>
          </w:p>
          <w:p w14:paraId="5E37ABC2" w14:textId="77777777" w:rsidR="00EC172B" w:rsidRPr="00E4060C" w:rsidRDefault="00EC172B" w:rsidP="00EC172B">
            <w:pPr>
              <w:spacing w:line="288" w:lineRule="auto"/>
              <w:rPr>
                <w:rFonts w:ascii="Times New Roman" w:hAnsi="Times New Roman"/>
                <w:sz w:val="28"/>
                <w:szCs w:val="28"/>
              </w:rPr>
            </w:pPr>
            <w:r w:rsidRPr="00D92DB0">
              <w:rPr>
                <w:rFonts w:ascii="Times New Roman" w:hAnsi="Times New Roman"/>
                <w:sz w:val="28"/>
                <w:szCs w:val="28"/>
              </w:rPr>
              <w:t>- Hoàn cảnh sáng tác: Bài thơ được Thanh Hải viết tháng 11 - 1980 khi tác giả đang nằm trên giường bệnh tại Thành phố Hồ Chí Minh - một tháng trước khi nhà thơ qua đờ</w:t>
            </w:r>
            <w:r>
              <w:rPr>
                <w:rFonts w:ascii="Times New Roman" w:hAnsi="Times New Roman"/>
                <w:sz w:val="28"/>
                <w:szCs w:val="28"/>
              </w:rPr>
              <w:t>i.</w:t>
            </w:r>
          </w:p>
        </w:tc>
      </w:tr>
      <w:tr w:rsidR="00EC172B" w14:paraId="1DBD94A6" w14:textId="77777777" w:rsidTr="00EC172B">
        <w:tc>
          <w:tcPr>
            <w:tcW w:w="1129" w:type="dxa"/>
          </w:tcPr>
          <w:p w14:paraId="59AC1B78" w14:textId="77777777" w:rsidR="00EC172B" w:rsidRPr="00E4060C" w:rsidRDefault="00EC172B" w:rsidP="00DB7318">
            <w:pPr>
              <w:pStyle w:val="ListParagraph"/>
              <w:numPr>
                <w:ilvl w:val="0"/>
                <w:numId w:val="10"/>
              </w:numPr>
              <w:spacing w:after="0" w:line="288" w:lineRule="auto"/>
              <w:jc w:val="center"/>
              <w:rPr>
                <w:rFonts w:eastAsia="Calibri" w:cs="Times New Roman"/>
                <w:b/>
                <w:color w:val="FF0000"/>
                <w:szCs w:val="28"/>
              </w:rPr>
            </w:pPr>
          </w:p>
        </w:tc>
        <w:tc>
          <w:tcPr>
            <w:tcW w:w="8761" w:type="dxa"/>
          </w:tcPr>
          <w:p w14:paraId="3AA6A8B4"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Chép nối tiếp 6 câu thơ:</w:t>
            </w:r>
          </w:p>
          <w:p w14:paraId="26A2E0A0"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Chép tiếp:</w:t>
            </w:r>
          </w:p>
          <w:p w14:paraId="51902ECB"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xml:space="preserve">Đất nước bốn nghìn năm </w:t>
            </w:r>
          </w:p>
          <w:p w14:paraId="23600554"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xml:space="preserve">Vất vả và gian lao </w:t>
            </w:r>
          </w:p>
          <w:p w14:paraId="35B92A5A"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xml:space="preserve">Đất nước như vì sao </w:t>
            </w:r>
          </w:p>
          <w:p w14:paraId="1B9A9970"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Cứ đi lên phía trước.</w:t>
            </w:r>
          </w:p>
          <w:p w14:paraId="14FD0FE4"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ab/>
            </w:r>
          </w:p>
          <w:p w14:paraId="4B576C21"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xml:space="preserve">Ta làm con chim hót </w:t>
            </w:r>
          </w:p>
          <w:p w14:paraId="73DC00B5"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xml:space="preserve">Ta làm một cành hoa </w:t>
            </w:r>
          </w:p>
          <w:p w14:paraId="5A140DF9"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xml:space="preserve">Ta nhập vào hoà ca </w:t>
            </w:r>
          </w:p>
          <w:p w14:paraId="4E68EACA"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Một nốt trầm xao xuyến.</w:t>
            </w:r>
          </w:p>
          <w:p w14:paraId="2A041F5A"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Nêu được 2 ý chính:</w:t>
            </w:r>
          </w:p>
          <w:p w14:paraId="7B337C9C"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xml:space="preserve">+ Sức sống bền bỉ, vững vàng, khí thế đi lên của đất nước </w:t>
            </w:r>
          </w:p>
          <w:p w14:paraId="0140605E" w14:textId="77777777" w:rsidR="00EC172B" w:rsidRPr="00E4060C" w:rsidRDefault="00EC172B" w:rsidP="00EC172B">
            <w:pPr>
              <w:spacing w:line="288" w:lineRule="auto"/>
              <w:rPr>
                <w:rFonts w:ascii="Times New Roman" w:hAnsi="Times New Roman"/>
                <w:sz w:val="28"/>
                <w:szCs w:val="28"/>
              </w:rPr>
            </w:pPr>
            <w:r w:rsidRPr="00D92DB0">
              <w:rPr>
                <w:rFonts w:ascii="Times New Roman" w:hAnsi="Times New Roman"/>
                <w:sz w:val="28"/>
                <w:szCs w:val="28"/>
              </w:rPr>
              <w:t>+ Ước nguyện của nhà thơ - Niềm tin tưởng, tự</w:t>
            </w:r>
            <w:r>
              <w:rPr>
                <w:rFonts w:ascii="Times New Roman" w:hAnsi="Times New Roman"/>
                <w:sz w:val="28"/>
                <w:szCs w:val="28"/>
              </w:rPr>
              <w:t xml:space="preserve"> hào...</w:t>
            </w:r>
          </w:p>
        </w:tc>
      </w:tr>
      <w:tr w:rsidR="00EC172B" w14:paraId="2616E6C2" w14:textId="77777777" w:rsidTr="00EC172B">
        <w:tc>
          <w:tcPr>
            <w:tcW w:w="1129" w:type="dxa"/>
          </w:tcPr>
          <w:p w14:paraId="0CFC5503" w14:textId="77777777" w:rsidR="00EC172B" w:rsidRPr="00E4060C" w:rsidRDefault="00EC172B" w:rsidP="00DB7318">
            <w:pPr>
              <w:pStyle w:val="ListParagraph"/>
              <w:numPr>
                <w:ilvl w:val="0"/>
                <w:numId w:val="10"/>
              </w:numPr>
              <w:spacing w:after="0" w:line="288" w:lineRule="auto"/>
              <w:jc w:val="center"/>
              <w:rPr>
                <w:rFonts w:eastAsia="Calibri" w:cs="Times New Roman"/>
                <w:b/>
                <w:color w:val="FF0000"/>
                <w:szCs w:val="28"/>
              </w:rPr>
            </w:pPr>
          </w:p>
        </w:tc>
        <w:tc>
          <w:tcPr>
            <w:tcW w:w="8761" w:type="dxa"/>
          </w:tcPr>
          <w:p w14:paraId="4756159D"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Biện pháp nghệ thuật và tác dụng:</w:t>
            </w:r>
          </w:p>
          <w:p w14:paraId="4C880F19"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Biện pháp nghệ thuật: 2 phép tu từ nổi bật lá so sánh, điệp ngữ</w:t>
            </w:r>
          </w:p>
          <w:p w14:paraId="1AB81930"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Tác dụng của phép so sanh:</w:t>
            </w:r>
          </w:p>
          <w:p w14:paraId="23AAF785"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“Vì sao” là hình ảnh trường tồn, vĩnh cửu được so sánh với đất nước. Từ “cứ” chỉ sự tiếp diễn, lặp lại kéo dài mãi.</w:t>
            </w:r>
          </w:p>
          <w:p w14:paraId="70E65BD1"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Sự trường tồn, vĩnh cửu, sức sống bền bỉ, mãnh liệt, khí thế đi lên của dân tộc.</w:t>
            </w:r>
          </w:p>
          <w:p w14:paraId="505D4B19" w14:textId="77777777" w:rsidR="00EC172B" w:rsidRPr="00E4060C" w:rsidRDefault="00EC172B" w:rsidP="00EC172B">
            <w:pPr>
              <w:spacing w:line="288" w:lineRule="auto"/>
              <w:rPr>
                <w:rFonts w:ascii="Times New Roman" w:hAnsi="Times New Roman"/>
                <w:sz w:val="28"/>
                <w:szCs w:val="28"/>
              </w:rPr>
            </w:pPr>
            <w:r w:rsidRPr="00D92DB0">
              <w:rPr>
                <w:rFonts w:ascii="Times New Roman" w:hAnsi="Times New Roman"/>
                <w:sz w:val="28"/>
                <w:szCs w:val="28"/>
              </w:rPr>
              <w:t>- Tác dụng của phép điệp ngữ: Điệp ngữ “Ta làm” khẳng định ước nguyện được cống hiến chân thành, tha thiết, mãnh liệt. Đó lả ước nguyện và khát khao sống có ích, khiêm nhường =&gt; Lẽ sống đẹ</w:t>
            </w:r>
            <w:r>
              <w:rPr>
                <w:rFonts w:ascii="Times New Roman" w:hAnsi="Times New Roman"/>
                <w:sz w:val="28"/>
                <w:szCs w:val="28"/>
              </w:rPr>
              <w:t xml:space="preserve">p... </w:t>
            </w:r>
          </w:p>
        </w:tc>
      </w:tr>
      <w:tr w:rsidR="00EC172B" w14:paraId="1492E9F8" w14:textId="77777777" w:rsidTr="00EC172B">
        <w:tc>
          <w:tcPr>
            <w:tcW w:w="1129" w:type="dxa"/>
          </w:tcPr>
          <w:p w14:paraId="579F70CC" w14:textId="77777777" w:rsidR="00EC172B" w:rsidRPr="00E4060C" w:rsidRDefault="00EC172B" w:rsidP="00DB7318">
            <w:pPr>
              <w:pStyle w:val="ListParagraph"/>
              <w:numPr>
                <w:ilvl w:val="0"/>
                <w:numId w:val="10"/>
              </w:numPr>
              <w:spacing w:after="0" w:line="288" w:lineRule="auto"/>
              <w:jc w:val="center"/>
              <w:rPr>
                <w:rFonts w:eastAsia="Calibri" w:cs="Times New Roman"/>
                <w:b/>
                <w:color w:val="FF0000"/>
                <w:szCs w:val="28"/>
              </w:rPr>
            </w:pPr>
          </w:p>
        </w:tc>
        <w:tc>
          <w:tcPr>
            <w:tcW w:w="8761" w:type="dxa"/>
          </w:tcPr>
          <w:p w14:paraId="1AB73786"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Bài thơ có hình ảnh thơ: con chim, cành hoa...</w:t>
            </w:r>
          </w:p>
          <w:p w14:paraId="01D9DB5D"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lastRenderedPageBreak/>
              <w:t>- Tên bài: Viếng lăng Bác</w:t>
            </w:r>
          </w:p>
          <w:p w14:paraId="1DC11D6F" w14:textId="77777777" w:rsidR="00EC172B" w:rsidRPr="00E4060C" w:rsidRDefault="00EC172B" w:rsidP="00EC172B">
            <w:pPr>
              <w:spacing w:line="288" w:lineRule="auto"/>
              <w:rPr>
                <w:rFonts w:ascii="Times New Roman" w:hAnsi="Times New Roman"/>
                <w:sz w:val="28"/>
                <w:szCs w:val="28"/>
              </w:rPr>
            </w:pPr>
            <w:r w:rsidRPr="00D92DB0">
              <w:rPr>
                <w:rFonts w:ascii="Times New Roman" w:hAnsi="Times New Roman"/>
                <w:sz w:val="28"/>
                <w:szCs w:val="28"/>
              </w:rPr>
              <w:t>- Tác giả: Viễn Phương</w:t>
            </w:r>
          </w:p>
        </w:tc>
      </w:tr>
      <w:tr w:rsidR="00EC172B" w14:paraId="684B0485" w14:textId="77777777" w:rsidTr="00EC172B">
        <w:tc>
          <w:tcPr>
            <w:tcW w:w="1129" w:type="dxa"/>
          </w:tcPr>
          <w:p w14:paraId="632693E0" w14:textId="77777777" w:rsidR="00EC172B" w:rsidRPr="00E4060C" w:rsidRDefault="00EC172B" w:rsidP="00DB7318">
            <w:pPr>
              <w:pStyle w:val="ListParagraph"/>
              <w:numPr>
                <w:ilvl w:val="0"/>
                <w:numId w:val="10"/>
              </w:numPr>
              <w:spacing w:after="0" w:line="288" w:lineRule="auto"/>
              <w:jc w:val="center"/>
              <w:rPr>
                <w:rFonts w:eastAsia="Calibri" w:cs="Times New Roman"/>
                <w:b/>
                <w:color w:val="FF0000"/>
                <w:szCs w:val="28"/>
              </w:rPr>
            </w:pPr>
          </w:p>
        </w:tc>
        <w:tc>
          <w:tcPr>
            <w:tcW w:w="8761" w:type="dxa"/>
          </w:tcPr>
          <w:p w14:paraId="5A03EED6"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Viết đoạn nghị luận để thấy được lời ngợỉ ca quê hương đất nước qua điệu dân ca xứ Huế:</w:t>
            </w:r>
          </w:p>
          <w:p w14:paraId="63EE683F"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a. Giải thích khái niệm:</w:t>
            </w:r>
          </w:p>
          <w:p w14:paraId="4C22374A"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Sống đẹp là sống tốt, phù hợp với đạo lý và chuẩn mực xã hội, sống biết yêu thương, biết sẻ chia, cống hiến, sống có ý nghĩa, có ích cho cộng đồng, quốc gia, dân tộc.</w:t>
            </w:r>
          </w:p>
          <w:p w14:paraId="57AFFC21"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Sống khẳng định năng lực của bản thân, giá trị của mỗi cá nhân, sống khiến người khác cảm phục, yêu mến, kính trọng, noi theo. Sống với tâm hồn, tình cảm nhân cách, suy nghĩ, khát vọng chính đáng cao đẹp.</w:t>
            </w:r>
          </w:p>
          <w:p w14:paraId="15686D8F"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b. Biểu hiện:</w:t>
            </w:r>
          </w:p>
          <w:p w14:paraId="623FCC2E"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Sống có mục tiêu, ước mơ đẹp... phấn đấu để đạt được ước mơ</w:t>
            </w:r>
          </w:p>
          <w:p w14:paraId="4488FA9F"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-Tâm hồn đẹp: Biết yêu thương, sống có ích, có ý nghĩa, có trách nhiệm, với bản thân, gia đình, cộng đồng...</w:t>
            </w:r>
          </w:p>
          <w:p w14:paraId="56036D8B"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Trí tuệ đẹp: sống không ngừng học hỏi, bồi dưỡng tri thức, văn hóa...</w:t>
            </w:r>
          </w:p>
          <w:p w14:paraId="5C8E47C9"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Hành động đẹp: Hành động đi đôi với lời nói, vì mình nhưng cũng vì cộng đồng...</w:t>
            </w:r>
          </w:p>
          <w:p w14:paraId="5964BF23"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c. Ý nghĩa sống đẹp:</w:t>
            </w:r>
          </w:p>
          <w:p w14:paraId="090588BF"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Đối với bản thân: Giúp cho con người thành công, được mọi người yêu mến, kính trọng</w:t>
            </w:r>
          </w:p>
          <w:p w14:paraId="345BB17F"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Đối với xã hội: Giúp xã hội phồn vinh, ổn định và phát triển</w:t>
            </w:r>
          </w:p>
          <w:p w14:paraId="3CB53220" w14:textId="77777777" w:rsidR="00EC172B" w:rsidRDefault="00EC172B" w:rsidP="00EC172B">
            <w:pPr>
              <w:spacing w:line="288" w:lineRule="auto"/>
              <w:rPr>
                <w:rFonts w:ascii="Times New Roman" w:hAnsi="Times New Roman"/>
                <w:sz w:val="28"/>
                <w:szCs w:val="28"/>
              </w:rPr>
            </w:pPr>
            <w:r w:rsidRPr="00D92DB0">
              <w:rPr>
                <w:rFonts w:ascii="Times New Roman" w:hAnsi="Times New Roman"/>
                <w:sz w:val="28"/>
                <w:szCs w:val="28"/>
              </w:rPr>
              <w:t xml:space="preserve">d. Bàn bạc, mở rộng </w:t>
            </w:r>
          </w:p>
          <w:p w14:paraId="0E50B910"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Phê phán quan niệm, lối sống không đẹp: ích kỉ, vụ lợi, thờ ơ, đi ngược với luân lý, gây ra hậu quả xấu...</w:t>
            </w:r>
          </w:p>
          <w:p w14:paraId="49D86092"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xml:space="preserve">- Sống đẹp đòi hỏi con người phải có bàn lĩnh, tỉnh táo, biết nhận thức, biết yêu thương, biết giữ mình khỏi những cám dỗ của xã hội. Sống đẹp phải được nhận thức và rèn luyện thường xuyên, tạo thành thói quen, lối sống </w:t>
            </w:r>
            <w:r w:rsidRPr="00D92DB0">
              <w:rPr>
                <w:rFonts w:ascii="Times New Roman" w:hAnsi="Times New Roman"/>
                <w:sz w:val="28"/>
                <w:szCs w:val="28"/>
              </w:rPr>
              <w:lastRenderedPageBreak/>
              <w:t>hàng ngày...</w:t>
            </w:r>
          </w:p>
          <w:p w14:paraId="0CFD9F01"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e. Bài học nhận thức và hành động;</w:t>
            </w:r>
          </w:p>
          <w:p w14:paraId="78C9944B" w14:textId="77777777" w:rsidR="00EC172B" w:rsidRPr="00E4060C" w:rsidRDefault="00EC172B" w:rsidP="00EC172B">
            <w:pPr>
              <w:spacing w:line="288" w:lineRule="auto"/>
              <w:rPr>
                <w:rFonts w:ascii="Times New Roman" w:hAnsi="Times New Roman"/>
                <w:sz w:val="28"/>
                <w:szCs w:val="28"/>
              </w:rPr>
            </w:pPr>
            <w:r w:rsidRPr="00D92DB0">
              <w:rPr>
                <w:rFonts w:ascii="Times New Roman" w:hAnsi="Times New Roman"/>
                <w:sz w:val="28"/>
                <w:szCs w:val="28"/>
              </w:rPr>
              <w:t>Đồng tình với quan điểm sống đẹp; biết học tập và rèn luyện sống đẹp bằng những cố gắng của bản thản, có ước mơ, hoài bão, dũng cảm vượ</w:t>
            </w:r>
            <w:r>
              <w:rPr>
                <w:rFonts w:ascii="Times New Roman" w:hAnsi="Times New Roman"/>
                <w:sz w:val="28"/>
                <w:szCs w:val="28"/>
              </w:rPr>
              <w:t>t khó...</w:t>
            </w:r>
          </w:p>
        </w:tc>
      </w:tr>
      <w:tr w:rsidR="00EC172B" w14:paraId="378C7AB0" w14:textId="77777777" w:rsidTr="00EC172B">
        <w:tc>
          <w:tcPr>
            <w:tcW w:w="1129" w:type="dxa"/>
          </w:tcPr>
          <w:p w14:paraId="20F94526" w14:textId="77777777" w:rsidR="00EC172B" w:rsidRPr="00E4060C" w:rsidRDefault="00EC172B" w:rsidP="00DB7318">
            <w:pPr>
              <w:pStyle w:val="ListParagraph"/>
              <w:numPr>
                <w:ilvl w:val="0"/>
                <w:numId w:val="10"/>
              </w:numPr>
              <w:spacing w:after="0" w:line="288" w:lineRule="auto"/>
              <w:jc w:val="center"/>
              <w:rPr>
                <w:rFonts w:eastAsia="Calibri" w:cs="Times New Roman"/>
                <w:b/>
                <w:color w:val="FF0000"/>
                <w:szCs w:val="28"/>
              </w:rPr>
            </w:pPr>
          </w:p>
        </w:tc>
        <w:tc>
          <w:tcPr>
            <w:tcW w:w="8761" w:type="dxa"/>
          </w:tcPr>
          <w:p w14:paraId="15DE8CB0"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Lời ngợi ca quê hương, dất nước qua điệu dân ca xứ Huế:</w:t>
            </w:r>
          </w:p>
          <w:p w14:paraId="15C7F32A"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Như một nhịp láy lại của khúc dân ca dịu dàng, đằm thắm đem lại thi vị Huế trìu mến tha thiết.</w:t>
            </w:r>
          </w:p>
          <w:p w14:paraId="32C840B7"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xml:space="preserve">- Bài thơ khép lại trong âm điệu khúc Nam ai, Nam bình xứ Huế. Đoạn thơ kết thúc như một khúc hát ca ngợi mùa xuân, để lại dư vị sâu lắng. Nhà thơ muốn hát lên điệu Nam ai, Nam bình để đón mừng mùa xuân. Câu ca nghe như một lời từ biệt để hoà vào cõi vĩnh hằng. Nhưng đây không phải là lời ca buồn thuở trước “nhịp phách tiền đất Huế” mà nghe giòn giã, vang xa. </w:t>
            </w:r>
          </w:p>
          <w:p w14:paraId="476777A2"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“Nước non ngàn dặm mình/Nước non ngàn dặm tình” còn ngân nga mãi mãi. Phải yêu đời lắm, phải lạc quan lắm mới có thể hát lên trong hoàn cảnh nhà thơ lúc đó (đang ốm nặng và sắp qua đời). Điều đó làm ta càng yêu quý tiếng hát và tấm lòng nhà thơ.</w:t>
            </w:r>
          </w:p>
          <w:p w14:paraId="676562CF" w14:textId="77777777" w:rsidR="00EC172B" w:rsidRPr="00E4060C" w:rsidRDefault="00EC172B" w:rsidP="00EC172B">
            <w:pPr>
              <w:spacing w:line="288" w:lineRule="auto"/>
              <w:rPr>
                <w:rFonts w:ascii="Times New Roman" w:hAnsi="Times New Roman"/>
                <w:sz w:val="28"/>
                <w:szCs w:val="28"/>
              </w:rPr>
            </w:pPr>
            <w:r w:rsidRPr="00D92DB0">
              <w:rPr>
                <w:rFonts w:ascii="Times New Roman" w:hAnsi="Times New Roman"/>
                <w:sz w:val="28"/>
                <w:szCs w:val="28"/>
              </w:rPr>
              <w:t>- Xuyên suốt bài thơ không chỉ lả hình tượng mùa xuân. Từ tiếng chim chiền chiện tượng trưng cho khúc hát của đất trời đến một nốt nhạc trầm nhập vào bản hoà ca đất nước, và đến đây là khúc hát tạo ấn tượng một bài ca không dứt. Một bài ca yêu cuộc số</w:t>
            </w:r>
            <w:r>
              <w:rPr>
                <w:rFonts w:ascii="Times New Roman" w:hAnsi="Times New Roman"/>
                <w:sz w:val="28"/>
                <w:szCs w:val="28"/>
              </w:rPr>
              <w:t>ng.</w:t>
            </w:r>
          </w:p>
        </w:tc>
      </w:tr>
    </w:tbl>
    <w:p w14:paraId="234B8376" w14:textId="77777777" w:rsidR="00EC172B" w:rsidRPr="00D92DB0" w:rsidRDefault="00EC172B" w:rsidP="00EC172B">
      <w:pPr>
        <w:spacing w:after="0" w:line="288" w:lineRule="auto"/>
        <w:rPr>
          <w:rFonts w:ascii="Times New Roman" w:hAnsi="Times New Roman"/>
          <w:sz w:val="28"/>
          <w:szCs w:val="28"/>
        </w:rPr>
      </w:pPr>
    </w:p>
    <w:p w14:paraId="22FF1152" w14:textId="77777777" w:rsidR="00EC172B" w:rsidRPr="00E4060C" w:rsidRDefault="00EC172B" w:rsidP="00EC172B">
      <w:pPr>
        <w:spacing w:after="0" w:line="288" w:lineRule="auto"/>
        <w:rPr>
          <w:rFonts w:ascii="Times New Roman" w:hAnsi="Times New Roman"/>
          <w:b/>
          <w:color w:val="FF0000"/>
          <w:sz w:val="28"/>
          <w:szCs w:val="28"/>
        </w:rPr>
      </w:pPr>
      <w:r w:rsidRPr="00E4060C">
        <w:rPr>
          <w:rFonts w:ascii="Times New Roman" w:hAnsi="Times New Roman"/>
          <w:b/>
          <w:color w:val="FF0000"/>
          <w:sz w:val="28"/>
          <w:szCs w:val="28"/>
        </w:rPr>
        <w:t>5. PHIẾU SỐ 5</w:t>
      </w:r>
    </w:p>
    <w:p w14:paraId="2E484D42"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t>Trong sáng tác cuối cùng của cuộc đời cầm bút, nhà thơ Thanh Hải đã viết:</w:t>
      </w:r>
    </w:p>
    <w:p w14:paraId="26C8A7FB"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t xml:space="preserve">“...Ta làm con chim hót </w:t>
      </w:r>
    </w:p>
    <w:p w14:paraId="7AE11B33"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t xml:space="preserve">Ta làm một cành hoa </w:t>
      </w:r>
    </w:p>
    <w:p w14:paraId="28DD7D9F"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t xml:space="preserve">Ta nhập vào hòa ca </w:t>
      </w:r>
    </w:p>
    <w:p w14:paraId="54290D9C"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t>Một nốt trầm xao xuyến.</w:t>
      </w:r>
    </w:p>
    <w:p w14:paraId="45FBF323" w14:textId="77777777" w:rsidR="00EC172B" w:rsidRPr="00D92DB0" w:rsidRDefault="00EC172B" w:rsidP="00EC172B">
      <w:pPr>
        <w:spacing w:after="0" w:line="288" w:lineRule="auto"/>
        <w:rPr>
          <w:rFonts w:ascii="Times New Roman" w:hAnsi="Times New Roman"/>
          <w:sz w:val="28"/>
          <w:szCs w:val="28"/>
        </w:rPr>
      </w:pPr>
    </w:p>
    <w:p w14:paraId="6DAB5AE8"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t xml:space="preserve">Một mùa xuân nho nhỏ </w:t>
      </w:r>
    </w:p>
    <w:p w14:paraId="61CB6446"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t xml:space="preserve">Lặng lẽ dâng cho đời </w:t>
      </w:r>
    </w:p>
    <w:p w14:paraId="52D2C425"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t xml:space="preserve">Dù là tuổi hai mươi </w:t>
      </w:r>
    </w:p>
    <w:p w14:paraId="7ABB9CCC"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t>Dù là khi tóc bạc...”</w:t>
      </w:r>
    </w:p>
    <w:p w14:paraId="0A7B4AC1"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lastRenderedPageBreak/>
        <w:t>(Mùa xuân nho nhỏ)</w:t>
      </w:r>
    </w:p>
    <w:p w14:paraId="36EF7F58"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t>Câu 1: Hãy trình bày mạch cảm xúc của bài thơ.</w:t>
      </w:r>
    </w:p>
    <w:p w14:paraId="1CF51369"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t>Câu 2: Trong những câu thơ trên, biện pháp nghệ thuật ẩn dụ và hoán dụ được tác giả sử dụng qua những tư ngữ, hình ảnh nào? Nêu hiệu quả nghệ thuật của những biện pháp tu từ đó.</w:t>
      </w:r>
    </w:p>
    <w:p w14:paraId="00F65EB7" w14:textId="77777777" w:rsidR="00EC172B" w:rsidRPr="00D92DB0" w:rsidRDefault="00EC172B" w:rsidP="00EC172B">
      <w:pPr>
        <w:spacing w:after="0" w:line="288" w:lineRule="auto"/>
        <w:rPr>
          <w:rFonts w:ascii="Times New Roman" w:hAnsi="Times New Roman"/>
          <w:sz w:val="28"/>
          <w:szCs w:val="28"/>
        </w:rPr>
      </w:pPr>
      <w:r w:rsidRPr="00D92DB0">
        <w:rPr>
          <w:rFonts w:ascii="Times New Roman" w:hAnsi="Times New Roman"/>
          <w:sz w:val="28"/>
          <w:szCs w:val="28"/>
        </w:rPr>
        <w:t xml:space="preserve">Câu 3: Từ hai khổ thơ trên và những hiểu biết xã hội, em hãy viết đọạn văn khoảng 2/3 trang giấy thi trình bày suy nghĩ về lí tưởng sống của tuổi trẻ hiện nay </w:t>
      </w:r>
    </w:p>
    <w:p w14:paraId="069C5578" w14:textId="77777777" w:rsidR="00EC172B" w:rsidRDefault="00EC172B" w:rsidP="00EC172B">
      <w:pPr>
        <w:spacing w:after="0" w:line="288" w:lineRule="auto"/>
        <w:jc w:val="center"/>
        <w:rPr>
          <w:rFonts w:ascii="Times New Roman" w:hAnsi="Times New Roman"/>
          <w:b/>
          <w:color w:val="FF0000"/>
          <w:sz w:val="28"/>
          <w:szCs w:val="28"/>
        </w:rPr>
      </w:pPr>
      <w:r w:rsidRPr="00E4060C">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125"/>
        <w:gridCol w:w="8729"/>
      </w:tblGrid>
      <w:tr w:rsidR="00EC172B" w14:paraId="360C3BE3" w14:textId="77777777" w:rsidTr="00FA5DA2">
        <w:tc>
          <w:tcPr>
            <w:tcW w:w="1125" w:type="dxa"/>
          </w:tcPr>
          <w:p w14:paraId="36879EE8" w14:textId="77777777" w:rsidR="00EC172B" w:rsidRPr="00E4060C" w:rsidRDefault="00EC172B" w:rsidP="00DB7318">
            <w:pPr>
              <w:pStyle w:val="ListParagraph"/>
              <w:numPr>
                <w:ilvl w:val="0"/>
                <w:numId w:val="11"/>
              </w:numPr>
              <w:spacing w:after="0" w:line="288" w:lineRule="auto"/>
              <w:jc w:val="center"/>
              <w:rPr>
                <w:rFonts w:eastAsia="Calibri" w:cs="Times New Roman"/>
                <w:b/>
                <w:color w:val="FF0000"/>
                <w:szCs w:val="28"/>
              </w:rPr>
            </w:pPr>
          </w:p>
        </w:tc>
        <w:tc>
          <w:tcPr>
            <w:tcW w:w="8729" w:type="dxa"/>
          </w:tcPr>
          <w:p w14:paraId="0BE8061B"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Mạch cảm xúc bàỉ thơ:</w:t>
            </w:r>
          </w:p>
          <w:p w14:paraId="5F3EE989"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Dòng cảm xúc được khơi nguồn từ vẻ đẹp và sức sống của mùa xuân thiên nhiên từ đó mở rộng ra với mùa xuân của đất nước.</w:t>
            </w:r>
          </w:p>
          <w:p w14:paraId="0B9221A9"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Cảm xúc lắng dần vào sự suy tư và ước nguyện của nhà thơ muốn được hòa nhập và đóng góp cho cuộc đời chung.</w:t>
            </w:r>
          </w:p>
          <w:p w14:paraId="002211A9" w14:textId="77777777" w:rsidR="00EC172B" w:rsidRPr="00E4060C" w:rsidRDefault="00EC172B" w:rsidP="00EC172B">
            <w:pPr>
              <w:spacing w:line="288" w:lineRule="auto"/>
              <w:rPr>
                <w:rFonts w:ascii="Times New Roman" w:hAnsi="Times New Roman"/>
                <w:sz w:val="28"/>
                <w:szCs w:val="28"/>
              </w:rPr>
            </w:pPr>
            <w:r w:rsidRPr="00D92DB0">
              <w:rPr>
                <w:rFonts w:ascii="Times New Roman" w:hAnsi="Times New Roman"/>
                <w:sz w:val="28"/>
                <w:szCs w:val="28"/>
              </w:rPr>
              <w:t>- Bài thơ kết thúc với những tình cảm thiết tha tự hào về quê hương đất nướ</w:t>
            </w:r>
            <w:r>
              <w:rPr>
                <w:rFonts w:ascii="Times New Roman" w:hAnsi="Times New Roman"/>
                <w:sz w:val="28"/>
                <w:szCs w:val="28"/>
              </w:rPr>
              <w:t>c.</w:t>
            </w:r>
          </w:p>
        </w:tc>
      </w:tr>
      <w:tr w:rsidR="00EC172B" w14:paraId="1F9A85DF" w14:textId="77777777" w:rsidTr="00FA5DA2">
        <w:tc>
          <w:tcPr>
            <w:tcW w:w="1125" w:type="dxa"/>
          </w:tcPr>
          <w:p w14:paraId="0E6255DA" w14:textId="77777777" w:rsidR="00EC172B" w:rsidRPr="00E4060C" w:rsidRDefault="00EC172B" w:rsidP="00DB7318">
            <w:pPr>
              <w:pStyle w:val="ListParagraph"/>
              <w:numPr>
                <w:ilvl w:val="0"/>
                <w:numId w:val="11"/>
              </w:numPr>
              <w:spacing w:after="0" w:line="288" w:lineRule="auto"/>
              <w:jc w:val="center"/>
              <w:rPr>
                <w:rFonts w:eastAsia="Calibri" w:cs="Times New Roman"/>
                <w:b/>
                <w:color w:val="FF0000"/>
                <w:szCs w:val="28"/>
              </w:rPr>
            </w:pPr>
          </w:p>
        </w:tc>
        <w:tc>
          <w:tcPr>
            <w:tcW w:w="8729" w:type="dxa"/>
          </w:tcPr>
          <w:p w14:paraId="6D843AA6"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Hình ảnh ẩn dụ, hoán dụ trong khổ thơ và tác dụng:</w:t>
            </w:r>
          </w:p>
          <w:p w14:paraId="04CAE3D3"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Biện pháp nghệ thuật:</w:t>
            </w:r>
          </w:p>
          <w:p w14:paraId="7692D051"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Ẩn dụ: Hình ảnh “mùa xuân nho nhỏ”</w:t>
            </w:r>
          </w:p>
          <w:p w14:paraId="794EBC3E"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Hoán dụ: “tuồi hai mươi", “khi tóc bạc”</w:t>
            </w:r>
          </w:p>
          <w:p w14:paraId="5C988A70"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Hiệu quả nghệ thuật:</w:t>
            </w:r>
          </w:p>
          <w:p w14:paraId="6303C486"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Hình ảnh “mùa xuân nho nhỏ”: chỉ con ngườỉ cá nhân với lối sống đẹp, sống với tất cả sức sống tươi trẻ của mình nhưng rất khiêm nhường, là một mùa xuân nhỏ góp vào mùa xuân lớn của đất nước, của cuộc đời chung.</w:t>
            </w:r>
          </w:p>
          <w:p w14:paraId="229740B8" w14:textId="77777777" w:rsidR="00EC172B" w:rsidRPr="00E4060C" w:rsidRDefault="00EC172B" w:rsidP="00EC172B">
            <w:pPr>
              <w:spacing w:line="288" w:lineRule="auto"/>
              <w:rPr>
                <w:rFonts w:ascii="Times New Roman" w:hAnsi="Times New Roman"/>
                <w:sz w:val="28"/>
                <w:szCs w:val="28"/>
              </w:rPr>
            </w:pPr>
            <w:r w:rsidRPr="00D92DB0">
              <w:rPr>
                <w:rFonts w:ascii="Times New Roman" w:hAnsi="Times New Roman"/>
                <w:sz w:val="28"/>
                <w:szCs w:val="28"/>
              </w:rPr>
              <w:t>+ Hình ảnh hoán dụ: “tuổi hai mươi” (tuổi trẻ mạnh mẽ đầy sức sống) và “khi tóc bạc” (tuổi đã xế bóng) =&gt; khát vọng cống hiến, hiến dâng tất cả sức lực của mình cho cuộc đời và đất nướ</w:t>
            </w:r>
            <w:r>
              <w:rPr>
                <w:rFonts w:ascii="Times New Roman" w:hAnsi="Times New Roman"/>
                <w:sz w:val="28"/>
                <w:szCs w:val="28"/>
              </w:rPr>
              <w:t>c.</w:t>
            </w:r>
          </w:p>
        </w:tc>
      </w:tr>
      <w:tr w:rsidR="00EC172B" w14:paraId="1BB7A8DA" w14:textId="77777777" w:rsidTr="00FA5DA2">
        <w:tc>
          <w:tcPr>
            <w:tcW w:w="1125" w:type="dxa"/>
          </w:tcPr>
          <w:p w14:paraId="060E8A3E" w14:textId="77777777" w:rsidR="00EC172B" w:rsidRPr="00E4060C" w:rsidRDefault="00EC172B" w:rsidP="00DB7318">
            <w:pPr>
              <w:pStyle w:val="ListParagraph"/>
              <w:numPr>
                <w:ilvl w:val="0"/>
                <w:numId w:val="11"/>
              </w:numPr>
              <w:spacing w:after="0" w:line="288" w:lineRule="auto"/>
              <w:jc w:val="center"/>
              <w:rPr>
                <w:rFonts w:eastAsia="Calibri" w:cs="Times New Roman"/>
                <w:b/>
                <w:color w:val="FF0000"/>
                <w:szCs w:val="28"/>
              </w:rPr>
            </w:pPr>
          </w:p>
        </w:tc>
        <w:tc>
          <w:tcPr>
            <w:tcW w:w="8729" w:type="dxa"/>
          </w:tcPr>
          <w:p w14:paraId="76DA11E9"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Viết đoạn nghị luận suy nghĩ về lý tưởng sống của thế hệ trẻ:</w:t>
            </w:r>
          </w:p>
          <w:p w14:paraId="26EE09FD"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a. Giải thích khái niệm:</w:t>
            </w:r>
          </w:p>
          <w:p w14:paraId="1501E995"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xml:space="preserve">- Lý tưởng là mục đích sống cao đẹp. sống đẹp là lối sống mình vì mọi người thể hiện bằng sự cống hiến hết mình trong học tập, trong công việc </w:t>
            </w:r>
            <w:r w:rsidRPr="00D92DB0">
              <w:rPr>
                <w:rFonts w:ascii="Times New Roman" w:hAnsi="Times New Roman"/>
                <w:sz w:val="28"/>
                <w:szCs w:val="28"/>
              </w:rPr>
              <w:lastRenderedPageBreak/>
              <w:t>để xây dựng quê hương, đất nước....</w:t>
            </w:r>
            <w:r w:rsidRPr="00D92DB0">
              <w:rPr>
                <w:rFonts w:ascii="Times New Roman" w:hAnsi="Times New Roman"/>
                <w:sz w:val="28"/>
                <w:szCs w:val="28"/>
              </w:rPr>
              <w:tab/>
            </w:r>
          </w:p>
          <w:p w14:paraId="056AB53A"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Lý tưởng của thanh niên Việt Nam hiện nay lả sống chiến đấu để bảo vệ Tổ quốc và xây dựng chủ nghĩa xã hội.</w:t>
            </w:r>
          </w:p>
          <w:p w14:paraId="69B7191B"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b. Bỉểu hiện: Những tấm gương sống có lý tưởng cao đẹp</w:t>
            </w:r>
          </w:p>
          <w:p w14:paraId="304B1300"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Trong hai cuộc kháng chiến chống Pháp và chống Mỹ: Bác Hồ, chú bé Lượm, Kim Đồng, Võ Thị Sáu....</w:t>
            </w:r>
          </w:p>
          <w:p w14:paraId="4B24B9F2"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Ngày nay: Những con người đang ngày đêm âm thầm, lặng lẽ cống hiến cho công cuộc xây dựng đất nước: anh thanh niên trong truyện "Lặng lẽ Sa Pa” của Nguyễn Thành Long, những người chiến sĩ hải quân, Lực lượng cảnh sát biển, kiểm ngư Việt Nam....</w:t>
            </w:r>
          </w:p>
          <w:p w14:paraId="5AFE55AD"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c. Ý nghĩa, vai trò:</w:t>
            </w:r>
          </w:p>
          <w:p w14:paraId="6A29A2BD"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Lý tưởng là mục đích sống, quyết định sự thành công</w:t>
            </w:r>
          </w:p>
          <w:p w14:paraId="5A552525"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Lý tưởng cho ta sức mạnh vượt qua những khó khăn, chông gai trong cuộc sống để đạt được những điều tốt đẹp.</w:t>
            </w:r>
          </w:p>
          <w:p w14:paraId="0F7ED948"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Lý tưởng sống cao đẹp là điều kiện để con người sống có ý nghĩa, giúp con người hoàn thiện vẻ đẹp tâm hồn, nhân cách.</w:t>
            </w:r>
          </w:p>
          <w:p w14:paraId="106254A9"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d. Bàn bạc mở rộng:</w:t>
            </w:r>
          </w:p>
          <w:p w14:paraId="27567F09"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Trong cuộc sống hiện nay vẫn còn có một số ít người sống không có lý tưởng, có lối sống ích kỉ, cá nhân, mục đích sống tầm thường hay dựa dẫm ỷ lại vào gia đình, người thân.</w:t>
            </w:r>
          </w:p>
          <w:p w14:paraId="3C54331E"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Học sinh không có lý tưởng thường mải chơi, lười học bài, dựa dẫm vào sách học tốt, sách giải...</w:t>
            </w:r>
          </w:p>
          <w:p w14:paraId="0539DE3E"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Những người đó sẽ trở thành gánh nặng cho gia đình và xã hội bị mọi người lên án và phê phán...</w:t>
            </w:r>
          </w:p>
          <w:p w14:paraId="180FA9EC"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e. Liên hệ thế hệ trẻ và bản thân:</w:t>
            </w:r>
          </w:p>
          <w:p w14:paraId="2BF67B75"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Từ những tấm gương trên tuổi trẻ hôm nay phải biết tìm cho mình lí tưởng sống cao đẹp và quyết tâm thực hiện đến cùng lý tưởng của đời mình.</w:t>
            </w:r>
          </w:p>
          <w:p w14:paraId="29EAFE3D" w14:textId="77777777" w:rsidR="00EC172B" w:rsidRPr="00D92DB0" w:rsidRDefault="00EC172B" w:rsidP="00EC172B">
            <w:pPr>
              <w:spacing w:line="288" w:lineRule="auto"/>
              <w:rPr>
                <w:rFonts w:ascii="Times New Roman" w:hAnsi="Times New Roman"/>
                <w:sz w:val="28"/>
                <w:szCs w:val="28"/>
              </w:rPr>
            </w:pPr>
            <w:r w:rsidRPr="00D92DB0">
              <w:rPr>
                <w:rFonts w:ascii="Times New Roman" w:hAnsi="Times New Roman"/>
                <w:sz w:val="28"/>
                <w:szCs w:val="28"/>
              </w:rPr>
              <w:t xml:space="preserve">- Mỗi người phải sống hết mình với vị trí mà mình đang đứng, với công </w:t>
            </w:r>
            <w:r w:rsidRPr="00D92DB0">
              <w:rPr>
                <w:rFonts w:ascii="Times New Roman" w:hAnsi="Times New Roman"/>
                <w:sz w:val="28"/>
                <w:szCs w:val="28"/>
              </w:rPr>
              <w:lastRenderedPageBreak/>
              <w:t>việc mình đang làm.</w:t>
            </w:r>
          </w:p>
          <w:p w14:paraId="37282F9F" w14:textId="77777777" w:rsidR="00EC172B" w:rsidRPr="00E4060C" w:rsidRDefault="00EC172B" w:rsidP="00EC172B">
            <w:pPr>
              <w:spacing w:line="288" w:lineRule="auto"/>
              <w:rPr>
                <w:rFonts w:ascii="Times New Roman" w:hAnsi="Times New Roman"/>
                <w:sz w:val="28"/>
                <w:szCs w:val="28"/>
              </w:rPr>
            </w:pPr>
            <w:r w:rsidRPr="00D92DB0">
              <w:rPr>
                <w:rFonts w:ascii="Times New Roman" w:hAnsi="Times New Roman"/>
                <w:sz w:val="28"/>
                <w:szCs w:val="28"/>
              </w:rPr>
              <w:t>- Là học sinh còn ngồi trên ghế nhà trường cần rèn luyện sống có mục đích, có lý tưởng ngay từ những việc làm nhỏ nhấ</w:t>
            </w:r>
            <w:r>
              <w:rPr>
                <w:rFonts w:ascii="Times New Roman" w:hAnsi="Times New Roman"/>
                <w:sz w:val="28"/>
                <w:szCs w:val="28"/>
              </w:rPr>
              <w:t>t. </w:t>
            </w:r>
          </w:p>
        </w:tc>
      </w:tr>
    </w:tbl>
    <w:p w14:paraId="6FD56E9C" w14:textId="77777777" w:rsidR="00FA5DA2" w:rsidRPr="00FA10FA" w:rsidRDefault="00FA5DA2" w:rsidP="00FA5DA2">
      <w:pPr>
        <w:jc w:val="center"/>
        <w:rPr>
          <w:rFonts w:ascii="Times New Roman" w:hAnsi="Times New Roman"/>
          <w:b/>
          <w:bCs/>
          <w:sz w:val="28"/>
          <w:szCs w:val="28"/>
        </w:rPr>
      </w:pPr>
      <w:r w:rsidRPr="00FA10FA">
        <w:rPr>
          <w:rFonts w:ascii="Times New Roman" w:hAnsi="Times New Roman"/>
          <w:b/>
          <w:bCs/>
          <w:sz w:val="28"/>
          <w:szCs w:val="28"/>
        </w:rPr>
        <w:lastRenderedPageBreak/>
        <w:t>VIẾNG LĂNG BÁC</w:t>
      </w:r>
    </w:p>
    <w:p w14:paraId="6A015872" w14:textId="77777777" w:rsidR="00FA5DA2" w:rsidRPr="00FA10FA" w:rsidRDefault="00FA5DA2" w:rsidP="00FA5DA2">
      <w:pPr>
        <w:jc w:val="both"/>
        <w:rPr>
          <w:rFonts w:ascii="Times New Roman" w:hAnsi="Times New Roman"/>
          <w:b/>
          <w:bCs/>
          <w:sz w:val="28"/>
          <w:szCs w:val="28"/>
        </w:rPr>
      </w:pPr>
      <w:r w:rsidRPr="00FA10FA">
        <w:rPr>
          <w:rFonts w:ascii="Times New Roman" w:hAnsi="Times New Roman"/>
          <w:b/>
          <w:bCs/>
          <w:sz w:val="28"/>
          <w:szCs w:val="28"/>
        </w:rPr>
        <w:t>Đề 1</w:t>
      </w:r>
    </w:p>
    <w:p w14:paraId="50AAFE55"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1.</w:t>
      </w:r>
      <w:r w:rsidRPr="00FA10FA">
        <w:rPr>
          <w:rFonts w:ascii="Times New Roman" w:hAnsi="Times New Roman"/>
          <w:sz w:val="28"/>
          <w:szCs w:val="28"/>
        </w:rPr>
        <w:tab/>
        <w:t xml:space="preserve">Chép chính xác khổ thơ thứ 3 trong bài “Viếng lăng Bác” của nhà thơ Viễn Phương. Cho biết bài thơ ra đời trong hoàn cảnh nào? </w:t>
      </w:r>
    </w:p>
    <w:p w14:paraId="4AEBD274"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2.</w:t>
      </w:r>
      <w:r w:rsidRPr="00FA10FA">
        <w:rPr>
          <w:rFonts w:ascii="Times New Roman" w:hAnsi="Times New Roman"/>
          <w:sz w:val="28"/>
          <w:szCs w:val="28"/>
        </w:rPr>
        <w:tab/>
        <w:t xml:space="preserve">Sự thật Bác đã ra đi nhưng nhà thơ lại viết “giấc ngủ bình yên” . Em hãy cho biết tác dụng của cách viết ấy? </w:t>
      </w:r>
    </w:p>
    <w:p w14:paraId="53F5823B"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3.</w:t>
      </w:r>
      <w:r w:rsidRPr="00FA10FA">
        <w:rPr>
          <w:rFonts w:ascii="Times New Roman" w:hAnsi="Times New Roman"/>
          <w:sz w:val="28"/>
          <w:szCs w:val="28"/>
        </w:rPr>
        <w:tab/>
        <w:t>Người ta thường nói nghe thấy âm thanh nhưng ở đây Viễn Phương lại viết “Nghe nhói ở trong tim”. Em hãy lí giải điều tưởng chừng vô lí này?</w:t>
      </w:r>
    </w:p>
    <w:p w14:paraId="0C920653"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4.</w:t>
      </w:r>
      <w:r w:rsidRPr="00FA10FA">
        <w:rPr>
          <w:rFonts w:ascii="Times New Roman" w:hAnsi="Times New Roman"/>
          <w:sz w:val="28"/>
          <w:szCs w:val="28"/>
        </w:rPr>
        <w:tab/>
        <w:t xml:space="preserve">Bằng đoạn văn T-P-H (khoảng 10 câu), em hãy phân tích khổ thơ vừa chép. Trong đoạn sử dụng thành phần phụ chú. </w:t>
      </w:r>
    </w:p>
    <w:p w14:paraId="59095F6A" w14:textId="77777777" w:rsidR="00FA5DA2" w:rsidRPr="00FA10FA" w:rsidRDefault="00FA5DA2" w:rsidP="00FA5DA2">
      <w:pPr>
        <w:jc w:val="both"/>
        <w:rPr>
          <w:rFonts w:ascii="Times New Roman" w:hAnsi="Times New Roman"/>
          <w:b/>
          <w:bCs/>
          <w:color w:val="FF0000"/>
          <w:sz w:val="28"/>
          <w:szCs w:val="28"/>
        </w:rPr>
      </w:pPr>
      <w:r w:rsidRPr="00FA10FA">
        <w:rPr>
          <w:rFonts w:ascii="Times New Roman" w:hAnsi="Times New Roman"/>
          <w:b/>
          <w:bCs/>
          <w:sz w:val="28"/>
          <w:szCs w:val="28"/>
        </w:rPr>
        <w:t>GỢI Ý :</w:t>
      </w:r>
    </w:p>
    <w:p w14:paraId="579E475D" w14:textId="77777777" w:rsidR="00FA5DA2" w:rsidRPr="00FA10FA" w:rsidRDefault="00FA5DA2" w:rsidP="00FA5DA2">
      <w:pPr>
        <w:ind w:firstLine="2970"/>
        <w:jc w:val="both"/>
        <w:rPr>
          <w:rFonts w:ascii="Times New Roman" w:hAnsi="Times New Roman"/>
          <w:i/>
          <w:iCs/>
          <w:color w:val="FF0000"/>
          <w:sz w:val="28"/>
          <w:szCs w:val="28"/>
        </w:rPr>
      </w:pPr>
      <w:r w:rsidRPr="00FA10FA">
        <w:rPr>
          <w:rFonts w:ascii="Times New Roman" w:hAnsi="Times New Roman"/>
          <w:i/>
          <w:iCs/>
          <w:sz w:val="28"/>
          <w:szCs w:val="28"/>
        </w:rPr>
        <w:t xml:space="preserve">1. </w:t>
      </w:r>
      <w:r w:rsidRPr="00FA10FA">
        <w:rPr>
          <w:rFonts w:ascii="Times New Roman" w:hAnsi="Times New Roman"/>
          <w:i/>
          <w:iCs/>
          <w:color w:val="FF0000"/>
          <w:sz w:val="28"/>
          <w:szCs w:val="28"/>
        </w:rPr>
        <w:t>Bác nằm trong giấc ngủ bình yên</w:t>
      </w:r>
    </w:p>
    <w:p w14:paraId="6E249D2A" w14:textId="77777777" w:rsidR="00FA5DA2" w:rsidRPr="00FA10FA" w:rsidRDefault="00FA5DA2" w:rsidP="00FA5DA2">
      <w:pPr>
        <w:ind w:firstLine="2970"/>
        <w:jc w:val="both"/>
        <w:rPr>
          <w:rFonts w:ascii="Times New Roman" w:hAnsi="Times New Roman"/>
          <w:i/>
          <w:iCs/>
          <w:color w:val="FF0000"/>
          <w:sz w:val="28"/>
          <w:szCs w:val="28"/>
        </w:rPr>
      </w:pPr>
      <w:r w:rsidRPr="00FA10FA">
        <w:rPr>
          <w:rFonts w:ascii="Times New Roman" w:hAnsi="Times New Roman"/>
          <w:i/>
          <w:iCs/>
          <w:color w:val="FF0000"/>
          <w:sz w:val="28"/>
          <w:szCs w:val="28"/>
        </w:rPr>
        <w:t>Giữa một vầng trăng sáng dịu hiền</w:t>
      </w:r>
    </w:p>
    <w:p w14:paraId="0DAE410F" w14:textId="77777777" w:rsidR="00FA5DA2" w:rsidRPr="00FA10FA" w:rsidRDefault="00FA5DA2" w:rsidP="00FA5DA2">
      <w:pPr>
        <w:ind w:firstLine="2970"/>
        <w:jc w:val="both"/>
        <w:rPr>
          <w:rFonts w:ascii="Times New Roman" w:hAnsi="Times New Roman"/>
          <w:i/>
          <w:iCs/>
          <w:color w:val="FF0000"/>
          <w:sz w:val="28"/>
          <w:szCs w:val="28"/>
        </w:rPr>
      </w:pPr>
      <w:r w:rsidRPr="00FA10FA">
        <w:rPr>
          <w:rFonts w:ascii="Times New Roman" w:hAnsi="Times New Roman"/>
          <w:i/>
          <w:iCs/>
          <w:color w:val="FF0000"/>
          <w:sz w:val="28"/>
          <w:szCs w:val="28"/>
        </w:rPr>
        <w:t>Vẫn biết trời xanh là mãi mãi</w:t>
      </w:r>
    </w:p>
    <w:p w14:paraId="71028608" w14:textId="77777777" w:rsidR="00FA5DA2" w:rsidRPr="00FA10FA" w:rsidRDefault="00FA5DA2" w:rsidP="00FA5DA2">
      <w:pPr>
        <w:ind w:firstLine="2970"/>
        <w:jc w:val="both"/>
        <w:rPr>
          <w:rFonts w:ascii="Times New Roman" w:hAnsi="Times New Roman"/>
          <w:i/>
          <w:iCs/>
          <w:color w:val="FF0000"/>
          <w:sz w:val="28"/>
          <w:szCs w:val="28"/>
        </w:rPr>
      </w:pPr>
      <w:r w:rsidRPr="00FA10FA">
        <w:rPr>
          <w:rFonts w:ascii="Times New Roman" w:hAnsi="Times New Roman"/>
          <w:i/>
          <w:iCs/>
          <w:color w:val="FF0000"/>
          <w:sz w:val="28"/>
          <w:szCs w:val="28"/>
        </w:rPr>
        <w:t>Mà sao nghe nhói ở trong tim</w:t>
      </w:r>
    </w:p>
    <w:p w14:paraId="08DCD9D8" w14:textId="77777777" w:rsidR="00FA5DA2" w:rsidRPr="00FA10FA" w:rsidRDefault="00FA5DA2" w:rsidP="00FA5DA2">
      <w:pPr>
        <w:jc w:val="both"/>
        <w:rPr>
          <w:rFonts w:ascii="Times New Roman" w:hAnsi="Times New Roman"/>
          <w:sz w:val="28"/>
          <w:szCs w:val="28"/>
        </w:rPr>
      </w:pPr>
      <w:r w:rsidRPr="00FA10FA">
        <w:rPr>
          <w:rFonts w:ascii="Times New Roman" w:hAnsi="Times New Roman"/>
          <w:color w:val="FF0000"/>
          <w:sz w:val="28"/>
          <w:szCs w:val="28"/>
        </w:rPr>
        <w:t xml:space="preserve">- Hoàn cảnh ra đời: năm 1976, sau khi đất nước thống nhất,  lăng Chủ Tịch Hồ Chí Minh được khánh thành và tác giả từ Miến Nam ra ngoài Bắc để viếng lăng Bác. </w:t>
      </w:r>
    </w:p>
    <w:p w14:paraId="1B9DED8A"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xml:space="preserve">2. </w:t>
      </w:r>
      <w:r w:rsidRPr="00FA10FA">
        <w:rPr>
          <w:rFonts w:ascii="Times New Roman" w:hAnsi="Times New Roman"/>
          <w:color w:val="FF0000"/>
          <w:sz w:val="28"/>
          <w:szCs w:val="28"/>
        </w:rPr>
        <w:t xml:space="preserve">Dùng cụm từ “giấc ngủ bình yên”: là nhà thơ sử dụng cách nói giảm, nói tránh ngụ ý như Bác vẫn còn sống, như đang ngủ, diễn tả tình yêu thương gần gũi, thân thiết của nhà thơ với Bác. </w:t>
      </w:r>
    </w:p>
    <w:p w14:paraId="14AE9835"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xml:space="preserve">3. Câu thơ “Mà sao nghe nhói ở trong tim” là một cách viết lạ, tưởng chừng như vô lí nhưng lại có lí khi bộc lộ </w:t>
      </w:r>
      <w:r w:rsidRPr="00FA10FA">
        <w:rPr>
          <w:rFonts w:ascii="Times New Roman" w:hAnsi="Times New Roman"/>
          <w:color w:val="FF0000"/>
          <w:sz w:val="28"/>
          <w:szCs w:val="28"/>
        </w:rPr>
        <w:t>tâm trạng đau xót và tiếc nuối không nguôi trước sự ra đi của Bác</w:t>
      </w:r>
      <w:r w:rsidRPr="00FA10FA">
        <w:rPr>
          <w:rFonts w:ascii="Times New Roman" w:hAnsi="Times New Roman"/>
          <w:sz w:val="28"/>
          <w:szCs w:val="28"/>
        </w:rPr>
        <w:t xml:space="preserve">. Sử dụng biện pháp </w:t>
      </w:r>
      <w:r w:rsidRPr="00FA10FA">
        <w:rPr>
          <w:rFonts w:ascii="Times New Roman" w:hAnsi="Times New Roman"/>
          <w:color w:val="FF0000"/>
          <w:sz w:val="28"/>
          <w:szCs w:val="28"/>
        </w:rPr>
        <w:t>ẩn dụ chuyển đổi cảm giác</w:t>
      </w:r>
      <w:r w:rsidRPr="00FA10FA">
        <w:rPr>
          <w:rFonts w:ascii="Times New Roman" w:hAnsi="Times New Roman"/>
          <w:sz w:val="28"/>
          <w:szCs w:val="28"/>
        </w:rPr>
        <w:t xml:space="preserve">, Viễn Phương đã thể hiện cảm xúc đau xót tới đỉnh điểm. “nhói” là từ ngữ biểu cảm trực tiếp, biểu hiện nỗi đau đột ngột, quặn thắt. Cách viết ấy </w:t>
      </w:r>
      <w:r w:rsidRPr="00FA10FA">
        <w:rPr>
          <w:rFonts w:ascii="Times New Roman" w:hAnsi="Times New Roman"/>
          <w:color w:val="FF0000"/>
          <w:sz w:val="28"/>
          <w:szCs w:val="28"/>
        </w:rPr>
        <w:t>đã bộc lộ nỗi đau mất mát ở tận trong đáy sâu tâm hồn nhà thơ – nỗi đau uất nghẹn tột cùng không thể nói nên lời.</w:t>
      </w:r>
    </w:p>
    <w:p w14:paraId="0911F144"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lastRenderedPageBreak/>
        <w:t>4</w:t>
      </w:r>
    </w:p>
    <w:p w14:paraId="1061602C" w14:textId="77777777" w:rsidR="00FA5DA2" w:rsidRPr="004B373C" w:rsidRDefault="00FA5DA2" w:rsidP="00FA5DA2">
      <w:pPr>
        <w:ind w:firstLine="720"/>
        <w:jc w:val="both"/>
        <w:rPr>
          <w:rFonts w:ascii="Times New Roman" w:hAnsi="Times New Roman"/>
          <w:color w:val="FF0000"/>
          <w:sz w:val="28"/>
          <w:szCs w:val="28"/>
        </w:rPr>
      </w:pPr>
      <w:r w:rsidRPr="00FA10FA">
        <w:rPr>
          <w:rFonts w:ascii="Times New Roman" w:hAnsi="Times New Roman"/>
          <w:color w:val="FF0000"/>
          <w:sz w:val="28"/>
          <w:szCs w:val="28"/>
        </w:rPr>
        <w:t>Trong bài thơ “Viếng lăng Bác”, ở khổ thơ thứ 3, nhà thơ Viễn Phương đã cho ta thấy những cảm xúc chân thành khi vào trong lăng, đứng trước thi hài của Bác. (1)</w:t>
      </w:r>
      <w:r w:rsidRPr="00FA10FA">
        <w:rPr>
          <w:rFonts w:ascii="Times New Roman" w:hAnsi="Times New Roman"/>
          <w:sz w:val="28"/>
          <w:szCs w:val="28"/>
        </w:rPr>
        <w:t xml:space="preserve"> Vào trong lăng, khung cảnh và không khí như ngưng kết cả thời gian, không gian. (2)Đứng trước Bác, nhà thơ cảm nhận Người đang ngủ trong giấc ngủ bình yên, trang nghiêm cùng ánh sáng trong trẻo, dịu nhẹ của vầng trăng: “Bác nằm trong giấc ngủ bình yên./ Giữa một vầng trăng sáng dịu hiền”.(3) Tác giả sử dụng nghệ thuật nói giảm, nói tránh qua cụm từ “giấc ngủ bình yên” để phủ nhận </w:t>
      </w:r>
      <w:r w:rsidRPr="004B373C">
        <w:rPr>
          <w:rFonts w:ascii="Times New Roman" w:hAnsi="Times New Roman"/>
          <w:b/>
          <w:color w:val="FF0000"/>
          <w:sz w:val="28"/>
          <w:szCs w:val="28"/>
          <w:u w:val="single"/>
        </w:rPr>
        <w:t>một sự thực đau lòng-Bác đã đi xa</w:t>
      </w:r>
      <w:r w:rsidRPr="00FA10FA">
        <w:rPr>
          <w:rFonts w:ascii="Times New Roman" w:hAnsi="Times New Roman"/>
          <w:sz w:val="28"/>
          <w:szCs w:val="28"/>
        </w:rPr>
        <w:t>. (4)Hình ảnh ẩn dụ “ vầng trăng sáng dịu hiền” gợi cho ta nghĩ đến tâm hồn, nhân cách sống cao đẹp sáng trong của Người; bộc lô tấm lòng biết ơn sâu sắc của tác giả dành cho Bác .(5)</w:t>
      </w:r>
      <w:r>
        <w:rPr>
          <w:rFonts w:ascii="Times New Roman" w:hAnsi="Times New Roman"/>
          <w:sz w:val="28"/>
          <w:szCs w:val="28"/>
        </w:rPr>
        <w:t xml:space="preserve"> Tâm trạng xúc động của nhà thơ còn được thể hiện thông qua hình ảnh ẩn dụ “Vẫn biết trời xanh là mãi mãi”.(6) “Trời xanh”  trước hết được hiểu theo nghĩa tả thực là thiên nhiên gần gũi với chúng ta, tồn tại mãi mãi và vĩnh hằng. (7) Dù tin như thê nhưng mấy chục triệu người dân Việt Nam vẫn đau xót và nuối tiêc khôn nguối trước sự ra đi của Bác : Mà sao nghe nhói ở trong tim .(8) “Nhói” là từ ngữ biểu cảm trực tiếp, biểu hiện nỗi đau đột ngột quặn thắt tận trong sâu thẳm tâm hồn tác giả dường như không nói lên lời. (9) Cảm xúc này là đỉnh điểm của nỗi nhớ thương, của niềm đau xót. (10)</w:t>
      </w:r>
      <w:r w:rsidRPr="004B373C">
        <w:rPr>
          <w:rFonts w:ascii="Times New Roman" w:hAnsi="Times New Roman"/>
          <w:color w:val="FF0000"/>
          <w:sz w:val="28"/>
          <w:szCs w:val="28"/>
        </w:rPr>
        <w:t>Tóm lại, với lời thơ giản dị và chân thành kết hợp khéo léo các biện pháp tu từ ẩn dụ, nói giảm nói tránh, trong bài thơ “Viếng lăng Bác”, ở khổ thơ thứ 3, nhà thơ Viễn Phương đã cho ta thấy niềm xúc động, tình cảm biết ơn vồ bờ củ</w:t>
      </w:r>
      <w:r>
        <w:rPr>
          <w:rFonts w:ascii="Times New Roman" w:hAnsi="Times New Roman"/>
          <w:color w:val="FF0000"/>
          <w:sz w:val="28"/>
          <w:szCs w:val="28"/>
        </w:rPr>
        <w:t>a mình dành cho Bác. (11)</w:t>
      </w:r>
    </w:p>
    <w:p w14:paraId="02B340BE" w14:textId="77777777" w:rsidR="00FA5DA2" w:rsidRPr="00FA10FA" w:rsidRDefault="00FA5DA2" w:rsidP="00FA5DA2">
      <w:pPr>
        <w:ind w:firstLine="720"/>
        <w:jc w:val="both"/>
        <w:rPr>
          <w:rFonts w:ascii="Times New Roman" w:hAnsi="Times New Roman"/>
          <w:sz w:val="28"/>
          <w:szCs w:val="28"/>
        </w:rPr>
      </w:pPr>
    </w:p>
    <w:p w14:paraId="31C77AD0" w14:textId="77777777" w:rsidR="00FA5DA2" w:rsidRDefault="00FA5DA2" w:rsidP="00FA5DA2">
      <w:pPr>
        <w:ind w:firstLine="720"/>
        <w:jc w:val="both"/>
        <w:rPr>
          <w:rFonts w:ascii="Times New Roman" w:hAnsi="Times New Roman"/>
          <w:sz w:val="28"/>
          <w:szCs w:val="28"/>
        </w:rPr>
      </w:pPr>
    </w:p>
    <w:p w14:paraId="4CBF4379" w14:textId="77777777" w:rsidR="00FA5DA2" w:rsidRDefault="00FA5DA2" w:rsidP="00FA5DA2">
      <w:pPr>
        <w:ind w:firstLine="720"/>
        <w:jc w:val="both"/>
        <w:rPr>
          <w:rFonts w:ascii="Times New Roman" w:hAnsi="Times New Roman"/>
          <w:sz w:val="28"/>
          <w:szCs w:val="28"/>
        </w:rPr>
      </w:pPr>
    </w:p>
    <w:p w14:paraId="608C557E" w14:textId="77777777" w:rsidR="00FA5DA2" w:rsidRDefault="00FA5DA2" w:rsidP="00FA5DA2">
      <w:pPr>
        <w:ind w:firstLine="720"/>
        <w:jc w:val="both"/>
        <w:rPr>
          <w:rFonts w:ascii="Times New Roman" w:hAnsi="Times New Roman"/>
          <w:sz w:val="28"/>
          <w:szCs w:val="28"/>
        </w:rPr>
      </w:pPr>
    </w:p>
    <w:p w14:paraId="02B8A921" w14:textId="77777777" w:rsidR="00FA5DA2" w:rsidRDefault="00FA5DA2" w:rsidP="00FA5DA2">
      <w:pPr>
        <w:ind w:firstLine="720"/>
        <w:jc w:val="both"/>
        <w:rPr>
          <w:rFonts w:ascii="Times New Roman" w:hAnsi="Times New Roman"/>
          <w:sz w:val="28"/>
          <w:szCs w:val="28"/>
        </w:rPr>
      </w:pPr>
    </w:p>
    <w:p w14:paraId="013D0F1D" w14:textId="77777777" w:rsidR="00FA5DA2" w:rsidRPr="00FA10FA" w:rsidRDefault="00FA5DA2" w:rsidP="00FA5DA2">
      <w:pPr>
        <w:ind w:firstLine="720"/>
        <w:jc w:val="both"/>
        <w:rPr>
          <w:rFonts w:ascii="Times New Roman" w:hAnsi="Times New Roman"/>
          <w:sz w:val="28"/>
          <w:szCs w:val="28"/>
        </w:rPr>
      </w:pPr>
    </w:p>
    <w:p w14:paraId="1E7980E4" w14:textId="77777777" w:rsidR="00FA5DA2" w:rsidRPr="00FA10FA" w:rsidRDefault="00FA5DA2" w:rsidP="00FA5DA2">
      <w:pPr>
        <w:ind w:firstLine="720"/>
        <w:jc w:val="both"/>
        <w:rPr>
          <w:rFonts w:ascii="Times New Roman" w:hAnsi="Times New Roman"/>
          <w:color w:val="FF0000"/>
          <w:sz w:val="28"/>
          <w:szCs w:val="28"/>
        </w:rPr>
      </w:pPr>
      <w:r w:rsidRPr="00FA10FA">
        <w:rPr>
          <w:rFonts w:ascii="Times New Roman" w:hAnsi="Times New Roman"/>
          <w:sz w:val="28"/>
          <w:szCs w:val="28"/>
        </w:rPr>
        <w:t xml:space="preserve">Tâm trạng xúc động của nhà thơ được biểu hiện bằng hình ảnh ẩn dụ “ Vẫn biết trời xanh là mãi mãi”. Trời xanh – hình ảnh thiên nhiên mà chúng ta hằng ngày vẫn đang chiêm ngưỡng, nó tồn tại mãi mãi và vĩnh hằng. Nhà thơ muốn nói rằng: Bác vẫn còn mãi với đất nước, dân tộc. Dù tin như thế nhưng mấy chục triệu trái tim nhân dân Việt Nam vẫn đau xót và tiếc nuối khôn nguôi trước sự ra đi của Bác. “Nhói” là từ ngữ biểu cảm trực tiếp, biểu hiện nỗi đau đột ngột, quặn thắt. Cách viết ấy đã bộc lộ nỗi đau mất mát ở tận trong đáy sâu tâm hồn nhà thơ – nỗi đau uất nghẹn </w:t>
      </w:r>
      <w:r w:rsidRPr="00FA10FA">
        <w:rPr>
          <w:rFonts w:ascii="Times New Roman" w:hAnsi="Times New Roman"/>
          <w:sz w:val="28"/>
          <w:szCs w:val="28"/>
        </w:rPr>
        <w:lastRenderedPageBreak/>
        <w:t>tột cùng không thể nói nên lời. Cặp quan hệ “vẫn – mà” diễn tả cảm giác mâu thuẫn, cảm xúc ở trong tim mâu thuẫn với nhận biết “trời xanh là mãi mãi”. Khổ thơ khép lại nhưng những tình cảm, những cảm xúc chân thành của nhà thơ trào dâng mạnh mẽ - đó là một tấm lòng chân thành, đáng yêu.</w:t>
      </w:r>
    </w:p>
    <w:p w14:paraId="36525B87"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Đoạn 2 : Từ niềm biết ơn thành kính đã chuyển sang niềm xúc động nghẹn ngào khi tác giả nhìn thấy Bác. Hình ảnh Bác với giấc ngủ bình yên, thanh thản giữa vầng trăng sáng dịu hiền. Giữa vùng ánh sáng yên bình, trong lành đó, Người đang ngủ giấc ngủ bình yên. Ánh sáng dịu nhẹ trong lăng gợi lên sự liên tưởng tới vầng trăng thi vị trong tự nhiên, trong thơ của Bác. Những điều gần gũi, thân thương trong cuộc sống của người thủa sinh thời. Nhưng trong lòng tác giả không vì thế mà nguôi ngoai nỗi xót thương vì Người không còn nữa. “Vẫn biết trời xanh là mãi mãi/ Mà sao nghe nhói ở trong tim”, tác giả Viễn Phương thấy “nhói trong tim” nỗi đâu mất mát quá lớn, khi đất nước ngày độc lập không có Bác hiện hữu, đây là sự rung cảm chân thành của nhà thơ. “Trời xanh” là ẩn dụ cho hình ảnh của Người, tấm lòng của Người còn mãi trong trái tim của dân tộc ta.</w:t>
      </w:r>
    </w:p>
    <w:p w14:paraId="108E134A" w14:textId="77777777" w:rsidR="00FA5DA2" w:rsidRPr="00FA10FA" w:rsidRDefault="00FA5DA2" w:rsidP="00FA5DA2">
      <w:pPr>
        <w:jc w:val="both"/>
        <w:rPr>
          <w:rFonts w:ascii="Times New Roman" w:hAnsi="Times New Roman"/>
          <w:sz w:val="28"/>
          <w:szCs w:val="28"/>
        </w:rPr>
      </w:pPr>
    </w:p>
    <w:p w14:paraId="3586B362" w14:textId="77777777" w:rsidR="00FA5DA2" w:rsidRPr="00FA10FA" w:rsidRDefault="00FA5DA2" w:rsidP="00FA5DA2">
      <w:pPr>
        <w:jc w:val="both"/>
        <w:rPr>
          <w:rFonts w:ascii="Times New Roman" w:hAnsi="Times New Roman"/>
          <w:sz w:val="28"/>
          <w:szCs w:val="28"/>
        </w:rPr>
      </w:pPr>
      <w:r w:rsidRPr="00FA10FA">
        <w:rPr>
          <w:rFonts w:ascii="Times New Roman" w:hAnsi="Times New Roman"/>
          <w:b/>
          <w:bCs/>
          <w:sz w:val="28"/>
          <w:szCs w:val="28"/>
        </w:rPr>
        <w:t xml:space="preserve">ĐỀ 2: </w:t>
      </w:r>
    </w:p>
    <w:p w14:paraId="0B9C849B" w14:textId="77777777" w:rsidR="00FA5DA2" w:rsidRDefault="00FA5DA2" w:rsidP="00FA5DA2">
      <w:pPr>
        <w:ind w:firstLine="2880"/>
        <w:jc w:val="both"/>
        <w:rPr>
          <w:rFonts w:ascii="Times New Roman" w:hAnsi="Times New Roman"/>
          <w:i/>
          <w:iCs/>
          <w:sz w:val="28"/>
          <w:szCs w:val="28"/>
        </w:rPr>
      </w:pPr>
      <w:r>
        <w:rPr>
          <w:rFonts w:ascii="Times New Roman" w:hAnsi="Times New Roman"/>
          <w:i/>
          <w:iCs/>
          <w:sz w:val="28"/>
          <w:szCs w:val="28"/>
        </w:rPr>
        <w:t>Trong bài thơ Viếng lăng Bác, ở khổ thơ cuối, tác giả viết :</w:t>
      </w:r>
    </w:p>
    <w:p w14:paraId="0E97E529" w14:textId="77777777" w:rsidR="00FA5DA2" w:rsidRPr="00FA10FA" w:rsidRDefault="00FA5DA2" w:rsidP="00FA5DA2">
      <w:pPr>
        <w:ind w:firstLine="2880"/>
        <w:jc w:val="both"/>
        <w:rPr>
          <w:rFonts w:ascii="Times New Roman" w:hAnsi="Times New Roman"/>
          <w:i/>
          <w:iCs/>
          <w:sz w:val="28"/>
          <w:szCs w:val="28"/>
        </w:rPr>
      </w:pPr>
      <w:r w:rsidRPr="00FA10FA">
        <w:rPr>
          <w:rFonts w:ascii="Times New Roman" w:hAnsi="Times New Roman"/>
          <w:i/>
          <w:iCs/>
          <w:sz w:val="28"/>
          <w:szCs w:val="28"/>
        </w:rPr>
        <w:t xml:space="preserve"> Mai về miền Nam thương trào nước mắt</w:t>
      </w:r>
    </w:p>
    <w:p w14:paraId="743F07DE" w14:textId="77777777" w:rsidR="00FA5DA2" w:rsidRPr="00FA10FA" w:rsidRDefault="00FA5DA2" w:rsidP="00FA5DA2">
      <w:pPr>
        <w:ind w:firstLine="2880"/>
        <w:jc w:val="both"/>
        <w:rPr>
          <w:rFonts w:ascii="Times New Roman" w:hAnsi="Times New Roman"/>
          <w:i/>
          <w:iCs/>
          <w:sz w:val="28"/>
          <w:szCs w:val="28"/>
        </w:rPr>
      </w:pPr>
      <w:r w:rsidRPr="00FA10FA">
        <w:rPr>
          <w:rFonts w:ascii="Times New Roman" w:hAnsi="Times New Roman"/>
          <w:i/>
          <w:iCs/>
          <w:sz w:val="28"/>
          <w:szCs w:val="28"/>
        </w:rPr>
        <w:t>Muốn làm con chim hót quanh lăng Bác</w:t>
      </w:r>
    </w:p>
    <w:p w14:paraId="311DD5C5" w14:textId="77777777" w:rsidR="00FA5DA2" w:rsidRPr="00FA10FA" w:rsidRDefault="00FA5DA2" w:rsidP="00FA5DA2">
      <w:pPr>
        <w:ind w:firstLine="2880"/>
        <w:jc w:val="both"/>
        <w:rPr>
          <w:rFonts w:ascii="Times New Roman" w:hAnsi="Times New Roman"/>
          <w:i/>
          <w:iCs/>
          <w:sz w:val="28"/>
          <w:szCs w:val="28"/>
        </w:rPr>
      </w:pPr>
      <w:r w:rsidRPr="00FA10FA">
        <w:rPr>
          <w:rFonts w:ascii="Times New Roman" w:hAnsi="Times New Roman"/>
          <w:i/>
          <w:iCs/>
          <w:sz w:val="28"/>
          <w:szCs w:val="28"/>
        </w:rPr>
        <w:t>Muốn làm đóa hoa tỏa hương đâu đây</w:t>
      </w:r>
    </w:p>
    <w:p w14:paraId="609EC5CC" w14:textId="77777777" w:rsidR="00FA5DA2" w:rsidRPr="00FA10FA" w:rsidRDefault="00FA5DA2" w:rsidP="00FA5DA2">
      <w:pPr>
        <w:ind w:firstLine="2880"/>
        <w:jc w:val="both"/>
        <w:rPr>
          <w:rFonts w:ascii="Times New Roman" w:hAnsi="Times New Roman"/>
          <w:i/>
          <w:iCs/>
          <w:sz w:val="28"/>
          <w:szCs w:val="28"/>
        </w:rPr>
      </w:pPr>
      <w:r w:rsidRPr="00FA10FA">
        <w:rPr>
          <w:rFonts w:ascii="Times New Roman" w:hAnsi="Times New Roman"/>
          <w:i/>
          <w:iCs/>
          <w:sz w:val="28"/>
          <w:szCs w:val="28"/>
        </w:rPr>
        <w:t>Muốn làm cây tre trung hiếu chốn này</w:t>
      </w:r>
    </w:p>
    <w:p w14:paraId="46171E24" w14:textId="77777777" w:rsidR="00FA5DA2" w:rsidRPr="00FA10FA" w:rsidRDefault="00FA5DA2" w:rsidP="00FA5DA2">
      <w:pPr>
        <w:jc w:val="both"/>
        <w:rPr>
          <w:rFonts w:ascii="Times New Roman" w:hAnsi="Times New Roman"/>
          <w:sz w:val="28"/>
          <w:szCs w:val="28"/>
        </w:rPr>
      </w:pPr>
      <w:r>
        <w:rPr>
          <w:rFonts w:ascii="Times New Roman" w:hAnsi="Times New Roman"/>
          <w:sz w:val="28"/>
          <w:szCs w:val="28"/>
        </w:rPr>
        <w:t>Còn trong bài thơ “Mùa xuân nho nhỏ”, tác gải Thanh Hải lại viết:</w:t>
      </w:r>
    </w:p>
    <w:p w14:paraId="7FEC2EA7" w14:textId="77777777" w:rsidR="00FA5DA2" w:rsidRPr="00FA10FA" w:rsidRDefault="00FA5DA2" w:rsidP="00FA5DA2">
      <w:pPr>
        <w:ind w:firstLine="2970"/>
        <w:jc w:val="both"/>
        <w:rPr>
          <w:rFonts w:ascii="Times New Roman" w:hAnsi="Times New Roman"/>
          <w:i/>
          <w:iCs/>
          <w:sz w:val="28"/>
          <w:szCs w:val="28"/>
        </w:rPr>
      </w:pPr>
      <w:r w:rsidRPr="00FA10FA">
        <w:rPr>
          <w:rFonts w:ascii="Times New Roman" w:hAnsi="Times New Roman"/>
          <w:i/>
          <w:iCs/>
          <w:sz w:val="28"/>
          <w:szCs w:val="28"/>
        </w:rPr>
        <w:t>Ta làm con chim hót</w:t>
      </w:r>
    </w:p>
    <w:p w14:paraId="22C6CC3C" w14:textId="77777777" w:rsidR="00FA5DA2" w:rsidRPr="00FA10FA" w:rsidRDefault="00FA5DA2" w:rsidP="00FA5DA2">
      <w:pPr>
        <w:ind w:firstLine="2970"/>
        <w:jc w:val="both"/>
        <w:rPr>
          <w:rFonts w:ascii="Times New Roman" w:hAnsi="Times New Roman"/>
          <w:i/>
          <w:iCs/>
          <w:sz w:val="28"/>
          <w:szCs w:val="28"/>
        </w:rPr>
      </w:pPr>
      <w:r w:rsidRPr="00FA10FA">
        <w:rPr>
          <w:rFonts w:ascii="Times New Roman" w:hAnsi="Times New Roman"/>
          <w:i/>
          <w:iCs/>
          <w:sz w:val="28"/>
          <w:szCs w:val="28"/>
        </w:rPr>
        <w:t>Ta làm một cành hoa</w:t>
      </w:r>
    </w:p>
    <w:p w14:paraId="3F95CE2C" w14:textId="77777777" w:rsidR="00FA5DA2" w:rsidRPr="00FA10FA" w:rsidRDefault="00FA5DA2" w:rsidP="00FA5DA2">
      <w:pPr>
        <w:ind w:firstLine="2970"/>
        <w:jc w:val="both"/>
        <w:rPr>
          <w:rFonts w:ascii="Times New Roman" w:hAnsi="Times New Roman"/>
          <w:i/>
          <w:iCs/>
          <w:sz w:val="28"/>
          <w:szCs w:val="28"/>
        </w:rPr>
      </w:pPr>
      <w:r w:rsidRPr="00FA10FA">
        <w:rPr>
          <w:rFonts w:ascii="Times New Roman" w:hAnsi="Times New Roman"/>
          <w:i/>
          <w:iCs/>
          <w:sz w:val="28"/>
          <w:szCs w:val="28"/>
        </w:rPr>
        <w:t>Ta nhập vào hòa ca</w:t>
      </w:r>
    </w:p>
    <w:p w14:paraId="7113468C" w14:textId="77777777" w:rsidR="00FA5DA2" w:rsidRPr="00FA10FA" w:rsidRDefault="00FA5DA2" w:rsidP="00FA5DA2">
      <w:pPr>
        <w:ind w:firstLine="2970"/>
        <w:jc w:val="both"/>
        <w:rPr>
          <w:rFonts w:ascii="Times New Roman" w:hAnsi="Times New Roman"/>
          <w:i/>
          <w:iCs/>
          <w:sz w:val="28"/>
          <w:szCs w:val="28"/>
        </w:rPr>
      </w:pPr>
      <w:r w:rsidRPr="00FA10FA">
        <w:rPr>
          <w:rFonts w:ascii="Times New Roman" w:hAnsi="Times New Roman"/>
          <w:i/>
          <w:iCs/>
          <w:sz w:val="28"/>
          <w:szCs w:val="28"/>
        </w:rPr>
        <w:t>Một nốt trầm xao xuyến</w:t>
      </w:r>
    </w:p>
    <w:p w14:paraId="0B865D87"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xml:space="preserve">Câu hỏi: </w:t>
      </w:r>
    </w:p>
    <w:p w14:paraId="3CBEB07A"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Câu 1: Hãy cho biết: Mỗi đoạn thơ nằm trong bài thơ nào? Ai là tác giả?</w:t>
      </w:r>
    </w:p>
    <w:p w14:paraId="7A850724"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lastRenderedPageBreak/>
        <w:t xml:space="preserve">Câu 2: Tại sao các nhà thơ lại ước nguyện được làm: “con chim hót”, “cành hoa”,  “đóa hoa tỏa hương”, “cây tre trung hiếu”,  “nốt trầm xao xuyến”?  Em hãy nêu ngắn gọn cách hiểu  của em về nét đặc sắc của ít nhất một trong các hình ảnh ấy? </w:t>
      </w:r>
    </w:p>
    <w:p w14:paraId="5C6FF393"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Câu 3: So sánh  các cụm từ “Muốn làm” với “Ta làm” được các nhà thơ lặp lại  trong  2 đoạn thơ, em hãy cho biết đây có phải là hình thức liên kết câu (phép lặp từ ngữ) trong văn bản không? Vì sao?</w:t>
      </w:r>
    </w:p>
    <w:p w14:paraId="4DE04636"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xml:space="preserve">Câu 4: Từ cách hiểu về thành phần biệt lập cảm thán, em hãy đặt một câu văn có sử dụng thành phần này để bộc lộ cảm xúc của em sau khi đọc-hiểu 2 đoạn thơ trên. </w:t>
      </w:r>
    </w:p>
    <w:p w14:paraId="2FF27077"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xml:space="preserve">Câu 5: Tình cảm của 2 tác giả gửi gắm vào 2 bài thơ trên đã khơi gợi nơi người đọc về một khát vọng được sống có ích, góp phần làm đẹp cho đời. Em hãy viết bài văn nghị luận ngắn (từ 25 đến 30 dòng) nêu suy nghĩ của em về lẽ sống của tuổi trẻ Việt Nam ngày nay đối với đất nước. </w:t>
      </w:r>
    </w:p>
    <w:p w14:paraId="02D15FD3" w14:textId="77777777" w:rsidR="00FA5DA2" w:rsidRPr="00FA10FA" w:rsidRDefault="00FA5DA2" w:rsidP="00FA5DA2">
      <w:pPr>
        <w:jc w:val="both"/>
        <w:rPr>
          <w:rFonts w:ascii="Times New Roman" w:hAnsi="Times New Roman"/>
          <w:b/>
          <w:bCs/>
          <w:sz w:val="28"/>
          <w:szCs w:val="28"/>
        </w:rPr>
      </w:pPr>
      <w:r w:rsidRPr="00FA10FA">
        <w:rPr>
          <w:rFonts w:ascii="Times New Roman" w:hAnsi="Times New Roman"/>
          <w:b/>
          <w:bCs/>
          <w:sz w:val="28"/>
          <w:szCs w:val="28"/>
        </w:rPr>
        <w:t xml:space="preserve">GỢI Ý : </w:t>
      </w:r>
    </w:p>
    <w:p w14:paraId="3555C5EB"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Câu 1: Hãy cho biết: Mỗi đoạn thơ nằm trong bài thơ nào? Ai là tác giả?</w:t>
      </w:r>
    </w:p>
    <w:p w14:paraId="36969EEB"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w:t>
      </w:r>
      <w:r w:rsidRPr="00FA10FA">
        <w:rPr>
          <w:rFonts w:ascii="Times New Roman" w:hAnsi="Times New Roman"/>
          <w:sz w:val="28"/>
          <w:szCs w:val="28"/>
        </w:rPr>
        <w:tab/>
        <w:t xml:space="preserve">Đoạn 1: Viếng lăng Bác - Viễn Phương </w:t>
      </w:r>
    </w:p>
    <w:p w14:paraId="4B5B5FFB"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w:t>
      </w:r>
      <w:r w:rsidRPr="00FA10FA">
        <w:rPr>
          <w:rFonts w:ascii="Times New Roman" w:hAnsi="Times New Roman"/>
          <w:sz w:val="28"/>
          <w:szCs w:val="28"/>
        </w:rPr>
        <w:tab/>
        <w:t xml:space="preserve">Đoạn 2: Mùa xuân nho nhỏ - Thanh Hải </w:t>
      </w:r>
    </w:p>
    <w:p w14:paraId="0B7E0C62"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xml:space="preserve">Câu 2: Tại sao các nhà thơ lại ước nguyện được làm: “con chim hót”, “cành hoa”, “đóa hoa tỏa hương”, “cây tre trung hiếu”, “nốt trầm xao xuyến”? Em hãy nêu ngắn gọn cách hiểu của em về nét đặc sắc của ít nhất một trong các hình ảnh ấy? </w:t>
      </w:r>
    </w:p>
    <w:p w14:paraId="7DADCA2A"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w:t>
      </w:r>
      <w:r w:rsidRPr="00FA10FA">
        <w:rPr>
          <w:rFonts w:ascii="Times New Roman" w:hAnsi="Times New Roman"/>
          <w:sz w:val="28"/>
          <w:szCs w:val="28"/>
        </w:rPr>
        <w:tab/>
        <w:t>Nguyện ước của các tác giả về lẽ sống cống hiến, mong ước được hóa thân vào những hình ảnh nhỏ bé ấy mà  dâng hiến cho đời những gì tốt đẹp nhất một cách khiêm nhường, tự nguyện…</w:t>
      </w:r>
    </w:p>
    <w:p w14:paraId="0F31A0CD"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w:t>
      </w:r>
      <w:r w:rsidRPr="00FA10FA">
        <w:rPr>
          <w:rFonts w:ascii="Times New Roman" w:hAnsi="Times New Roman"/>
          <w:sz w:val="28"/>
          <w:szCs w:val="28"/>
        </w:rPr>
        <w:tab/>
        <w:t xml:space="preserve">Ý nghĩa sâu xa của các hình ảnh thơ được sáng tạo bằng nghệ thuật ẩn dụ đặc sắc… (HS có thể chọn 1 hoặc nhiều hình ảnh để  nêu ngắn gọn cách hiểu, miễn đúng) </w:t>
      </w:r>
    </w:p>
    <w:p w14:paraId="7DF28F8B"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Câu 3: So sánh  các cụm từ “Muốn làm” với “Ta làm” được các nhà thơ lặp lại trong 2 đoạn thơ, em hãy cho biết đây có phải là hình thức liên kết câu (phép lặp từ ngữ) trong văn bản không? Vì sao?</w:t>
      </w:r>
    </w:p>
    <w:p w14:paraId="5D79B4BD"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giống nhau: đều là phép điệp ngữ, nhấn mạnh suy nghĩ, tình cảm của người viết.</w:t>
      </w:r>
    </w:p>
    <w:p w14:paraId="2117B092"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xml:space="preserve">* Khác nhau: </w:t>
      </w:r>
    </w:p>
    <w:p w14:paraId="24DD98D3"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xml:space="preserve">+ Điệp từ “ta làm” được Thanh Hải lặp đi lặp lại tạo sự chuyển biến của cảm xúc và tư tưởng của bài thơ. “Ta làm” vừa là số ít vừa là số nhiều vừa là riêng nhưng cũng là </w:t>
      </w:r>
      <w:r w:rsidRPr="00FA10FA">
        <w:rPr>
          <w:rFonts w:ascii="Times New Roman" w:hAnsi="Times New Roman"/>
          <w:sz w:val="28"/>
          <w:szCs w:val="28"/>
        </w:rPr>
        <w:lastRenderedPageBreak/>
        <w:t>chung nói lên tâm niệm thiết tha của nhà thơ như một khát vọng dâng hiến cuộc đời mình cho cuộc đời chung. Sự chuyển từ cái “tôi” cá nhân nhỏ bé hòa vào cái ta chung của mọi người rất tự nhiên hợp lí, ước nguyện của mỗi cá nhân hòa vào suy nghĩ của muôn người.</w:t>
      </w:r>
    </w:p>
    <w:p w14:paraId="643C8A93"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xml:space="preserve">+ “Muốn làm” thể hiện mong ước thiết tha và chân thành. Đặt trong hoàn cảnh của nhà thơ, chính là những cảm xúc xót thương nghẹn ngào đã thôi thúc nhà thơ muốn hóa thân vào những hình ảnh quen thuộc bên lăng Bác. Chỉ là “muốn làm” chứ không cụ thể là “tôi làm” hay “ta làm”, tự biến đau thương thành hành động Viễn Phương không ngừng nói lên ước nguyện của riêng mình cũng như của cả dân tộc. </w:t>
      </w:r>
    </w:p>
    <w:p w14:paraId="019D24E3"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xml:space="preserve">   -&gt; Đây không phải là hình thức liên kết câu (phép lặp từ ngữ) trong văn bản.</w:t>
      </w:r>
    </w:p>
    <w:p w14:paraId="049CD922"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Vì đây chỉ là biện pháp tu từ điệp ngữ trong 1 khổ thơ có tác dụng nhấn mạnh   ước nguyện của hai nhà thơ.</w:t>
      </w:r>
    </w:p>
    <w:p w14:paraId="10429777"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Câu 4: Từ cách hiểu về thành phần biệt lập cảm thán, em hãy đặt một câu văn có sử dụng thành phần này để bộc lộ cảm xúc của em sau khi đọc-hiểu 2 đoạn thơ trên:</w:t>
      </w:r>
    </w:p>
    <w:p w14:paraId="65B97259"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(HS có thể chọn một từ cảm thán, cách ngăn với câu bằng dấu phẩy. Vị trí trước hoặc sau TP chính của câu)</w:t>
      </w:r>
    </w:p>
    <w:p w14:paraId="1664B128"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xml:space="preserve">VD: -     Chao ôi, các nhà thơ có ước mơ thật tuyệt vời! </w:t>
      </w:r>
    </w:p>
    <w:p w14:paraId="2FED1C01"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xml:space="preserve">    -Hai khổ thơ chứa đựng ước nguyện chân thành, tuyệt quá!</w:t>
      </w:r>
    </w:p>
    <w:p w14:paraId="36582F5A"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xml:space="preserve">    - Ôi, thơ hay quá!</w:t>
      </w:r>
    </w:p>
    <w:p w14:paraId="701D5321"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Câu 5 :  HS có thể tạo một VB NLXH gồm 1 số ý cơ bản:</w:t>
      </w:r>
    </w:p>
    <w:p w14:paraId="300B051C"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w:t>
      </w:r>
      <w:r w:rsidRPr="00FA10FA">
        <w:rPr>
          <w:rFonts w:ascii="Times New Roman" w:hAnsi="Times New Roman"/>
          <w:sz w:val="28"/>
          <w:szCs w:val="28"/>
        </w:rPr>
        <w:tab/>
        <w:t>Giải thích về lẽ sống cống hiến (Mỗi con người đều mong muốn được sống có ích cho xã hội, do đó, ngay từ khi tuổi còn trẻ, phải xây đắp ước mơ từ việc học tập, rèn luyện để sống có mục đích, có lý tưởng…)</w:t>
      </w:r>
    </w:p>
    <w:p w14:paraId="31CFE135"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w:t>
      </w:r>
      <w:r w:rsidRPr="00FA10FA">
        <w:rPr>
          <w:rFonts w:ascii="Times New Roman" w:hAnsi="Times New Roman"/>
          <w:sz w:val="28"/>
          <w:szCs w:val="28"/>
        </w:rPr>
        <w:tab/>
        <w:t>Lý tưởng và lẽ sống của tuổi trẻ VN là  chứa đựng tình yêu đối với cuộc đời, và khát vọng được hiến dâng những gì tốt đẹp nhất của mình để chung tay xây đắp quê hương…Niềm hạnh phúc khi sống có ích, góp phần làm đẹp cuộc đời từ những việc nhỏ (Nêu biểu hiện, ý nghĩa…)</w:t>
      </w:r>
    </w:p>
    <w:p w14:paraId="0EFF8686"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w:t>
      </w:r>
      <w:r w:rsidRPr="00FA10FA">
        <w:rPr>
          <w:rFonts w:ascii="Times New Roman" w:hAnsi="Times New Roman"/>
          <w:sz w:val="28"/>
          <w:szCs w:val="28"/>
        </w:rPr>
        <w:tab/>
        <w:t>Phê phán những người lười biếng, sống buông thả, không hoài bão, ước mơ hoặc thiếu ý chí, tự ti, ích kỉ, ăn bám gia đình, xã hội…</w:t>
      </w:r>
    </w:p>
    <w:p w14:paraId="7BD8751A"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w:t>
      </w:r>
      <w:r w:rsidRPr="00FA10FA">
        <w:rPr>
          <w:rFonts w:ascii="Times New Roman" w:hAnsi="Times New Roman"/>
          <w:sz w:val="28"/>
          <w:szCs w:val="28"/>
        </w:rPr>
        <w:tab/>
        <w:t>Rút ra bài học nhận thức để có hướng phấn đấu, rèn luyện của tuổi trẻ VN (trở thành người có ích cho gia đình và xã hội…)</w:t>
      </w:r>
    </w:p>
    <w:p w14:paraId="3A117004" w14:textId="77777777" w:rsidR="00FA5DA2" w:rsidRPr="00FA10FA" w:rsidRDefault="00FA5DA2" w:rsidP="00FA5DA2">
      <w:pPr>
        <w:jc w:val="both"/>
        <w:rPr>
          <w:rFonts w:ascii="Times New Roman" w:hAnsi="Times New Roman"/>
          <w:sz w:val="28"/>
          <w:szCs w:val="28"/>
        </w:rPr>
      </w:pPr>
      <w:r w:rsidRPr="00FC16B5">
        <w:rPr>
          <w:rFonts w:ascii="Times New Roman" w:hAnsi="Times New Roman"/>
          <w:sz w:val="28"/>
          <w:szCs w:val="28"/>
          <w:highlight w:val="yellow"/>
        </w:rPr>
        <w:lastRenderedPageBreak/>
        <w:t>Ngày 19/2/2022</w:t>
      </w:r>
      <w:r>
        <w:rPr>
          <w:rFonts w:ascii="Times New Roman" w:hAnsi="Times New Roman"/>
          <w:sz w:val="28"/>
          <w:szCs w:val="28"/>
        </w:rPr>
        <w:t xml:space="preserve">                 </w:t>
      </w:r>
      <w:r w:rsidRPr="00FC16B5">
        <w:rPr>
          <w:rFonts w:ascii="Times New Roman" w:hAnsi="Times New Roman"/>
          <w:sz w:val="28"/>
          <w:szCs w:val="28"/>
          <w:highlight w:val="yellow"/>
        </w:rPr>
        <w:t>LUYỆN ĐỀ: VIẾNG LĂNG BÁC (TIÊP)</w:t>
      </w:r>
    </w:p>
    <w:p w14:paraId="4A030FCF" w14:textId="77777777" w:rsidR="00FA5DA2" w:rsidRPr="00FA10FA" w:rsidRDefault="00FA5DA2" w:rsidP="00FA5DA2">
      <w:pPr>
        <w:jc w:val="both"/>
        <w:rPr>
          <w:rFonts w:ascii="Times New Roman" w:hAnsi="Times New Roman"/>
          <w:b/>
          <w:bCs/>
          <w:sz w:val="28"/>
          <w:szCs w:val="28"/>
        </w:rPr>
      </w:pPr>
      <w:r w:rsidRPr="00FA10FA">
        <w:rPr>
          <w:rFonts w:ascii="Times New Roman" w:hAnsi="Times New Roman"/>
          <w:b/>
          <w:bCs/>
          <w:sz w:val="28"/>
          <w:szCs w:val="28"/>
        </w:rPr>
        <w:t>Đề 3 :  Đọc đoạn thơ sau và trả lời câu hỏi</w:t>
      </w:r>
    </w:p>
    <w:p w14:paraId="7282678A" w14:textId="77777777" w:rsidR="00FA5DA2" w:rsidRPr="00FA10FA" w:rsidRDefault="00FA5DA2" w:rsidP="00FA5DA2">
      <w:pPr>
        <w:ind w:firstLine="2880"/>
        <w:jc w:val="both"/>
        <w:rPr>
          <w:rFonts w:ascii="Times New Roman" w:hAnsi="Times New Roman"/>
          <w:i/>
          <w:iCs/>
          <w:sz w:val="28"/>
          <w:szCs w:val="28"/>
        </w:rPr>
      </w:pPr>
      <w:r w:rsidRPr="00FA10FA">
        <w:rPr>
          <w:rFonts w:ascii="Times New Roman" w:hAnsi="Times New Roman"/>
          <w:i/>
          <w:iCs/>
          <w:sz w:val="28"/>
          <w:szCs w:val="28"/>
        </w:rPr>
        <w:t>« Con ở miền Nam ra thăm lăng Bác</w:t>
      </w:r>
    </w:p>
    <w:p w14:paraId="0FCB1631" w14:textId="77777777" w:rsidR="00FA5DA2" w:rsidRPr="00FA10FA" w:rsidRDefault="00FA5DA2" w:rsidP="00FA5DA2">
      <w:pPr>
        <w:ind w:firstLine="2880"/>
        <w:jc w:val="both"/>
        <w:rPr>
          <w:rFonts w:ascii="Times New Roman" w:hAnsi="Times New Roman"/>
          <w:i/>
          <w:iCs/>
          <w:sz w:val="28"/>
          <w:szCs w:val="28"/>
        </w:rPr>
      </w:pPr>
      <w:r w:rsidRPr="00FA10FA">
        <w:rPr>
          <w:rFonts w:ascii="Times New Roman" w:hAnsi="Times New Roman"/>
          <w:i/>
          <w:iCs/>
          <w:sz w:val="28"/>
          <w:szCs w:val="28"/>
        </w:rPr>
        <w:t>Đã thấy trong sương hàng tre bát ngát</w:t>
      </w:r>
    </w:p>
    <w:p w14:paraId="7D1F0F6B" w14:textId="77777777" w:rsidR="00FA5DA2" w:rsidRPr="00FA10FA" w:rsidRDefault="00FA5DA2" w:rsidP="00FA5DA2">
      <w:pPr>
        <w:ind w:firstLine="2880"/>
        <w:jc w:val="both"/>
        <w:rPr>
          <w:rFonts w:ascii="Times New Roman" w:hAnsi="Times New Roman"/>
          <w:i/>
          <w:iCs/>
          <w:sz w:val="28"/>
          <w:szCs w:val="28"/>
        </w:rPr>
      </w:pPr>
      <w:r w:rsidRPr="00FA10FA">
        <w:rPr>
          <w:rFonts w:ascii="Times New Roman" w:hAnsi="Times New Roman"/>
          <w:i/>
          <w:iCs/>
          <w:sz w:val="28"/>
          <w:szCs w:val="28"/>
        </w:rPr>
        <w:t>Ôi! Hàng tre xanh xanh Việt Nam</w:t>
      </w:r>
    </w:p>
    <w:p w14:paraId="2B9F6FDD" w14:textId="77777777" w:rsidR="00FA5DA2" w:rsidRPr="00FA10FA" w:rsidRDefault="00FA5DA2" w:rsidP="00FA5DA2">
      <w:pPr>
        <w:ind w:firstLine="2880"/>
        <w:jc w:val="both"/>
        <w:rPr>
          <w:rFonts w:ascii="Times New Roman" w:hAnsi="Times New Roman"/>
          <w:i/>
          <w:iCs/>
          <w:sz w:val="28"/>
          <w:szCs w:val="28"/>
        </w:rPr>
      </w:pPr>
      <w:r w:rsidRPr="00FA10FA">
        <w:rPr>
          <w:rFonts w:ascii="Times New Roman" w:hAnsi="Times New Roman"/>
          <w:i/>
          <w:iCs/>
          <w:sz w:val="28"/>
          <w:szCs w:val="28"/>
        </w:rPr>
        <w:t>Bão táp mưa sa đứng thẳng hàng. »</w:t>
      </w:r>
    </w:p>
    <w:p w14:paraId="1E932BA8" w14:textId="77777777" w:rsidR="00FA5DA2" w:rsidRPr="00FA10FA" w:rsidRDefault="00FA5DA2" w:rsidP="00FA5DA2">
      <w:pPr>
        <w:jc w:val="right"/>
        <w:rPr>
          <w:rFonts w:ascii="Times New Roman" w:hAnsi="Times New Roman"/>
          <w:sz w:val="28"/>
          <w:szCs w:val="28"/>
        </w:rPr>
      </w:pPr>
      <w:r w:rsidRPr="00FA10FA">
        <w:rPr>
          <w:rFonts w:ascii="Times New Roman" w:hAnsi="Times New Roman"/>
          <w:sz w:val="28"/>
          <w:szCs w:val="28"/>
        </w:rPr>
        <w:t>(Trích Viếng lăng Bác, Ngữ văn 9, tập hai, NXB Giáo dục)</w:t>
      </w:r>
    </w:p>
    <w:p w14:paraId="0EFE929E"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xml:space="preserve">Câu hỏi : </w:t>
      </w:r>
    </w:p>
    <w:p w14:paraId="574B6EEB"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Câu 1. Tác giả của khổ thơ trên là ai? Phần in đậm trong câu thơ: Ôi! Hàng tre xanh xanh Việt Nam là thành phần biệt lập cảm thán hay câu cảm thán?</w:t>
      </w:r>
    </w:p>
    <w:p w14:paraId="03EB1E11"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Câu 2. Chỉ ra sự khác nhau về ý nghĩa giữa hình ảnh hàng tre bát ngát ở câu thơ thứ hai (Đã thấy trong sương hàng tre bát ngát) và cây tre trung hiếu ở câu cuối (Muốn làm cây tre trung hiếu chốn này) của bài thơ.</w:t>
      </w:r>
    </w:p>
    <w:p w14:paraId="6DED2CD8"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Câu 3. Việc lặp lại một hình ảnh (chi tiết) ở đầu và cuối tác phẩm tương tự như trên còn thấy trong nhiều bài thơ khác. Kể tên một bài thơ mà em đã học (ghi rõ tên tác giả) có đặc điểm đó.</w:t>
      </w:r>
    </w:p>
    <w:p w14:paraId="3EDE3CED"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Câu 4. Viết một đoạn văn (khoảng 10 câu) theo cách lập luận diễn dịch làm rõ tâm trạng, cảm xúc của tác giả ở khổ thơ trên, trong đó có sử dụng phép nối để liên kết và một câu ghép (gạch dưới câu ghép và từ ngữ dùng làm phép nối).</w:t>
      </w:r>
    </w:p>
    <w:p w14:paraId="6ED41DA5" w14:textId="77777777" w:rsidR="00FA5DA2" w:rsidRPr="00FA10FA" w:rsidRDefault="00FA5DA2" w:rsidP="00FA5DA2">
      <w:pPr>
        <w:jc w:val="both"/>
        <w:rPr>
          <w:rFonts w:ascii="Times New Roman" w:hAnsi="Times New Roman"/>
          <w:b/>
          <w:bCs/>
          <w:sz w:val="28"/>
          <w:szCs w:val="28"/>
        </w:rPr>
      </w:pPr>
      <w:r w:rsidRPr="00FA10FA">
        <w:rPr>
          <w:rFonts w:ascii="Times New Roman" w:hAnsi="Times New Roman"/>
          <w:b/>
          <w:bCs/>
          <w:sz w:val="28"/>
          <w:szCs w:val="28"/>
        </w:rPr>
        <w:t xml:space="preserve">GỢI Ý: </w:t>
      </w:r>
    </w:p>
    <w:p w14:paraId="5A824311"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xml:space="preserve">Câu 1.– Tên tác giả: Viễn Phương (Phan Thanh Viễn) </w:t>
      </w:r>
    </w:p>
    <w:p w14:paraId="5253D464"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xml:space="preserve">– Câu cảm thán: Ôi! </w:t>
      </w:r>
    </w:p>
    <w:p w14:paraId="7507EBC6"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Câu 2. - Hình ảnh: ” hàng tre bát ngát” (câu 2) có ý nghĩa thực,</w:t>
      </w:r>
    </w:p>
    <w:p w14:paraId="4BECF6E7"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xml:space="preserve">Hình ảnh lăng Bác tạo cảm giác thân thuộc gần gũi, vì có sự xuất hiện của "hàng tre ". Hai sắc thái được diễn tả là 'bát ngát" và "xanh xanh" để bao quát không gian rộng, thoáng và yên bình, không gian mở ra ngút ngát. Thăm Bác, nhìn thấy hàng tre cũng là lúc tác giả nói lên cảm giác xúc động mãnh liệt về hình ảnh biểu tượng của dân tộc. Thán từ "Ôi !" cùng với cảm nhận dáng tre "đứng thẳng hàng" nghiêm trang cũng tạo nên cảm giác thành kính thiêng liêng trước lăng Bác. Không những thế, tư thế "đứng </w:t>
      </w:r>
      <w:r w:rsidRPr="00FA10FA">
        <w:rPr>
          <w:rFonts w:ascii="Times New Roman" w:hAnsi="Times New Roman"/>
          <w:sz w:val="28"/>
          <w:szCs w:val="28"/>
        </w:rPr>
        <w:lastRenderedPageBreak/>
        <w:t>thẳng hàng" còn đặt trong thế đối lập với "bão táp mưa sa"gợi lên phẩm chất của tre dẻo dai, cứng cáp bền bỉ, cũng là tư thế hiên ngang của dân tộc vượt qua bao thử thách gian lao để đi đến thắng lợi vinh quang. Để từ đó, tác giả như cảm nhận giây phút về bên Bác, có toàn thể dân tộc cùng canh giấc ngủ cho Người.</w:t>
      </w:r>
    </w:p>
    <w:p w14:paraId="5CC8CC04"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xml:space="preserve">-  Hình ảnh “cây tre trung hiếu” có ý nghĩa tượng trưng (ẩn dụ) cho khát vọng của nhà thơ muốn hoá thân “làm cây tre trung hiếu chốn này” – bồi đắp tâm hồn và phẩm chất để sống xứng đáng với tình thương của Bác. Đó cũng là lời hứa tiếp tục thực hiện ước vọng của Người. </w:t>
      </w:r>
    </w:p>
    <w:p w14:paraId="1E4795F7"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xml:space="preserve">Câu 3. Học sinh nêu đúng: Tên bài thơ có kết cấu tương tự và tên tác giả ( Đoàn thuyền đánh cá – Huy Cận, Ông Đồ – Vũ Đình Liên, Khi con tu hú – Tố Hữu…) </w:t>
      </w:r>
    </w:p>
    <w:p w14:paraId="3B50D669"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Câu 4.  Học sinh hoàn thành đoạn văn diễn dịch:</w:t>
      </w:r>
    </w:p>
    <w:p w14:paraId="273E3E08"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xml:space="preserve">- Mở đoạn: đạt yêu cầu về hình thức nội dung </w:t>
      </w:r>
    </w:p>
    <w:p w14:paraId="19DE821D"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Thân đoạn: Biết bám sát vào ngữ liệu, khai thác hiệu quả các nghệ thuật, dẫn chứng, lí lẽ làm rõ tâm trạng, cảm xúc của nhà thơ trong 4 câu thơ.</w:t>
      </w:r>
    </w:p>
    <w:p w14:paraId="083257C6"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w:t>
      </w:r>
      <w:r w:rsidRPr="00FA10FA">
        <w:rPr>
          <w:rFonts w:ascii="Times New Roman" w:hAnsi="Times New Roman"/>
          <w:sz w:val="28"/>
          <w:szCs w:val="28"/>
        </w:rPr>
        <w:tab/>
        <w:t xml:space="preserve"> Tâm trạng mong mỏi thể hiện qua cách xưng hô, thái độ…. </w:t>
      </w:r>
    </w:p>
    <w:p w14:paraId="0E5DF41D"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w:t>
      </w:r>
      <w:r w:rsidRPr="00FA10FA">
        <w:rPr>
          <w:rFonts w:ascii="Times New Roman" w:hAnsi="Times New Roman"/>
          <w:sz w:val="28"/>
          <w:szCs w:val="28"/>
        </w:rPr>
        <w:tab/>
        <w:t xml:space="preserve"> Cảm xúc trào dâng được ra thăm lăng. cảm nhận sức sống của hàng tre, dân tộc </w:t>
      </w:r>
    </w:p>
    <w:p w14:paraId="456AC451"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Lưu ý: Sử dụng ghép nối để liên kết và có 1 câu ghép</w:t>
      </w:r>
    </w:p>
    <w:p w14:paraId="2BFA31B7"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w:t>
      </w:r>
      <w:r w:rsidRPr="00FA10FA">
        <w:rPr>
          <w:rFonts w:ascii="Times New Roman" w:hAnsi="Times New Roman"/>
          <w:sz w:val="28"/>
          <w:szCs w:val="28"/>
        </w:rPr>
        <w:tab/>
        <w:t>Kết đoạn:</w:t>
      </w:r>
    </w:p>
    <w:p w14:paraId="38520E9A" w14:textId="77777777" w:rsidR="00FA5DA2" w:rsidRPr="00FA10FA" w:rsidRDefault="00FA5DA2" w:rsidP="00FA5DA2">
      <w:pPr>
        <w:jc w:val="both"/>
        <w:rPr>
          <w:rFonts w:ascii="Times New Roman" w:hAnsi="Times New Roman"/>
          <w:b/>
          <w:bCs/>
          <w:sz w:val="28"/>
          <w:szCs w:val="28"/>
        </w:rPr>
      </w:pPr>
      <w:r w:rsidRPr="00FA10FA">
        <w:rPr>
          <w:rFonts w:ascii="Times New Roman" w:hAnsi="Times New Roman"/>
          <w:b/>
          <w:bCs/>
          <w:sz w:val="28"/>
          <w:szCs w:val="28"/>
        </w:rPr>
        <w:t>ĐỀ 4: Đọc khổ thơ sau và trả lời các câu hỏi:</w:t>
      </w:r>
    </w:p>
    <w:p w14:paraId="3F06EA9C" w14:textId="77777777" w:rsidR="00FA5DA2" w:rsidRPr="00FA10FA" w:rsidRDefault="00FA5DA2" w:rsidP="00FA5DA2">
      <w:pPr>
        <w:ind w:firstLine="2790"/>
        <w:jc w:val="both"/>
        <w:rPr>
          <w:rFonts w:ascii="Times New Roman" w:hAnsi="Times New Roman"/>
          <w:i/>
          <w:iCs/>
          <w:sz w:val="28"/>
          <w:szCs w:val="28"/>
        </w:rPr>
      </w:pPr>
      <w:r w:rsidRPr="00FA10FA">
        <w:rPr>
          <w:rFonts w:ascii="Times New Roman" w:hAnsi="Times New Roman"/>
          <w:i/>
          <w:iCs/>
          <w:sz w:val="28"/>
          <w:szCs w:val="28"/>
        </w:rPr>
        <w:t>“Ngày ngày mặt trời đi qua trên lăng</w:t>
      </w:r>
    </w:p>
    <w:p w14:paraId="07633326" w14:textId="77777777" w:rsidR="00FA5DA2" w:rsidRPr="00FA10FA" w:rsidRDefault="00FA5DA2" w:rsidP="00FA5DA2">
      <w:pPr>
        <w:ind w:firstLine="2790"/>
        <w:jc w:val="both"/>
        <w:rPr>
          <w:rFonts w:ascii="Times New Roman" w:hAnsi="Times New Roman"/>
          <w:i/>
          <w:iCs/>
          <w:sz w:val="28"/>
          <w:szCs w:val="28"/>
        </w:rPr>
      </w:pPr>
      <w:r w:rsidRPr="00FA10FA">
        <w:rPr>
          <w:rFonts w:ascii="Times New Roman" w:hAnsi="Times New Roman"/>
          <w:i/>
          <w:iCs/>
          <w:sz w:val="28"/>
          <w:szCs w:val="28"/>
        </w:rPr>
        <w:t>Thấy một mặt trời trong lăng rất đỏ</w:t>
      </w:r>
    </w:p>
    <w:p w14:paraId="03ADEF6E" w14:textId="77777777" w:rsidR="00FA5DA2" w:rsidRPr="00FA10FA" w:rsidRDefault="00FA5DA2" w:rsidP="00FA5DA2">
      <w:pPr>
        <w:ind w:firstLine="2790"/>
        <w:jc w:val="both"/>
        <w:rPr>
          <w:rFonts w:ascii="Times New Roman" w:hAnsi="Times New Roman"/>
          <w:i/>
          <w:iCs/>
          <w:sz w:val="28"/>
          <w:szCs w:val="28"/>
        </w:rPr>
      </w:pPr>
      <w:r w:rsidRPr="00FA10FA">
        <w:rPr>
          <w:rFonts w:ascii="Times New Roman" w:hAnsi="Times New Roman"/>
          <w:i/>
          <w:iCs/>
          <w:sz w:val="28"/>
          <w:szCs w:val="28"/>
        </w:rPr>
        <w:t>Ngày ngày dòng người đi trong thương nhớ</w:t>
      </w:r>
    </w:p>
    <w:p w14:paraId="42C71266" w14:textId="77777777" w:rsidR="00FA5DA2" w:rsidRPr="00FA10FA" w:rsidRDefault="00FA5DA2" w:rsidP="00FA5DA2">
      <w:pPr>
        <w:ind w:firstLine="2790"/>
        <w:jc w:val="both"/>
        <w:rPr>
          <w:rFonts w:ascii="Times New Roman" w:hAnsi="Times New Roman"/>
          <w:i/>
          <w:iCs/>
          <w:sz w:val="28"/>
          <w:szCs w:val="28"/>
        </w:rPr>
      </w:pPr>
      <w:r w:rsidRPr="00FA10FA">
        <w:rPr>
          <w:rFonts w:ascii="Times New Roman" w:hAnsi="Times New Roman"/>
          <w:i/>
          <w:iCs/>
          <w:sz w:val="28"/>
          <w:szCs w:val="28"/>
        </w:rPr>
        <w:t>Kết tràng hoa dâng bảy mươi chín mùa xuân”</w:t>
      </w:r>
    </w:p>
    <w:p w14:paraId="6A1998D0" w14:textId="77777777" w:rsidR="00FA5DA2" w:rsidRPr="00FA10FA" w:rsidRDefault="00FA5DA2" w:rsidP="00FA5DA2">
      <w:pPr>
        <w:jc w:val="right"/>
        <w:rPr>
          <w:rFonts w:ascii="Times New Roman" w:hAnsi="Times New Roman"/>
          <w:sz w:val="28"/>
          <w:szCs w:val="28"/>
        </w:rPr>
      </w:pPr>
      <w:r w:rsidRPr="00FA10FA">
        <w:rPr>
          <w:rFonts w:ascii="Times New Roman" w:hAnsi="Times New Roman"/>
          <w:sz w:val="28"/>
          <w:szCs w:val="28"/>
        </w:rPr>
        <w:t>(Trích sách Ngữ văn 9, tập hai, trang 58)</w:t>
      </w:r>
    </w:p>
    <w:p w14:paraId="73084185" w14:textId="77777777" w:rsidR="00FA5DA2" w:rsidRPr="00FA10FA" w:rsidRDefault="00FA5DA2" w:rsidP="00FA5DA2">
      <w:pPr>
        <w:jc w:val="both"/>
        <w:rPr>
          <w:rFonts w:ascii="Times New Roman" w:hAnsi="Times New Roman"/>
          <w:b/>
          <w:bCs/>
          <w:sz w:val="28"/>
          <w:szCs w:val="28"/>
        </w:rPr>
      </w:pPr>
      <w:r w:rsidRPr="00FA10FA">
        <w:rPr>
          <w:rFonts w:ascii="Times New Roman" w:hAnsi="Times New Roman"/>
          <w:b/>
          <w:bCs/>
          <w:sz w:val="28"/>
          <w:szCs w:val="28"/>
        </w:rPr>
        <w:t>Câu hỏi:</w:t>
      </w:r>
    </w:p>
    <w:p w14:paraId="1EC682FB"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Câu 1: Khổ thơ trên trích trong bài thơ nào? Nêu tên tác giả của bài thơ ấy?</w:t>
      </w:r>
    </w:p>
    <w:p w14:paraId="409B8DCE"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Câu 2: Bài thơ ra đời trong hoàn cảnh nào ?</w:t>
      </w:r>
    </w:p>
    <w:p w14:paraId="2A9C01A3"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lastRenderedPageBreak/>
        <w:t>Câu 3: Xác định biện pháp tu từ chính trong hai câu thơ đầu. Tác dụng của biện pháp tu từ đó?</w:t>
      </w:r>
    </w:p>
    <w:p w14:paraId="3DF78FF9"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Câu 4: Chép lại hai câu thơ có hình ảnh “mặt trời” trong một bài thơ em đã học ở chương trình Ngữ văn 9 (ghi rõ tên tác giả, tác phẩm” cũng dùng phép ẩn dụ như vậy?</w:t>
      </w:r>
    </w:p>
    <w:p w14:paraId="5D5B216A"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Câu 5: Em hãy viết đoạn văn (khoảng 200 từ) nêu cảm nhận của em về khổ thơ trên.</w:t>
      </w:r>
    </w:p>
    <w:p w14:paraId="0C1DD72C" w14:textId="77777777" w:rsidR="00FA5DA2" w:rsidRPr="00FA10FA" w:rsidRDefault="00FA5DA2" w:rsidP="00FA5DA2">
      <w:pPr>
        <w:jc w:val="both"/>
        <w:rPr>
          <w:rFonts w:ascii="Times New Roman" w:hAnsi="Times New Roman"/>
          <w:b/>
          <w:bCs/>
          <w:sz w:val="28"/>
          <w:szCs w:val="28"/>
        </w:rPr>
      </w:pPr>
      <w:r w:rsidRPr="00FA10FA">
        <w:rPr>
          <w:rFonts w:ascii="Times New Roman" w:hAnsi="Times New Roman"/>
          <w:b/>
          <w:bCs/>
          <w:sz w:val="28"/>
          <w:szCs w:val="28"/>
        </w:rPr>
        <w:t>GỢI Ý</w:t>
      </w:r>
    </w:p>
    <w:p w14:paraId="6FD46988"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Câu 1:</w:t>
      </w:r>
    </w:p>
    <w:p w14:paraId="42E1693D"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Đoạn thơ trên trích trong bài thơ Viếng lăng Bác</w:t>
      </w:r>
    </w:p>
    <w:p w14:paraId="5C8F131D"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Tác giả: Viễn Phương.</w:t>
      </w:r>
    </w:p>
    <w:p w14:paraId="77DD2416"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Câu 2:</w:t>
      </w:r>
    </w:p>
    <w:p w14:paraId="79BE570D"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Thời gian sáng tác: Tháng 4 năm 1976, in trong tập thơ Như mây mùa xuân.</w:t>
      </w:r>
    </w:p>
    <w:p w14:paraId="161E7FB1"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Hoàn cảnh sáng tác: Năm 1976, sau khi cuộc kháng chiến chống Mĩ kết thúc thắng lợi, lăng Chủ tịch Hồ Chí Minh cũng vừa khánh thành, Viễn Phương ra thăm miền Bắc, vào lăng viếng Bác Hồ.</w:t>
      </w:r>
    </w:p>
    <w:p w14:paraId="2B15676B"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Câu 3:</w:t>
      </w:r>
    </w:p>
    <w:p w14:paraId="6F2D3D99"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Biện pháp tu từ ẩn dụ: là hình ảnh "mặt trời" (trong câu thơ thứ hai).</w:t>
      </w:r>
    </w:p>
    <w:p w14:paraId="35A10C98"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Tác dụng: Tác giả ca ngợi công lao, sự vĩ đại của Bác đối với non sông đất nước. Đồng thời thể hiện sự tôn kính, lòng biết ơn và niềm tin của nhân dân đối với Bác.</w:t>
      </w:r>
    </w:p>
    <w:p w14:paraId="7E6D005A"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Đây là hình ảnh sáng tạo, độc đáo – hình ảnh Bác Hồ. Giống như “mặt trời” , Bác Hồ cũng là nguồn sáng, nguồn sức mạnh. “Mặt trời” – Bác Hồ soi đường dẫn lối cho sự nghiệp cách mạng giải phóng dân tộc, giành độc lập tự do, thống nhất đất nước. “Mặt trời” – Bác Hồ tỏa hơi ấm tình thương bao là trong lòng mỗi con người Việt Nam. Cách ví đó vừa ca ngợi sự vĩ đại, công lao trời biển của Người vừa bộ lộ niềm tự hào của Viễn Phương nói riêng và toàn dân tộc nói chung.</w:t>
      </w:r>
    </w:p>
    <w:p w14:paraId="36B3746E"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xml:space="preserve">Câu 4. Đó là câu thơ: </w:t>
      </w:r>
    </w:p>
    <w:p w14:paraId="1D8683FE" w14:textId="77777777" w:rsidR="00FA5DA2" w:rsidRPr="00FA10FA" w:rsidRDefault="00FA5DA2" w:rsidP="00FA5DA2">
      <w:pPr>
        <w:jc w:val="both"/>
        <w:rPr>
          <w:rFonts w:ascii="Times New Roman" w:hAnsi="Times New Roman"/>
          <w:i/>
          <w:iCs/>
          <w:sz w:val="28"/>
          <w:szCs w:val="28"/>
        </w:rPr>
      </w:pPr>
      <w:r w:rsidRPr="00FA10FA">
        <w:rPr>
          <w:rFonts w:ascii="Times New Roman" w:hAnsi="Times New Roman"/>
          <w:sz w:val="28"/>
          <w:szCs w:val="28"/>
        </w:rPr>
        <w:t xml:space="preserve">                              </w:t>
      </w:r>
      <w:r w:rsidRPr="00FA10FA">
        <w:rPr>
          <w:rFonts w:ascii="Times New Roman" w:hAnsi="Times New Roman"/>
          <w:i/>
          <w:iCs/>
          <w:sz w:val="28"/>
          <w:szCs w:val="28"/>
        </w:rPr>
        <w:t>“ Mặt trời của bắp thì nằm trên đồi</w:t>
      </w:r>
    </w:p>
    <w:p w14:paraId="4C826D8E" w14:textId="77777777" w:rsidR="00FA5DA2" w:rsidRPr="00FA10FA" w:rsidRDefault="00FA5DA2" w:rsidP="00FA5DA2">
      <w:pPr>
        <w:jc w:val="both"/>
        <w:rPr>
          <w:rFonts w:ascii="Times New Roman" w:hAnsi="Times New Roman"/>
          <w:i/>
          <w:iCs/>
          <w:sz w:val="28"/>
          <w:szCs w:val="28"/>
        </w:rPr>
      </w:pPr>
      <w:r w:rsidRPr="00FA10FA">
        <w:rPr>
          <w:rFonts w:ascii="Times New Roman" w:hAnsi="Times New Roman"/>
          <w:i/>
          <w:iCs/>
          <w:sz w:val="28"/>
          <w:szCs w:val="28"/>
        </w:rPr>
        <w:t xml:space="preserve">                              Mặt trời của mẹ em nằm trên lưng”</w:t>
      </w:r>
    </w:p>
    <w:p w14:paraId="42B1C8F6"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Trong bài thơ” Khúc hát ru những em bé lớn trên lưng mẹ” của Nguyễn Khoa Điềm.</w:t>
      </w:r>
    </w:p>
    <w:p w14:paraId="3977602E"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lastRenderedPageBreak/>
        <w:t>Câu 5: a. Mở đoạn: Giới thiệu vị trí và nội dung chính của khổ thơ.</w:t>
      </w:r>
    </w:p>
    <w:p w14:paraId="33B1A43F"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xml:space="preserve">             b. Thân đoạn: Cảm nhận về nội dung và nghệ thuật đoạn thơ.</w:t>
      </w:r>
    </w:p>
    <w:p w14:paraId="40F6CF11"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Hình ảnh mặt trời trong câu thơ đầu là hình ảnh thực, trong câu thơ thứ hai "mặt trời trong lăng" là hình ảnh ẩn dụ chỉ Bác Hồ đang nằm trong lăng, thể hiện sự tôn kính biết ơn của nhân dân đối với Bác.</w:t>
      </w:r>
    </w:p>
    <w:p w14:paraId="57729245"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Hình ảnh ẩn dụ: “Kết tràng hoa dâng bảy chín mùa xuân”</w:t>
      </w:r>
    </w:p>
    <w:p w14:paraId="61624BC3"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Kết tràng hoa: Tô đậm thêm sự tôn kính, biết ơn tự hào của tác giả cũng như của dân tộc Việt Nam đối với Bác; dâng bảy mươi chín mùa xuân đã cho thấy được cuộc đời Bác đẹp như chính mùa xuân, bảy chín năm sống và cống hiến bảy chín mùa xuân tươi trẻ của cuộc đời cho sự nghiệp giải phóng nước nhà.</w:t>
      </w:r>
    </w:p>
    <w:p w14:paraId="13016ADC"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Điệp ngữ “ngày ngày” được lặp lại hai lần trong khổ thơ đã thể hiện sự vĩnh cửu của Bác trong lòng người dân Việt.</w:t>
      </w:r>
    </w:p>
    <w:p w14:paraId="386D266E"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xml:space="preserve">         c. Kết đoạn: Khẳng định lại nội dung, nghệ thuật đoạn thơ.</w:t>
      </w:r>
    </w:p>
    <w:p w14:paraId="4E681FC1" w14:textId="77777777" w:rsidR="00FA5DA2" w:rsidRPr="00FA10FA" w:rsidRDefault="00FA5DA2" w:rsidP="00FA5DA2">
      <w:pPr>
        <w:jc w:val="both"/>
        <w:rPr>
          <w:rFonts w:ascii="Times New Roman" w:hAnsi="Times New Roman"/>
          <w:b/>
          <w:bCs/>
          <w:sz w:val="28"/>
          <w:szCs w:val="28"/>
        </w:rPr>
      </w:pPr>
      <w:r w:rsidRPr="00FA10FA">
        <w:rPr>
          <w:rFonts w:ascii="Times New Roman" w:hAnsi="Times New Roman"/>
          <w:b/>
          <w:bCs/>
          <w:sz w:val="28"/>
          <w:szCs w:val="28"/>
        </w:rPr>
        <w:t xml:space="preserve">   Đề 5. Cuộc đời chủ tịch Hồ Chí Minh là nguồn cảm hứng vô tận cho sáng tạo nghệ thuật. Mở đầu tác phẩm, Viễn Phương viết:</w:t>
      </w:r>
    </w:p>
    <w:p w14:paraId="0B970822" w14:textId="77777777" w:rsidR="00FA5DA2" w:rsidRPr="00FA10FA" w:rsidRDefault="00FA5DA2" w:rsidP="00FA5DA2">
      <w:pPr>
        <w:ind w:firstLine="2880"/>
        <w:jc w:val="both"/>
        <w:rPr>
          <w:rFonts w:ascii="Times New Roman" w:hAnsi="Times New Roman"/>
          <w:i/>
          <w:iCs/>
          <w:sz w:val="28"/>
          <w:szCs w:val="28"/>
        </w:rPr>
      </w:pPr>
      <w:r w:rsidRPr="00FA10FA">
        <w:rPr>
          <w:rFonts w:ascii="Times New Roman" w:hAnsi="Times New Roman"/>
          <w:i/>
          <w:iCs/>
          <w:sz w:val="28"/>
          <w:szCs w:val="28"/>
        </w:rPr>
        <w:t>« Con ở miền Nam ra thăm lăng Bác »</w:t>
      </w:r>
    </w:p>
    <w:p w14:paraId="3C1FABBC"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Câu 1. Chép chính xác 3 câu thơ tiếp để hoàn chỉnh khổ thơ?</w:t>
      </w:r>
    </w:p>
    <w:p w14:paraId="260C2BA8"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Câu 2. Nêu hoàn cảnh sáng tác của bài thơ? Hoàn cảnh ấy có liên quan gì đến cảm xúc của nhà thơ?</w:t>
      </w:r>
    </w:p>
    <w:p w14:paraId="3BF39623"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Câu 3. Từ những câu thơ đã chép, kết hợp với hiểu biết của em về bài thơ, hãy cho biết cảm xúc trong bài thơ được biểu hiện theo trình tự nào? Sự thật là Người đã ra đi nhưng vì sao nhà thơ vẫn dùng từ “thăm” và cụm từ “giấc ngủ bình yên”?</w:t>
      </w:r>
    </w:p>
    <w:p w14:paraId="0AD388D8"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Câu 4. Có ý kiến cho rằng: Khổ thơ thứ nhất của bài thơ “Viếng lăng Bác” là những cảm xúc bồi hồi xao xuyến của nhà thơ khi đến thăm lăng Bác”.</w:t>
      </w:r>
    </w:p>
    <w:p w14:paraId="70358EEC"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Hãy viết đoạn văn (10 - 12 câu) Tổng – phân – hợp để làm sáng tỏ ý kiến trên. Đoạn văn có sử dụng khởi ngữ và thành phần biệt lập (gạch chân và chú thích)?</w:t>
      </w:r>
    </w:p>
    <w:p w14:paraId="51B8E660" w14:textId="77777777" w:rsidR="00FA5DA2" w:rsidRPr="00FA10FA" w:rsidRDefault="00FA5DA2" w:rsidP="00FA5DA2">
      <w:pPr>
        <w:jc w:val="both"/>
        <w:rPr>
          <w:rFonts w:ascii="Times New Roman" w:hAnsi="Times New Roman"/>
          <w:b/>
          <w:bCs/>
          <w:sz w:val="28"/>
          <w:szCs w:val="28"/>
        </w:rPr>
      </w:pPr>
      <w:r w:rsidRPr="00FA10FA">
        <w:rPr>
          <w:rFonts w:ascii="Times New Roman" w:hAnsi="Times New Roman"/>
          <w:b/>
          <w:bCs/>
          <w:sz w:val="28"/>
          <w:szCs w:val="28"/>
        </w:rPr>
        <w:t xml:space="preserve">GỢI Ý : </w:t>
      </w:r>
    </w:p>
    <w:p w14:paraId="3D6AC76B" w14:textId="77777777" w:rsidR="00FA5DA2" w:rsidRPr="00FA10FA" w:rsidRDefault="00FA5DA2" w:rsidP="00FA5DA2">
      <w:pPr>
        <w:ind w:firstLine="2880"/>
        <w:jc w:val="both"/>
        <w:rPr>
          <w:rFonts w:ascii="Times New Roman" w:hAnsi="Times New Roman"/>
          <w:i/>
          <w:iCs/>
          <w:sz w:val="28"/>
          <w:szCs w:val="28"/>
        </w:rPr>
      </w:pPr>
      <w:r w:rsidRPr="00FA10FA">
        <w:rPr>
          <w:rFonts w:ascii="Times New Roman" w:hAnsi="Times New Roman"/>
          <w:sz w:val="28"/>
          <w:szCs w:val="28"/>
        </w:rPr>
        <w:t xml:space="preserve">1. </w:t>
      </w:r>
      <w:r w:rsidRPr="00FA10FA">
        <w:rPr>
          <w:rFonts w:ascii="Times New Roman" w:hAnsi="Times New Roman"/>
          <w:i/>
          <w:iCs/>
          <w:sz w:val="28"/>
          <w:szCs w:val="28"/>
        </w:rPr>
        <w:t>Đã thấy trong sương hàng tre bát ngát</w:t>
      </w:r>
    </w:p>
    <w:p w14:paraId="447125D8" w14:textId="77777777" w:rsidR="00FA5DA2" w:rsidRPr="00FA10FA" w:rsidRDefault="00FA5DA2" w:rsidP="00FA5DA2">
      <w:pPr>
        <w:ind w:firstLine="2880"/>
        <w:jc w:val="both"/>
        <w:rPr>
          <w:rFonts w:ascii="Times New Roman" w:hAnsi="Times New Roman"/>
          <w:i/>
          <w:iCs/>
          <w:sz w:val="28"/>
          <w:szCs w:val="28"/>
        </w:rPr>
      </w:pPr>
      <w:r w:rsidRPr="00FA10FA">
        <w:rPr>
          <w:rFonts w:ascii="Times New Roman" w:hAnsi="Times New Roman"/>
          <w:i/>
          <w:iCs/>
          <w:sz w:val="28"/>
          <w:szCs w:val="28"/>
        </w:rPr>
        <w:t>Ôi! Hàng tre xanh xanh Việt Nam</w:t>
      </w:r>
    </w:p>
    <w:p w14:paraId="43C59E5E" w14:textId="77777777" w:rsidR="00FA5DA2" w:rsidRPr="00FA10FA" w:rsidRDefault="00FA5DA2" w:rsidP="00FA5DA2">
      <w:pPr>
        <w:ind w:firstLine="2880"/>
        <w:jc w:val="both"/>
        <w:rPr>
          <w:rFonts w:ascii="Times New Roman" w:hAnsi="Times New Roman"/>
          <w:i/>
          <w:iCs/>
          <w:sz w:val="28"/>
          <w:szCs w:val="28"/>
        </w:rPr>
      </w:pPr>
      <w:r w:rsidRPr="00FA10FA">
        <w:rPr>
          <w:rFonts w:ascii="Times New Roman" w:hAnsi="Times New Roman"/>
          <w:i/>
          <w:iCs/>
          <w:sz w:val="28"/>
          <w:szCs w:val="28"/>
        </w:rPr>
        <w:lastRenderedPageBreak/>
        <w:t>Bão táp mưa sa đứng thẳng hàng.</w:t>
      </w:r>
    </w:p>
    <w:p w14:paraId="0F596042"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2. Bài thơ ra đời tháng 4/1976, một năm sau ngày giải phóng miền Nam, thống nhất đất nước, lăng Bác vừa khánh thành.Tác giả là người con miền Nam, lúc này ông mới thực hiện được ước nguyện ra thăm lăng Bác.</w:t>
      </w:r>
    </w:p>
    <w:p w14:paraId="72CE6ADD"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3.Tình cảm đối với Bác trở thành nguồn cảm hứng để nhà thơ sáng tác bài thơ này.</w:t>
      </w:r>
    </w:p>
    <w:p w14:paraId="73E68489"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Cảm xúc trong bài thơ được thể hiện theo trình tự của một cuộc viếng thăm, thời gian kết hợp với không gian: Từ lúc đứng trước lăng, vào lăng và rời xa lăng Bác; cảm xúc của tác giả đan xen, có sự thay đổi trong quá trình đó.</w:t>
      </w:r>
    </w:p>
    <w:p w14:paraId="6D777D78"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Sự thật là Người đã ra đi nhưng vì sao nhà thơ vẫn dùng từ “thăm” và cụm từ “giấc ngủ bình yên” vì: “thăm” là gặp gỡ, trò chuyện với người đang sống. Đây là cách nói giảm, nói tránh làm giảm nhẹ nỗi đau thương mất mát, đồng thời khẳng định Bác vẫn còn sống mãi trong trái tim nhân dân Việt Nam. Cụm từ “giấc ngủ bình yên” một lần nữa khẳng định: Trong sâu thẳm mỗi người, Bác chưa hề ra đi. Đây là một cuộc thăm hỏi, trở về của người con xa cha – thăm người thân ruột thịt, thăm chỗ Bác nằm, thăm nơi Bác ở để thỏa lòng mong ước bấy lâu.</w:t>
      </w:r>
    </w:p>
    <w:p w14:paraId="1C154E9F"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4. Khổ thơ thứ nhất của bài thơ “Viếng lăng Bác” là những cảm xúc bồi hồi xao xuyến của nhà thơ khi đến thăm lăng Bác. Mở đầu khổ thơ là một lời thông báo ngắn gọn, giản dị nhưng chứa đựng biết bao điều sâu xa. Cách xưng hô gần gũi, thân mật của tác giả khiến tình cảm trở nên ấm áp mà vẫn rất mực thành kính, thiêng liêng. Với biện pháp nói giảm, nói tránh, tác giả dùng từ “thăm” thay cho từ “viếng” đã khẳng định Bác vẫn còn mãi trong lòng dân tộc. Hình ảnh ẩn dụ “hàng trê” biểu tượng cho sức sống bền bỉ, kiên cường, bất khuất của con người, dân tộc Việt Nam. Dường như niềm xúc động và tự hào về đất nước, dân tộc đã được nhà thơ bộc lộ trực tiếp qua từ cảm thán “Ôi”. Còn hàng tre, đó là đại diện cho những con người ở mọi miền trên đất nước về đây sum vầy bên Bác, trò chuyện và bảo vệ giấc ngủ cho Người. Chỉ với một khổ thơ ngắn, Viễn Phương đã thể hiện những cảm xúc chân thành, thiêng liêng đối với Bác kính yêu.</w:t>
      </w:r>
    </w:p>
    <w:p w14:paraId="7875DE22" w14:textId="77777777" w:rsidR="00FA5DA2" w:rsidRPr="00FA10FA" w:rsidRDefault="00FA5DA2" w:rsidP="00FA5DA2">
      <w:pPr>
        <w:jc w:val="both"/>
        <w:rPr>
          <w:rFonts w:ascii="Times New Roman" w:hAnsi="Times New Roman"/>
          <w:b/>
          <w:bCs/>
          <w:sz w:val="28"/>
          <w:szCs w:val="28"/>
        </w:rPr>
      </w:pPr>
      <w:r w:rsidRPr="00FA10FA">
        <w:rPr>
          <w:rFonts w:ascii="Times New Roman" w:hAnsi="Times New Roman"/>
          <w:b/>
          <w:bCs/>
          <w:sz w:val="28"/>
          <w:szCs w:val="28"/>
        </w:rPr>
        <w:t>Đề 6. Cho câu thơ:</w:t>
      </w:r>
    </w:p>
    <w:p w14:paraId="5CD7BD47" w14:textId="77777777" w:rsidR="00FA5DA2" w:rsidRPr="00FA10FA" w:rsidRDefault="00FA5DA2" w:rsidP="00FA5DA2">
      <w:pPr>
        <w:ind w:firstLine="2790"/>
        <w:jc w:val="both"/>
        <w:rPr>
          <w:rFonts w:ascii="Times New Roman" w:hAnsi="Times New Roman"/>
          <w:i/>
          <w:iCs/>
          <w:sz w:val="28"/>
          <w:szCs w:val="28"/>
        </w:rPr>
      </w:pPr>
      <w:r w:rsidRPr="00FA10FA">
        <w:rPr>
          <w:rFonts w:ascii="Times New Roman" w:hAnsi="Times New Roman"/>
          <w:i/>
          <w:iCs/>
          <w:sz w:val="28"/>
          <w:szCs w:val="28"/>
        </w:rPr>
        <w:t>Mai về miền Nam thương trào nước mắt</w:t>
      </w:r>
    </w:p>
    <w:p w14:paraId="5B85419B"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1. Chép chính xác 3 câu thơ tiếp để hoàn chỉnh khổ thơ?</w:t>
      </w:r>
    </w:p>
    <w:p w14:paraId="2232B7F8"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2. Hình ảnh “cây tre” trong khổ thơ vừa chép đã được nhắc đến trong những câu thơ nào? Sự lặp lại như vậy có ý nghĩa gì?</w:t>
      </w:r>
    </w:p>
    <w:p w14:paraId="0EC864B6"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lastRenderedPageBreak/>
        <w:t>3. Viết đoạn văn ngắn khoảng 10 câu theo phương thức diễn dịch để làm rõ cảm xúc lưu luyến, bịn rịn của tác giả đối với Bác khi rời lăng.</w:t>
      </w:r>
    </w:p>
    <w:p w14:paraId="38CC55C3"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4. Chép lại một đoạn thơ cũng thể hiện ước nguyện làm con chim hót, làm một nhành hoa của tác giả khác trong chương trình Ngữ văn 9? Ghi rõ tên tác phẩm, tác giả?</w:t>
      </w:r>
    </w:p>
    <w:p w14:paraId="1202E3CC" w14:textId="77777777" w:rsidR="00FA5DA2" w:rsidRPr="00FA10FA" w:rsidRDefault="00FA5DA2" w:rsidP="00FA5DA2">
      <w:pPr>
        <w:jc w:val="both"/>
        <w:rPr>
          <w:rFonts w:ascii="Times New Roman" w:hAnsi="Times New Roman"/>
          <w:b/>
          <w:bCs/>
          <w:sz w:val="28"/>
          <w:szCs w:val="28"/>
        </w:rPr>
      </w:pPr>
      <w:r w:rsidRPr="00FA10FA">
        <w:rPr>
          <w:rFonts w:ascii="Times New Roman" w:hAnsi="Times New Roman"/>
          <w:b/>
          <w:bCs/>
          <w:sz w:val="28"/>
          <w:szCs w:val="28"/>
        </w:rPr>
        <w:t>GỢI Ý :</w:t>
      </w:r>
    </w:p>
    <w:p w14:paraId="13E9C74E"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1. Ba câu thơ tiếp:</w:t>
      </w:r>
    </w:p>
    <w:p w14:paraId="0A8FA5AD" w14:textId="77777777" w:rsidR="00FA5DA2" w:rsidRPr="00FA10FA" w:rsidRDefault="00FA5DA2" w:rsidP="00FA5DA2">
      <w:pPr>
        <w:ind w:left="2790" w:firstLine="90"/>
        <w:jc w:val="both"/>
        <w:rPr>
          <w:rFonts w:ascii="Times New Roman" w:hAnsi="Times New Roman"/>
          <w:i/>
          <w:iCs/>
          <w:sz w:val="28"/>
          <w:szCs w:val="28"/>
        </w:rPr>
      </w:pPr>
      <w:r w:rsidRPr="00FA10FA">
        <w:rPr>
          <w:rFonts w:ascii="Times New Roman" w:hAnsi="Times New Roman"/>
          <w:i/>
          <w:iCs/>
          <w:sz w:val="28"/>
          <w:szCs w:val="28"/>
        </w:rPr>
        <w:t>Muốn làm con chim hót quanh lăng Bác</w:t>
      </w:r>
    </w:p>
    <w:p w14:paraId="43D38303" w14:textId="77777777" w:rsidR="00FA5DA2" w:rsidRPr="00FA10FA" w:rsidRDefault="00FA5DA2" w:rsidP="00FA5DA2">
      <w:pPr>
        <w:ind w:left="2790" w:firstLine="90"/>
        <w:jc w:val="both"/>
        <w:rPr>
          <w:rFonts w:ascii="Times New Roman" w:hAnsi="Times New Roman"/>
          <w:i/>
          <w:iCs/>
          <w:sz w:val="28"/>
          <w:szCs w:val="28"/>
        </w:rPr>
      </w:pPr>
      <w:r w:rsidRPr="00FA10FA">
        <w:rPr>
          <w:rFonts w:ascii="Times New Roman" w:hAnsi="Times New Roman"/>
          <w:i/>
          <w:iCs/>
          <w:sz w:val="28"/>
          <w:szCs w:val="28"/>
        </w:rPr>
        <w:t>Muốn làm đóa hoa tỏa hương đâu đây</w:t>
      </w:r>
    </w:p>
    <w:p w14:paraId="2455E787" w14:textId="77777777" w:rsidR="00FA5DA2" w:rsidRPr="00FA10FA" w:rsidRDefault="00FA5DA2" w:rsidP="00FA5DA2">
      <w:pPr>
        <w:ind w:left="2790" w:firstLine="90"/>
        <w:jc w:val="both"/>
        <w:rPr>
          <w:rFonts w:ascii="Times New Roman" w:hAnsi="Times New Roman"/>
          <w:i/>
          <w:iCs/>
          <w:sz w:val="28"/>
          <w:szCs w:val="28"/>
        </w:rPr>
      </w:pPr>
      <w:r w:rsidRPr="00FA10FA">
        <w:rPr>
          <w:rFonts w:ascii="Times New Roman" w:hAnsi="Times New Roman"/>
          <w:i/>
          <w:iCs/>
          <w:sz w:val="28"/>
          <w:szCs w:val="28"/>
        </w:rPr>
        <w:t>Muốn làm cây tre trung hiếu chốn này</w:t>
      </w:r>
    </w:p>
    <w:p w14:paraId="0E9FECEE"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2. Hình ảnh “cây tre” đã được nhắc đến trong những câu thơ:</w:t>
      </w:r>
    </w:p>
    <w:p w14:paraId="2851137F" w14:textId="77777777" w:rsidR="00FA5DA2" w:rsidRPr="00FA10FA" w:rsidRDefault="00FA5DA2" w:rsidP="00FA5DA2">
      <w:pPr>
        <w:ind w:firstLine="2790"/>
        <w:jc w:val="both"/>
        <w:rPr>
          <w:rFonts w:ascii="Times New Roman" w:hAnsi="Times New Roman"/>
          <w:i/>
          <w:iCs/>
          <w:sz w:val="28"/>
          <w:szCs w:val="28"/>
        </w:rPr>
      </w:pPr>
      <w:r w:rsidRPr="00FA10FA">
        <w:rPr>
          <w:rFonts w:ascii="Times New Roman" w:hAnsi="Times New Roman"/>
          <w:i/>
          <w:iCs/>
          <w:sz w:val="28"/>
          <w:szCs w:val="28"/>
        </w:rPr>
        <w:t>Đã thấy trong sương hàng tre bát ngát</w:t>
      </w:r>
    </w:p>
    <w:p w14:paraId="4965A8FB" w14:textId="77777777" w:rsidR="00FA5DA2" w:rsidRPr="00FA10FA" w:rsidRDefault="00FA5DA2" w:rsidP="00FA5DA2">
      <w:pPr>
        <w:ind w:firstLine="2790"/>
        <w:jc w:val="both"/>
        <w:rPr>
          <w:rFonts w:ascii="Times New Roman" w:hAnsi="Times New Roman"/>
          <w:i/>
          <w:iCs/>
          <w:sz w:val="28"/>
          <w:szCs w:val="28"/>
        </w:rPr>
      </w:pPr>
      <w:r w:rsidRPr="00FA10FA">
        <w:rPr>
          <w:rFonts w:ascii="Times New Roman" w:hAnsi="Times New Roman"/>
          <w:i/>
          <w:iCs/>
          <w:sz w:val="28"/>
          <w:szCs w:val="28"/>
        </w:rPr>
        <w:t>Ôi! Hàng tre xanh xanh Việt Nam</w:t>
      </w:r>
    </w:p>
    <w:p w14:paraId="5C1087B7" w14:textId="77777777" w:rsidR="00FA5DA2" w:rsidRPr="00FA10FA" w:rsidRDefault="00FA5DA2" w:rsidP="00FA5DA2">
      <w:pPr>
        <w:ind w:firstLine="2790"/>
        <w:jc w:val="both"/>
        <w:rPr>
          <w:rFonts w:ascii="Times New Roman" w:hAnsi="Times New Roman"/>
          <w:i/>
          <w:iCs/>
          <w:sz w:val="28"/>
          <w:szCs w:val="28"/>
        </w:rPr>
      </w:pPr>
      <w:r w:rsidRPr="00FA10FA">
        <w:rPr>
          <w:rFonts w:ascii="Times New Roman" w:hAnsi="Times New Roman"/>
          <w:i/>
          <w:iCs/>
          <w:sz w:val="28"/>
          <w:szCs w:val="28"/>
        </w:rPr>
        <w:t>Bão táp mưa sa đứng thẳng hàng</w:t>
      </w:r>
    </w:p>
    <w:p w14:paraId="01334BDB"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Sự lặp lại như vậy có ý nghĩa:</w:t>
      </w:r>
    </w:p>
    <w:p w14:paraId="27F1B1E7"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Hình ảnh “hàng tre” có tính chất tượng trưng một lần nữa nhắc lại khiến bài thơ có kết cấu đầu cuối tương ứng. Hình ảnh hàng tre quanh lăng Bác được lặp lại ở câu thơ cuối như mang thêm nghĩa mới, tạo ấn tượng sâu sắc, làm dòng cảm xúc được trọn vẹn. “Cây tre trung hiếu” là hình ảnh ẩn dụ thể hiện lòng kính yêu, sự trung thành vô hạn với Bác, nguyện mãi mãi đi theo con đường cánh mạng mà Người đã đưa đường chỉ lối. Đó là lời hứa thủy chung của riêng nhà thơ và cũng là ý nguyện chung của đồng bào miền Nam, của mỗi chúng ta với Bác.</w:t>
      </w:r>
    </w:p>
    <w:p w14:paraId="7E42BE3C"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 xml:space="preserve">3. Khổ thơ cuối trong bài thơ là cảm xúc lưu luyến bịn rịn của tác giả đối với Bác khi rời xa lăng. Nghĩ đến ngày mai về miền Nam, xa Bác, xa Hà Nội, tình cảm của nhà thơ không kìm nén được mà bộc lộ ra ngoài: “Mai về miền Nam thương trào nước măt”. Câu thơ như một lời giã biệt, diễn tả tình cảm sâu lắng – một cảm xúc thật mãnh liệt, luyến tiếc, bịn rịn không muốn xa nơi Bác nghỉ. Mặc dù lưu luyến, muốn ở mãi bên Bác nhưng Viễn Phương cũng biết rằng đến lúc phải trở về miền Nam. Và nhà thơ chỉ có thể gửi tấm lòng mình bằng cách muốn hóa thân , hòa nhập vào những cảnh vật quanh lăng Bác để được ở mãi bên Người. Điệp ngữ “muốn làm” cùng các hình ảnh đẹp của thiên nhiên: “con chim”, “đóa hoa”, “cây tre” đã thể hiện ước muốn tha thiết, mãnh liệt của tác giả. Nhà thơ ao ước hóa thân thành con chim nhỏ cất tiếng </w:t>
      </w:r>
      <w:r w:rsidRPr="00FA10FA">
        <w:rPr>
          <w:rFonts w:ascii="Times New Roman" w:hAnsi="Times New Roman"/>
          <w:sz w:val="28"/>
          <w:szCs w:val="28"/>
        </w:rPr>
        <w:lastRenderedPageBreak/>
        <w:t>hót làm vui lăng Bác, thành đóa hoa đem hương sắc điểm tô cho vường hoa quanh lăng Bác. Đặc biệt, ước nguyện làm cây tre để nhập vào hàng tre bát ngát canh giữ giấc ngủ thiên thu của Người, “Cây tre trung hiếu” là hình ảnh ẩn dụ thể hiện lòng kính yêu, sự trung thành vô hạn với Bác, nguyện mãi mãi đi theo con đường cánh mạng mà Người đã đưa đường chỉ lối. Đó là lời hứa thủy chung của riêng nhà thơ và cũng là ý nguyện chung của đồng bào miền Nam, của mỗi chúng ta với Bác.</w:t>
      </w:r>
    </w:p>
    <w:p w14:paraId="61890EE6"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4. Đó là đoạn thơ:</w:t>
      </w:r>
    </w:p>
    <w:p w14:paraId="620D82F7" w14:textId="77777777" w:rsidR="00FA5DA2" w:rsidRPr="00FA10FA" w:rsidRDefault="00FA5DA2" w:rsidP="00FA5DA2">
      <w:pPr>
        <w:ind w:firstLine="2970"/>
        <w:jc w:val="both"/>
        <w:rPr>
          <w:rFonts w:ascii="Times New Roman" w:hAnsi="Times New Roman"/>
          <w:i/>
          <w:iCs/>
          <w:sz w:val="28"/>
          <w:szCs w:val="28"/>
        </w:rPr>
      </w:pPr>
      <w:r w:rsidRPr="00FA10FA">
        <w:rPr>
          <w:rFonts w:ascii="Times New Roman" w:hAnsi="Times New Roman"/>
          <w:i/>
          <w:iCs/>
          <w:sz w:val="28"/>
          <w:szCs w:val="28"/>
        </w:rPr>
        <w:t>Ta làm con chim hót</w:t>
      </w:r>
    </w:p>
    <w:p w14:paraId="3B662FC6" w14:textId="77777777" w:rsidR="00FA5DA2" w:rsidRPr="00FA10FA" w:rsidRDefault="00FA5DA2" w:rsidP="00FA5DA2">
      <w:pPr>
        <w:ind w:firstLine="2970"/>
        <w:jc w:val="both"/>
        <w:rPr>
          <w:rFonts w:ascii="Times New Roman" w:hAnsi="Times New Roman"/>
          <w:i/>
          <w:iCs/>
          <w:sz w:val="28"/>
          <w:szCs w:val="28"/>
        </w:rPr>
      </w:pPr>
      <w:r w:rsidRPr="00FA10FA">
        <w:rPr>
          <w:rFonts w:ascii="Times New Roman" w:hAnsi="Times New Roman"/>
          <w:i/>
          <w:iCs/>
          <w:sz w:val="28"/>
          <w:szCs w:val="28"/>
        </w:rPr>
        <w:t>Ta làm một cành hoa</w:t>
      </w:r>
    </w:p>
    <w:p w14:paraId="5A4383F0" w14:textId="77777777" w:rsidR="00FA5DA2" w:rsidRPr="00FA10FA" w:rsidRDefault="00FA5DA2" w:rsidP="00FA5DA2">
      <w:pPr>
        <w:ind w:firstLine="2970"/>
        <w:jc w:val="both"/>
        <w:rPr>
          <w:rFonts w:ascii="Times New Roman" w:hAnsi="Times New Roman"/>
          <w:i/>
          <w:iCs/>
          <w:sz w:val="28"/>
          <w:szCs w:val="28"/>
        </w:rPr>
      </w:pPr>
      <w:r w:rsidRPr="00FA10FA">
        <w:rPr>
          <w:rFonts w:ascii="Times New Roman" w:hAnsi="Times New Roman"/>
          <w:i/>
          <w:iCs/>
          <w:sz w:val="28"/>
          <w:szCs w:val="28"/>
        </w:rPr>
        <w:t>Ta nhập vào hòa ca</w:t>
      </w:r>
    </w:p>
    <w:p w14:paraId="6B297330" w14:textId="77777777" w:rsidR="00FA5DA2" w:rsidRPr="00FA10FA" w:rsidRDefault="00FA5DA2" w:rsidP="00FA5DA2">
      <w:pPr>
        <w:ind w:firstLine="2970"/>
        <w:jc w:val="both"/>
        <w:rPr>
          <w:rFonts w:ascii="Times New Roman" w:hAnsi="Times New Roman"/>
          <w:i/>
          <w:iCs/>
          <w:sz w:val="28"/>
          <w:szCs w:val="28"/>
        </w:rPr>
      </w:pPr>
      <w:r w:rsidRPr="00FA10FA">
        <w:rPr>
          <w:rFonts w:ascii="Times New Roman" w:hAnsi="Times New Roman"/>
          <w:i/>
          <w:iCs/>
          <w:sz w:val="28"/>
          <w:szCs w:val="28"/>
        </w:rPr>
        <w:t>Một nốt trầm xao xuyến</w:t>
      </w:r>
    </w:p>
    <w:p w14:paraId="3034F2F2" w14:textId="77777777" w:rsidR="00FA5DA2" w:rsidRPr="00FA10FA" w:rsidRDefault="00FA5DA2" w:rsidP="00FA5DA2">
      <w:pPr>
        <w:jc w:val="both"/>
        <w:rPr>
          <w:rFonts w:ascii="Times New Roman" w:hAnsi="Times New Roman"/>
          <w:sz w:val="28"/>
          <w:szCs w:val="28"/>
        </w:rPr>
      </w:pPr>
      <w:r w:rsidRPr="00FA10FA">
        <w:rPr>
          <w:rFonts w:ascii="Times New Roman" w:hAnsi="Times New Roman"/>
          <w:sz w:val="28"/>
          <w:szCs w:val="28"/>
        </w:rPr>
        <w:t>Đoạn thơ thuộc bài “Mùa xuân nho nhỏ” của Thanh Hải.</w:t>
      </w:r>
    </w:p>
    <w:p w14:paraId="7A590727" w14:textId="77777777" w:rsidR="003B65E6" w:rsidRPr="00D92DB0" w:rsidRDefault="003B65E6" w:rsidP="003B65E6">
      <w:pPr>
        <w:spacing w:after="0" w:line="288" w:lineRule="auto"/>
        <w:jc w:val="center"/>
        <w:rPr>
          <w:rFonts w:ascii="Times New Roman" w:hAnsi="Times New Roman"/>
          <w:b/>
          <w:color w:val="FF0000"/>
          <w:sz w:val="28"/>
          <w:szCs w:val="28"/>
        </w:rPr>
      </w:pPr>
      <w:r w:rsidRPr="00D92DB0">
        <w:rPr>
          <w:rFonts w:ascii="Times New Roman" w:hAnsi="Times New Roman"/>
          <w:b/>
          <w:color w:val="FF0000"/>
          <w:sz w:val="28"/>
          <w:szCs w:val="28"/>
        </w:rPr>
        <w:t>NÓI VỚI CON</w:t>
      </w:r>
    </w:p>
    <w:p w14:paraId="447449D2" w14:textId="77777777" w:rsidR="003B65E6" w:rsidRPr="00E4060C" w:rsidRDefault="003B65E6" w:rsidP="003B65E6">
      <w:pPr>
        <w:spacing w:after="0" w:line="288" w:lineRule="auto"/>
        <w:rPr>
          <w:rFonts w:ascii="Times New Roman" w:hAnsi="Times New Roman"/>
          <w:b/>
          <w:color w:val="FF0000"/>
          <w:sz w:val="28"/>
          <w:szCs w:val="28"/>
        </w:rPr>
      </w:pPr>
    </w:p>
    <w:p w14:paraId="3C40D16F" w14:textId="77777777" w:rsidR="003B65E6" w:rsidRPr="00E4060C" w:rsidRDefault="003B65E6" w:rsidP="003B65E6">
      <w:pPr>
        <w:spacing w:after="0" w:line="288" w:lineRule="auto"/>
        <w:rPr>
          <w:rFonts w:ascii="Times New Roman" w:hAnsi="Times New Roman"/>
          <w:b/>
          <w:color w:val="FF0000"/>
          <w:sz w:val="28"/>
          <w:szCs w:val="28"/>
        </w:rPr>
      </w:pPr>
      <w:r w:rsidRPr="00E4060C">
        <w:rPr>
          <w:rFonts w:ascii="Times New Roman" w:hAnsi="Times New Roman"/>
          <w:b/>
          <w:color w:val="FF0000"/>
          <w:sz w:val="28"/>
          <w:szCs w:val="28"/>
        </w:rPr>
        <w:t>1. PHIẾU SỐ 1</w:t>
      </w:r>
    </w:p>
    <w:p w14:paraId="1DAF687E"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Mở đầu bài thơ Nói với con, Nhà thơ Y Phương viết:</w:t>
      </w:r>
    </w:p>
    <w:p w14:paraId="6D486317"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 xml:space="preserve">“Chân phải bước tới cha </w:t>
      </w:r>
    </w:p>
    <w:p w14:paraId="0D0E67D6"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 xml:space="preserve">Chân trái bước tới mẹ </w:t>
      </w:r>
    </w:p>
    <w:p w14:paraId="7CB24798"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 xml:space="preserve">Một bước chạm tiếng nói </w:t>
      </w:r>
    </w:p>
    <w:p w14:paraId="5E717DAA"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Hai bước tới tiếng cười.”</w:t>
      </w:r>
    </w:p>
    <w:p w14:paraId="42EECEE1"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Câu 1: Ghi lại chính xác 7 dòng tiếp theo những dòng thơ trên.</w:t>
      </w:r>
    </w:p>
    <w:p w14:paraId="5E836BB2"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Câu 2: Cách miêu tả bước chân con “chạm tiếng nói , “tới tiếng cười” có gì đặc biệt? Qua đó, tác giả đã thể hiện được điều gì?</w:t>
      </w:r>
    </w:p>
    <w:p w14:paraId="72C78352"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Câu 3: Hãy trình bày suy nghĩ của em (khoảng 12 câu) về quan niệm: Được sống trong tình yêu thương là hạnh phúc của mỗi con người.</w:t>
      </w:r>
    </w:p>
    <w:p w14:paraId="6B05E410" w14:textId="77777777" w:rsidR="003B65E6" w:rsidRDefault="003B65E6" w:rsidP="003B65E6">
      <w:pPr>
        <w:spacing w:after="0" w:line="288" w:lineRule="auto"/>
        <w:jc w:val="center"/>
        <w:rPr>
          <w:rFonts w:ascii="Times New Roman" w:hAnsi="Times New Roman"/>
          <w:b/>
          <w:i/>
          <w:color w:val="FF0000"/>
          <w:sz w:val="28"/>
          <w:szCs w:val="28"/>
        </w:rPr>
      </w:pPr>
      <w:r w:rsidRPr="00E4060C">
        <w:rPr>
          <w:rFonts w:ascii="Times New Roman" w:hAnsi="Times New Roman"/>
          <w:b/>
          <w:i/>
          <w:color w:val="FF0000"/>
          <w:sz w:val="28"/>
          <w:szCs w:val="28"/>
        </w:rPr>
        <w:t>GỢI Ý</w:t>
      </w:r>
    </w:p>
    <w:tbl>
      <w:tblPr>
        <w:tblStyle w:val="TableGrid"/>
        <w:tblW w:w="0" w:type="auto"/>
        <w:tblLook w:val="04A0" w:firstRow="1" w:lastRow="0" w:firstColumn="1" w:lastColumn="0" w:noHBand="0" w:noVBand="1"/>
      </w:tblPr>
      <w:tblGrid>
        <w:gridCol w:w="1549"/>
        <w:gridCol w:w="8305"/>
      </w:tblGrid>
      <w:tr w:rsidR="003B65E6" w14:paraId="6E472CEE" w14:textId="77777777" w:rsidTr="003B65E6">
        <w:tc>
          <w:tcPr>
            <w:tcW w:w="1555" w:type="dxa"/>
          </w:tcPr>
          <w:p w14:paraId="5C0B1CA4" w14:textId="77777777" w:rsidR="003B65E6" w:rsidRPr="00E4060C" w:rsidRDefault="003B65E6" w:rsidP="00DB7318">
            <w:pPr>
              <w:pStyle w:val="ListParagraph"/>
              <w:numPr>
                <w:ilvl w:val="0"/>
                <w:numId w:val="12"/>
              </w:numPr>
              <w:spacing w:after="0" w:line="288" w:lineRule="auto"/>
              <w:jc w:val="center"/>
              <w:rPr>
                <w:rFonts w:eastAsia="Calibri" w:cs="Times New Roman"/>
                <w:b/>
                <w:i/>
                <w:color w:val="FF0000"/>
                <w:szCs w:val="28"/>
              </w:rPr>
            </w:pPr>
          </w:p>
        </w:tc>
        <w:tc>
          <w:tcPr>
            <w:tcW w:w="8335" w:type="dxa"/>
          </w:tcPr>
          <w:p w14:paraId="3156AFE6"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Chép chính xác 7 câu thơ:</w:t>
            </w:r>
          </w:p>
          <w:p w14:paraId="65A6C8BE"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xml:space="preserve">“Người đồng mình yêu lắm con ơi </w:t>
            </w:r>
          </w:p>
          <w:p w14:paraId="4A701816"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xml:space="preserve">Đan lờ cài nan hoa </w:t>
            </w:r>
          </w:p>
          <w:p w14:paraId="4958CF85"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xml:space="preserve">Vách nhà ken câu hát </w:t>
            </w:r>
          </w:p>
          <w:p w14:paraId="6F1DFEC0"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Rừng cho hoa</w:t>
            </w:r>
          </w:p>
          <w:p w14:paraId="6CC2F8FE"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lastRenderedPageBreak/>
              <w:t xml:space="preserve">Con đường cho những tấm lòng </w:t>
            </w:r>
            <w:r w:rsidRPr="00D92DB0">
              <w:rPr>
                <w:rFonts w:ascii="Times New Roman" w:hAnsi="Times New Roman"/>
                <w:sz w:val="28"/>
                <w:szCs w:val="28"/>
              </w:rPr>
              <w:tab/>
            </w:r>
          </w:p>
          <w:p w14:paraId="0ED7222F" w14:textId="77777777" w:rsidR="003B65E6" w:rsidRPr="00E4060C" w:rsidRDefault="003B65E6" w:rsidP="003B65E6">
            <w:pPr>
              <w:spacing w:line="288" w:lineRule="auto"/>
              <w:rPr>
                <w:rFonts w:ascii="Times New Roman" w:hAnsi="Times New Roman"/>
                <w:sz w:val="28"/>
                <w:szCs w:val="28"/>
              </w:rPr>
            </w:pPr>
            <w:r w:rsidRPr="00D92DB0">
              <w:rPr>
                <w:rFonts w:ascii="Times New Roman" w:hAnsi="Times New Roman"/>
                <w:sz w:val="28"/>
                <w:szCs w:val="28"/>
              </w:rPr>
              <w:t>Cha mẹ mãi nhớ về ngày cướ</w:t>
            </w:r>
            <w:r>
              <w:rPr>
                <w:rFonts w:ascii="Times New Roman" w:hAnsi="Times New Roman"/>
                <w:sz w:val="28"/>
                <w:szCs w:val="28"/>
              </w:rPr>
              <w:t>i.”</w:t>
            </w:r>
            <w:r>
              <w:rPr>
                <w:rFonts w:ascii="Times New Roman" w:hAnsi="Times New Roman"/>
                <w:sz w:val="28"/>
                <w:szCs w:val="28"/>
              </w:rPr>
              <w:tab/>
              <w:t xml:space="preserve"> </w:t>
            </w:r>
          </w:p>
        </w:tc>
      </w:tr>
      <w:tr w:rsidR="003B65E6" w14:paraId="1B4AF280" w14:textId="77777777" w:rsidTr="003B65E6">
        <w:tc>
          <w:tcPr>
            <w:tcW w:w="1555" w:type="dxa"/>
          </w:tcPr>
          <w:p w14:paraId="3B9387B8" w14:textId="77777777" w:rsidR="003B65E6" w:rsidRPr="00E4060C" w:rsidRDefault="003B65E6" w:rsidP="00DB7318">
            <w:pPr>
              <w:pStyle w:val="ListParagraph"/>
              <w:numPr>
                <w:ilvl w:val="0"/>
                <w:numId w:val="12"/>
              </w:numPr>
              <w:spacing w:after="0" w:line="288" w:lineRule="auto"/>
              <w:jc w:val="center"/>
              <w:rPr>
                <w:rFonts w:eastAsia="Calibri" w:cs="Times New Roman"/>
                <w:b/>
                <w:i/>
                <w:color w:val="FF0000"/>
                <w:szCs w:val="28"/>
              </w:rPr>
            </w:pPr>
          </w:p>
        </w:tc>
        <w:tc>
          <w:tcPr>
            <w:tcW w:w="8335" w:type="dxa"/>
          </w:tcPr>
          <w:p w14:paraId="25CA6EFE"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Sự đặc biệt trong cách miêu tả bước chân con:</w:t>
            </w:r>
          </w:p>
          <w:p w14:paraId="6210D53F"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Cách miêu tả bước chân con “chạm tiếng nói”, "tới tiếng cười” có sử dụng ẩn dụ chuyển đổi cảm giác và cấu trúc đối xứng tạo ra một âm điệu tươi vui, quấn quýt...- giúp chúng rất dễ hình dung một hình ảnh cụ thể thường gặp trong đời sống: đứa con đang tập đi, cha mẹ vây quanh mừng vui  hân hoan theo mỗi bước chân con.</w:t>
            </w:r>
          </w:p>
          <w:p w14:paraId="3AD1BCF6" w14:textId="77777777" w:rsidR="003B65E6" w:rsidRPr="00E4060C" w:rsidRDefault="003B65E6" w:rsidP="003B65E6">
            <w:pPr>
              <w:spacing w:line="288" w:lineRule="auto"/>
              <w:rPr>
                <w:rFonts w:ascii="Times New Roman" w:hAnsi="Times New Roman"/>
                <w:sz w:val="28"/>
                <w:szCs w:val="28"/>
              </w:rPr>
            </w:pPr>
            <w:r w:rsidRPr="00D92DB0">
              <w:rPr>
                <w:rFonts w:ascii="Times New Roman" w:hAnsi="Times New Roman"/>
                <w:sz w:val="28"/>
                <w:szCs w:val="28"/>
              </w:rPr>
              <w:t>- Từng bước đi, từng tiếng nói, tiếng cười của con đều được cha mẹ chăm chút, nâng niu, đón nhậ</w:t>
            </w:r>
            <w:r>
              <w:rPr>
                <w:rFonts w:ascii="Times New Roman" w:hAnsi="Times New Roman"/>
                <w:sz w:val="28"/>
                <w:szCs w:val="28"/>
              </w:rPr>
              <w:t>n.</w:t>
            </w:r>
          </w:p>
        </w:tc>
      </w:tr>
      <w:tr w:rsidR="003B65E6" w14:paraId="64375990" w14:textId="77777777" w:rsidTr="003B65E6">
        <w:tc>
          <w:tcPr>
            <w:tcW w:w="1555" w:type="dxa"/>
          </w:tcPr>
          <w:p w14:paraId="2545D6C4" w14:textId="77777777" w:rsidR="003B65E6" w:rsidRPr="00E4060C" w:rsidRDefault="003B65E6" w:rsidP="00DB7318">
            <w:pPr>
              <w:pStyle w:val="ListParagraph"/>
              <w:numPr>
                <w:ilvl w:val="0"/>
                <w:numId w:val="12"/>
              </w:numPr>
              <w:spacing w:after="0" w:line="288" w:lineRule="auto"/>
              <w:jc w:val="center"/>
              <w:rPr>
                <w:rFonts w:eastAsia="Calibri" w:cs="Times New Roman"/>
                <w:b/>
                <w:i/>
                <w:color w:val="FF0000"/>
                <w:szCs w:val="28"/>
              </w:rPr>
            </w:pPr>
          </w:p>
        </w:tc>
        <w:tc>
          <w:tcPr>
            <w:tcW w:w="8335" w:type="dxa"/>
          </w:tcPr>
          <w:p w14:paraId="034CF4E0"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Viết đoạn văn nghị luận về việc được sống trong tình yêu thương là hạnh phúc của mỗi con người:</w:t>
            </w:r>
          </w:p>
          <w:p w14:paraId="3A5AD66B"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Giải thích câu nói: “Được sống trong tình thương là hạnh phúc của mỗỉ con người”.</w:t>
            </w:r>
          </w:p>
          <w:p w14:paraId="49E0A4AF"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Tình thương: là tình cảm nồng nhiệt làm cho gẳn bó mật thiết và có trách nhiệm với người, với vật.</w:t>
            </w:r>
          </w:p>
          <w:p w14:paraId="4A1AA7F0"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Hạnh phúc: là trạng thái sung sướng vì cảm thấy hoàn toàn đạt được ý nguyện. (Từ điển tiếng Việt)</w:t>
            </w:r>
          </w:p>
          <w:p w14:paraId="7BA97E45"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Bàn luận: Tại sao được sống trong tình thương là hạnh phúc của mỗi con người? Tình thương khiến cho người ta luôn hướng về nhau để chia sẻ thông cảm, đùm bọc lẫn nhau</w:t>
            </w:r>
            <w:r w:rsidRPr="00D92DB0">
              <w:rPr>
                <w:rFonts w:ascii="Times New Roman" w:hAnsi="Times New Roman"/>
                <w:sz w:val="28"/>
                <w:szCs w:val="28"/>
              </w:rPr>
              <w:tab/>
              <w:t>.</w:t>
            </w:r>
          </w:p>
          <w:p w14:paraId="305E2656"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xml:space="preserve">- Biểu hiện, ý nghĩa của tình thương: </w:t>
            </w:r>
          </w:p>
          <w:p w14:paraId="26F18217"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Trong phạm vi gia đình: Cha mẹ yêu thương con cái, chấp nhận bao vất vả, cực nhọc, hi sinh bản thân để nuôi dạy con cái nên người. Con cái biết nghe lời dạy bảo của cha mẹ, biết đem lại niềm vui cho cha mẹ, đó là hiếu thảo, là tình thương và hạnh phúc. Tình thương yêu, sự hòa thuận giữa anh em, giữa cha mẹ và con cái tạo nên sự bền vững của hạnh phúc gia đình...</w:t>
            </w:r>
          </w:p>
          <w:p w14:paraId="1A1885D3"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xml:space="preserve">+ Trong phạm vi xã hội: Tình thương là truyền thống đạo lí “Thương người như thể thương thân” tạo nên sự gắn bó chặt chẽ trong quan hệ </w:t>
            </w:r>
            <w:r w:rsidRPr="00D92DB0">
              <w:rPr>
                <w:rFonts w:ascii="Times New Roman" w:hAnsi="Times New Roman"/>
                <w:sz w:val="28"/>
                <w:szCs w:val="28"/>
              </w:rPr>
              <w:lastRenderedPageBreak/>
              <w:t>cộng đồng giai cấp, dân tộc.</w:t>
            </w:r>
          </w:p>
          <w:p w14:paraId="39D29E7C"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Phê phán, bác bỏ: Lối sống thờ ơ, vô cảm, thiếu tình thương, không biết quan tâm, chia sẻ, đồng cảm vả giúp đỡ người khác...</w:t>
            </w:r>
          </w:p>
          <w:p w14:paraId="6016C2AD" w14:textId="77777777" w:rsidR="003B65E6" w:rsidRPr="00E4060C" w:rsidRDefault="003B65E6" w:rsidP="003B65E6">
            <w:pPr>
              <w:spacing w:line="288" w:lineRule="auto"/>
              <w:rPr>
                <w:rFonts w:ascii="Times New Roman" w:hAnsi="Times New Roman"/>
                <w:sz w:val="28"/>
                <w:szCs w:val="28"/>
              </w:rPr>
            </w:pPr>
            <w:r w:rsidRPr="00D92DB0">
              <w:rPr>
                <w:rFonts w:ascii="Times New Roman" w:hAnsi="Times New Roman"/>
                <w:sz w:val="28"/>
                <w:szCs w:val="28"/>
              </w:rPr>
              <w:t>- Liên hệ bản thân: Rút ra bài học về phương châm sống xứng đáng là con người có đạo đức, có nhân cách và hành độ</w:t>
            </w:r>
            <w:r>
              <w:rPr>
                <w:rFonts w:ascii="Times New Roman" w:hAnsi="Times New Roman"/>
                <w:sz w:val="28"/>
                <w:szCs w:val="28"/>
              </w:rPr>
              <w:t xml:space="preserve">ng vì tình thương. </w:t>
            </w:r>
          </w:p>
        </w:tc>
      </w:tr>
    </w:tbl>
    <w:p w14:paraId="3A73C6AC" w14:textId="77777777" w:rsidR="003B65E6" w:rsidRPr="00D92DB0" w:rsidRDefault="003B65E6" w:rsidP="003B65E6">
      <w:pPr>
        <w:spacing w:after="0" w:line="288" w:lineRule="auto"/>
        <w:rPr>
          <w:rFonts w:ascii="Times New Roman" w:hAnsi="Times New Roman"/>
          <w:sz w:val="28"/>
          <w:szCs w:val="28"/>
        </w:rPr>
      </w:pPr>
    </w:p>
    <w:p w14:paraId="06999AC4" w14:textId="77777777" w:rsidR="003B65E6" w:rsidRPr="00E4060C" w:rsidRDefault="003B65E6" w:rsidP="003B65E6">
      <w:pPr>
        <w:spacing w:after="0" w:line="288" w:lineRule="auto"/>
        <w:rPr>
          <w:rFonts w:ascii="Times New Roman" w:hAnsi="Times New Roman"/>
          <w:b/>
          <w:color w:val="FF0000"/>
          <w:sz w:val="28"/>
          <w:szCs w:val="28"/>
        </w:rPr>
      </w:pPr>
      <w:r w:rsidRPr="00E4060C">
        <w:rPr>
          <w:rFonts w:ascii="Times New Roman" w:hAnsi="Times New Roman"/>
          <w:b/>
          <w:color w:val="FF0000"/>
          <w:sz w:val="28"/>
          <w:szCs w:val="28"/>
        </w:rPr>
        <w:t>2. PHIẾU SỐ 2</w:t>
      </w:r>
    </w:p>
    <w:p w14:paraId="4DD3025B"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Đọc đoạn thơ sau:</w:t>
      </w:r>
    </w:p>
    <w:p w14:paraId="330E3CE5" w14:textId="77777777" w:rsidR="003B65E6" w:rsidRPr="00D92DB0" w:rsidRDefault="003B65E6" w:rsidP="003B65E6">
      <w:pPr>
        <w:spacing w:after="0" w:line="288" w:lineRule="auto"/>
        <w:rPr>
          <w:rFonts w:ascii="Times New Roman" w:hAnsi="Times New Roman"/>
          <w:i/>
          <w:sz w:val="28"/>
          <w:szCs w:val="28"/>
        </w:rPr>
      </w:pPr>
      <w:r w:rsidRPr="00D92DB0">
        <w:rPr>
          <w:rFonts w:ascii="Times New Roman" w:hAnsi="Times New Roman"/>
          <w:i/>
          <w:sz w:val="28"/>
          <w:szCs w:val="28"/>
        </w:rPr>
        <w:t xml:space="preserve">...“Người đồng mình thương lắm con ơi </w:t>
      </w:r>
    </w:p>
    <w:p w14:paraId="4442DCE1" w14:textId="77777777" w:rsidR="003B65E6" w:rsidRPr="00D92DB0" w:rsidRDefault="003B65E6" w:rsidP="003B65E6">
      <w:pPr>
        <w:tabs>
          <w:tab w:val="left" w:pos="2381"/>
        </w:tabs>
        <w:spacing w:after="0" w:line="288" w:lineRule="auto"/>
        <w:rPr>
          <w:rFonts w:ascii="Times New Roman" w:hAnsi="Times New Roman"/>
          <w:i/>
          <w:sz w:val="28"/>
          <w:szCs w:val="28"/>
        </w:rPr>
      </w:pPr>
      <w:r w:rsidRPr="00D92DB0">
        <w:rPr>
          <w:rFonts w:ascii="Times New Roman" w:hAnsi="Times New Roman"/>
          <w:i/>
          <w:sz w:val="28"/>
          <w:szCs w:val="28"/>
        </w:rPr>
        <w:t xml:space="preserve">Cao đo nỗi buồn </w:t>
      </w:r>
      <w:r>
        <w:rPr>
          <w:rFonts w:ascii="Times New Roman" w:hAnsi="Times New Roman"/>
          <w:i/>
          <w:sz w:val="28"/>
          <w:szCs w:val="28"/>
        </w:rPr>
        <w:tab/>
      </w:r>
    </w:p>
    <w:p w14:paraId="54208CB6" w14:textId="77777777" w:rsidR="003B65E6" w:rsidRPr="00D92DB0" w:rsidRDefault="003B65E6" w:rsidP="003B65E6">
      <w:pPr>
        <w:spacing w:after="0" w:line="288" w:lineRule="auto"/>
        <w:rPr>
          <w:rFonts w:ascii="Times New Roman" w:hAnsi="Times New Roman"/>
          <w:i/>
          <w:sz w:val="28"/>
          <w:szCs w:val="28"/>
        </w:rPr>
      </w:pPr>
      <w:r w:rsidRPr="00D92DB0">
        <w:rPr>
          <w:rFonts w:ascii="Times New Roman" w:hAnsi="Times New Roman"/>
          <w:i/>
          <w:sz w:val="28"/>
          <w:szCs w:val="28"/>
        </w:rPr>
        <w:t>Xa nuôi chí lớn</w:t>
      </w:r>
    </w:p>
    <w:p w14:paraId="7FC30E4F" w14:textId="77777777" w:rsidR="003B65E6" w:rsidRPr="00D92DB0" w:rsidRDefault="003B65E6" w:rsidP="003B65E6">
      <w:pPr>
        <w:spacing w:after="0" w:line="288" w:lineRule="auto"/>
        <w:rPr>
          <w:rFonts w:ascii="Times New Roman" w:hAnsi="Times New Roman"/>
          <w:i/>
          <w:sz w:val="28"/>
          <w:szCs w:val="28"/>
        </w:rPr>
      </w:pPr>
      <w:r w:rsidRPr="00D92DB0">
        <w:rPr>
          <w:rFonts w:ascii="Times New Roman" w:hAnsi="Times New Roman"/>
          <w:i/>
          <w:sz w:val="28"/>
          <w:szCs w:val="28"/>
        </w:rPr>
        <w:t>Dẫu làm sao thì cha vẫn muốn</w:t>
      </w:r>
    </w:p>
    <w:p w14:paraId="7908F7FD" w14:textId="77777777" w:rsidR="003B65E6" w:rsidRPr="00D92DB0" w:rsidRDefault="003B65E6" w:rsidP="003B65E6">
      <w:pPr>
        <w:spacing w:after="0" w:line="288" w:lineRule="auto"/>
        <w:rPr>
          <w:rFonts w:ascii="Times New Roman" w:hAnsi="Times New Roman"/>
          <w:i/>
          <w:sz w:val="28"/>
          <w:szCs w:val="28"/>
        </w:rPr>
      </w:pPr>
      <w:r w:rsidRPr="00D92DB0">
        <w:rPr>
          <w:rFonts w:ascii="Times New Roman" w:hAnsi="Times New Roman"/>
          <w:i/>
          <w:sz w:val="28"/>
          <w:szCs w:val="28"/>
        </w:rPr>
        <w:t>Sống trên đá không chê đá gập ghềnh</w:t>
      </w:r>
    </w:p>
    <w:p w14:paraId="681E9886" w14:textId="77777777" w:rsidR="003B65E6" w:rsidRPr="00D92DB0" w:rsidRDefault="003B65E6" w:rsidP="003B65E6">
      <w:pPr>
        <w:spacing w:after="0" w:line="288" w:lineRule="auto"/>
        <w:rPr>
          <w:rFonts w:ascii="Times New Roman" w:hAnsi="Times New Roman"/>
          <w:i/>
          <w:sz w:val="28"/>
          <w:szCs w:val="28"/>
        </w:rPr>
      </w:pPr>
      <w:r w:rsidRPr="00D92DB0">
        <w:rPr>
          <w:rFonts w:ascii="Times New Roman" w:hAnsi="Times New Roman"/>
          <w:i/>
          <w:sz w:val="28"/>
          <w:szCs w:val="28"/>
        </w:rPr>
        <w:t>Sống trong thung không chê thung nghèo đói</w:t>
      </w:r>
    </w:p>
    <w:p w14:paraId="78CE3101" w14:textId="77777777" w:rsidR="003B65E6" w:rsidRPr="00D92DB0" w:rsidRDefault="003B65E6" w:rsidP="003B65E6">
      <w:pPr>
        <w:spacing w:after="0" w:line="288" w:lineRule="auto"/>
        <w:rPr>
          <w:rFonts w:ascii="Times New Roman" w:hAnsi="Times New Roman"/>
          <w:i/>
          <w:sz w:val="28"/>
          <w:szCs w:val="28"/>
        </w:rPr>
      </w:pPr>
      <w:r w:rsidRPr="00D92DB0">
        <w:rPr>
          <w:rFonts w:ascii="Times New Roman" w:hAnsi="Times New Roman"/>
          <w:i/>
          <w:sz w:val="28"/>
          <w:szCs w:val="28"/>
        </w:rPr>
        <w:t>Sống như sông như suối</w:t>
      </w:r>
    </w:p>
    <w:p w14:paraId="193AFBE3" w14:textId="77777777" w:rsidR="003B65E6" w:rsidRPr="00D92DB0" w:rsidRDefault="003B65E6" w:rsidP="003B65E6">
      <w:pPr>
        <w:spacing w:after="0" w:line="288" w:lineRule="auto"/>
        <w:rPr>
          <w:rFonts w:ascii="Times New Roman" w:hAnsi="Times New Roman"/>
          <w:i/>
          <w:sz w:val="28"/>
          <w:szCs w:val="28"/>
        </w:rPr>
      </w:pPr>
      <w:r w:rsidRPr="00D92DB0">
        <w:rPr>
          <w:rFonts w:ascii="Times New Roman" w:hAnsi="Times New Roman"/>
          <w:i/>
          <w:sz w:val="28"/>
          <w:szCs w:val="28"/>
        </w:rPr>
        <w:t>Lên thác xuống ghềnh</w:t>
      </w:r>
    </w:p>
    <w:p w14:paraId="06DDE525" w14:textId="77777777" w:rsidR="003B65E6" w:rsidRPr="00D92DB0" w:rsidRDefault="003B65E6" w:rsidP="003B65E6">
      <w:pPr>
        <w:spacing w:after="0" w:line="288" w:lineRule="auto"/>
        <w:rPr>
          <w:rFonts w:ascii="Times New Roman" w:hAnsi="Times New Roman"/>
          <w:i/>
          <w:sz w:val="28"/>
          <w:szCs w:val="28"/>
        </w:rPr>
      </w:pPr>
      <w:r w:rsidRPr="00D92DB0">
        <w:rPr>
          <w:rFonts w:ascii="Times New Roman" w:hAnsi="Times New Roman"/>
          <w:i/>
          <w:sz w:val="28"/>
          <w:szCs w:val="28"/>
        </w:rPr>
        <w:t>Không lo cực nhọc”...</w:t>
      </w:r>
    </w:p>
    <w:p w14:paraId="09AC8055"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(Theo Ngữ văn 9, tập hai)</w:t>
      </w:r>
    </w:p>
    <w:p w14:paraId="39C3DFB9"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 xml:space="preserve">Câu 1: Đoạn thơ trên trích trong tác phẩm nào? Nêu tên tác giả của tác phẩm ấy. “Người đồng mình” được nhà thơ nói tới là những ai? </w:t>
      </w:r>
    </w:p>
    <w:p w14:paraId="2A6A8171"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Câu 2: Xác định thành ngữ trong đoạn thơ trên. Em hiểu ý nghĩa của thành ngữ đó như thế nào?</w:t>
      </w:r>
    </w:p>
    <w:p w14:paraId="52F49F98"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 xml:space="preserve">Câu 3: Dựa vào phần đâ trích dẫn, hãy viết một đoạn văn nghị luận khoàng 10 câu theo cách lập luận Tổng hợp - Phân tích – Tổng hợp làm rõ đức tính cao đẹp của “người đồng mình” và lời nhắc nhở cùa cha đối với con, trong đó có sử dụng câu ghép và phép lặp (gạch chân câu ghép và những từ ngữ dùng làm phép lặp). </w:t>
      </w:r>
    </w:p>
    <w:p w14:paraId="0D9B785E" w14:textId="77777777" w:rsidR="003B65E6" w:rsidRDefault="003B65E6" w:rsidP="003B65E6">
      <w:pPr>
        <w:spacing w:after="0" w:line="288" w:lineRule="auto"/>
        <w:jc w:val="center"/>
        <w:rPr>
          <w:rFonts w:ascii="Times New Roman" w:hAnsi="Times New Roman"/>
          <w:b/>
          <w:color w:val="FF0000"/>
          <w:sz w:val="28"/>
          <w:szCs w:val="28"/>
        </w:rPr>
      </w:pPr>
      <w:r w:rsidRPr="00E4060C">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267"/>
        <w:gridCol w:w="8587"/>
      </w:tblGrid>
      <w:tr w:rsidR="003B65E6" w14:paraId="09284E69" w14:textId="77777777" w:rsidTr="003B65E6">
        <w:tc>
          <w:tcPr>
            <w:tcW w:w="1271" w:type="dxa"/>
          </w:tcPr>
          <w:p w14:paraId="20656213" w14:textId="77777777" w:rsidR="003B65E6" w:rsidRPr="00155A34" w:rsidRDefault="003B65E6" w:rsidP="00DB7318">
            <w:pPr>
              <w:pStyle w:val="ListParagraph"/>
              <w:numPr>
                <w:ilvl w:val="0"/>
                <w:numId w:val="13"/>
              </w:numPr>
              <w:spacing w:after="0" w:line="288" w:lineRule="auto"/>
              <w:jc w:val="center"/>
              <w:rPr>
                <w:rFonts w:eastAsia="Calibri" w:cs="Times New Roman"/>
                <w:b/>
                <w:color w:val="FF0000"/>
                <w:szCs w:val="28"/>
              </w:rPr>
            </w:pPr>
          </w:p>
        </w:tc>
        <w:tc>
          <w:tcPr>
            <w:tcW w:w="8619" w:type="dxa"/>
          </w:tcPr>
          <w:p w14:paraId="6C704805"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Xuất xứ, tác giả và giải nghĩa từ:</w:t>
            </w:r>
          </w:p>
          <w:p w14:paraId="2A87CED8"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Đoạn thơ trên trích từ bài thơ "Nói với con” của nhà thơ Y Phương</w:t>
            </w:r>
          </w:p>
          <w:p w14:paraId="37170504" w14:textId="77777777" w:rsidR="003B65E6" w:rsidRPr="00155A34" w:rsidRDefault="003B65E6" w:rsidP="003B65E6">
            <w:pPr>
              <w:spacing w:line="288" w:lineRule="auto"/>
              <w:rPr>
                <w:rFonts w:ascii="Times New Roman" w:hAnsi="Times New Roman"/>
                <w:sz w:val="28"/>
                <w:szCs w:val="28"/>
              </w:rPr>
            </w:pPr>
            <w:r w:rsidRPr="00D92DB0">
              <w:rPr>
                <w:rFonts w:ascii="Times New Roman" w:hAnsi="Times New Roman"/>
                <w:sz w:val="28"/>
                <w:szCs w:val="28"/>
              </w:rPr>
              <w:t>- “Người đồng mình”: Là người vùng mình, người miền mình, có thể hiểu cụ thể là những người cùng sống trên một miền đất, cùng một quê hương, cùng một dân tộ</w:t>
            </w:r>
            <w:r>
              <w:rPr>
                <w:rFonts w:ascii="Times New Roman" w:hAnsi="Times New Roman"/>
                <w:sz w:val="28"/>
                <w:szCs w:val="28"/>
              </w:rPr>
              <w:t>c.</w:t>
            </w:r>
          </w:p>
        </w:tc>
      </w:tr>
      <w:tr w:rsidR="003B65E6" w14:paraId="0DB18AD0" w14:textId="77777777" w:rsidTr="003B65E6">
        <w:tc>
          <w:tcPr>
            <w:tcW w:w="1271" w:type="dxa"/>
          </w:tcPr>
          <w:p w14:paraId="6A54D175" w14:textId="77777777" w:rsidR="003B65E6" w:rsidRPr="00155A34" w:rsidRDefault="003B65E6" w:rsidP="00DB7318">
            <w:pPr>
              <w:pStyle w:val="ListParagraph"/>
              <w:numPr>
                <w:ilvl w:val="0"/>
                <w:numId w:val="13"/>
              </w:numPr>
              <w:spacing w:after="0" w:line="288" w:lineRule="auto"/>
              <w:jc w:val="center"/>
              <w:rPr>
                <w:rFonts w:eastAsia="Calibri" w:cs="Times New Roman"/>
                <w:b/>
                <w:color w:val="FF0000"/>
                <w:szCs w:val="28"/>
              </w:rPr>
            </w:pPr>
          </w:p>
        </w:tc>
        <w:tc>
          <w:tcPr>
            <w:tcW w:w="8619" w:type="dxa"/>
          </w:tcPr>
          <w:p w14:paraId="52F46200"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Xác định thành ngữ và nghĩa của thành ngữ:</w:t>
            </w:r>
          </w:p>
          <w:p w14:paraId="04607471"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lastRenderedPageBreak/>
              <w:t>- Thành ngữ có trong đoạn thơ trên là "Lên thác xuống ghềnh”.</w:t>
            </w:r>
          </w:p>
          <w:p w14:paraId="035FCFBF" w14:textId="77777777" w:rsidR="003B65E6" w:rsidRPr="00155A34" w:rsidRDefault="003B65E6" w:rsidP="003B65E6">
            <w:pPr>
              <w:spacing w:line="288" w:lineRule="auto"/>
              <w:rPr>
                <w:rFonts w:ascii="Times New Roman" w:hAnsi="Times New Roman"/>
                <w:sz w:val="28"/>
                <w:szCs w:val="28"/>
              </w:rPr>
            </w:pPr>
            <w:r w:rsidRPr="00D92DB0">
              <w:rPr>
                <w:rFonts w:ascii="Times New Roman" w:hAnsi="Times New Roman"/>
                <w:sz w:val="28"/>
                <w:szCs w:val="28"/>
              </w:rPr>
              <w:t>- Tác dụng: Nhấn mạnh nỗi vất vả, khó nhọc trong cuọc sống làm ăn của "người đồ</w:t>
            </w:r>
            <w:r>
              <w:rPr>
                <w:rFonts w:ascii="Times New Roman" w:hAnsi="Times New Roman"/>
                <w:sz w:val="28"/>
                <w:szCs w:val="28"/>
              </w:rPr>
              <w:t>ng mình”.</w:t>
            </w:r>
          </w:p>
        </w:tc>
      </w:tr>
      <w:tr w:rsidR="003B65E6" w14:paraId="560D2E5F" w14:textId="77777777" w:rsidTr="003B65E6">
        <w:tc>
          <w:tcPr>
            <w:tcW w:w="1271" w:type="dxa"/>
          </w:tcPr>
          <w:p w14:paraId="6F26F86B" w14:textId="77777777" w:rsidR="003B65E6" w:rsidRPr="00155A34" w:rsidRDefault="003B65E6" w:rsidP="00DB7318">
            <w:pPr>
              <w:pStyle w:val="ListParagraph"/>
              <w:numPr>
                <w:ilvl w:val="0"/>
                <w:numId w:val="13"/>
              </w:numPr>
              <w:spacing w:after="0" w:line="288" w:lineRule="auto"/>
              <w:jc w:val="center"/>
              <w:rPr>
                <w:rFonts w:eastAsia="Calibri" w:cs="Times New Roman"/>
                <w:b/>
                <w:color w:val="FF0000"/>
                <w:szCs w:val="28"/>
              </w:rPr>
            </w:pPr>
          </w:p>
        </w:tc>
        <w:tc>
          <w:tcPr>
            <w:tcW w:w="8619" w:type="dxa"/>
          </w:tcPr>
          <w:p w14:paraId="45151D2D" w14:textId="77777777" w:rsidR="003B65E6" w:rsidRDefault="003B65E6" w:rsidP="003B65E6">
            <w:pPr>
              <w:spacing w:line="288" w:lineRule="auto"/>
              <w:jc w:val="center"/>
              <w:rPr>
                <w:rFonts w:ascii="Times New Roman" w:hAnsi="Times New Roman"/>
                <w:b/>
                <w:color w:val="FF0000"/>
                <w:sz w:val="28"/>
                <w:szCs w:val="28"/>
              </w:rPr>
            </w:pPr>
          </w:p>
        </w:tc>
      </w:tr>
    </w:tbl>
    <w:p w14:paraId="52B8E959" w14:textId="77777777" w:rsidR="003B65E6" w:rsidRPr="00D92DB0" w:rsidRDefault="003B65E6" w:rsidP="003B65E6">
      <w:pPr>
        <w:spacing w:after="0" w:line="288" w:lineRule="auto"/>
        <w:rPr>
          <w:rFonts w:ascii="Times New Roman" w:hAnsi="Times New Roman"/>
          <w:sz w:val="28"/>
          <w:szCs w:val="28"/>
        </w:rPr>
      </w:pPr>
    </w:p>
    <w:p w14:paraId="1ADCD852" w14:textId="77777777" w:rsidR="003B65E6" w:rsidRPr="00155A34" w:rsidRDefault="003B65E6" w:rsidP="003B65E6">
      <w:pPr>
        <w:spacing w:after="0" w:line="288" w:lineRule="auto"/>
        <w:rPr>
          <w:rFonts w:ascii="Times New Roman" w:hAnsi="Times New Roman"/>
          <w:b/>
          <w:color w:val="FF0000"/>
          <w:sz w:val="28"/>
          <w:szCs w:val="28"/>
        </w:rPr>
      </w:pPr>
      <w:r w:rsidRPr="00155A34">
        <w:rPr>
          <w:rFonts w:ascii="Times New Roman" w:hAnsi="Times New Roman"/>
          <w:b/>
          <w:color w:val="FF0000"/>
          <w:sz w:val="28"/>
          <w:szCs w:val="28"/>
        </w:rPr>
        <w:t>3. PHIẾU SỐ 3</w:t>
      </w:r>
    </w:p>
    <w:p w14:paraId="2563853A"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Cho đoạn thơ:</w:t>
      </w:r>
    </w:p>
    <w:p w14:paraId="75FAC7D3" w14:textId="77777777" w:rsidR="003B65E6" w:rsidRPr="00D92DB0" w:rsidRDefault="003B65E6" w:rsidP="003B65E6">
      <w:pPr>
        <w:spacing w:after="0" w:line="288" w:lineRule="auto"/>
        <w:rPr>
          <w:rFonts w:ascii="Times New Roman" w:hAnsi="Times New Roman"/>
          <w:i/>
          <w:sz w:val="28"/>
          <w:szCs w:val="28"/>
        </w:rPr>
      </w:pPr>
      <w:r w:rsidRPr="00D92DB0">
        <w:rPr>
          <w:rFonts w:ascii="Times New Roman" w:hAnsi="Times New Roman"/>
          <w:i/>
          <w:sz w:val="28"/>
          <w:szCs w:val="28"/>
        </w:rPr>
        <w:t xml:space="preserve">“Con ơi tuy thô sơ da thịt </w:t>
      </w:r>
    </w:p>
    <w:p w14:paraId="30D0EDFA" w14:textId="77777777" w:rsidR="003B65E6" w:rsidRPr="00D92DB0" w:rsidRDefault="003B65E6" w:rsidP="003B65E6">
      <w:pPr>
        <w:spacing w:after="0" w:line="288" w:lineRule="auto"/>
        <w:rPr>
          <w:rFonts w:ascii="Times New Roman" w:hAnsi="Times New Roman"/>
          <w:i/>
          <w:sz w:val="28"/>
          <w:szCs w:val="28"/>
        </w:rPr>
      </w:pPr>
      <w:r w:rsidRPr="00D92DB0">
        <w:rPr>
          <w:rFonts w:ascii="Times New Roman" w:hAnsi="Times New Roman"/>
          <w:i/>
          <w:sz w:val="28"/>
          <w:szCs w:val="28"/>
        </w:rPr>
        <w:t>Lên đường</w:t>
      </w:r>
    </w:p>
    <w:p w14:paraId="5A466144" w14:textId="77777777" w:rsidR="003B65E6" w:rsidRPr="00D92DB0" w:rsidRDefault="003B65E6" w:rsidP="003B65E6">
      <w:pPr>
        <w:spacing w:after="0" w:line="288" w:lineRule="auto"/>
        <w:rPr>
          <w:rFonts w:ascii="Times New Roman" w:hAnsi="Times New Roman"/>
          <w:i/>
          <w:sz w:val="28"/>
          <w:szCs w:val="28"/>
        </w:rPr>
      </w:pPr>
      <w:r w:rsidRPr="00D92DB0">
        <w:rPr>
          <w:rFonts w:ascii="Times New Roman" w:hAnsi="Times New Roman"/>
          <w:i/>
          <w:sz w:val="28"/>
          <w:szCs w:val="28"/>
        </w:rPr>
        <w:t xml:space="preserve">Không bao giờ nhỏ bé được </w:t>
      </w:r>
    </w:p>
    <w:p w14:paraId="590E588D" w14:textId="77777777" w:rsidR="003B65E6" w:rsidRPr="00D92DB0" w:rsidRDefault="003B65E6" w:rsidP="003B65E6">
      <w:pPr>
        <w:spacing w:after="0" w:line="288" w:lineRule="auto"/>
        <w:rPr>
          <w:rFonts w:ascii="Times New Roman" w:hAnsi="Times New Roman"/>
          <w:i/>
          <w:sz w:val="28"/>
          <w:szCs w:val="28"/>
        </w:rPr>
      </w:pPr>
      <w:r w:rsidRPr="00D92DB0">
        <w:rPr>
          <w:rFonts w:ascii="Times New Roman" w:hAnsi="Times New Roman"/>
          <w:i/>
          <w:sz w:val="28"/>
          <w:szCs w:val="28"/>
        </w:rPr>
        <w:t>Nghe con”</w:t>
      </w:r>
    </w:p>
    <w:p w14:paraId="1667F3D0"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Câu 1: Tìm thành phần gọi - đáp trong những dòng thơ trên.</w:t>
      </w:r>
    </w:p>
    <w:p w14:paraId="2D013D31"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Câu 2: Theo em việc dùng từ phủ định trong dòng thơ “Không bao giờ nhỏ bé được” nhằm khẳng định điều gì?</w:t>
      </w:r>
    </w:p>
    <w:p w14:paraId="23955758"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Câu 3: Điều lớn lao nhất mà người cha muốn truyền cho con qua những câu thơ trên là gì?</w:t>
      </w:r>
    </w:p>
    <w:p w14:paraId="33449CF1"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Câu 4: Bốn câu đầu bài thơ “Nói với con" của nhà thơ Y phương đã diễn tả thật mộc mạc mà sinh động, sâu sắc tình yêu thương của cha mẹ đối với con.</w:t>
      </w:r>
    </w:p>
    <w:p w14:paraId="6A459873"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 xml:space="preserve">Coi câu đã cho là câu mở đầu của một đoạn văn, hãy viết tiếp thành đoạn văn khoảng 10 câu theo phép lập luận tổng hợp - phân tích – tổng hợp. Trong đoạn, sử dụng một câu có thành phần phụ chú và phép nối liên kết câu. </w:t>
      </w:r>
    </w:p>
    <w:p w14:paraId="0AF657E3"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Câu 5: Từ bải thơ trên và những hiểu biết xã hội, em hây trình bày suy nghĩ (khoảng nửa trang giấy thi) về cội nguồn của mỗi con người qua đó thấy được trách nhiệm của mỗi cá nhân trong tình hình đất nước hiện nay.</w:t>
      </w:r>
    </w:p>
    <w:p w14:paraId="2796465B" w14:textId="77777777" w:rsidR="003B65E6" w:rsidRDefault="003B65E6" w:rsidP="003B65E6">
      <w:pPr>
        <w:spacing w:after="0" w:line="288" w:lineRule="auto"/>
        <w:jc w:val="center"/>
        <w:rPr>
          <w:rFonts w:ascii="Times New Roman" w:hAnsi="Times New Roman"/>
          <w:b/>
          <w:color w:val="FF0000"/>
          <w:sz w:val="28"/>
          <w:szCs w:val="28"/>
        </w:rPr>
      </w:pPr>
      <w:r w:rsidRPr="00155A34">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408"/>
        <w:gridCol w:w="8446"/>
      </w:tblGrid>
      <w:tr w:rsidR="003B65E6" w14:paraId="027FA677" w14:textId="77777777" w:rsidTr="003B65E6">
        <w:tc>
          <w:tcPr>
            <w:tcW w:w="1413" w:type="dxa"/>
          </w:tcPr>
          <w:p w14:paraId="4B15CEF3" w14:textId="77777777" w:rsidR="003B65E6" w:rsidRPr="00155A34" w:rsidRDefault="003B65E6" w:rsidP="00DB7318">
            <w:pPr>
              <w:pStyle w:val="ListParagraph"/>
              <w:numPr>
                <w:ilvl w:val="0"/>
                <w:numId w:val="14"/>
              </w:numPr>
              <w:spacing w:after="0" w:line="288" w:lineRule="auto"/>
              <w:jc w:val="center"/>
              <w:rPr>
                <w:rFonts w:eastAsia="Calibri" w:cs="Times New Roman"/>
                <w:b/>
                <w:color w:val="FF0000"/>
                <w:szCs w:val="28"/>
              </w:rPr>
            </w:pPr>
          </w:p>
        </w:tc>
        <w:tc>
          <w:tcPr>
            <w:tcW w:w="8477" w:type="dxa"/>
          </w:tcPr>
          <w:p w14:paraId="1EB11B78"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Thành phần gọi - đáp:</w:t>
            </w:r>
          </w:p>
          <w:p w14:paraId="0B77803F" w14:textId="77777777" w:rsidR="003B65E6" w:rsidRPr="00155A34" w:rsidRDefault="003B65E6" w:rsidP="003B65E6">
            <w:pPr>
              <w:spacing w:line="288" w:lineRule="auto"/>
              <w:rPr>
                <w:rFonts w:ascii="Times New Roman" w:hAnsi="Times New Roman"/>
                <w:sz w:val="28"/>
                <w:szCs w:val="28"/>
              </w:rPr>
            </w:pPr>
            <w:r w:rsidRPr="00D92DB0">
              <w:rPr>
                <w:rFonts w:ascii="Times New Roman" w:hAnsi="Times New Roman"/>
                <w:sz w:val="28"/>
                <w:szCs w:val="28"/>
              </w:rPr>
              <w:t>Trong những dòng thơ trên thành phần gọ</w:t>
            </w:r>
            <w:r>
              <w:rPr>
                <w:rFonts w:ascii="Times New Roman" w:hAnsi="Times New Roman"/>
                <w:sz w:val="28"/>
                <w:szCs w:val="28"/>
              </w:rPr>
              <w:t>i đáp là: Con ơi</w:t>
            </w:r>
          </w:p>
        </w:tc>
      </w:tr>
      <w:tr w:rsidR="003B65E6" w14:paraId="34D4F041" w14:textId="77777777" w:rsidTr="003B65E6">
        <w:tc>
          <w:tcPr>
            <w:tcW w:w="1413" w:type="dxa"/>
          </w:tcPr>
          <w:p w14:paraId="7621D1D5" w14:textId="77777777" w:rsidR="003B65E6" w:rsidRPr="00155A34" w:rsidRDefault="003B65E6" w:rsidP="00DB7318">
            <w:pPr>
              <w:pStyle w:val="ListParagraph"/>
              <w:numPr>
                <w:ilvl w:val="0"/>
                <w:numId w:val="14"/>
              </w:numPr>
              <w:spacing w:after="0" w:line="288" w:lineRule="auto"/>
              <w:jc w:val="center"/>
              <w:rPr>
                <w:rFonts w:eastAsia="Calibri" w:cs="Times New Roman"/>
                <w:b/>
                <w:color w:val="FF0000"/>
                <w:szCs w:val="28"/>
              </w:rPr>
            </w:pPr>
          </w:p>
        </w:tc>
        <w:tc>
          <w:tcPr>
            <w:tcW w:w="8477" w:type="dxa"/>
          </w:tcPr>
          <w:p w14:paraId="0A7BD7D6"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Tác dụng của việc dùng từ ngữ phủ định:</w:t>
            </w:r>
          </w:p>
          <w:p w14:paraId="4C13F619" w14:textId="77777777" w:rsidR="003B65E6" w:rsidRPr="00155A34" w:rsidRDefault="003B65E6" w:rsidP="003B65E6">
            <w:pPr>
              <w:spacing w:line="288" w:lineRule="auto"/>
              <w:rPr>
                <w:rFonts w:ascii="Times New Roman" w:hAnsi="Times New Roman"/>
                <w:sz w:val="28"/>
                <w:szCs w:val="28"/>
              </w:rPr>
            </w:pPr>
            <w:r w:rsidRPr="00D92DB0">
              <w:rPr>
                <w:rFonts w:ascii="Times New Roman" w:hAnsi="Times New Roman"/>
                <w:sz w:val="28"/>
                <w:szCs w:val="28"/>
              </w:rPr>
              <w:t>Việc dùng từ phủ định trong dòng thơ “Không bao giờ nhỏ bé được” nhằm khẳng định điều mong ước lớn lao của ngươi cha đối với con: Phải sống một cuộc sống cao đẹp cho xứng đáng với tư cách con người và với quê hương, không được sống thấp hèn dù ở bất cứ hoàn cả</w:t>
            </w:r>
            <w:r>
              <w:rPr>
                <w:rFonts w:ascii="Times New Roman" w:hAnsi="Times New Roman"/>
                <w:sz w:val="28"/>
                <w:szCs w:val="28"/>
              </w:rPr>
              <w:t>nh nào.</w:t>
            </w:r>
          </w:p>
        </w:tc>
      </w:tr>
      <w:tr w:rsidR="003B65E6" w14:paraId="40B49AD1" w14:textId="77777777" w:rsidTr="003B65E6">
        <w:tc>
          <w:tcPr>
            <w:tcW w:w="1413" w:type="dxa"/>
          </w:tcPr>
          <w:p w14:paraId="6811B8EA" w14:textId="77777777" w:rsidR="003B65E6" w:rsidRPr="00155A34" w:rsidRDefault="003B65E6" w:rsidP="00DB7318">
            <w:pPr>
              <w:pStyle w:val="ListParagraph"/>
              <w:numPr>
                <w:ilvl w:val="0"/>
                <w:numId w:val="14"/>
              </w:numPr>
              <w:spacing w:after="0" w:line="288" w:lineRule="auto"/>
              <w:jc w:val="center"/>
              <w:rPr>
                <w:rFonts w:eastAsia="Calibri" w:cs="Times New Roman"/>
                <w:b/>
                <w:color w:val="FF0000"/>
                <w:szCs w:val="28"/>
              </w:rPr>
            </w:pPr>
          </w:p>
        </w:tc>
        <w:tc>
          <w:tcPr>
            <w:tcW w:w="8477" w:type="dxa"/>
          </w:tcPr>
          <w:p w14:paraId="0AEFD7E8"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Điều lớn lao nhất cha muốn nói vớỉ con:</w:t>
            </w:r>
          </w:p>
          <w:p w14:paraId="2E3A8C2A"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Tự hào và phát huy phẩm chất tốt đẹp của người đồng mình: mộc mạc, giản dị nhưng không nhỏ bé về tâm hồn, nhân cách.</w:t>
            </w:r>
          </w:p>
          <w:p w14:paraId="171FF988" w14:textId="77777777" w:rsidR="003B65E6" w:rsidRPr="00155A34" w:rsidRDefault="003B65E6" w:rsidP="003B65E6">
            <w:pPr>
              <w:spacing w:line="288" w:lineRule="auto"/>
              <w:rPr>
                <w:rFonts w:ascii="Times New Roman" w:hAnsi="Times New Roman"/>
                <w:sz w:val="28"/>
                <w:szCs w:val="28"/>
              </w:rPr>
            </w:pPr>
            <w:r w:rsidRPr="00D92DB0">
              <w:rPr>
                <w:rFonts w:ascii="Times New Roman" w:hAnsi="Times New Roman"/>
                <w:sz w:val="28"/>
                <w:szCs w:val="28"/>
              </w:rPr>
              <w:t>- Hãy tự tin, vững bước trên đường đờ</w:t>
            </w:r>
            <w:r>
              <w:rPr>
                <w:rFonts w:ascii="Times New Roman" w:hAnsi="Times New Roman"/>
                <w:sz w:val="28"/>
                <w:szCs w:val="28"/>
              </w:rPr>
              <w:t xml:space="preserve">i </w:t>
            </w:r>
          </w:p>
        </w:tc>
      </w:tr>
      <w:tr w:rsidR="003B65E6" w14:paraId="1384126E" w14:textId="77777777" w:rsidTr="003B65E6">
        <w:tc>
          <w:tcPr>
            <w:tcW w:w="1413" w:type="dxa"/>
          </w:tcPr>
          <w:p w14:paraId="6BA4178B" w14:textId="77777777" w:rsidR="003B65E6" w:rsidRPr="00155A34" w:rsidRDefault="003B65E6" w:rsidP="00DB7318">
            <w:pPr>
              <w:pStyle w:val="ListParagraph"/>
              <w:numPr>
                <w:ilvl w:val="0"/>
                <w:numId w:val="14"/>
              </w:numPr>
              <w:spacing w:after="0" w:line="288" w:lineRule="auto"/>
              <w:jc w:val="center"/>
              <w:rPr>
                <w:rFonts w:eastAsia="Calibri" w:cs="Times New Roman"/>
                <w:b/>
                <w:color w:val="FF0000"/>
                <w:szCs w:val="28"/>
              </w:rPr>
            </w:pPr>
          </w:p>
        </w:tc>
        <w:tc>
          <w:tcPr>
            <w:tcW w:w="8477" w:type="dxa"/>
          </w:tcPr>
          <w:p w14:paraId="1128249D"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Viết đoạn văn tình yêu thương của cha mẹ đối với con:</w:t>
            </w:r>
          </w:p>
          <w:p w14:paraId="4C114AEA"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Cách diễn đạt lạ, nhịp thơ 2/3, cấu trúc đối xứng từng câu gợi âm điệu vui tươi Hình dung hình ảnh cụ thể: đứa con tập đi, cha mẹ hân hoan trong từng bước đi của con.</w:t>
            </w:r>
          </w:p>
          <w:p w14:paraId="4E73CF78"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Ý nghĩa khái quát: Từng bước đi, tiếng nói, tiếng cười, sự trưởng thành của con được cha mẹ nâng niu, dìu đỡ. Con được lớn lên trong không khí gia đình đầm ấm, hạnh phúc. Đó là hành trang quý báu trong cuộc đời con bởi đó là yếu tố đầu tiên nuôi dưỡng tâm hồn và hình thành phẩm chất của mỗi con người. Tấm lòng yêu thương, sự quan tâm của cha mẹ có ý nghĩa vô cùng quan trọng.</w:t>
            </w:r>
          </w:p>
          <w:p w14:paraId="4BEB0DFA" w14:textId="77777777" w:rsidR="003B65E6" w:rsidRPr="00155A34" w:rsidRDefault="003B65E6" w:rsidP="003B65E6">
            <w:pPr>
              <w:spacing w:line="288" w:lineRule="auto"/>
              <w:rPr>
                <w:rFonts w:ascii="Times New Roman" w:hAnsi="Times New Roman"/>
                <w:sz w:val="28"/>
                <w:szCs w:val="28"/>
              </w:rPr>
            </w:pPr>
            <w:r w:rsidRPr="00D92DB0">
              <w:rPr>
                <w:rFonts w:ascii="Times New Roman" w:hAnsi="Times New Roman"/>
                <w:sz w:val="28"/>
                <w:szCs w:val="28"/>
              </w:rPr>
              <w:t>=&gt; Bốn câu đầu là lời cha nói với con: cội nguồn sinh dưỡng củ</w:t>
            </w:r>
            <w:r>
              <w:rPr>
                <w:rFonts w:ascii="Times New Roman" w:hAnsi="Times New Roman"/>
                <w:sz w:val="28"/>
                <w:szCs w:val="28"/>
              </w:rPr>
              <w:t>a con chính là gia đình.</w:t>
            </w:r>
          </w:p>
        </w:tc>
      </w:tr>
      <w:tr w:rsidR="003B65E6" w14:paraId="666A276C" w14:textId="77777777" w:rsidTr="003B65E6">
        <w:tc>
          <w:tcPr>
            <w:tcW w:w="1413" w:type="dxa"/>
          </w:tcPr>
          <w:p w14:paraId="4CC3BAEF" w14:textId="77777777" w:rsidR="003B65E6" w:rsidRPr="00155A34" w:rsidRDefault="003B65E6" w:rsidP="00DB7318">
            <w:pPr>
              <w:pStyle w:val="ListParagraph"/>
              <w:numPr>
                <w:ilvl w:val="0"/>
                <w:numId w:val="14"/>
              </w:numPr>
              <w:spacing w:after="0" w:line="288" w:lineRule="auto"/>
              <w:jc w:val="center"/>
              <w:rPr>
                <w:rFonts w:eastAsia="Calibri" w:cs="Times New Roman"/>
                <w:b/>
                <w:color w:val="FF0000"/>
                <w:szCs w:val="28"/>
              </w:rPr>
            </w:pPr>
          </w:p>
        </w:tc>
        <w:tc>
          <w:tcPr>
            <w:tcW w:w="8477" w:type="dxa"/>
          </w:tcPr>
          <w:p w14:paraId="0BE74CC7"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Viết đoạn vãn nghị luận về cội nguồn của mỗi con người qua đó thấy được trách nhiệm của mỗi cá nhân trong tình hình đất nước hiện nay:</w:t>
            </w:r>
          </w:p>
          <w:p w14:paraId="43791BA0"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xml:space="preserve">- Mỗi con người khi sinh ra, lớn lên đều có một cội nguồn rõ ràng, xác định. Cội nguồn đó là gia đình, dòng họ, quê hương, đất nước. </w:t>
            </w:r>
          </w:p>
          <w:p w14:paraId="18259ED9" w14:textId="77777777" w:rsidR="003B65E6" w:rsidRPr="00D92DB0" w:rsidRDefault="003B65E6" w:rsidP="003B65E6">
            <w:pPr>
              <w:spacing w:line="288" w:lineRule="auto"/>
              <w:rPr>
                <w:rFonts w:ascii="Times New Roman" w:hAnsi="Times New Roman"/>
                <w:i/>
                <w:sz w:val="28"/>
                <w:szCs w:val="28"/>
              </w:rPr>
            </w:pPr>
            <w:r w:rsidRPr="00D92DB0">
              <w:rPr>
                <w:rFonts w:ascii="Times New Roman" w:hAnsi="Times New Roman"/>
                <w:i/>
                <w:sz w:val="28"/>
                <w:szCs w:val="28"/>
              </w:rPr>
              <w:t xml:space="preserve">“Quê hương mỗi người chỉ một </w:t>
            </w:r>
          </w:p>
          <w:p w14:paraId="764B9683" w14:textId="77777777" w:rsidR="003B65E6" w:rsidRPr="00D92DB0" w:rsidRDefault="003B65E6" w:rsidP="003B65E6">
            <w:pPr>
              <w:spacing w:line="288" w:lineRule="auto"/>
              <w:rPr>
                <w:rFonts w:ascii="Times New Roman" w:hAnsi="Times New Roman"/>
                <w:i/>
                <w:sz w:val="28"/>
                <w:szCs w:val="28"/>
              </w:rPr>
            </w:pPr>
            <w:r w:rsidRPr="00D92DB0">
              <w:rPr>
                <w:rFonts w:ascii="Times New Roman" w:hAnsi="Times New Roman"/>
                <w:i/>
                <w:sz w:val="28"/>
                <w:szCs w:val="28"/>
              </w:rPr>
              <w:t>Như là chỉ một mẹ thôi.”</w:t>
            </w:r>
          </w:p>
          <w:p w14:paraId="4CDA1BD2" w14:textId="77777777" w:rsidR="003B65E6" w:rsidRPr="00155A34" w:rsidRDefault="003B65E6" w:rsidP="003B65E6">
            <w:pPr>
              <w:spacing w:line="288" w:lineRule="auto"/>
              <w:rPr>
                <w:rFonts w:ascii="Times New Roman" w:hAnsi="Times New Roman"/>
                <w:sz w:val="28"/>
                <w:szCs w:val="28"/>
              </w:rPr>
            </w:pPr>
            <w:r w:rsidRPr="00D92DB0">
              <w:rPr>
                <w:rFonts w:ascii="Times New Roman" w:hAnsi="Times New Roman"/>
                <w:sz w:val="28"/>
                <w:szCs w:val="28"/>
              </w:rPr>
              <w:t>- Cội nguồn là không gian sinh tồn và giúp cho sự hình thành, phát triển của mỗi một con người. Nó có tác động to lớn đến con người và giá trị, ý nqhĩa đời sống của mỗi nqười. Vì vậy, mỗi người phải có trách nhiệm đối với nguồn cội của mình: tưởng nhớ tổ tiên, cội nguồn gia đình, dân tộc; gắn bó, chia sẻ với gia đình, với đất nước những lúc khó khăn, gian khổ; biết yêu thương và hi sinh cho gia đình, đất nướ</w:t>
            </w:r>
            <w:r>
              <w:rPr>
                <w:rFonts w:ascii="Times New Roman" w:hAnsi="Times New Roman"/>
                <w:sz w:val="28"/>
                <w:szCs w:val="28"/>
              </w:rPr>
              <w:t xml:space="preserve">c, quê hương. </w:t>
            </w:r>
          </w:p>
        </w:tc>
      </w:tr>
    </w:tbl>
    <w:p w14:paraId="117735CD" w14:textId="77777777" w:rsidR="003B65E6" w:rsidRPr="00155A34" w:rsidRDefault="003B65E6" w:rsidP="003B65E6">
      <w:pPr>
        <w:spacing w:after="0" w:line="288" w:lineRule="auto"/>
        <w:rPr>
          <w:rFonts w:ascii="Times New Roman" w:hAnsi="Times New Roman"/>
          <w:color w:val="FF0000"/>
          <w:sz w:val="28"/>
          <w:szCs w:val="28"/>
        </w:rPr>
      </w:pPr>
    </w:p>
    <w:p w14:paraId="2557AB9A" w14:textId="77777777" w:rsidR="003B65E6" w:rsidRPr="00155A34" w:rsidRDefault="003B65E6" w:rsidP="003B65E6">
      <w:pPr>
        <w:spacing w:after="0" w:line="288" w:lineRule="auto"/>
        <w:rPr>
          <w:rFonts w:ascii="Times New Roman" w:hAnsi="Times New Roman"/>
          <w:b/>
          <w:color w:val="FF0000"/>
          <w:sz w:val="28"/>
          <w:szCs w:val="28"/>
        </w:rPr>
      </w:pPr>
      <w:r w:rsidRPr="00155A34">
        <w:rPr>
          <w:rFonts w:ascii="Times New Roman" w:hAnsi="Times New Roman"/>
          <w:b/>
          <w:color w:val="FF0000"/>
          <w:sz w:val="28"/>
          <w:szCs w:val="28"/>
        </w:rPr>
        <w:t>4. PHIẾU SỐ 4</w:t>
      </w:r>
    </w:p>
    <w:p w14:paraId="2F5EFA47"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lastRenderedPageBreak/>
        <w:t>Mở đầu một sáng tác của mình nhà thơ Y Phương viết:</w:t>
      </w:r>
    </w:p>
    <w:p w14:paraId="69B44CA2" w14:textId="77777777" w:rsidR="003B65E6" w:rsidRPr="00D92DB0" w:rsidRDefault="003B65E6" w:rsidP="003B65E6">
      <w:pPr>
        <w:spacing w:after="0" w:line="288" w:lineRule="auto"/>
        <w:rPr>
          <w:rFonts w:ascii="Times New Roman" w:hAnsi="Times New Roman"/>
          <w:i/>
          <w:sz w:val="28"/>
          <w:szCs w:val="28"/>
        </w:rPr>
      </w:pPr>
      <w:r w:rsidRPr="00D92DB0">
        <w:rPr>
          <w:rFonts w:ascii="Times New Roman" w:hAnsi="Times New Roman"/>
          <w:i/>
          <w:sz w:val="28"/>
          <w:szCs w:val="28"/>
        </w:rPr>
        <w:t xml:space="preserve">“Chân phải bước tới cha </w:t>
      </w:r>
    </w:p>
    <w:p w14:paraId="44ECD0B2" w14:textId="77777777" w:rsidR="003B65E6" w:rsidRPr="00D92DB0" w:rsidRDefault="003B65E6" w:rsidP="003B65E6">
      <w:pPr>
        <w:spacing w:after="0" w:line="288" w:lineRule="auto"/>
        <w:rPr>
          <w:rFonts w:ascii="Times New Roman" w:hAnsi="Times New Roman"/>
          <w:i/>
          <w:sz w:val="28"/>
          <w:szCs w:val="28"/>
        </w:rPr>
      </w:pPr>
      <w:r w:rsidRPr="00D92DB0">
        <w:rPr>
          <w:rFonts w:ascii="Times New Roman" w:hAnsi="Times New Roman"/>
          <w:i/>
          <w:sz w:val="28"/>
          <w:szCs w:val="28"/>
        </w:rPr>
        <w:t xml:space="preserve">Chân trái bước tới mẹ </w:t>
      </w:r>
    </w:p>
    <w:p w14:paraId="4C0F2171" w14:textId="77777777" w:rsidR="003B65E6" w:rsidRPr="00D92DB0" w:rsidRDefault="003B65E6" w:rsidP="003B65E6">
      <w:pPr>
        <w:spacing w:after="0" w:line="288" w:lineRule="auto"/>
        <w:rPr>
          <w:rFonts w:ascii="Times New Roman" w:hAnsi="Times New Roman"/>
          <w:i/>
          <w:sz w:val="28"/>
          <w:szCs w:val="28"/>
        </w:rPr>
      </w:pPr>
      <w:r w:rsidRPr="00D92DB0">
        <w:rPr>
          <w:rFonts w:ascii="Times New Roman" w:hAnsi="Times New Roman"/>
          <w:i/>
          <w:sz w:val="28"/>
          <w:szCs w:val="28"/>
        </w:rPr>
        <w:t xml:space="preserve">Một bước chạm tiếng nói </w:t>
      </w:r>
    </w:p>
    <w:p w14:paraId="7B82D1A6" w14:textId="77777777" w:rsidR="003B65E6" w:rsidRPr="00D92DB0" w:rsidRDefault="003B65E6" w:rsidP="003B65E6">
      <w:pPr>
        <w:spacing w:after="0" w:line="288" w:lineRule="auto"/>
        <w:rPr>
          <w:rFonts w:ascii="Times New Roman" w:hAnsi="Times New Roman"/>
          <w:i/>
          <w:sz w:val="28"/>
          <w:szCs w:val="28"/>
        </w:rPr>
      </w:pPr>
      <w:r w:rsidRPr="00D92DB0">
        <w:rPr>
          <w:rFonts w:ascii="Times New Roman" w:hAnsi="Times New Roman"/>
          <w:i/>
          <w:sz w:val="28"/>
          <w:szCs w:val="28"/>
        </w:rPr>
        <w:t xml:space="preserve">Hai bước chạm tiếng cười </w:t>
      </w:r>
    </w:p>
    <w:p w14:paraId="64B1D932" w14:textId="77777777" w:rsidR="003B65E6" w:rsidRPr="00D92DB0" w:rsidRDefault="003B65E6" w:rsidP="003B65E6">
      <w:pPr>
        <w:spacing w:after="0" w:line="288" w:lineRule="auto"/>
        <w:rPr>
          <w:rFonts w:ascii="Times New Roman" w:hAnsi="Times New Roman"/>
          <w:i/>
          <w:sz w:val="28"/>
          <w:szCs w:val="28"/>
        </w:rPr>
      </w:pPr>
      <w:r w:rsidRPr="00D92DB0">
        <w:rPr>
          <w:rFonts w:ascii="Times New Roman" w:hAnsi="Times New Roman"/>
          <w:i/>
          <w:sz w:val="28"/>
          <w:szCs w:val="28"/>
        </w:rPr>
        <w:t xml:space="preserve">Người đồng mình yêu lắm con ơi </w:t>
      </w:r>
    </w:p>
    <w:p w14:paraId="15E631CD" w14:textId="77777777" w:rsidR="003B65E6" w:rsidRPr="00D92DB0" w:rsidRDefault="003B65E6" w:rsidP="003B65E6">
      <w:pPr>
        <w:spacing w:after="0" w:line="288" w:lineRule="auto"/>
        <w:rPr>
          <w:rFonts w:ascii="Times New Roman" w:hAnsi="Times New Roman"/>
          <w:i/>
          <w:sz w:val="28"/>
          <w:szCs w:val="28"/>
        </w:rPr>
      </w:pPr>
      <w:r w:rsidRPr="00D92DB0">
        <w:rPr>
          <w:rFonts w:ascii="Times New Roman" w:hAnsi="Times New Roman"/>
          <w:i/>
          <w:sz w:val="28"/>
          <w:szCs w:val="28"/>
        </w:rPr>
        <w:t xml:space="preserve">Đan lờ cài nan hoa </w:t>
      </w:r>
    </w:p>
    <w:p w14:paraId="3B1148C2"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i/>
          <w:sz w:val="28"/>
          <w:szCs w:val="28"/>
        </w:rPr>
        <w:t>Vách nhà ken câu hát...”</w:t>
      </w:r>
    </w:p>
    <w:p w14:paraId="212118AA"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Câu 1: Những câu thơ vừa trích dẫn trong tác phẩm nào? Cho biết năm sáng tác của tác phẩm đó?</w:t>
      </w:r>
    </w:p>
    <w:p w14:paraId="0DBBF19A"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Câu 2: Em hiểu cụm từ “người đồng mình” trong câu thơ “Người đồng mình yêu lắm con ơi” là gì?</w:t>
      </w:r>
    </w:p>
    <w:p w14:paraId="7E304B20"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Câu 3: Viết một đoạn văn khoảng 12 câu theo cách lập luận diễn dịch có sử dụng phép thế để liên kết câu và một câu câm thán làm rõ những lời tâm sự và ước mong của người cha dành cho con về cội nguồn sinh dưỡng của mỗi người trong đoạn trích trên (gạch chân dưới từ ngữ dùng làm phép thế và câu cảm thán).</w:t>
      </w:r>
    </w:p>
    <w:p w14:paraId="1DBF14F2"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Câu 4: Trong chương trình ngữ văn 9 đă học có văn bản nào cùng chủ đề gia đình với bài thơ trên? Ghi lại tên tác phẩm và tác giả văn bản ấy?</w:t>
      </w:r>
    </w:p>
    <w:p w14:paraId="46934761" w14:textId="77777777" w:rsidR="003B65E6" w:rsidRDefault="003B65E6" w:rsidP="003B65E6">
      <w:pPr>
        <w:spacing w:after="0" w:line="288" w:lineRule="auto"/>
        <w:jc w:val="center"/>
        <w:rPr>
          <w:rFonts w:ascii="Times New Roman" w:hAnsi="Times New Roman"/>
          <w:b/>
          <w:color w:val="FF0000"/>
          <w:sz w:val="28"/>
          <w:szCs w:val="28"/>
        </w:rPr>
      </w:pPr>
      <w:r w:rsidRPr="00155A34">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549"/>
        <w:gridCol w:w="8305"/>
      </w:tblGrid>
      <w:tr w:rsidR="003B65E6" w14:paraId="552931B0" w14:textId="77777777" w:rsidTr="003B65E6">
        <w:tc>
          <w:tcPr>
            <w:tcW w:w="1555" w:type="dxa"/>
          </w:tcPr>
          <w:p w14:paraId="1B26284F" w14:textId="77777777" w:rsidR="003B65E6" w:rsidRPr="00155A34" w:rsidRDefault="003B65E6" w:rsidP="00DB7318">
            <w:pPr>
              <w:pStyle w:val="ListParagraph"/>
              <w:numPr>
                <w:ilvl w:val="0"/>
                <w:numId w:val="15"/>
              </w:numPr>
              <w:spacing w:after="0" w:line="288" w:lineRule="auto"/>
              <w:jc w:val="center"/>
              <w:rPr>
                <w:rFonts w:eastAsia="Calibri" w:cs="Times New Roman"/>
                <w:b/>
                <w:color w:val="FF0000"/>
                <w:szCs w:val="28"/>
              </w:rPr>
            </w:pPr>
          </w:p>
        </w:tc>
        <w:tc>
          <w:tcPr>
            <w:tcW w:w="8335" w:type="dxa"/>
          </w:tcPr>
          <w:p w14:paraId="21E530E6"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Xuất xứ, tác giả bài thơ “Nói với con”:</w:t>
            </w:r>
          </w:p>
          <w:p w14:paraId="7091A4FE"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Xuất xứ, tác già bài thơ: Trích "Nói với con” của tác giả Y Phương</w:t>
            </w:r>
          </w:p>
          <w:p w14:paraId="1E73A261" w14:textId="77777777" w:rsidR="003B65E6" w:rsidRPr="00155A34" w:rsidRDefault="003B65E6" w:rsidP="003B65E6">
            <w:pPr>
              <w:spacing w:line="288" w:lineRule="auto"/>
              <w:rPr>
                <w:rFonts w:ascii="Times New Roman" w:hAnsi="Times New Roman"/>
                <w:sz w:val="28"/>
                <w:szCs w:val="28"/>
              </w:rPr>
            </w:pPr>
            <w:r>
              <w:rPr>
                <w:rFonts w:ascii="Times New Roman" w:hAnsi="Times New Roman"/>
                <w:sz w:val="28"/>
                <w:szCs w:val="28"/>
              </w:rPr>
              <w:t>- Năm sáng tác: 1980</w:t>
            </w:r>
          </w:p>
        </w:tc>
      </w:tr>
      <w:tr w:rsidR="003B65E6" w14:paraId="5B9257F0" w14:textId="77777777" w:rsidTr="003B65E6">
        <w:tc>
          <w:tcPr>
            <w:tcW w:w="1555" w:type="dxa"/>
          </w:tcPr>
          <w:p w14:paraId="28640D99" w14:textId="77777777" w:rsidR="003B65E6" w:rsidRPr="00155A34" w:rsidRDefault="003B65E6" w:rsidP="00DB7318">
            <w:pPr>
              <w:pStyle w:val="ListParagraph"/>
              <w:numPr>
                <w:ilvl w:val="0"/>
                <w:numId w:val="15"/>
              </w:numPr>
              <w:spacing w:after="0" w:line="288" w:lineRule="auto"/>
              <w:jc w:val="center"/>
              <w:rPr>
                <w:rFonts w:eastAsia="Calibri" w:cs="Times New Roman"/>
                <w:b/>
                <w:color w:val="FF0000"/>
                <w:szCs w:val="28"/>
              </w:rPr>
            </w:pPr>
          </w:p>
        </w:tc>
        <w:tc>
          <w:tcPr>
            <w:tcW w:w="8335" w:type="dxa"/>
          </w:tcPr>
          <w:p w14:paraId="216A6633"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Giải thích cụm từ “người đồng mình”:</w:t>
            </w:r>
          </w:p>
          <w:p w14:paraId="09DF6E2D" w14:textId="77777777" w:rsidR="003B65E6" w:rsidRPr="00155A34" w:rsidRDefault="003B65E6" w:rsidP="003B65E6">
            <w:pPr>
              <w:spacing w:line="288" w:lineRule="auto"/>
              <w:rPr>
                <w:rFonts w:ascii="Times New Roman" w:hAnsi="Times New Roman"/>
                <w:sz w:val="28"/>
                <w:szCs w:val="28"/>
              </w:rPr>
            </w:pPr>
            <w:r w:rsidRPr="00D92DB0">
              <w:rPr>
                <w:rFonts w:ascii="Times New Roman" w:hAnsi="Times New Roman"/>
                <w:sz w:val="28"/>
                <w:szCs w:val="28"/>
              </w:rPr>
              <w:t>Nghĩa của cụm từ “người đồng mình”: Người vùng mình, miền mình, chỉ những người sống trong cùng một vùng, một đị</w:t>
            </w:r>
            <w:r>
              <w:rPr>
                <w:rFonts w:ascii="Times New Roman" w:hAnsi="Times New Roman"/>
                <w:sz w:val="28"/>
                <w:szCs w:val="28"/>
              </w:rPr>
              <w:t>a phương.</w:t>
            </w:r>
          </w:p>
        </w:tc>
      </w:tr>
      <w:tr w:rsidR="003B65E6" w14:paraId="57DF9F2E" w14:textId="77777777" w:rsidTr="003B65E6">
        <w:tc>
          <w:tcPr>
            <w:tcW w:w="1555" w:type="dxa"/>
          </w:tcPr>
          <w:p w14:paraId="184476BE" w14:textId="77777777" w:rsidR="003B65E6" w:rsidRPr="00155A34" w:rsidRDefault="003B65E6" w:rsidP="00DB7318">
            <w:pPr>
              <w:pStyle w:val="ListParagraph"/>
              <w:numPr>
                <w:ilvl w:val="0"/>
                <w:numId w:val="15"/>
              </w:numPr>
              <w:spacing w:after="0" w:line="288" w:lineRule="auto"/>
              <w:jc w:val="center"/>
              <w:rPr>
                <w:rFonts w:eastAsia="Calibri" w:cs="Times New Roman"/>
                <w:b/>
                <w:color w:val="FF0000"/>
                <w:szCs w:val="28"/>
              </w:rPr>
            </w:pPr>
          </w:p>
        </w:tc>
        <w:tc>
          <w:tcPr>
            <w:tcW w:w="8335" w:type="dxa"/>
          </w:tcPr>
          <w:p w14:paraId="158C27B9"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Viết đoạn văn làm rõ những lời tâm sự và ước mong của người cha dành cho con về cội nguồn sinh dưỡng của mỗi người:</w:t>
            </w:r>
          </w:p>
          <w:p w14:paraId="3CDCAFBC"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Nói với con về tình cảm gia đình và ước mong con biết trân trọng gia đình, biết ơn cha mẹ.</w:t>
            </w:r>
          </w:p>
          <w:p w14:paraId="794E9CBB" w14:textId="77777777" w:rsidR="003B65E6" w:rsidRPr="00155A34" w:rsidRDefault="003B65E6" w:rsidP="003B65E6">
            <w:pPr>
              <w:spacing w:line="288" w:lineRule="auto"/>
              <w:rPr>
                <w:rFonts w:ascii="Times New Roman" w:hAnsi="Times New Roman"/>
                <w:sz w:val="28"/>
                <w:szCs w:val="28"/>
              </w:rPr>
            </w:pPr>
            <w:r w:rsidRPr="00D92DB0">
              <w:rPr>
                <w:rFonts w:ascii="Times New Roman" w:hAnsi="Times New Roman"/>
                <w:sz w:val="28"/>
                <w:szCs w:val="28"/>
              </w:rPr>
              <w:t>- Nói với con về cuộc sống lao động của người đồng mình và ước mong con yêu quý cuộc sống, lao động, yêu quý người đồ</w:t>
            </w:r>
            <w:r>
              <w:rPr>
                <w:rFonts w:ascii="Times New Roman" w:hAnsi="Times New Roman"/>
                <w:sz w:val="28"/>
                <w:szCs w:val="28"/>
              </w:rPr>
              <w:t xml:space="preserve">ng mình. </w:t>
            </w:r>
          </w:p>
        </w:tc>
      </w:tr>
      <w:tr w:rsidR="003B65E6" w14:paraId="76249A52" w14:textId="77777777" w:rsidTr="003B65E6">
        <w:tc>
          <w:tcPr>
            <w:tcW w:w="1555" w:type="dxa"/>
          </w:tcPr>
          <w:p w14:paraId="38EA7B42" w14:textId="77777777" w:rsidR="003B65E6" w:rsidRPr="00155A34" w:rsidRDefault="003B65E6" w:rsidP="00DB7318">
            <w:pPr>
              <w:pStyle w:val="ListParagraph"/>
              <w:numPr>
                <w:ilvl w:val="0"/>
                <w:numId w:val="15"/>
              </w:numPr>
              <w:spacing w:after="0" w:line="288" w:lineRule="auto"/>
              <w:jc w:val="center"/>
              <w:rPr>
                <w:rFonts w:eastAsia="Calibri" w:cs="Times New Roman"/>
                <w:b/>
                <w:color w:val="FF0000"/>
                <w:szCs w:val="28"/>
              </w:rPr>
            </w:pPr>
          </w:p>
        </w:tc>
        <w:tc>
          <w:tcPr>
            <w:tcW w:w="8335" w:type="dxa"/>
          </w:tcPr>
          <w:p w14:paraId="16875AC3" w14:textId="77777777" w:rsidR="003B65E6" w:rsidRPr="00155A34" w:rsidRDefault="003B65E6" w:rsidP="003B65E6">
            <w:pPr>
              <w:spacing w:line="288" w:lineRule="auto"/>
              <w:rPr>
                <w:rFonts w:ascii="Times New Roman" w:hAnsi="Times New Roman"/>
                <w:color w:val="000000" w:themeColor="text1"/>
                <w:sz w:val="28"/>
                <w:szCs w:val="28"/>
              </w:rPr>
            </w:pPr>
            <w:r w:rsidRPr="00155A34">
              <w:rPr>
                <w:rFonts w:ascii="Times New Roman" w:hAnsi="Times New Roman"/>
                <w:color w:val="000000" w:themeColor="text1"/>
                <w:sz w:val="28"/>
                <w:szCs w:val="28"/>
              </w:rPr>
              <w:t>- Bài thơ: Con cò</w:t>
            </w:r>
          </w:p>
          <w:p w14:paraId="61B19EC3" w14:textId="77777777" w:rsidR="003B65E6" w:rsidRDefault="003B65E6" w:rsidP="003B65E6">
            <w:pPr>
              <w:spacing w:line="288" w:lineRule="auto"/>
              <w:rPr>
                <w:rFonts w:ascii="Times New Roman" w:hAnsi="Times New Roman"/>
                <w:b/>
                <w:color w:val="FF0000"/>
                <w:sz w:val="28"/>
                <w:szCs w:val="28"/>
              </w:rPr>
            </w:pPr>
            <w:r w:rsidRPr="00155A34">
              <w:rPr>
                <w:rFonts w:ascii="Times New Roman" w:hAnsi="Times New Roman"/>
                <w:color w:val="000000" w:themeColor="text1"/>
                <w:sz w:val="28"/>
                <w:szCs w:val="28"/>
              </w:rPr>
              <w:lastRenderedPageBreak/>
              <w:t>- Tác giả: Chế Lan Viên</w:t>
            </w:r>
          </w:p>
        </w:tc>
      </w:tr>
    </w:tbl>
    <w:p w14:paraId="754122D0" w14:textId="77777777" w:rsidR="003B65E6" w:rsidRPr="00D92DB0" w:rsidRDefault="003B65E6" w:rsidP="003B65E6">
      <w:pPr>
        <w:spacing w:after="0" w:line="288" w:lineRule="auto"/>
        <w:rPr>
          <w:rFonts w:ascii="Times New Roman" w:hAnsi="Times New Roman"/>
          <w:sz w:val="28"/>
          <w:szCs w:val="28"/>
        </w:rPr>
      </w:pPr>
    </w:p>
    <w:p w14:paraId="5EE17C79" w14:textId="77777777" w:rsidR="003B65E6" w:rsidRPr="00155A34" w:rsidRDefault="003B65E6" w:rsidP="003B65E6">
      <w:pPr>
        <w:spacing w:after="0" w:line="288" w:lineRule="auto"/>
        <w:rPr>
          <w:rFonts w:ascii="Times New Roman" w:hAnsi="Times New Roman"/>
          <w:b/>
          <w:color w:val="FF0000"/>
          <w:sz w:val="28"/>
          <w:szCs w:val="28"/>
        </w:rPr>
      </w:pPr>
      <w:r w:rsidRPr="00155A34">
        <w:rPr>
          <w:rFonts w:ascii="Times New Roman" w:hAnsi="Times New Roman"/>
          <w:b/>
          <w:color w:val="FF0000"/>
          <w:sz w:val="28"/>
          <w:szCs w:val="28"/>
        </w:rPr>
        <w:t>5. PHIẾU SỐ 5</w:t>
      </w:r>
    </w:p>
    <w:p w14:paraId="0B7111FD"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Đọc đoạn thơ sau và trả lời câu hỏi:</w:t>
      </w:r>
    </w:p>
    <w:p w14:paraId="0BCBDD32" w14:textId="77777777" w:rsidR="003B65E6" w:rsidRPr="00D92DB0" w:rsidRDefault="003B65E6" w:rsidP="003B65E6">
      <w:pPr>
        <w:spacing w:after="0" w:line="288" w:lineRule="auto"/>
        <w:rPr>
          <w:rFonts w:ascii="Times New Roman" w:hAnsi="Times New Roman"/>
          <w:i/>
          <w:sz w:val="28"/>
          <w:szCs w:val="28"/>
        </w:rPr>
      </w:pPr>
    </w:p>
    <w:p w14:paraId="26F1892E" w14:textId="77777777" w:rsidR="003B65E6" w:rsidRPr="00D92DB0" w:rsidRDefault="003B65E6" w:rsidP="003B65E6">
      <w:pPr>
        <w:spacing w:after="0" w:line="288" w:lineRule="auto"/>
        <w:ind w:firstLine="3402"/>
        <w:rPr>
          <w:rFonts w:ascii="Times New Roman" w:hAnsi="Times New Roman"/>
          <w:i/>
          <w:sz w:val="28"/>
          <w:szCs w:val="28"/>
        </w:rPr>
      </w:pPr>
      <w:r w:rsidRPr="00D92DB0">
        <w:rPr>
          <w:rFonts w:ascii="Times New Roman" w:hAnsi="Times New Roman"/>
          <w:i/>
          <w:sz w:val="28"/>
          <w:szCs w:val="28"/>
        </w:rPr>
        <w:t>“Dẫu làm sao thì cha vẫn muốn</w:t>
      </w:r>
    </w:p>
    <w:p w14:paraId="1B285E2A" w14:textId="77777777" w:rsidR="003B65E6" w:rsidRPr="00D92DB0" w:rsidRDefault="003B65E6" w:rsidP="003B65E6">
      <w:pPr>
        <w:spacing w:after="0" w:line="288" w:lineRule="auto"/>
        <w:ind w:firstLine="3402"/>
        <w:rPr>
          <w:rFonts w:ascii="Times New Roman" w:hAnsi="Times New Roman"/>
          <w:i/>
          <w:sz w:val="28"/>
          <w:szCs w:val="28"/>
        </w:rPr>
      </w:pPr>
      <w:r w:rsidRPr="00D92DB0">
        <w:rPr>
          <w:rFonts w:ascii="Times New Roman" w:hAnsi="Times New Roman"/>
          <w:i/>
          <w:sz w:val="28"/>
          <w:szCs w:val="28"/>
        </w:rPr>
        <w:t>Sống trên đá không chê đá gập ghềnh</w:t>
      </w:r>
    </w:p>
    <w:p w14:paraId="76B12A6D" w14:textId="77777777" w:rsidR="003B65E6" w:rsidRPr="00D92DB0" w:rsidRDefault="003B65E6" w:rsidP="003B65E6">
      <w:pPr>
        <w:spacing w:after="0" w:line="288" w:lineRule="auto"/>
        <w:ind w:firstLine="3402"/>
        <w:rPr>
          <w:rFonts w:ascii="Times New Roman" w:hAnsi="Times New Roman"/>
          <w:i/>
          <w:sz w:val="28"/>
          <w:szCs w:val="28"/>
        </w:rPr>
      </w:pPr>
      <w:r w:rsidRPr="00D92DB0">
        <w:rPr>
          <w:rFonts w:ascii="Times New Roman" w:hAnsi="Times New Roman"/>
          <w:i/>
          <w:sz w:val="28"/>
          <w:szCs w:val="28"/>
        </w:rPr>
        <w:t>Sống trong thung không chê thung nghèo đói</w:t>
      </w:r>
    </w:p>
    <w:p w14:paraId="05B58825" w14:textId="77777777" w:rsidR="003B65E6" w:rsidRPr="00D92DB0" w:rsidRDefault="003B65E6" w:rsidP="003B65E6">
      <w:pPr>
        <w:spacing w:after="0" w:line="288" w:lineRule="auto"/>
        <w:ind w:firstLine="3402"/>
        <w:rPr>
          <w:rFonts w:ascii="Times New Roman" w:hAnsi="Times New Roman"/>
          <w:i/>
          <w:sz w:val="28"/>
          <w:szCs w:val="28"/>
        </w:rPr>
      </w:pPr>
      <w:r w:rsidRPr="00D92DB0">
        <w:rPr>
          <w:rFonts w:ascii="Times New Roman" w:hAnsi="Times New Roman"/>
          <w:i/>
          <w:sz w:val="28"/>
          <w:szCs w:val="28"/>
        </w:rPr>
        <w:t>Sống như sông như suối</w:t>
      </w:r>
    </w:p>
    <w:p w14:paraId="2034A053" w14:textId="77777777" w:rsidR="003B65E6" w:rsidRPr="00D92DB0" w:rsidRDefault="003B65E6" w:rsidP="003B65E6">
      <w:pPr>
        <w:spacing w:after="0" w:line="288" w:lineRule="auto"/>
        <w:ind w:firstLine="3402"/>
        <w:rPr>
          <w:rFonts w:ascii="Times New Roman" w:hAnsi="Times New Roman"/>
          <w:i/>
          <w:sz w:val="28"/>
          <w:szCs w:val="28"/>
        </w:rPr>
      </w:pPr>
      <w:r w:rsidRPr="00D92DB0">
        <w:rPr>
          <w:rFonts w:ascii="Times New Roman" w:hAnsi="Times New Roman"/>
          <w:i/>
          <w:sz w:val="28"/>
          <w:szCs w:val="28"/>
        </w:rPr>
        <w:t>Lên thác xuống ghềnh</w:t>
      </w:r>
    </w:p>
    <w:p w14:paraId="1DF7626D" w14:textId="77777777" w:rsidR="003B65E6" w:rsidRPr="00D92DB0" w:rsidRDefault="003B65E6" w:rsidP="003B65E6">
      <w:pPr>
        <w:spacing w:after="0" w:line="288" w:lineRule="auto"/>
        <w:ind w:firstLine="3402"/>
        <w:rPr>
          <w:rFonts w:ascii="Times New Roman" w:hAnsi="Times New Roman"/>
          <w:i/>
          <w:sz w:val="28"/>
          <w:szCs w:val="28"/>
        </w:rPr>
      </w:pPr>
      <w:r w:rsidRPr="00D92DB0">
        <w:rPr>
          <w:rFonts w:ascii="Times New Roman" w:hAnsi="Times New Roman"/>
          <w:i/>
          <w:sz w:val="28"/>
          <w:szCs w:val="28"/>
        </w:rPr>
        <w:t>Không cực nhọc</w:t>
      </w:r>
    </w:p>
    <w:p w14:paraId="3687B402" w14:textId="77777777" w:rsidR="003B65E6" w:rsidRPr="00D92DB0" w:rsidRDefault="003B65E6" w:rsidP="003B65E6">
      <w:pPr>
        <w:spacing w:after="0" w:line="288" w:lineRule="auto"/>
        <w:ind w:firstLine="3402"/>
        <w:rPr>
          <w:rFonts w:ascii="Times New Roman" w:hAnsi="Times New Roman"/>
          <w:i/>
          <w:sz w:val="28"/>
          <w:szCs w:val="28"/>
        </w:rPr>
      </w:pPr>
      <w:r w:rsidRPr="00D92DB0">
        <w:rPr>
          <w:rFonts w:ascii="Times New Roman" w:hAnsi="Times New Roman"/>
          <w:i/>
          <w:sz w:val="28"/>
          <w:szCs w:val="28"/>
        </w:rPr>
        <w:t>Người đồng mình thô sơ da thịt</w:t>
      </w:r>
    </w:p>
    <w:p w14:paraId="0F11845A" w14:textId="77777777" w:rsidR="003B65E6" w:rsidRPr="00D92DB0" w:rsidRDefault="003B65E6" w:rsidP="003B65E6">
      <w:pPr>
        <w:spacing w:after="0" w:line="288" w:lineRule="auto"/>
        <w:ind w:firstLine="3402"/>
        <w:rPr>
          <w:rFonts w:ascii="Times New Roman" w:hAnsi="Times New Roman"/>
          <w:i/>
          <w:sz w:val="28"/>
          <w:szCs w:val="28"/>
        </w:rPr>
      </w:pPr>
      <w:r w:rsidRPr="00D92DB0">
        <w:rPr>
          <w:rFonts w:ascii="Times New Roman" w:hAnsi="Times New Roman"/>
          <w:i/>
          <w:sz w:val="28"/>
          <w:szCs w:val="28"/>
        </w:rPr>
        <w:t>Chẳng mấy ai bé nhỏ đâu con</w:t>
      </w:r>
    </w:p>
    <w:p w14:paraId="2E0F1915" w14:textId="77777777" w:rsidR="003B65E6" w:rsidRPr="00D92DB0" w:rsidRDefault="003B65E6" w:rsidP="003B65E6">
      <w:pPr>
        <w:spacing w:after="0" w:line="288" w:lineRule="auto"/>
        <w:ind w:firstLine="3402"/>
        <w:rPr>
          <w:rFonts w:ascii="Times New Roman" w:hAnsi="Times New Roman"/>
          <w:i/>
          <w:sz w:val="28"/>
          <w:szCs w:val="28"/>
        </w:rPr>
      </w:pPr>
      <w:r w:rsidRPr="00D92DB0">
        <w:rPr>
          <w:rFonts w:ascii="Times New Roman" w:hAnsi="Times New Roman"/>
          <w:i/>
          <w:sz w:val="28"/>
          <w:szCs w:val="28"/>
        </w:rPr>
        <w:t>Người đồng mình tự đục đá kê cao quê hương</w:t>
      </w:r>
    </w:p>
    <w:p w14:paraId="144210CD" w14:textId="77777777" w:rsidR="003B65E6" w:rsidRPr="00D92DB0" w:rsidRDefault="003B65E6" w:rsidP="003B65E6">
      <w:pPr>
        <w:spacing w:after="0" w:line="288" w:lineRule="auto"/>
        <w:ind w:firstLine="3402"/>
        <w:rPr>
          <w:rFonts w:ascii="Times New Roman" w:hAnsi="Times New Roman"/>
          <w:sz w:val="28"/>
          <w:szCs w:val="28"/>
        </w:rPr>
      </w:pPr>
      <w:r w:rsidRPr="00D92DB0">
        <w:rPr>
          <w:rFonts w:ascii="Times New Roman" w:hAnsi="Times New Roman"/>
          <w:i/>
          <w:sz w:val="28"/>
          <w:szCs w:val="28"/>
        </w:rPr>
        <w:t>Còn quê hương thì làm phong tục.”</w:t>
      </w:r>
    </w:p>
    <w:p w14:paraId="458B379A" w14:textId="77777777" w:rsidR="003B65E6" w:rsidRPr="00D92DB0" w:rsidRDefault="003B65E6" w:rsidP="003B65E6">
      <w:pPr>
        <w:spacing w:after="0" w:line="288" w:lineRule="auto"/>
        <w:ind w:firstLine="3402"/>
        <w:jc w:val="right"/>
        <w:rPr>
          <w:rFonts w:ascii="Times New Roman" w:hAnsi="Times New Roman"/>
          <w:sz w:val="28"/>
          <w:szCs w:val="28"/>
        </w:rPr>
      </w:pPr>
      <w:r w:rsidRPr="00D92DB0">
        <w:rPr>
          <w:rFonts w:ascii="Times New Roman" w:hAnsi="Times New Roman"/>
          <w:sz w:val="28"/>
          <w:szCs w:val="28"/>
        </w:rPr>
        <w:t>(Nói với con- Y Phương)</w:t>
      </w:r>
    </w:p>
    <w:p w14:paraId="08E0F274"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Câu 1: Theo em, “Người đồng mình” được nói đến trong đoạn thơ trên là ai?</w:t>
      </w:r>
    </w:p>
    <w:p w14:paraId="38C20802"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Câu 2: Nêu hoàn cảnh đất nước ta thời điểm Y Phương sáng tác bài thơ “Nói với con”.</w:t>
      </w:r>
    </w:p>
    <w:p w14:paraId="06BA1397"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Câu 3: Hãy viết một đoạn văn theo cách lập luận quy nạp (khoảng 15 câu), trình bày suy nghĩ, cảm nhận của em về đoạn thơ được trích dẫn ở trên để thấy niềm tự hào của người cha trong lời nói với con về  sức sống và vẻ đẹp phẩm chất của “người đồng mình”. Trong đoạn văn có sư dụng ít nhất một câu bị động và một thành phần biệt lập phụ chú.</w:t>
      </w:r>
    </w:p>
    <w:p w14:paraId="2B8E39AF"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Câu 4: Từ đoạn thơ trên, em nhận thấy thế hệ trẻ chúng ta cần có ý thức trách nhiệm như thế nào trong việc bảo vệ, giữ gìn bản sắc văn hóa của các dân tộc Việt Nam trong thời kì hội nhập hiện nay? (Trình bày ý kiến của em bằng một đoạn văn khoảng 2/3 trang giấy thi).</w:t>
      </w:r>
    </w:p>
    <w:p w14:paraId="0A47C066" w14:textId="77777777" w:rsidR="003B65E6" w:rsidRDefault="003B65E6" w:rsidP="003B65E6">
      <w:pPr>
        <w:spacing w:after="0" w:line="288" w:lineRule="auto"/>
        <w:jc w:val="center"/>
        <w:rPr>
          <w:rFonts w:ascii="Times New Roman" w:hAnsi="Times New Roman"/>
          <w:b/>
          <w:color w:val="FF0000"/>
          <w:sz w:val="28"/>
          <w:szCs w:val="28"/>
        </w:rPr>
      </w:pPr>
      <w:r w:rsidRPr="00155A34">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408"/>
        <w:gridCol w:w="8446"/>
      </w:tblGrid>
      <w:tr w:rsidR="003B65E6" w14:paraId="539D4E7F" w14:textId="77777777" w:rsidTr="003B65E6">
        <w:tc>
          <w:tcPr>
            <w:tcW w:w="1413" w:type="dxa"/>
          </w:tcPr>
          <w:p w14:paraId="7DACCA04" w14:textId="77777777" w:rsidR="003B65E6" w:rsidRPr="00155A34" w:rsidRDefault="003B65E6" w:rsidP="00DB7318">
            <w:pPr>
              <w:pStyle w:val="ListParagraph"/>
              <w:numPr>
                <w:ilvl w:val="0"/>
                <w:numId w:val="16"/>
              </w:numPr>
              <w:spacing w:after="0" w:line="288" w:lineRule="auto"/>
              <w:jc w:val="center"/>
              <w:rPr>
                <w:rFonts w:eastAsia="Calibri" w:cs="Times New Roman"/>
                <w:b/>
                <w:color w:val="FF0000"/>
                <w:szCs w:val="28"/>
              </w:rPr>
            </w:pPr>
          </w:p>
        </w:tc>
        <w:tc>
          <w:tcPr>
            <w:tcW w:w="8477" w:type="dxa"/>
          </w:tcPr>
          <w:p w14:paraId="68CEE7CC"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Giải nghĩa cụm từ “Người đồng mình”:</w:t>
            </w:r>
          </w:p>
          <w:p w14:paraId="649F701F" w14:textId="77777777" w:rsidR="003B65E6" w:rsidRPr="00155A34" w:rsidRDefault="003B65E6" w:rsidP="003B65E6">
            <w:pPr>
              <w:spacing w:line="288" w:lineRule="auto"/>
              <w:rPr>
                <w:rFonts w:ascii="Times New Roman" w:hAnsi="Times New Roman"/>
                <w:sz w:val="28"/>
                <w:szCs w:val="28"/>
              </w:rPr>
            </w:pPr>
            <w:r w:rsidRPr="00D92DB0">
              <w:rPr>
                <w:rFonts w:ascii="Times New Roman" w:hAnsi="Times New Roman"/>
                <w:sz w:val="28"/>
                <w:szCs w:val="28"/>
              </w:rPr>
              <w:t>Nghĩa của cụm từ “Người đồng mình”: là người vùng mình, người miền mình, hay người cùng trên một miền đất, cùng quê hương, cùng dân tộ</w:t>
            </w:r>
            <w:r>
              <w:rPr>
                <w:rFonts w:ascii="Times New Roman" w:hAnsi="Times New Roman"/>
                <w:sz w:val="28"/>
                <w:szCs w:val="28"/>
              </w:rPr>
              <w:t>c.</w:t>
            </w:r>
          </w:p>
        </w:tc>
      </w:tr>
      <w:tr w:rsidR="003B65E6" w14:paraId="518329DF" w14:textId="77777777" w:rsidTr="003B65E6">
        <w:tc>
          <w:tcPr>
            <w:tcW w:w="1413" w:type="dxa"/>
          </w:tcPr>
          <w:p w14:paraId="54D933EE" w14:textId="77777777" w:rsidR="003B65E6" w:rsidRPr="00155A34" w:rsidRDefault="003B65E6" w:rsidP="00DB7318">
            <w:pPr>
              <w:pStyle w:val="ListParagraph"/>
              <w:numPr>
                <w:ilvl w:val="0"/>
                <w:numId w:val="16"/>
              </w:numPr>
              <w:spacing w:after="0" w:line="288" w:lineRule="auto"/>
              <w:jc w:val="center"/>
              <w:rPr>
                <w:rFonts w:eastAsia="Calibri" w:cs="Times New Roman"/>
                <w:b/>
                <w:color w:val="FF0000"/>
                <w:szCs w:val="28"/>
              </w:rPr>
            </w:pPr>
          </w:p>
        </w:tc>
        <w:tc>
          <w:tcPr>
            <w:tcW w:w="8477" w:type="dxa"/>
          </w:tcPr>
          <w:p w14:paraId="2BAA0A7A"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Hoàn cảnh đất nước ta thời điểm Y Phương sáng tác bài thơ “Nói với con”:</w:t>
            </w:r>
          </w:p>
          <w:p w14:paraId="3560BC11"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lastRenderedPageBreak/>
              <w:t>- Bài thơ sáng tác năm 1980.</w:t>
            </w:r>
          </w:p>
          <w:p w14:paraId="5B1BB888" w14:textId="77777777" w:rsidR="003B65E6" w:rsidRPr="00155A34" w:rsidRDefault="003B65E6" w:rsidP="003B65E6">
            <w:pPr>
              <w:spacing w:line="288" w:lineRule="auto"/>
              <w:rPr>
                <w:rFonts w:ascii="Times New Roman" w:hAnsi="Times New Roman"/>
                <w:sz w:val="28"/>
                <w:szCs w:val="28"/>
              </w:rPr>
            </w:pPr>
            <w:r w:rsidRPr="00D92DB0">
              <w:rPr>
                <w:rFonts w:ascii="Times New Roman" w:hAnsi="Times New Roman"/>
                <w:sz w:val="28"/>
                <w:szCs w:val="28"/>
              </w:rPr>
              <w:t>- Sau ngày thống nhất, đẩt nước ta tiếp tục bị kẻ thù gây chiến: chiến tranh Biên giới Tây Nam; chiến tranh Biên giới phía Bắc; Mĩ tiến hành bao vây cấm vận nên tình hình nước ta gặp nhiều khó khăn về kinh tế-xã hội, đời sống nhân dân vô cùng cơ cự</w:t>
            </w:r>
            <w:r>
              <w:rPr>
                <w:rFonts w:ascii="Times New Roman" w:hAnsi="Times New Roman"/>
                <w:sz w:val="28"/>
                <w:szCs w:val="28"/>
              </w:rPr>
              <w:t>c gian nan...</w:t>
            </w:r>
          </w:p>
        </w:tc>
      </w:tr>
      <w:tr w:rsidR="003B65E6" w14:paraId="59351DFD" w14:textId="77777777" w:rsidTr="003B65E6">
        <w:tc>
          <w:tcPr>
            <w:tcW w:w="1413" w:type="dxa"/>
          </w:tcPr>
          <w:p w14:paraId="2FEA4281" w14:textId="77777777" w:rsidR="003B65E6" w:rsidRPr="00155A34" w:rsidRDefault="003B65E6" w:rsidP="00DB7318">
            <w:pPr>
              <w:pStyle w:val="ListParagraph"/>
              <w:numPr>
                <w:ilvl w:val="0"/>
                <w:numId w:val="16"/>
              </w:numPr>
              <w:spacing w:after="0" w:line="288" w:lineRule="auto"/>
              <w:jc w:val="center"/>
              <w:rPr>
                <w:rFonts w:eastAsia="Calibri" w:cs="Times New Roman"/>
                <w:b/>
                <w:color w:val="FF0000"/>
                <w:szCs w:val="28"/>
              </w:rPr>
            </w:pPr>
          </w:p>
        </w:tc>
        <w:tc>
          <w:tcPr>
            <w:tcW w:w="8477" w:type="dxa"/>
          </w:tcPr>
          <w:p w14:paraId="49061752"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Viết đoạn văn để thấy niềm tự hào của người cha trong lời nói với con về sức sống và vẻ đẹp phẩm chất cua “người đồng mình”:</w:t>
            </w:r>
          </w:p>
          <w:p w14:paraId="09B97112"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Lời dặn dò của người cha với con về lẽ sống và đạo lí với quê hương.</w:t>
            </w:r>
          </w:p>
          <w:p w14:paraId="2A336F92"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Những câu thơ tự do cố cách diễn đạt chân thật, mạnh mẽ, trong sáng, tư duy giàu hình ảnh (ẩn dụ...)</w:t>
            </w:r>
          </w:p>
          <w:p w14:paraId="124BF814"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Quê hương và cuộc sống bao gian nan thử thách nhưng con người vẫn sống với sức sống mạnh mẽ, bền bỉ...</w:t>
            </w:r>
          </w:p>
          <w:p w14:paraId="0778C80C"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Thái độ sống: con phải chấp nhận, trân trọng và thủy chung với quê hương, sống lạc quan, hồn nhiên, cần cù lao động để tạo dựng cuộc sống ấm no...</w:t>
            </w:r>
          </w:p>
          <w:p w14:paraId="3F9F315A" w14:textId="77777777" w:rsidR="003B65E6" w:rsidRPr="00155A34" w:rsidRDefault="003B65E6" w:rsidP="003B65E6">
            <w:pPr>
              <w:spacing w:line="288" w:lineRule="auto"/>
              <w:rPr>
                <w:rFonts w:ascii="Times New Roman" w:hAnsi="Times New Roman"/>
                <w:sz w:val="28"/>
                <w:szCs w:val="28"/>
              </w:rPr>
            </w:pPr>
            <w:r w:rsidRPr="00D92DB0">
              <w:rPr>
                <w:rFonts w:ascii="Times New Roman" w:hAnsi="Times New Roman"/>
                <w:sz w:val="28"/>
                <w:szCs w:val="28"/>
              </w:rPr>
              <w:t>- Kế thừa, phát huy và lưu giữ những giá trị văn hóa... bằng cả niềm tự tôn dân tộc và ý thức bảo vệ cội nguồn để giữ trọn vẹn mảnh đất, biên cương của Tổ quốc cho muôn đờ</w:t>
            </w:r>
            <w:r>
              <w:rPr>
                <w:rFonts w:ascii="Times New Roman" w:hAnsi="Times New Roman"/>
                <w:sz w:val="28"/>
                <w:szCs w:val="28"/>
              </w:rPr>
              <w:t>i sau...</w:t>
            </w:r>
          </w:p>
        </w:tc>
      </w:tr>
      <w:tr w:rsidR="003B65E6" w14:paraId="5C80A319" w14:textId="77777777" w:rsidTr="003B65E6">
        <w:tc>
          <w:tcPr>
            <w:tcW w:w="1413" w:type="dxa"/>
          </w:tcPr>
          <w:p w14:paraId="65CC5A02" w14:textId="77777777" w:rsidR="003B65E6" w:rsidRPr="00155A34" w:rsidRDefault="003B65E6" w:rsidP="00DB7318">
            <w:pPr>
              <w:pStyle w:val="ListParagraph"/>
              <w:numPr>
                <w:ilvl w:val="0"/>
                <w:numId w:val="16"/>
              </w:numPr>
              <w:spacing w:after="0" w:line="288" w:lineRule="auto"/>
              <w:jc w:val="center"/>
              <w:rPr>
                <w:rFonts w:eastAsia="Calibri" w:cs="Times New Roman"/>
                <w:b/>
                <w:color w:val="FF0000"/>
                <w:szCs w:val="28"/>
              </w:rPr>
            </w:pPr>
          </w:p>
        </w:tc>
        <w:tc>
          <w:tcPr>
            <w:tcW w:w="8477" w:type="dxa"/>
          </w:tcPr>
          <w:p w14:paraId="6BA5FC87"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Viết đoạn nghị luận thế hệ trẻ chúng ta cần có ý thức trách nhiệm như thế nào trong việc bảo vệ, giữ gìn bản sắc văn hóa của các dân tộc Việt Nam trong thời kì hội nhập hiện nay:</w:t>
            </w:r>
          </w:p>
          <w:p w14:paraId="59D5C645"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xml:space="preserve">a. Khẳng định </w:t>
            </w:r>
          </w:p>
          <w:p w14:paraId="79242F63"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Trong bài thơ “Nói với con” của Y Phương, mượn lời người cha, nhà thơ muốn gửi tới người đọc bài học về ý nghĩa lớn lao của những giá trị truyền thống dân tộc, qua đó muốn bày tỏ niềm tự hào về sức sống mạnh mẽ và bền bỉ của dân tộc mình.</w:t>
            </w:r>
          </w:p>
          <w:p w14:paraId="7C3ADF80"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Điều đã tạo nên sức sống mạnh mẽ và bền bỉ ấy chính là bản sắc văn hóa dân tộc.</w:t>
            </w:r>
          </w:p>
          <w:p w14:paraId="799D191F"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b. Giải thích khái niệm bản sắc văn hóa dân tộc:</w:t>
            </w:r>
          </w:p>
          <w:p w14:paraId="1AD9C28F"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xml:space="preserve">- Bản sắc văn hóa dân tộc là những đặc trưng riêng của một nền văn hóa </w:t>
            </w:r>
            <w:r w:rsidRPr="00D92DB0">
              <w:rPr>
                <w:rFonts w:ascii="Times New Roman" w:hAnsi="Times New Roman"/>
                <w:sz w:val="28"/>
                <w:szCs w:val="28"/>
              </w:rPr>
              <w:lastRenderedPageBreak/>
              <w:t>mà những nền văn hóa khác không có.</w:t>
            </w:r>
          </w:p>
          <w:p w14:paraId="2F09AB03"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Đó là những giá trị văn hóa bền vững, những tinh hoa của cộng đồng các dân tộc được vun đắp nên qua lịch sử hàng ngàn năm đấu tranh dựng nước và giữ nước.</w:t>
            </w:r>
          </w:p>
          <w:p w14:paraId="20F25B5F"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c. Nét đặc trưng của bản sắc văn hóa của dân tộc Việt Nam:</w:t>
            </w:r>
          </w:p>
          <w:p w14:paraId="0CA817B8"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Nền văn minh lúa nước, là lòng yêu nước, là ý chí tự cường, là tinh thần đoàn kết...có được trong lịch sử phát triền của dân tộc.</w:t>
            </w:r>
          </w:p>
          <w:p w14:paraId="27A296E8"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d. Ý nghĩa:</w:t>
            </w:r>
          </w:p>
          <w:p w14:paraId="23840A70"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Bản sắc văn hóa dân tộc lả cáí hồn, cái gốc giúp cho mỗi dân tộc đứng vững và phát triển qua những biến động của lịch sử.</w:t>
            </w:r>
          </w:p>
          <w:p w14:paraId="1B914175"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xml:space="preserve">- Bản sắc văn hóa dân tộc là cách thể hiện nét riêng không thể trộn lẫn với bất kì dân tộc nào khác. </w:t>
            </w:r>
          </w:p>
          <w:p w14:paraId="2E88E605"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e. Bàn bạc mở rộng:</w:t>
            </w:r>
          </w:p>
          <w:p w14:paraId="54ED105A"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Trong bối cảnh hội nhập và phát triển ngày nay, việc gìn giữ bản sắc văn hóa dân tộc là vô cùng cần thiết.</w:t>
            </w:r>
          </w:p>
          <w:p w14:paraId="259931ED"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Nếu không giữ vững được bàn sắc thì sẽ đánh mất ý thức tự hào, tự tôn dân tộc.</w:t>
            </w:r>
          </w:p>
          <w:p w14:paraId="011D13CA"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f. Liên hệ:</w:t>
            </w:r>
          </w:p>
          <w:p w14:paraId="538CD2D2" w14:textId="77777777" w:rsidR="003B65E6" w:rsidRPr="00155A34" w:rsidRDefault="003B65E6" w:rsidP="003B65E6">
            <w:pPr>
              <w:spacing w:line="288" w:lineRule="auto"/>
              <w:rPr>
                <w:rFonts w:ascii="Times New Roman" w:hAnsi="Times New Roman"/>
                <w:sz w:val="28"/>
                <w:szCs w:val="28"/>
              </w:rPr>
            </w:pPr>
            <w:r w:rsidRPr="00D92DB0">
              <w:rPr>
                <w:rFonts w:ascii="Times New Roman" w:hAnsi="Times New Roman"/>
                <w:sz w:val="28"/>
                <w:szCs w:val="28"/>
              </w:rPr>
              <w:t>Học sinh phải có trách nhiệm bảo tồn, giữ gìn và phát huy những giá trị tốt đẹp của dân tộc Việt Nam đề bân sắc văn hóa Việt sẽ luôn vững bền, tỏa sáng trong thời đại hội nhập và phát triể</w:t>
            </w:r>
            <w:r>
              <w:rPr>
                <w:rFonts w:ascii="Times New Roman" w:hAnsi="Times New Roman"/>
                <w:sz w:val="28"/>
                <w:szCs w:val="28"/>
              </w:rPr>
              <w:t xml:space="preserve">n ngày nay. </w:t>
            </w:r>
          </w:p>
        </w:tc>
      </w:tr>
    </w:tbl>
    <w:p w14:paraId="4DFDCF19" w14:textId="77777777" w:rsidR="003B65E6" w:rsidRPr="00D92DB0" w:rsidRDefault="003B65E6" w:rsidP="003B65E6">
      <w:pPr>
        <w:spacing w:after="0" w:line="288" w:lineRule="auto"/>
        <w:rPr>
          <w:rFonts w:ascii="Times New Roman" w:hAnsi="Times New Roman"/>
          <w:sz w:val="28"/>
          <w:szCs w:val="28"/>
        </w:rPr>
      </w:pPr>
    </w:p>
    <w:p w14:paraId="1CFEC3D5" w14:textId="77777777" w:rsidR="003B65E6" w:rsidRPr="00155A34" w:rsidRDefault="003B65E6" w:rsidP="003B65E6">
      <w:pPr>
        <w:spacing w:after="0" w:line="288" w:lineRule="auto"/>
        <w:rPr>
          <w:rFonts w:ascii="Times New Roman" w:hAnsi="Times New Roman"/>
          <w:b/>
          <w:color w:val="FF0000"/>
          <w:sz w:val="28"/>
          <w:szCs w:val="28"/>
        </w:rPr>
      </w:pPr>
      <w:r w:rsidRPr="00155A34">
        <w:rPr>
          <w:rFonts w:ascii="Times New Roman" w:hAnsi="Times New Roman"/>
          <w:b/>
          <w:color w:val="FF0000"/>
          <w:sz w:val="28"/>
          <w:szCs w:val="28"/>
        </w:rPr>
        <w:t>6. PHIẾU SỐ 6</w:t>
      </w:r>
    </w:p>
    <w:p w14:paraId="74AB7C5F"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Lời tâm tình, dặn dò tha thiết xúc động của nhà thơ Y Phương với con được thể hiện trọng những câu thơ sau:</w:t>
      </w:r>
    </w:p>
    <w:p w14:paraId="71CF38FA" w14:textId="77777777" w:rsidR="003B65E6" w:rsidRPr="00D92DB0" w:rsidRDefault="003B65E6" w:rsidP="003B65E6">
      <w:pPr>
        <w:spacing w:after="0" w:line="288" w:lineRule="auto"/>
        <w:rPr>
          <w:rFonts w:ascii="Times New Roman" w:hAnsi="Times New Roman"/>
          <w:i/>
          <w:sz w:val="28"/>
          <w:szCs w:val="28"/>
        </w:rPr>
      </w:pPr>
      <w:r w:rsidRPr="00D92DB0">
        <w:rPr>
          <w:rFonts w:ascii="Times New Roman" w:hAnsi="Times New Roman"/>
          <w:i/>
          <w:sz w:val="28"/>
          <w:szCs w:val="28"/>
        </w:rPr>
        <w:t xml:space="preserve">“Người đồng mình yêu lắm con ơi </w:t>
      </w:r>
    </w:p>
    <w:p w14:paraId="35C9C163" w14:textId="77777777" w:rsidR="003B65E6" w:rsidRPr="00D92DB0" w:rsidRDefault="003B65E6" w:rsidP="003B65E6">
      <w:pPr>
        <w:spacing w:after="0" w:line="288" w:lineRule="auto"/>
        <w:rPr>
          <w:rFonts w:ascii="Times New Roman" w:hAnsi="Times New Roman"/>
          <w:i/>
          <w:sz w:val="28"/>
          <w:szCs w:val="28"/>
        </w:rPr>
      </w:pPr>
      <w:r w:rsidRPr="00D92DB0">
        <w:rPr>
          <w:rFonts w:ascii="Times New Roman" w:hAnsi="Times New Roman"/>
          <w:i/>
          <w:sz w:val="28"/>
          <w:szCs w:val="28"/>
        </w:rPr>
        <w:t xml:space="preserve">Đan lờ cài nan hoa </w:t>
      </w:r>
    </w:p>
    <w:p w14:paraId="180CC277" w14:textId="77777777" w:rsidR="003B65E6" w:rsidRPr="00D92DB0" w:rsidRDefault="003B65E6" w:rsidP="003B65E6">
      <w:pPr>
        <w:spacing w:after="0" w:line="288" w:lineRule="auto"/>
        <w:rPr>
          <w:rFonts w:ascii="Times New Roman" w:hAnsi="Times New Roman"/>
          <w:i/>
          <w:sz w:val="28"/>
          <w:szCs w:val="28"/>
        </w:rPr>
      </w:pPr>
      <w:r w:rsidRPr="00D92DB0">
        <w:rPr>
          <w:rFonts w:ascii="Times New Roman" w:hAnsi="Times New Roman"/>
          <w:i/>
          <w:sz w:val="28"/>
          <w:szCs w:val="28"/>
        </w:rPr>
        <w:t xml:space="preserve">Vách nhà ken câu hát </w:t>
      </w:r>
    </w:p>
    <w:p w14:paraId="3C8D1E5B" w14:textId="77777777" w:rsidR="003B65E6" w:rsidRPr="00D92DB0" w:rsidRDefault="003B65E6" w:rsidP="003B65E6">
      <w:pPr>
        <w:spacing w:after="0" w:line="288" w:lineRule="auto"/>
        <w:rPr>
          <w:rFonts w:ascii="Times New Roman" w:hAnsi="Times New Roman"/>
          <w:i/>
          <w:sz w:val="28"/>
          <w:szCs w:val="28"/>
        </w:rPr>
      </w:pPr>
      <w:r w:rsidRPr="00D92DB0">
        <w:rPr>
          <w:rFonts w:ascii="Times New Roman" w:hAnsi="Times New Roman"/>
          <w:i/>
          <w:sz w:val="28"/>
          <w:szCs w:val="28"/>
        </w:rPr>
        <w:t>Rừng cho hoa</w:t>
      </w:r>
    </w:p>
    <w:p w14:paraId="0CD25BB5" w14:textId="77777777" w:rsidR="003B65E6" w:rsidRPr="00D92DB0" w:rsidRDefault="003B65E6" w:rsidP="003B65E6">
      <w:pPr>
        <w:spacing w:after="0" w:line="288" w:lineRule="auto"/>
        <w:rPr>
          <w:rFonts w:ascii="Times New Roman" w:hAnsi="Times New Roman"/>
          <w:i/>
          <w:sz w:val="28"/>
          <w:szCs w:val="28"/>
        </w:rPr>
      </w:pPr>
      <w:r w:rsidRPr="00D92DB0">
        <w:rPr>
          <w:rFonts w:ascii="Times New Roman" w:hAnsi="Times New Roman"/>
          <w:i/>
          <w:sz w:val="28"/>
          <w:szCs w:val="28"/>
        </w:rPr>
        <w:t>Con đường cho những tấm lòng. ”</w:t>
      </w:r>
    </w:p>
    <w:p w14:paraId="7D14EFA3"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lastRenderedPageBreak/>
        <w:t>Câu 1: Trong câu thơ:</w:t>
      </w:r>
    </w:p>
    <w:p w14:paraId="273A4BF5" w14:textId="77777777" w:rsidR="003B65E6" w:rsidRPr="00D92DB0" w:rsidRDefault="003B65E6" w:rsidP="003B65E6">
      <w:pPr>
        <w:spacing w:after="0" w:line="288" w:lineRule="auto"/>
        <w:rPr>
          <w:rFonts w:ascii="Times New Roman" w:hAnsi="Times New Roman"/>
          <w:i/>
          <w:sz w:val="28"/>
          <w:szCs w:val="28"/>
        </w:rPr>
      </w:pPr>
      <w:r w:rsidRPr="00D92DB0">
        <w:rPr>
          <w:rFonts w:ascii="Times New Roman" w:hAnsi="Times New Roman"/>
          <w:i/>
          <w:sz w:val="28"/>
          <w:szCs w:val="28"/>
        </w:rPr>
        <w:t>“Rừng cho hoa</w:t>
      </w:r>
    </w:p>
    <w:p w14:paraId="0280C6B5" w14:textId="77777777" w:rsidR="003B65E6" w:rsidRPr="00D92DB0" w:rsidRDefault="003B65E6" w:rsidP="003B65E6">
      <w:pPr>
        <w:spacing w:after="0" w:line="288" w:lineRule="auto"/>
        <w:rPr>
          <w:rFonts w:ascii="Times New Roman" w:hAnsi="Times New Roman"/>
          <w:i/>
          <w:sz w:val="28"/>
          <w:szCs w:val="28"/>
        </w:rPr>
      </w:pPr>
      <w:r w:rsidRPr="00D92DB0">
        <w:rPr>
          <w:rFonts w:ascii="Times New Roman" w:hAnsi="Times New Roman"/>
          <w:i/>
          <w:sz w:val="28"/>
          <w:szCs w:val="28"/>
        </w:rPr>
        <w:t>Con đường cho những tấm lòng”</w:t>
      </w:r>
    </w:p>
    <w:p w14:paraId="2153B2EC"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Các từ “rừng”, “hoa”, “con đường” theo em được hiểu theo những nghĩa nào?</w:t>
      </w:r>
    </w:p>
    <w:p w14:paraId="2303BED0"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Câu 2: Qua những câu thơ trên nhà thơ đã nói với con về những điều gì?</w:t>
      </w:r>
    </w:p>
    <w:p w14:paraId="61BBE915"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Câu 3: Hãy viêt đoạn văn (khoảng một trang giấy thi) giới thiệu về bài thơ “Nói với con” của nhà thơ Y Phương.</w:t>
      </w:r>
    </w:p>
    <w:p w14:paraId="00E9BB53" w14:textId="77777777" w:rsidR="003B65E6" w:rsidRDefault="003B65E6" w:rsidP="003B65E6">
      <w:pPr>
        <w:spacing w:after="0" w:line="288" w:lineRule="auto"/>
        <w:jc w:val="center"/>
        <w:rPr>
          <w:rFonts w:ascii="Times New Roman" w:hAnsi="Times New Roman"/>
          <w:b/>
          <w:color w:val="FF0000"/>
          <w:sz w:val="28"/>
          <w:szCs w:val="28"/>
        </w:rPr>
      </w:pPr>
      <w:r w:rsidRPr="00155A34">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125"/>
        <w:gridCol w:w="8729"/>
      </w:tblGrid>
      <w:tr w:rsidR="003B65E6" w14:paraId="6D13DC96" w14:textId="77777777" w:rsidTr="003B65E6">
        <w:tc>
          <w:tcPr>
            <w:tcW w:w="1129" w:type="dxa"/>
          </w:tcPr>
          <w:p w14:paraId="21C419D3" w14:textId="77777777" w:rsidR="003B65E6" w:rsidRPr="00155A34" w:rsidRDefault="003B65E6" w:rsidP="00DB7318">
            <w:pPr>
              <w:pStyle w:val="ListParagraph"/>
              <w:numPr>
                <w:ilvl w:val="0"/>
                <w:numId w:val="17"/>
              </w:numPr>
              <w:spacing w:after="0" w:line="288" w:lineRule="auto"/>
              <w:jc w:val="center"/>
              <w:rPr>
                <w:rFonts w:eastAsia="Calibri" w:cs="Times New Roman"/>
                <w:b/>
                <w:color w:val="FF0000"/>
                <w:szCs w:val="28"/>
              </w:rPr>
            </w:pPr>
          </w:p>
        </w:tc>
        <w:tc>
          <w:tcPr>
            <w:tcW w:w="8761" w:type="dxa"/>
          </w:tcPr>
          <w:p w14:paraId="7B1F6FBE"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Cách hỉểu đối với các từ “rừng”, “hoa”, “con đường”:</w:t>
            </w:r>
          </w:p>
          <w:p w14:paraId="000ECB4B"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Nghĩa đen: Chỉ sự vật</w:t>
            </w:r>
          </w:p>
          <w:p w14:paraId="5299B078" w14:textId="77777777" w:rsidR="003B65E6" w:rsidRPr="00155A34" w:rsidRDefault="003B65E6" w:rsidP="003B65E6">
            <w:pPr>
              <w:spacing w:line="288" w:lineRule="auto"/>
              <w:rPr>
                <w:rFonts w:ascii="Times New Roman" w:hAnsi="Times New Roman"/>
                <w:sz w:val="28"/>
                <w:szCs w:val="28"/>
              </w:rPr>
            </w:pPr>
            <w:r w:rsidRPr="00D92DB0">
              <w:rPr>
                <w:rFonts w:ascii="Times New Roman" w:hAnsi="Times New Roman"/>
                <w:sz w:val="28"/>
                <w:szCs w:val="28"/>
              </w:rPr>
              <w:t>- Nghĩa ẩn dụ: chỉ</w:t>
            </w:r>
            <w:r>
              <w:rPr>
                <w:rFonts w:ascii="Times New Roman" w:hAnsi="Times New Roman"/>
                <w:sz w:val="28"/>
                <w:szCs w:val="28"/>
              </w:rPr>
              <w:t xml:space="preserve"> quê hương</w:t>
            </w:r>
          </w:p>
        </w:tc>
      </w:tr>
      <w:tr w:rsidR="003B65E6" w14:paraId="7936D827" w14:textId="77777777" w:rsidTr="003B65E6">
        <w:tc>
          <w:tcPr>
            <w:tcW w:w="1129" w:type="dxa"/>
          </w:tcPr>
          <w:p w14:paraId="2E024AAC" w14:textId="77777777" w:rsidR="003B65E6" w:rsidRPr="00155A34" w:rsidRDefault="003B65E6" w:rsidP="00DB7318">
            <w:pPr>
              <w:pStyle w:val="ListParagraph"/>
              <w:numPr>
                <w:ilvl w:val="0"/>
                <w:numId w:val="17"/>
              </w:numPr>
              <w:spacing w:after="0" w:line="288" w:lineRule="auto"/>
              <w:jc w:val="center"/>
              <w:rPr>
                <w:rFonts w:eastAsia="Calibri" w:cs="Times New Roman"/>
                <w:b/>
                <w:color w:val="FF0000"/>
                <w:szCs w:val="28"/>
              </w:rPr>
            </w:pPr>
          </w:p>
        </w:tc>
        <w:tc>
          <w:tcPr>
            <w:tcW w:w="8761" w:type="dxa"/>
          </w:tcPr>
          <w:p w14:paraId="28F77CC8"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Điều nhà thơ muốn nói với con trong đoạn thơ:</w:t>
            </w:r>
          </w:p>
          <w:p w14:paraId="397AC565"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Nhà thơ muốn nói với con về những nét đẹp của người đồng mình, của quê hương, đó cũng chính là cái nôi nuôi dưỡng con trưởng thành.</w:t>
            </w:r>
          </w:p>
          <w:p w14:paraId="35F38B22"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Họ là những con người khéo léo trong lao động, có tâm hồn yêu cái đẹp, có cuộc sống lao động cần cù tươi vui, lạc quan, gắn bó quấn quýt.</w:t>
            </w:r>
          </w:p>
          <w:p w14:paraId="5B2D7037" w14:textId="77777777" w:rsidR="003B65E6" w:rsidRPr="00155A34" w:rsidRDefault="003B65E6" w:rsidP="003B65E6">
            <w:pPr>
              <w:spacing w:line="288" w:lineRule="auto"/>
              <w:rPr>
                <w:rFonts w:ascii="Times New Roman" w:hAnsi="Times New Roman"/>
                <w:sz w:val="28"/>
                <w:szCs w:val="28"/>
              </w:rPr>
            </w:pPr>
            <w:r w:rsidRPr="00D92DB0">
              <w:rPr>
                <w:rFonts w:ascii="Times New Roman" w:hAnsi="Times New Roman"/>
                <w:sz w:val="28"/>
                <w:szCs w:val="28"/>
              </w:rPr>
              <w:t>- Rừng núi quê hương thật thơ mộng và nghĩa tình. Thiên nhiên ấy đã che chở, đã nuôi dưỡng con người cả về tâm hồn, lối số</w:t>
            </w:r>
            <w:r>
              <w:rPr>
                <w:rFonts w:ascii="Times New Roman" w:hAnsi="Times New Roman"/>
                <w:sz w:val="28"/>
                <w:szCs w:val="28"/>
              </w:rPr>
              <w:t>ng.</w:t>
            </w:r>
          </w:p>
        </w:tc>
      </w:tr>
      <w:tr w:rsidR="003B65E6" w14:paraId="5437D5AB" w14:textId="77777777" w:rsidTr="003B65E6">
        <w:tc>
          <w:tcPr>
            <w:tcW w:w="1129" w:type="dxa"/>
          </w:tcPr>
          <w:p w14:paraId="480F38C5" w14:textId="77777777" w:rsidR="003B65E6" w:rsidRPr="00155A34" w:rsidRDefault="003B65E6" w:rsidP="00DB7318">
            <w:pPr>
              <w:pStyle w:val="ListParagraph"/>
              <w:numPr>
                <w:ilvl w:val="0"/>
                <w:numId w:val="17"/>
              </w:numPr>
              <w:spacing w:after="0" w:line="288" w:lineRule="auto"/>
              <w:jc w:val="center"/>
              <w:rPr>
                <w:rFonts w:eastAsia="Calibri" w:cs="Times New Roman"/>
                <w:b/>
                <w:color w:val="FF0000"/>
                <w:szCs w:val="28"/>
              </w:rPr>
            </w:pPr>
          </w:p>
        </w:tc>
        <w:tc>
          <w:tcPr>
            <w:tcW w:w="8761" w:type="dxa"/>
          </w:tcPr>
          <w:p w14:paraId="0B01A6ED"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Viết đoạn giới thiệu bài thơ:</w:t>
            </w:r>
          </w:p>
          <w:p w14:paraId="596D7EE7"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Giới thiệu ngắn gọn tên tác phẩm - tác giả</w:t>
            </w:r>
          </w:p>
          <w:p w14:paraId="58AA5595"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Thể thơ, phương thức biểu đạt chính cua bái thơ</w:t>
            </w:r>
          </w:p>
          <w:p w14:paraId="19A22407"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Bố cục, mạch cam xúc của bài thơ</w:t>
            </w:r>
          </w:p>
          <w:p w14:paraId="7C4CCD6C"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Nêu nội dung của bài thơ: Chủ đề =&gt; Nội dung chính của bài</w:t>
            </w:r>
          </w:p>
          <w:p w14:paraId="2971A0DF"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Giới thiệu chủ đề: Tình cảm gia đình; Truyền thống của quê hương, của dân tộc</w:t>
            </w:r>
          </w:p>
          <w:p w14:paraId="07354F93"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xml:space="preserve">- Giới thiệu cụ thể hai nội dung chính của bài thơ </w:t>
            </w:r>
          </w:p>
          <w:p w14:paraId="233A7599"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Bố cục, mạch cảm xúc của bài thơ</w:t>
            </w:r>
          </w:p>
          <w:p w14:paraId="14BE3518"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Nêu</w:t>
            </w:r>
            <w:r w:rsidRPr="00D92DB0">
              <w:rPr>
                <w:rFonts w:ascii="Times New Roman" w:hAnsi="Times New Roman"/>
                <w:sz w:val="28"/>
                <w:szCs w:val="28"/>
              </w:rPr>
              <w:tab/>
              <w:t>nội dung của bài thơ: Chủ đề =&gt; Nội dung chính của bài</w:t>
            </w:r>
          </w:p>
          <w:p w14:paraId="60078A45"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lastRenderedPageBreak/>
              <w:t>- Giới thiệu chủ đề: Tình cảm gia đình; Truyền thống của quê hương, của dân tộc</w:t>
            </w:r>
          </w:p>
          <w:p w14:paraId="1C506DE2"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Giới</w:t>
            </w:r>
            <w:r w:rsidRPr="00D92DB0">
              <w:rPr>
                <w:rFonts w:ascii="Times New Roman" w:hAnsi="Times New Roman"/>
                <w:sz w:val="28"/>
                <w:szCs w:val="28"/>
              </w:rPr>
              <w:tab/>
              <w:t>thiệu cụ thề hai nội dung chính của bài thơ</w:t>
            </w:r>
          </w:p>
          <w:p w14:paraId="54943165" w14:textId="77777777" w:rsidR="003B65E6" w:rsidRPr="00155A34" w:rsidRDefault="003B65E6" w:rsidP="003B65E6">
            <w:pPr>
              <w:spacing w:line="288" w:lineRule="auto"/>
              <w:rPr>
                <w:rFonts w:ascii="Times New Roman" w:hAnsi="Times New Roman"/>
                <w:sz w:val="28"/>
                <w:szCs w:val="28"/>
              </w:rPr>
            </w:pPr>
            <w:r w:rsidRPr="00D92DB0">
              <w:rPr>
                <w:rFonts w:ascii="Times New Roman" w:hAnsi="Times New Roman"/>
                <w:sz w:val="28"/>
                <w:szCs w:val="28"/>
              </w:rPr>
              <w:t>- Giới</w:t>
            </w:r>
            <w:r w:rsidRPr="00D92DB0">
              <w:rPr>
                <w:rFonts w:ascii="Times New Roman" w:hAnsi="Times New Roman"/>
                <w:sz w:val="28"/>
                <w:szCs w:val="28"/>
              </w:rPr>
              <w:tab/>
              <w:t xml:space="preserve">thiệu nghệ thuật: Từ ngữ, hình ảnh thơ mộc mạc, giản dị mà gợi cảm. Giọng điệu thiết tha trìu mến; bố cục chặt chẽ, dẫn dắt tự nhiên, lối tư duy của người miền núi. </w:t>
            </w:r>
          </w:p>
        </w:tc>
      </w:tr>
    </w:tbl>
    <w:p w14:paraId="7D0CE320" w14:textId="77777777" w:rsidR="003B65E6" w:rsidRPr="00155A34" w:rsidRDefault="003B65E6" w:rsidP="003B65E6">
      <w:pPr>
        <w:spacing w:after="0" w:line="288" w:lineRule="auto"/>
        <w:rPr>
          <w:rFonts w:ascii="Times New Roman" w:hAnsi="Times New Roman"/>
          <w:b/>
          <w:color w:val="FF0000"/>
          <w:sz w:val="28"/>
          <w:szCs w:val="28"/>
        </w:rPr>
      </w:pPr>
      <w:r w:rsidRPr="00155A34">
        <w:rPr>
          <w:rFonts w:ascii="Times New Roman" w:hAnsi="Times New Roman"/>
          <w:b/>
          <w:color w:val="FF0000"/>
          <w:sz w:val="28"/>
          <w:szCs w:val="28"/>
        </w:rPr>
        <w:lastRenderedPageBreak/>
        <w:t>7. PHIẾU SỐ 7</w:t>
      </w:r>
    </w:p>
    <w:p w14:paraId="727232F1"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Trong bài thơ Nói với con, Y Phương có viết:</w:t>
      </w:r>
    </w:p>
    <w:p w14:paraId="22192C2E" w14:textId="77777777" w:rsidR="003B65E6" w:rsidRPr="00D92DB0" w:rsidRDefault="003B65E6" w:rsidP="003B65E6">
      <w:pPr>
        <w:spacing w:after="0" w:line="288" w:lineRule="auto"/>
        <w:rPr>
          <w:rFonts w:ascii="Times New Roman" w:hAnsi="Times New Roman"/>
          <w:i/>
          <w:sz w:val="28"/>
          <w:szCs w:val="28"/>
        </w:rPr>
      </w:pPr>
      <w:r w:rsidRPr="00D92DB0">
        <w:rPr>
          <w:rFonts w:ascii="Times New Roman" w:hAnsi="Times New Roman"/>
          <w:i/>
          <w:sz w:val="28"/>
          <w:szCs w:val="28"/>
        </w:rPr>
        <w:t xml:space="preserve">‘'Người đồng mình thương lắm con ơi </w:t>
      </w:r>
    </w:p>
    <w:p w14:paraId="3AC0B874" w14:textId="77777777" w:rsidR="003B65E6" w:rsidRPr="00D92DB0" w:rsidRDefault="003B65E6" w:rsidP="003B65E6">
      <w:pPr>
        <w:spacing w:after="0" w:line="288" w:lineRule="auto"/>
        <w:rPr>
          <w:rFonts w:ascii="Times New Roman" w:hAnsi="Times New Roman"/>
          <w:i/>
          <w:sz w:val="28"/>
          <w:szCs w:val="28"/>
        </w:rPr>
      </w:pPr>
      <w:r w:rsidRPr="00D92DB0">
        <w:rPr>
          <w:rFonts w:ascii="Times New Roman" w:hAnsi="Times New Roman"/>
          <w:i/>
          <w:sz w:val="28"/>
          <w:szCs w:val="28"/>
        </w:rPr>
        <w:t xml:space="preserve">Cao do nỗi buồn </w:t>
      </w:r>
    </w:p>
    <w:p w14:paraId="0E710885" w14:textId="77777777" w:rsidR="003B65E6" w:rsidRPr="00D92DB0" w:rsidRDefault="003B65E6" w:rsidP="003B65E6">
      <w:pPr>
        <w:spacing w:after="0" w:line="288" w:lineRule="auto"/>
        <w:rPr>
          <w:rFonts w:ascii="Times New Roman" w:hAnsi="Times New Roman"/>
          <w:i/>
          <w:sz w:val="28"/>
          <w:szCs w:val="28"/>
        </w:rPr>
      </w:pPr>
      <w:r w:rsidRPr="00D92DB0">
        <w:rPr>
          <w:rFonts w:ascii="Times New Roman" w:hAnsi="Times New Roman"/>
          <w:i/>
          <w:sz w:val="28"/>
          <w:szCs w:val="28"/>
        </w:rPr>
        <w:t>Xa nuôi chí lớn</w:t>
      </w:r>
    </w:p>
    <w:p w14:paraId="216089A5" w14:textId="77777777" w:rsidR="003B65E6" w:rsidRPr="00D92DB0" w:rsidRDefault="003B65E6" w:rsidP="003B65E6">
      <w:pPr>
        <w:spacing w:after="0" w:line="288" w:lineRule="auto"/>
        <w:rPr>
          <w:rFonts w:ascii="Times New Roman" w:hAnsi="Times New Roman"/>
          <w:i/>
          <w:sz w:val="28"/>
          <w:szCs w:val="28"/>
        </w:rPr>
      </w:pPr>
      <w:r w:rsidRPr="00D92DB0">
        <w:rPr>
          <w:rFonts w:ascii="Times New Roman" w:hAnsi="Times New Roman"/>
          <w:i/>
          <w:sz w:val="28"/>
          <w:szCs w:val="28"/>
        </w:rPr>
        <w:t>Dẫu làm sao thì cha vẫn muốn</w:t>
      </w:r>
    </w:p>
    <w:p w14:paraId="0F8D42AE" w14:textId="77777777" w:rsidR="003B65E6" w:rsidRPr="00D92DB0" w:rsidRDefault="003B65E6" w:rsidP="003B65E6">
      <w:pPr>
        <w:spacing w:after="0" w:line="288" w:lineRule="auto"/>
        <w:rPr>
          <w:rFonts w:ascii="Times New Roman" w:hAnsi="Times New Roman"/>
          <w:i/>
          <w:sz w:val="28"/>
          <w:szCs w:val="28"/>
        </w:rPr>
      </w:pPr>
      <w:r w:rsidRPr="00D92DB0">
        <w:rPr>
          <w:rFonts w:ascii="Times New Roman" w:hAnsi="Times New Roman"/>
          <w:i/>
          <w:sz w:val="28"/>
          <w:szCs w:val="28"/>
        </w:rPr>
        <w:t>Sống trên đá không chê đá gập ghềnh</w:t>
      </w:r>
    </w:p>
    <w:p w14:paraId="3943C87B" w14:textId="77777777" w:rsidR="003B65E6" w:rsidRPr="00D92DB0" w:rsidRDefault="003B65E6" w:rsidP="003B65E6">
      <w:pPr>
        <w:spacing w:after="0" w:line="288" w:lineRule="auto"/>
        <w:rPr>
          <w:rFonts w:ascii="Times New Roman" w:hAnsi="Times New Roman"/>
          <w:i/>
          <w:sz w:val="28"/>
          <w:szCs w:val="28"/>
        </w:rPr>
      </w:pPr>
      <w:r w:rsidRPr="00D92DB0">
        <w:rPr>
          <w:rFonts w:ascii="Times New Roman" w:hAnsi="Times New Roman"/>
          <w:i/>
          <w:sz w:val="28"/>
          <w:szCs w:val="28"/>
        </w:rPr>
        <w:t>Sống trong thung không che thung nghèo đói</w:t>
      </w:r>
    </w:p>
    <w:p w14:paraId="786EE428" w14:textId="77777777" w:rsidR="003B65E6" w:rsidRPr="00D92DB0" w:rsidRDefault="003B65E6" w:rsidP="003B65E6">
      <w:pPr>
        <w:spacing w:after="0" w:line="288" w:lineRule="auto"/>
        <w:rPr>
          <w:rFonts w:ascii="Times New Roman" w:hAnsi="Times New Roman"/>
          <w:i/>
          <w:sz w:val="28"/>
          <w:szCs w:val="28"/>
        </w:rPr>
      </w:pPr>
      <w:r w:rsidRPr="00D92DB0">
        <w:rPr>
          <w:rFonts w:ascii="Times New Roman" w:hAnsi="Times New Roman"/>
          <w:i/>
          <w:sz w:val="28"/>
          <w:szCs w:val="28"/>
        </w:rPr>
        <w:t>Sống như sông như suối</w:t>
      </w:r>
    </w:p>
    <w:p w14:paraId="5133CBB1" w14:textId="77777777" w:rsidR="003B65E6" w:rsidRPr="00D92DB0" w:rsidRDefault="003B65E6" w:rsidP="003B65E6">
      <w:pPr>
        <w:spacing w:after="0" w:line="288" w:lineRule="auto"/>
        <w:rPr>
          <w:rFonts w:ascii="Times New Roman" w:hAnsi="Times New Roman"/>
          <w:i/>
          <w:sz w:val="28"/>
          <w:szCs w:val="28"/>
        </w:rPr>
      </w:pPr>
      <w:r w:rsidRPr="00D92DB0">
        <w:rPr>
          <w:rFonts w:ascii="Times New Roman" w:hAnsi="Times New Roman"/>
          <w:i/>
          <w:sz w:val="28"/>
          <w:szCs w:val="28"/>
        </w:rPr>
        <w:t>Lên thác xuống ghềnh</w:t>
      </w:r>
    </w:p>
    <w:p w14:paraId="4B1A1433"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i/>
          <w:sz w:val="28"/>
          <w:szCs w:val="28"/>
        </w:rPr>
        <w:t>Không lo cực nhọc”</w:t>
      </w:r>
    </w:p>
    <w:p w14:paraId="4285CCA2"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Câu 1: Ngôn từ được tác giả sử dụng trong đoạn thơ trên có gì đặc sắc?</w:t>
      </w:r>
    </w:p>
    <w:p w14:paraId="2208301B"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Câu 2: Từ “thương” trong câu thơ “Người đồng mình thương lắm con ơi” có sắc thái biểu cảm như thế nào?</w:t>
      </w:r>
    </w:p>
    <w:p w14:paraId="2F2A39B3"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Câu 3: Chỉ ra và nêu tác dụng biện pháp tu từ điệp ngữ đã được tác giả sử dụng trong đoạn thơ.</w:t>
      </w:r>
    </w:p>
    <w:p w14:paraId="01F46338" w14:textId="77777777" w:rsidR="003B65E6" w:rsidRPr="00D92DB0" w:rsidRDefault="003B65E6" w:rsidP="003B65E6">
      <w:pPr>
        <w:spacing w:after="0" w:line="288" w:lineRule="auto"/>
        <w:rPr>
          <w:rFonts w:ascii="Times New Roman" w:hAnsi="Times New Roman"/>
          <w:sz w:val="28"/>
          <w:szCs w:val="28"/>
        </w:rPr>
      </w:pPr>
      <w:r w:rsidRPr="00D92DB0">
        <w:rPr>
          <w:rFonts w:ascii="Times New Roman" w:hAnsi="Times New Roman"/>
          <w:sz w:val="28"/>
          <w:szCs w:val="28"/>
        </w:rPr>
        <w:t xml:space="preserve">Câu 4: Viết đoạn văn (khoảng 10 câu) theo cách lập luận diễn dịch đề làm rõ những mong muốn của người cha đối với con được gửi gắm trong đoạn thơ trên. Trong đoạn văn có sử dụng khởi ngữ (gạch chân khởi ngữ). </w:t>
      </w:r>
    </w:p>
    <w:p w14:paraId="178F10FF" w14:textId="77777777" w:rsidR="003B65E6" w:rsidRDefault="003B65E6" w:rsidP="003B65E6">
      <w:pPr>
        <w:spacing w:after="0" w:line="288" w:lineRule="auto"/>
        <w:jc w:val="center"/>
        <w:rPr>
          <w:rFonts w:ascii="Times New Roman" w:hAnsi="Times New Roman"/>
          <w:b/>
          <w:color w:val="FF0000"/>
          <w:sz w:val="28"/>
          <w:szCs w:val="28"/>
        </w:rPr>
      </w:pPr>
      <w:r w:rsidRPr="00155A34">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266"/>
        <w:gridCol w:w="8588"/>
      </w:tblGrid>
      <w:tr w:rsidR="003B65E6" w14:paraId="5CFF4847" w14:textId="77777777" w:rsidTr="003B65E6">
        <w:tc>
          <w:tcPr>
            <w:tcW w:w="1271" w:type="dxa"/>
          </w:tcPr>
          <w:p w14:paraId="668BBC36" w14:textId="77777777" w:rsidR="003B65E6" w:rsidRPr="00155A34" w:rsidRDefault="003B65E6" w:rsidP="00DB7318">
            <w:pPr>
              <w:pStyle w:val="ListParagraph"/>
              <w:numPr>
                <w:ilvl w:val="0"/>
                <w:numId w:val="18"/>
              </w:numPr>
              <w:spacing w:after="0" w:line="288" w:lineRule="auto"/>
              <w:jc w:val="center"/>
              <w:rPr>
                <w:rFonts w:eastAsia="Calibri" w:cs="Times New Roman"/>
                <w:b/>
                <w:color w:val="FF0000"/>
                <w:szCs w:val="28"/>
              </w:rPr>
            </w:pPr>
          </w:p>
        </w:tc>
        <w:tc>
          <w:tcPr>
            <w:tcW w:w="8619" w:type="dxa"/>
          </w:tcPr>
          <w:p w14:paraId="19C04F97"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Ngôn đặc sắc sử dụng trong đoạn thơ trên:</w:t>
            </w:r>
          </w:p>
          <w:p w14:paraId="01BA23E2" w14:textId="77777777" w:rsidR="003B65E6" w:rsidRPr="00155A34" w:rsidRDefault="003B65E6" w:rsidP="003B65E6">
            <w:pPr>
              <w:spacing w:line="288" w:lineRule="auto"/>
              <w:rPr>
                <w:rFonts w:ascii="Times New Roman" w:hAnsi="Times New Roman"/>
                <w:sz w:val="28"/>
                <w:szCs w:val="28"/>
              </w:rPr>
            </w:pPr>
            <w:r w:rsidRPr="00D92DB0">
              <w:rPr>
                <w:rFonts w:ascii="Times New Roman" w:hAnsi="Times New Roman"/>
                <w:sz w:val="28"/>
                <w:szCs w:val="28"/>
              </w:rPr>
              <w:t>Đoạn thơ được tác giả viết bằng ngôn từ giản dị, giàu hình ảnh, chân thành như lời nói hằng ngày của ngưởi miền núi, sức truyền cảm được tăng lên bởi các biện pháp nghệ thuật được tác giả sử dụ</w:t>
            </w:r>
            <w:r>
              <w:rPr>
                <w:rFonts w:ascii="Times New Roman" w:hAnsi="Times New Roman"/>
                <w:sz w:val="28"/>
                <w:szCs w:val="28"/>
              </w:rPr>
              <w:t>ng hài hòa.</w:t>
            </w:r>
          </w:p>
        </w:tc>
      </w:tr>
      <w:tr w:rsidR="003B65E6" w14:paraId="501A7DFA" w14:textId="77777777" w:rsidTr="003B65E6">
        <w:tc>
          <w:tcPr>
            <w:tcW w:w="1271" w:type="dxa"/>
          </w:tcPr>
          <w:p w14:paraId="4884A7F5" w14:textId="77777777" w:rsidR="003B65E6" w:rsidRPr="00155A34" w:rsidRDefault="003B65E6" w:rsidP="00DB7318">
            <w:pPr>
              <w:pStyle w:val="ListParagraph"/>
              <w:numPr>
                <w:ilvl w:val="0"/>
                <w:numId w:val="18"/>
              </w:numPr>
              <w:spacing w:after="0" w:line="288" w:lineRule="auto"/>
              <w:jc w:val="center"/>
              <w:rPr>
                <w:rFonts w:eastAsia="Calibri" w:cs="Times New Roman"/>
                <w:b/>
                <w:color w:val="FF0000"/>
                <w:szCs w:val="28"/>
              </w:rPr>
            </w:pPr>
          </w:p>
        </w:tc>
        <w:tc>
          <w:tcPr>
            <w:tcW w:w="8619" w:type="dxa"/>
          </w:tcPr>
          <w:p w14:paraId="242C3C85" w14:textId="77777777" w:rsidR="003B65E6" w:rsidRPr="00155A34" w:rsidRDefault="003B65E6" w:rsidP="003B65E6">
            <w:pPr>
              <w:spacing w:line="288" w:lineRule="auto"/>
              <w:rPr>
                <w:rFonts w:ascii="Times New Roman" w:hAnsi="Times New Roman"/>
                <w:sz w:val="28"/>
                <w:szCs w:val="28"/>
              </w:rPr>
            </w:pPr>
            <w:r w:rsidRPr="00D92DB0">
              <w:rPr>
                <w:rFonts w:ascii="Times New Roman" w:hAnsi="Times New Roman"/>
                <w:sz w:val="28"/>
                <w:szCs w:val="28"/>
              </w:rPr>
              <w:t xml:space="preserve">Sắc thái biểu cảm của từ “thương” trong câu thơ “Người đồng mình thương lắm con ơi”: </w:t>
            </w:r>
            <w:r>
              <w:rPr>
                <w:rFonts w:ascii="Times New Roman" w:hAnsi="Times New Roman"/>
                <w:sz w:val="28"/>
                <w:szCs w:val="28"/>
              </w:rPr>
              <w:t xml:space="preserve"> </w:t>
            </w:r>
            <w:r w:rsidRPr="00D92DB0">
              <w:rPr>
                <w:rFonts w:ascii="Times New Roman" w:hAnsi="Times New Roman"/>
                <w:sz w:val="28"/>
                <w:szCs w:val="28"/>
              </w:rPr>
              <w:t>Từ “thương” thể hiện sự đồng cảm, chân thành....</w:t>
            </w:r>
          </w:p>
        </w:tc>
      </w:tr>
      <w:tr w:rsidR="003B65E6" w14:paraId="51B6BB73" w14:textId="77777777" w:rsidTr="003B65E6">
        <w:tc>
          <w:tcPr>
            <w:tcW w:w="1271" w:type="dxa"/>
          </w:tcPr>
          <w:p w14:paraId="235FBA7C" w14:textId="77777777" w:rsidR="003B65E6" w:rsidRPr="00155A34" w:rsidRDefault="003B65E6" w:rsidP="00DB7318">
            <w:pPr>
              <w:pStyle w:val="ListParagraph"/>
              <w:numPr>
                <w:ilvl w:val="0"/>
                <w:numId w:val="18"/>
              </w:numPr>
              <w:spacing w:after="0" w:line="288" w:lineRule="auto"/>
              <w:jc w:val="center"/>
              <w:rPr>
                <w:rFonts w:eastAsia="Calibri" w:cs="Times New Roman"/>
                <w:b/>
                <w:color w:val="FF0000"/>
                <w:szCs w:val="28"/>
              </w:rPr>
            </w:pPr>
          </w:p>
        </w:tc>
        <w:tc>
          <w:tcPr>
            <w:tcW w:w="8619" w:type="dxa"/>
          </w:tcPr>
          <w:p w14:paraId="2A81F8A5"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Chỉ ra và nêu tác dụng biện pháp tu từ điệp ngữ:</w:t>
            </w:r>
          </w:p>
          <w:p w14:paraId="572CA45D"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lastRenderedPageBreak/>
              <w:t>- Biện pháp điệp ngữ:</w:t>
            </w:r>
          </w:p>
          <w:p w14:paraId="66AA5621"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Điệp từ “sống”</w:t>
            </w:r>
          </w:p>
          <w:p w14:paraId="2FB721BB"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Điệp cấu trúc câu: “Sống....không chê-...”</w:t>
            </w:r>
          </w:p>
          <w:p w14:paraId="1F95D26F" w14:textId="77777777" w:rsidR="003B65E6" w:rsidRPr="00155A34" w:rsidRDefault="003B65E6" w:rsidP="003B65E6">
            <w:pPr>
              <w:spacing w:line="288" w:lineRule="auto"/>
              <w:rPr>
                <w:rFonts w:ascii="Times New Roman" w:hAnsi="Times New Roman"/>
                <w:sz w:val="28"/>
                <w:szCs w:val="28"/>
              </w:rPr>
            </w:pPr>
            <w:r w:rsidRPr="00D92DB0">
              <w:rPr>
                <w:rFonts w:ascii="Times New Roman" w:hAnsi="Times New Roman"/>
                <w:sz w:val="28"/>
                <w:szCs w:val="28"/>
              </w:rPr>
              <w:t>- Tác dụng: Góp phần nhấn mạnh, khẳng định bản lĩnh, thái độ sống: Nghị lực phi thường, ân nghĩa thuỷ chung, hồ</w:t>
            </w:r>
            <w:r>
              <w:rPr>
                <w:rFonts w:ascii="Times New Roman" w:hAnsi="Times New Roman"/>
                <w:sz w:val="28"/>
                <w:szCs w:val="28"/>
              </w:rPr>
              <w:t>n nhiên phóng khoáng....</w:t>
            </w:r>
          </w:p>
        </w:tc>
      </w:tr>
      <w:tr w:rsidR="003B65E6" w14:paraId="75909ADE" w14:textId="77777777" w:rsidTr="003B65E6">
        <w:tc>
          <w:tcPr>
            <w:tcW w:w="1271" w:type="dxa"/>
          </w:tcPr>
          <w:p w14:paraId="6A41FD6C" w14:textId="77777777" w:rsidR="003B65E6" w:rsidRPr="00155A34" w:rsidRDefault="003B65E6" w:rsidP="00DB7318">
            <w:pPr>
              <w:pStyle w:val="ListParagraph"/>
              <w:numPr>
                <w:ilvl w:val="0"/>
                <w:numId w:val="18"/>
              </w:numPr>
              <w:spacing w:after="0" w:line="288" w:lineRule="auto"/>
              <w:jc w:val="center"/>
              <w:rPr>
                <w:rFonts w:eastAsia="Calibri" w:cs="Times New Roman"/>
                <w:b/>
                <w:color w:val="FF0000"/>
                <w:szCs w:val="28"/>
              </w:rPr>
            </w:pPr>
          </w:p>
        </w:tc>
        <w:tc>
          <w:tcPr>
            <w:tcW w:w="8619" w:type="dxa"/>
          </w:tcPr>
          <w:p w14:paraId="00A3FF7D"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Viết đoạn văn làm rõ những mong muốn của người cha đối với con được gửi gắm trong đoạn thơ:</w:t>
            </w:r>
          </w:p>
          <w:p w14:paraId="2E8D1D6D"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Bằng tình cảm chân thành, tha thiết, người cha mong con:</w:t>
            </w:r>
          </w:p>
          <w:p w14:paraId="76AEAF38"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Biết yêu thương, tự bảo vệ những phẩm chất tốt đẹp của người đồng mình</w:t>
            </w:r>
          </w:p>
          <w:p w14:paraId="2684EDC5" w14:textId="77777777" w:rsidR="003B65E6" w:rsidRPr="00D92DB0" w:rsidRDefault="003B65E6" w:rsidP="003B65E6">
            <w:pPr>
              <w:spacing w:line="288" w:lineRule="auto"/>
              <w:rPr>
                <w:rFonts w:ascii="Times New Roman" w:hAnsi="Times New Roman"/>
                <w:sz w:val="28"/>
                <w:szCs w:val="28"/>
              </w:rPr>
            </w:pPr>
            <w:r w:rsidRPr="00D92DB0">
              <w:rPr>
                <w:rFonts w:ascii="Times New Roman" w:hAnsi="Times New Roman"/>
                <w:sz w:val="28"/>
                <w:szCs w:val="28"/>
              </w:rPr>
              <w:t>+ Biết vươn lên trong mọi hoàn cảnh khó khăn, gian khổ.</w:t>
            </w:r>
          </w:p>
          <w:p w14:paraId="54A26885" w14:textId="77777777" w:rsidR="003B65E6" w:rsidRPr="00155A34" w:rsidRDefault="003B65E6" w:rsidP="003B65E6">
            <w:pPr>
              <w:spacing w:line="288" w:lineRule="auto"/>
              <w:rPr>
                <w:rFonts w:ascii="Times New Roman" w:hAnsi="Times New Roman"/>
                <w:sz w:val="28"/>
                <w:szCs w:val="28"/>
              </w:rPr>
            </w:pPr>
            <w:r w:rsidRPr="00D92DB0">
              <w:rPr>
                <w:rFonts w:ascii="Times New Roman" w:hAnsi="Times New Roman"/>
                <w:sz w:val="28"/>
                <w:szCs w:val="28"/>
              </w:rPr>
              <w:t>- Nghệ thuật đối, điệp ngữ, phép ẩn dụ, rút gọn câu... - Góp phần làm nổi bật cảm xúc, khát khao cháy bỏng của ngườ</w:t>
            </w:r>
            <w:r>
              <w:rPr>
                <w:rFonts w:ascii="Times New Roman" w:hAnsi="Times New Roman"/>
                <w:sz w:val="28"/>
                <w:szCs w:val="28"/>
              </w:rPr>
              <w:t xml:space="preserve">i cha... </w:t>
            </w:r>
          </w:p>
        </w:tc>
      </w:tr>
    </w:tbl>
    <w:p w14:paraId="47922DB6" w14:textId="77777777" w:rsidR="003B65E6" w:rsidRDefault="003B65E6" w:rsidP="003B65E6">
      <w:pPr>
        <w:spacing w:after="0" w:line="288" w:lineRule="auto"/>
        <w:rPr>
          <w:rFonts w:ascii="Times New Roman" w:hAnsi="Times New Roman"/>
          <w:b/>
          <w:color w:val="FF0000"/>
          <w:sz w:val="28"/>
          <w:szCs w:val="28"/>
        </w:rPr>
      </w:pPr>
    </w:p>
    <w:p w14:paraId="4DF06AB8" w14:textId="77777777" w:rsidR="003B65E6" w:rsidRPr="00D92DB0" w:rsidRDefault="003B65E6" w:rsidP="003B65E6">
      <w:pPr>
        <w:spacing w:after="0" w:line="288" w:lineRule="auto"/>
        <w:rPr>
          <w:rFonts w:ascii="Times New Roman" w:hAnsi="Times New Roman"/>
          <w:b/>
          <w:color w:val="FF0000"/>
          <w:sz w:val="28"/>
          <w:szCs w:val="28"/>
        </w:rPr>
      </w:pPr>
      <w:r>
        <w:rPr>
          <w:rFonts w:ascii="Times New Roman" w:hAnsi="Times New Roman"/>
          <w:b/>
          <w:color w:val="FF0000"/>
          <w:sz w:val="28"/>
          <w:szCs w:val="28"/>
        </w:rPr>
        <w:t>PHIẾU SỐ 8</w:t>
      </w:r>
    </w:p>
    <w:p w14:paraId="1B3AF940"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b/>
          <w:bCs/>
          <w:color w:val="000000"/>
          <w:sz w:val="28"/>
          <w:szCs w:val="28"/>
        </w:rPr>
        <w:t>Câu 1: </w:t>
      </w:r>
      <w:r w:rsidRPr="00D92DB0">
        <w:rPr>
          <w:rFonts w:ascii="Times New Roman" w:eastAsia="Times New Roman" w:hAnsi="Times New Roman"/>
          <w:color w:val="000000"/>
          <w:sz w:val="28"/>
          <w:szCs w:val="28"/>
        </w:rPr>
        <w:t>Đọc đoạn thơ sau và trả lời các câu hỏi:</w:t>
      </w:r>
    </w:p>
    <w:p w14:paraId="4078CF03"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 “Người đồng mình thương lắm con ơi</w:t>
      </w:r>
    </w:p>
    <w:p w14:paraId="75AA79DB"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Cao đo nỗi buồn</w:t>
      </w:r>
    </w:p>
    <w:p w14:paraId="2811C99C"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Xa nuôi chí lớn</w:t>
      </w:r>
    </w:p>
    <w:p w14:paraId="4D7033AC"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Dẫu làm sao thì cha vẫn muốn</w:t>
      </w:r>
    </w:p>
    <w:p w14:paraId="647B2AB1"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Sống trên đá không chê đá gập ghềnh</w:t>
      </w:r>
    </w:p>
    <w:p w14:paraId="6421C701"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Sống trong thung không chê thung nghèo đói</w:t>
      </w:r>
    </w:p>
    <w:p w14:paraId="7EDC511E"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Sống như sông như suối</w:t>
      </w:r>
    </w:p>
    <w:p w14:paraId="6520F158"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Lên thác xuống ghềnh</w:t>
      </w:r>
    </w:p>
    <w:p w14:paraId="3BD7AA24"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Không lo cực nhọc</w:t>
      </w:r>
    </w:p>
    <w:p w14:paraId="5BA6F381"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Người đồng mình thô sơ da thịt</w:t>
      </w:r>
    </w:p>
    <w:p w14:paraId="2ED88032"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Chẳng mấy ai nhỏ bé đâu con”…</w:t>
      </w:r>
    </w:p>
    <w:p w14:paraId="42BAB9F5" w14:textId="77777777" w:rsidR="003B65E6" w:rsidRPr="00D92DB0" w:rsidRDefault="003B65E6" w:rsidP="003B65E6">
      <w:pPr>
        <w:spacing w:after="0" w:line="288" w:lineRule="auto"/>
        <w:jc w:val="right"/>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(Theo Ngữ Văn 9, tập hai, trang 72, NXB Giáo dục, 2007)</w:t>
      </w:r>
    </w:p>
    <w:p w14:paraId="107CC3E6"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b/>
          <w:bCs/>
          <w:color w:val="000000"/>
          <w:sz w:val="28"/>
          <w:szCs w:val="28"/>
        </w:rPr>
        <w:t>a.</w:t>
      </w:r>
      <w:r w:rsidRPr="00D92DB0">
        <w:rPr>
          <w:rFonts w:ascii="Times New Roman" w:eastAsia="Times New Roman" w:hAnsi="Times New Roman"/>
          <w:color w:val="000000"/>
          <w:sz w:val="28"/>
          <w:szCs w:val="28"/>
        </w:rPr>
        <w:t>  Đoạn thơ trên trích từ tác phẩm nào? Cho biết tên tác giả.</w:t>
      </w:r>
    </w:p>
    <w:p w14:paraId="1D740481"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b/>
          <w:bCs/>
          <w:color w:val="000000"/>
          <w:sz w:val="28"/>
          <w:szCs w:val="28"/>
        </w:rPr>
        <w:t>b.</w:t>
      </w:r>
      <w:r w:rsidRPr="00D92DB0">
        <w:rPr>
          <w:rFonts w:ascii="Times New Roman" w:eastAsia="Times New Roman" w:hAnsi="Times New Roman"/>
          <w:color w:val="000000"/>
          <w:sz w:val="28"/>
          <w:szCs w:val="28"/>
        </w:rPr>
        <w:t> </w:t>
      </w:r>
    </w:p>
    <w:p w14:paraId="06DD9A50"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Giải nghĩa cụm từ “người đồng mình”.</w:t>
      </w:r>
    </w:p>
    <w:p w14:paraId="7E75B38B"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Qua hai câu thơ của đoạn trích: “Sống trên đá không chê đá gập ghềnh</w:t>
      </w:r>
    </w:p>
    <w:p w14:paraId="0475DC74"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lastRenderedPageBreak/>
        <w:t>                                          Sống trong thung không chê thung nghèo đói”.</w:t>
      </w:r>
    </w:p>
    <w:p w14:paraId="3896F27B"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Em hãy cho biết người đồng mình sống ở vùng nào và đặc điểm của hoàn cảnh sống ở đó ra sao?</w:t>
      </w:r>
    </w:p>
    <w:p w14:paraId="11E13632"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b/>
          <w:bCs/>
          <w:color w:val="000000"/>
          <w:sz w:val="28"/>
          <w:szCs w:val="28"/>
        </w:rPr>
        <w:t>c.</w:t>
      </w:r>
      <w:r w:rsidRPr="00D92DB0">
        <w:rPr>
          <w:rFonts w:ascii="Times New Roman" w:eastAsia="Times New Roman" w:hAnsi="Times New Roman"/>
          <w:color w:val="000000"/>
          <w:sz w:val="28"/>
          <w:szCs w:val="28"/>
        </w:rPr>
        <w:t>  Tìm và nêu ý nghĩa của biện pháp tu từ so sánh có trong đoạn thơ trên.</w:t>
      </w:r>
    </w:p>
    <w:p w14:paraId="07E8EA05"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b/>
          <w:bCs/>
          <w:color w:val="000000"/>
          <w:sz w:val="28"/>
          <w:szCs w:val="28"/>
        </w:rPr>
        <w:t>d.</w:t>
      </w:r>
      <w:r w:rsidRPr="00D92DB0">
        <w:rPr>
          <w:rFonts w:ascii="Times New Roman" w:eastAsia="Times New Roman" w:hAnsi="Times New Roman"/>
          <w:color w:val="000000"/>
          <w:sz w:val="28"/>
          <w:szCs w:val="28"/>
        </w:rPr>
        <w:t>  Qua lời tâm tình của đoạn thơ, người cha mong ước ở con cách sống như thế nào?</w:t>
      </w:r>
    </w:p>
    <w:p w14:paraId="0D666ABB" w14:textId="77777777" w:rsidR="003B65E6" w:rsidRDefault="003B65E6" w:rsidP="003B65E6">
      <w:pPr>
        <w:spacing w:after="0" w:line="288" w:lineRule="auto"/>
        <w:jc w:val="center"/>
        <w:rPr>
          <w:rFonts w:ascii="Times New Roman" w:hAnsi="Times New Roman"/>
          <w:b/>
          <w:color w:val="FF0000"/>
          <w:sz w:val="28"/>
          <w:szCs w:val="28"/>
        </w:rPr>
      </w:pPr>
      <w:r w:rsidRPr="00D92DB0">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408"/>
        <w:gridCol w:w="8446"/>
      </w:tblGrid>
      <w:tr w:rsidR="003B65E6" w14:paraId="7A749EE6" w14:textId="77777777" w:rsidTr="003B65E6">
        <w:tc>
          <w:tcPr>
            <w:tcW w:w="1413" w:type="dxa"/>
          </w:tcPr>
          <w:p w14:paraId="2D194228" w14:textId="77777777" w:rsidR="003B65E6" w:rsidRPr="00155A34" w:rsidRDefault="003B65E6" w:rsidP="00DB7318">
            <w:pPr>
              <w:pStyle w:val="ListParagraph"/>
              <w:numPr>
                <w:ilvl w:val="0"/>
                <w:numId w:val="19"/>
              </w:numPr>
              <w:spacing w:after="0" w:line="288" w:lineRule="auto"/>
              <w:jc w:val="center"/>
              <w:rPr>
                <w:rFonts w:eastAsia="Calibri" w:cs="Times New Roman"/>
                <w:b/>
                <w:color w:val="FF0000"/>
                <w:szCs w:val="28"/>
              </w:rPr>
            </w:pPr>
          </w:p>
        </w:tc>
        <w:tc>
          <w:tcPr>
            <w:tcW w:w="8477" w:type="dxa"/>
          </w:tcPr>
          <w:p w14:paraId="3D0BB12D" w14:textId="77777777" w:rsidR="003B65E6" w:rsidRPr="00D92DB0" w:rsidRDefault="003B65E6" w:rsidP="003B65E6">
            <w:pPr>
              <w:spacing w:line="288" w:lineRule="auto"/>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Tác phẩm: Nói với con</w:t>
            </w:r>
          </w:p>
          <w:p w14:paraId="0498F17B" w14:textId="77777777" w:rsidR="003B65E6" w:rsidRPr="00155A34" w:rsidRDefault="003B65E6" w:rsidP="003B65E6">
            <w:pPr>
              <w:spacing w:line="288"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Tác giả: Y Phương</w:t>
            </w:r>
          </w:p>
        </w:tc>
      </w:tr>
      <w:tr w:rsidR="003B65E6" w14:paraId="2DA0A8FE" w14:textId="77777777" w:rsidTr="003B65E6">
        <w:tc>
          <w:tcPr>
            <w:tcW w:w="1413" w:type="dxa"/>
          </w:tcPr>
          <w:p w14:paraId="6700C5A1" w14:textId="77777777" w:rsidR="003B65E6" w:rsidRPr="00155A34" w:rsidRDefault="003B65E6" w:rsidP="00DB7318">
            <w:pPr>
              <w:pStyle w:val="ListParagraph"/>
              <w:numPr>
                <w:ilvl w:val="0"/>
                <w:numId w:val="19"/>
              </w:numPr>
              <w:spacing w:after="0" w:line="288" w:lineRule="auto"/>
              <w:jc w:val="center"/>
              <w:rPr>
                <w:rFonts w:eastAsia="Calibri" w:cs="Times New Roman"/>
                <w:b/>
                <w:color w:val="FF0000"/>
                <w:szCs w:val="28"/>
              </w:rPr>
            </w:pPr>
          </w:p>
        </w:tc>
        <w:tc>
          <w:tcPr>
            <w:tcW w:w="8477" w:type="dxa"/>
          </w:tcPr>
          <w:p w14:paraId="23AA96DE" w14:textId="77777777" w:rsidR="003B65E6" w:rsidRPr="00D92DB0" w:rsidRDefault="003B65E6" w:rsidP="003B65E6">
            <w:pPr>
              <w:spacing w:line="288" w:lineRule="auto"/>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Nghĩa của cụm từ “người đồng mình”: người vùng mình, người miền mình. Đây có thể hiểu cụ thể là những người cùng sống trên một miền đất, cùng quê hương, cùng một dân tộc.</w:t>
            </w:r>
          </w:p>
          <w:p w14:paraId="626A9345" w14:textId="77777777" w:rsidR="003B65E6" w:rsidRPr="00155A34" w:rsidRDefault="003B65E6" w:rsidP="003B65E6">
            <w:pPr>
              <w:spacing w:line="288" w:lineRule="auto"/>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Qua hai câu thơ của đoạn trích, ta biết “người đồng mình” sống ở vùng núi và hoàn cảnh sống ở đây rất khó khăn, gian khổ do điều kiện tự nhiên không th</w:t>
            </w:r>
            <w:r>
              <w:rPr>
                <w:rFonts w:ascii="Times New Roman" w:eastAsia="Times New Roman" w:hAnsi="Times New Roman"/>
                <w:color w:val="000000"/>
                <w:sz w:val="28"/>
                <w:szCs w:val="28"/>
              </w:rPr>
              <w:t>uận lợi để canh tác, sinh sống.</w:t>
            </w:r>
          </w:p>
        </w:tc>
      </w:tr>
      <w:tr w:rsidR="003B65E6" w14:paraId="15CE7B3D" w14:textId="77777777" w:rsidTr="003B65E6">
        <w:tc>
          <w:tcPr>
            <w:tcW w:w="1413" w:type="dxa"/>
          </w:tcPr>
          <w:p w14:paraId="077FD378" w14:textId="77777777" w:rsidR="003B65E6" w:rsidRPr="00155A34" w:rsidRDefault="003B65E6" w:rsidP="00DB7318">
            <w:pPr>
              <w:pStyle w:val="ListParagraph"/>
              <w:numPr>
                <w:ilvl w:val="0"/>
                <w:numId w:val="19"/>
              </w:numPr>
              <w:spacing w:after="0" w:line="288" w:lineRule="auto"/>
              <w:jc w:val="center"/>
              <w:rPr>
                <w:rFonts w:eastAsia="Calibri" w:cs="Times New Roman"/>
                <w:b/>
                <w:color w:val="FF0000"/>
                <w:szCs w:val="28"/>
              </w:rPr>
            </w:pPr>
          </w:p>
        </w:tc>
        <w:tc>
          <w:tcPr>
            <w:tcW w:w="8477" w:type="dxa"/>
          </w:tcPr>
          <w:p w14:paraId="4DE0691A" w14:textId="77777777" w:rsidR="003B65E6" w:rsidRPr="00D92DB0" w:rsidRDefault="003B65E6" w:rsidP="003B65E6">
            <w:pPr>
              <w:spacing w:line="288" w:lineRule="auto"/>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Câu sử dụng biện pháp so sánh: Sống như sông như suối</w:t>
            </w:r>
          </w:p>
          <w:p w14:paraId="352CE15D" w14:textId="77777777" w:rsidR="003B65E6" w:rsidRPr="00155A34" w:rsidRDefault="003B65E6" w:rsidP="003B65E6">
            <w:pPr>
              <w:spacing w:line="288" w:lineRule="auto"/>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Ý nghĩa: So sánh “như sông” “như suối”: Biện pháp so sánh gợi vẻ đẹp tâm hồn và ý chí của người đồng mình. Dù sống trong hoàn cảnh gian khó, họ vẫn tràn đầy sinh lực, tâm hồn lãng mạn, khoáng đạt như hình ảnh của đại ngàn sông núi. Tình cảm của họ vẫn trong trẻo, dạt dào như dòng suối, con sông và tràn đầy niềm tin vào cuộc sống, tin yêu con người. Biện pháp so sánh góp phần thể hiện niềm mong muốn của người cha con sẽ dũng cảm tiếp nối truyề</w:t>
            </w:r>
            <w:r>
              <w:rPr>
                <w:rFonts w:ascii="Times New Roman" w:eastAsia="Times New Roman" w:hAnsi="Times New Roman"/>
                <w:color w:val="000000"/>
                <w:sz w:val="28"/>
                <w:szCs w:val="28"/>
              </w:rPr>
              <w:t>n thống sống đẹp của quê hương.</w:t>
            </w:r>
          </w:p>
        </w:tc>
      </w:tr>
      <w:tr w:rsidR="003B65E6" w14:paraId="5C745D59" w14:textId="77777777" w:rsidTr="003B65E6">
        <w:tc>
          <w:tcPr>
            <w:tcW w:w="1413" w:type="dxa"/>
          </w:tcPr>
          <w:p w14:paraId="2D5A8D75" w14:textId="77777777" w:rsidR="003B65E6" w:rsidRPr="00155A34" w:rsidRDefault="003B65E6" w:rsidP="00DB7318">
            <w:pPr>
              <w:pStyle w:val="ListParagraph"/>
              <w:numPr>
                <w:ilvl w:val="0"/>
                <w:numId w:val="19"/>
              </w:numPr>
              <w:spacing w:after="0" w:line="288" w:lineRule="auto"/>
              <w:jc w:val="center"/>
              <w:rPr>
                <w:rFonts w:eastAsia="Calibri" w:cs="Times New Roman"/>
                <w:b/>
                <w:color w:val="FF0000"/>
                <w:szCs w:val="28"/>
              </w:rPr>
            </w:pPr>
          </w:p>
        </w:tc>
        <w:tc>
          <w:tcPr>
            <w:tcW w:w="8477" w:type="dxa"/>
          </w:tcPr>
          <w:p w14:paraId="05F1811F" w14:textId="77777777" w:rsidR="003B65E6" w:rsidRPr="00D92DB0" w:rsidRDefault="003B65E6" w:rsidP="003B65E6">
            <w:pPr>
              <w:spacing w:line="288" w:lineRule="auto"/>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Tiếp nối những truyền thống tốt đẹp của quê hương.</w:t>
            </w:r>
          </w:p>
          <w:p w14:paraId="1CF33DE8" w14:textId="77777777" w:rsidR="003B65E6" w:rsidRPr="00D92DB0" w:rsidRDefault="003B65E6" w:rsidP="003B65E6">
            <w:pPr>
              <w:spacing w:line="288" w:lineRule="auto"/>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Cha khuyên con tiếp nối tình cảm ân nghĩa, thủy chung với mảnh đất nơi mình sinh ra của người đồng mình và cả lòng can đảm, ý chí kiên cường của họ.</w:t>
            </w:r>
          </w:p>
          <w:p w14:paraId="3A9AB73C" w14:textId="77777777" w:rsidR="003B65E6" w:rsidRPr="00155A34" w:rsidRDefault="003B65E6" w:rsidP="003B65E6">
            <w:pPr>
              <w:spacing w:line="288" w:lineRule="auto"/>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Dù gặp trở ngại con phải biết đương đầu với khó khăn, vượt qua thách thức, không được sống yếu hèn, hẹp hòi, ích kỉ. Phải sống sao cho xứng đáng với cha mẹ, với người đồng mình. Lời nhắn ngủ chứa đựng sự yêu thương, niềm tin t</w:t>
            </w:r>
            <w:r>
              <w:rPr>
                <w:rFonts w:ascii="Times New Roman" w:eastAsia="Times New Roman" w:hAnsi="Times New Roman"/>
                <w:color w:val="000000"/>
                <w:sz w:val="28"/>
                <w:szCs w:val="28"/>
              </w:rPr>
              <w:t>ưởng mà người cha dành cho con.</w:t>
            </w:r>
          </w:p>
        </w:tc>
      </w:tr>
    </w:tbl>
    <w:p w14:paraId="772E1664" w14:textId="77777777" w:rsidR="003B65E6" w:rsidRPr="00D92DB0" w:rsidRDefault="003B65E6" w:rsidP="003B65E6">
      <w:pPr>
        <w:spacing w:after="0" w:line="288" w:lineRule="auto"/>
        <w:jc w:val="center"/>
        <w:rPr>
          <w:rFonts w:ascii="Times New Roman" w:hAnsi="Times New Roman"/>
          <w:b/>
          <w:color w:val="FF0000"/>
          <w:sz w:val="28"/>
          <w:szCs w:val="28"/>
        </w:rPr>
      </w:pPr>
    </w:p>
    <w:p w14:paraId="3E1DEC38" w14:textId="77777777" w:rsidR="003B65E6" w:rsidRPr="00D92DB0" w:rsidRDefault="003B65E6" w:rsidP="003B65E6">
      <w:pPr>
        <w:spacing w:after="0" w:line="288" w:lineRule="auto"/>
        <w:rPr>
          <w:rFonts w:ascii="Times New Roman" w:hAnsi="Times New Roman"/>
          <w:b/>
          <w:color w:val="FF0000"/>
          <w:sz w:val="28"/>
          <w:szCs w:val="28"/>
        </w:rPr>
      </w:pPr>
      <w:r w:rsidRPr="00D92DB0">
        <w:rPr>
          <w:rFonts w:ascii="Times New Roman" w:hAnsi="Times New Roman"/>
          <w:b/>
          <w:color w:val="FF0000"/>
          <w:sz w:val="28"/>
          <w:szCs w:val="28"/>
        </w:rPr>
        <w:t xml:space="preserve">PHIẾU SỐ </w:t>
      </w:r>
      <w:r>
        <w:rPr>
          <w:rFonts w:ascii="Times New Roman" w:hAnsi="Times New Roman"/>
          <w:b/>
          <w:color w:val="FF0000"/>
          <w:sz w:val="28"/>
          <w:szCs w:val="28"/>
        </w:rPr>
        <w:t>9</w:t>
      </w:r>
      <w:r w:rsidRPr="00D92DB0">
        <w:rPr>
          <w:rFonts w:ascii="Times New Roman" w:hAnsi="Times New Roman"/>
          <w:b/>
          <w:color w:val="FF0000"/>
          <w:sz w:val="28"/>
          <w:szCs w:val="28"/>
        </w:rPr>
        <w:t>:</w:t>
      </w:r>
    </w:p>
    <w:p w14:paraId="1CFBFDC8"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lastRenderedPageBreak/>
        <w:t>Đọc đoạn trích sau và trả lời các câu hỏi:</w:t>
      </w:r>
    </w:p>
    <w:p w14:paraId="0A43A88B"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Người đồng mình thương lắm con ơi</w:t>
      </w:r>
    </w:p>
    <w:p w14:paraId="60A58987"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Cao đo nỗi buồn</w:t>
      </w:r>
    </w:p>
    <w:p w14:paraId="4999E040"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Xa nuôi chí lớn</w:t>
      </w:r>
    </w:p>
    <w:p w14:paraId="2F3CD9C8"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Dẫu làm sao thì cha vẫn muốn</w:t>
      </w:r>
    </w:p>
    <w:p w14:paraId="4C7BA206"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Sống trên đá không chê đá gập ghềnh</w:t>
      </w:r>
    </w:p>
    <w:p w14:paraId="3E03AE40"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Sống trong thung không chê thung nghèo đói</w:t>
      </w:r>
    </w:p>
    <w:p w14:paraId="2E40A092"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Sống như sông như suối</w:t>
      </w:r>
    </w:p>
    <w:p w14:paraId="005CDA48"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Lên thác xuống ghềnh</w:t>
      </w:r>
    </w:p>
    <w:p w14:paraId="052EBC73"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Không lo cực nhọc</w:t>
      </w:r>
    </w:p>
    <w:p w14:paraId="6D003568" w14:textId="77777777" w:rsidR="003B65E6" w:rsidRPr="00D92DB0" w:rsidRDefault="003B65E6" w:rsidP="003B65E6">
      <w:pPr>
        <w:spacing w:after="0" w:line="288" w:lineRule="auto"/>
        <w:jc w:val="right"/>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(Trích </w:t>
      </w:r>
      <w:r w:rsidRPr="00D92DB0">
        <w:rPr>
          <w:rFonts w:ascii="Times New Roman" w:eastAsia="Times New Roman" w:hAnsi="Times New Roman"/>
          <w:i/>
          <w:iCs/>
          <w:color w:val="000000"/>
          <w:sz w:val="28"/>
          <w:szCs w:val="28"/>
        </w:rPr>
        <w:t>Nói với con</w:t>
      </w:r>
      <w:r w:rsidRPr="00D92DB0">
        <w:rPr>
          <w:rFonts w:ascii="Times New Roman" w:eastAsia="Times New Roman" w:hAnsi="Times New Roman"/>
          <w:color w:val="000000"/>
          <w:sz w:val="28"/>
          <w:szCs w:val="28"/>
        </w:rPr>
        <w:t>, Y Phương, Ngữ văn 9, tập 1. NXB GDVN)</w:t>
      </w:r>
    </w:p>
    <w:p w14:paraId="3C0DD6BF"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b/>
          <w:bCs/>
          <w:color w:val="000000"/>
          <w:sz w:val="28"/>
          <w:szCs w:val="28"/>
        </w:rPr>
        <w:t xml:space="preserve">Câu 1: </w:t>
      </w:r>
      <w:r w:rsidRPr="00D92DB0">
        <w:rPr>
          <w:rFonts w:ascii="Times New Roman" w:eastAsia="Times New Roman" w:hAnsi="Times New Roman"/>
          <w:color w:val="000000"/>
          <w:sz w:val="28"/>
          <w:szCs w:val="28"/>
        </w:rPr>
        <w:t>Xác định thể thơ của đoạn trích trên</w:t>
      </w:r>
    </w:p>
    <w:p w14:paraId="79F429BC"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b/>
          <w:bCs/>
          <w:color w:val="000000"/>
          <w:sz w:val="28"/>
          <w:szCs w:val="28"/>
        </w:rPr>
        <w:t xml:space="preserve">Câu 2: </w:t>
      </w:r>
      <w:r w:rsidRPr="00D92DB0">
        <w:rPr>
          <w:rFonts w:ascii="Times New Roman" w:eastAsia="Times New Roman" w:hAnsi="Times New Roman"/>
          <w:color w:val="000000"/>
          <w:sz w:val="28"/>
          <w:szCs w:val="28"/>
        </w:rPr>
        <w:t>Qua đoạn trích, em thấy cuộc sống</w:t>
      </w:r>
      <w:r w:rsidRPr="00D92DB0">
        <w:rPr>
          <w:rFonts w:ascii="Times New Roman" w:eastAsia="Times New Roman" w:hAnsi="Times New Roman"/>
          <w:i/>
          <w:iCs/>
          <w:color w:val="000000"/>
          <w:sz w:val="28"/>
          <w:szCs w:val="28"/>
        </w:rPr>
        <w:t> người đồng mình </w:t>
      </w:r>
      <w:r w:rsidRPr="00D92DB0">
        <w:rPr>
          <w:rFonts w:ascii="Times New Roman" w:eastAsia="Times New Roman" w:hAnsi="Times New Roman"/>
          <w:color w:val="000000"/>
          <w:sz w:val="28"/>
          <w:szCs w:val="28"/>
        </w:rPr>
        <w:t>hiện lên như thế nào?</w:t>
      </w:r>
    </w:p>
    <w:p w14:paraId="26F21506"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b/>
          <w:bCs/>
          <w:color w:val="000000"/>
          <w:sz w:val="28"/>
          <w:szCs w:val="28"/>
        </w:rPr>
        <w:t xml:space="preserve">Câu 3: </w:t>
      </w:r>
      <w:r w:rsidRPr="00D92DB0">
        <w:rPr>
          <w:rFonts w:ascii="Times New Roman" w:eastAsia="Times New Roman" w:hAnsi="Times New Roman"/>
          <w:color w:val="000000"/>
          <w:sz w:val="28"/>
          <w:szCs w:val="28"/>
        </w:rPr>
        <w:t>Chỉ ra và nêu tác dụng của hai biện pháp tu từ được sử dụng trong các câu thơ sau:</w:t>
      </w:r>
    </w:p>
    <w:p w14:paraId="301D473F"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Sống như sông như suối</w:t>
      </w:r>
    </w:p>
    <w:p w14:paraId="6E42FAF9"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Lên thác xuống ghềnh</w:t>
      </w:r>
    </w:p>
    <w:p w14:paraId="1AA3206A"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i/>
          <w:iCs/>
          <w:color w:val="000000"/>
          <w:sz w:val="28"/>
          <w:szCs w:val="28"/>
        </w:rPr>
        <w:t>Không lo cực nhọc</w:t>
      </w:r>
    </w:p>
    <w:p w14:paraId="7F1F4304" w14:textId="77777777" w:rsidR="003B65E6" w:rsidRPr="00D92DB0" w:rsidRDefault="003B65E6" w:rsidP="003B65E6">
      <w:pPr>
        <w:spacing w:after="0" w:line="288" w:lineRule="auto"/>
        <w:jc w:val="both"/>
        <w:rPr>
          <w:rFonts w:ascii="Times New Roman" w:eastAsia="Times New Roman" w:hAnsi="Times New Roman"/>
          <w:color w:val="000000"/>
          <w:sz w:val="28"/>
          <w:szCs w:val="28"/>
        </w:rPr>
      </w:pPr>
      <w:r w:rsidRPr="00D92DB0">
        <w:rPr>
          <w:rFonts w:ascii="Times New Roman" w:eastAsia="Times New Roman" w:hAnsi="Times New Roman"/>
          <w:b/>
          <w:bCs/>
          <w:color w:val="000000"/>
          <w:sz w:val="28"/>
          <w:szCs w:val="28"/>
        </w:rPr>
        <w:t xml:space="preserve">Câu 4: </w:t>
      </w:r>
      <w:r w:rsidRPr="00D92DB0">
        <w:rPr>
          <w:rFonts w:ascii="Times New Roman" w:eastAsia="Times New Roman" w:hAnsi="Times New Roman"/>
          <w:color w:val="000000"/>
          <w:sz w:val="28"/>
          <w:szCs w:val="28"/>
        </w:rPr>
        <w:t>Suy nghĩ của em về vẻ đẹp tâm hồn của người đồng mình được thể hiện qua đoạn trích trên. Trình bày trong một đoạn văn khoảng 6 câu</w:t>
      </w:r>
    </w:p>
    <w:p w14:paraId="6D5AFFB7" w14:textId="77777777" w:rsidR="003B65E6" w:rsidRDefault="003B65E6" w:rsidP="003B65E6">
      <w:pPr>
        <w:spacing w:after="0" w:line="288" w:lineRule="auto"/>
        <w:jc w:val="center"/>
        <w:rPr>
          <w:rFonts w:ascii="Times New Roman" w:hAnsi="Times New Roman"/>
          <w:b/>
          <w:color w:val="FF0000"/>
          <w:sz w:val="28"/>
          <w:szCs w:val="28"/>
        </w:rPr>
      </w:pPr>
      <w:r w:rsidRPr="00D92DB0">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408"/>
        <w:gridCol w:w="8446"/>
      </w:tblGrid>
      <w:tr w:rsidR="003B65E6" w14:paraId="565D0782" w14:textId="77777777" w:rsidTr="003B65E6">
        <w:tc>
          <w:tcPr>
            <w:tcW w:w="1413" w:type="dxa"/>
          </w:tcPr>
          <w:p w14:paraId="5710F4B5" w14:textId="77777777" w:rsidR="003B65E6" w:rsidRPr="00155A34" w:rsidRDefault="003B65E6" w:rsidP="00DB7318">
            <w:pPr>
              <w:pStyle w:val="ListParagraph"/>
              <w:numPr>
                <w:ilvl w:val="0"/>
                <w:numId w:val="20"/>
              </w:numPr>
              <w:spacing w:after="0" w:line="288" w:lineRule="auto"/>
              <w:jc w:val="center"/>
              <w:rPr>
                <w:rFonts w:eastAsia="Calibri" w:cs="Times New Roman"/>
                <w:b/>
                <w:color w:val="FF0000"/>
                <w:szCs w:val="28"/>
              </w:rPr>
            </w:pPr>
          </w:p>
        </w:tc>
        <w:tc>
          <w:tcPr>
            <w:tcW w:w="8477" w:type="dxa"/>
          </w:tcPr>
          <w:p w14:paraId="4088ACE1" w14:textId="77777777" w:rsidR="003B65E6" w:rsidRPr="00155A34" w:rsidRDefault="003B65E6" w:rsidP="003B65E6">
            <w:pPr>
              <w:spacing w:line="288"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Thể thơ: Tự do</w:t>
            </w:r>
          </w:p>
        </w:tc>
      </w:tr>
      <w:tr w:rsidR="003B65E6" w14:paraId="0DB9EB79" w14:textId="77777777" w:rsidTr="003B65E6">
        <w:tc>
          <w:tcPr>
            <w:tcW w:w="1413" w:type="dxa"/>
          </w:tcPr>
          <w:p w14:paraId="49F5E2EA" w14:textId="77777777" w:rsidR="003B65E6" w:rsidRPr="00155A34" w:rsidRDefault="003B65E6" w:rsidP="00DB7318">
            <w:pPr>
              <w:pStyle w:val="ListParagraph"/>
              <w:numPr>
                <w:ilvl w:val="0"/>
                <w:numId w:val="20"/>
              </w:numPr>
              <w:spacing w:after="0" w:line="288" w:lineRule="auto"/>
              <w:jc w:val="center"/>
              <w:rPr>
                <w:rFonts w:eastAsia="Calibri" w:cs="Times New Roman"/>
                <w:b/>
                <w:color w:val="FF0000"/>
                <w:szCs w:val="28"/>
              </w:rPr>
            </w:pPr>
          </w:p>
        </w:tc>
        <w:tc>
          <w:tcPr>
            <w:tcW w:w="8477" w:type="dxa"/>
          </w:tcPr>
          <w:p w14:paraId="790EF8EE" w14:textId="77777777" w:rsidR="003B65E6" w:rsidRPr="00D92DB0" w:rsidRDefault="003B65E6" w:rsidP="003B65E6">
            <w:pPr>
              <w:spacing w:line="288" w:lineRule="auto"/>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Cuộc sống người đồng mình hiện lên:</w:t>
            </w:r>
          </w:p>
          <w:p w14:paraId="4E70BF11" w14:textId="77777777" w:rsidR="003B65E6" w:rsidRPr="00D92DB0" w:rsidRDefault="003B65E6" w:rsidP="003B65E6">
            <w:pPr>
              <w:spacing w:line="288" w:lineRule="auto"/>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Lối sống hồn nhiên, trong sáng, mạnh mẽ, phóng khoáng, vượt lên mọi gập ghềnh của cuộc đời.</w:t>
            </w:r>
          </w:p>
          <w:p w14:paraId="565ECBB6" w14:textId="77777777" w:rsidR="003B65E6" w:rsidRPr="00155A34" w:rsidRDefault="003B65E6" w:rsidP="003B65E6">
            <w:pPr>
              <w:spacing w:line="288" w:lineRule="auto"/>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Cuộc sống không dễ dàng, bằng ph</w:t>
            </w:r>
            <w:r>
              <w:rPr>
                <w:rFonts w:ascii="Times New Roman" w:eastAsia="Times New Roman" w:hAnsi="Times New Roman"/>
                <w:color w:val="000000"/>
                <w:sz w:val="28"/>
                <w:szCs w:val="28"/>
              </w:rPr>
              <w:t>ẳng, nhưng họ dũng cảm đối mặt.</w:t>
            </w:r>
          </w:p>
        </w:tc>
      </w:tr>
      <w:tr w:rsidR="003B65E6" w14:paraId="7BEB0DB2" w14:textId="77777777" w:rsidTr="003B65E6">
        <w:tc>
          <w:tcPr>
            <w:tcW w:w="1413" w:type="dxa"/>
          </w:tcPr>
          <w:p w14:paraId="308B3914" w14:textId="77777777" w:rsidR="003B65E6" w:rsidRPr="00155A34" w:rsidRDefault="003B65E6" w:rsidP="00DB7318">
            <w:pPr>
              <w:pStyle w:val="ListParagraph"/>
              <w:numPr>
                <w:ilvl w:val="0"/>
                <w:numId w:val="20"/>
              </w:numPr>
              <w:spacing w:after="0" w:line="288" w:lineRule="auto"/>
              <w:jc w:val="center"/>
              <w:rPr>
                <w:rFonts w:eastAsia="Calibri" w:cs="Times New Roman"/>
                <w:b/>
                <w:color w:val="FF0000"/>
                <w:szCs w:val="28"/>
              </w:rPr>
            </w:pPr>
          </w:p>
        </w:tc>
        <w:tc>
          <w:tcPr>
            <w:tcW w:w="8477" w:type="dxa"/>
          </w:tcPr>
          <w:p w14:paraId="68198FFA" w14:textId="77777777" w:rsidR="003B65E6" w:rsidRPr="00D92DB0" w:rsidRDefault="003B65E6" w:rsidP="003B65E6">
            <w:pPr>
              <w:spacing w:line="288" w:lineRule="auto"/>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Biện pháp tu từ:</w:t>
            </w:r>
          </w:p>
          <w:p w14:paraId="37B55040" w14:textId="77777777" w:rsidR="003B65E6" w:rsidRPr="00D92DB0" w:rsidRDefault="003B65E6" w:rsidP="003B65E6">
            <w:pPr>
              <w:spacing w:line="288" w:lineRule="auto"/>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So sánh: </w:t>
            </w:r>
            <w:r w:rsidRPr="00D92DB0">
              <w:rPr>
                <w:rFonts w:ascii="Times New Roman" w:eastAsia="Times New Roman" w:hAnsi="Times New Roman"/>
                <w:i/>
                <w:iCs/>
                <w:color w:val="000000"/>
                <w:sz w:val="28"/>
                <w:szCs w:val="28"/>
              </w:rPr>
              <w:t>sống như sông như suối</w:t>
            </w:r>
          </w:p>
          <w:p w14:paraId="41D46657" w14:textId="77777777" w:rsidR="003B65E6" w:rsidRPr="00D92DB0" w:rsidRDefault="003B65E6" w:rsidP="003B65E6">
            <w:pPr>
              <w:spacing w:line="288" w:lineRule="auto"/>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Ẩn dụ: </w:t>
            </w:r>
            <w:r w:rsidRPr="00D92DB0">
              <w:rPr>
                <w:rFonts w:ascii="Times New Roman" w:eastAsia="Times New Roman" w:hAnsi="Times New Roman"/>
                <w:i/>
                <w:iCs/>
                <w:color w:val="000000"/>
                <w:sz w:val="28"/>
                <w:szCs w:val="28"/>
              </w:rPr>
              <w:t>lên thác xuống ghềnh</w:t>
            </w:r>
          </w:p>
          <w:p w14:paraId="0C66EF33" w14:textId="77777777" w:rsidR="003B65E6" w:rsidRPr="00D92DB0" w:rsidRDefault="003B65E6" w:rsidP="003B65E6">
            <w:pPr>
              <w:spacing w:line="288" w:lineRule="auto"/>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Tác dụng:</w:t>
            </w:r>
          </w:p>
          <w:p w14:paraId="63F337F7" w14:textId="77777777" w:rsidR="003B65E6" w:rsidRPr="00D92DB0" w:rsidRDefault="003B65E6" w:rsidP="003B65E6">
            <w:pPr>
              <w:spacing w:line="288" w:lineRule="auto"/>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Cho thấy cuộc sống cực nhọc, vất vả của người đồng mình.</w:t>
            </w:r>
          </w:p>
          <w:p w14:paraId="04B6E0AA" w14:textId="77777777" w:rsidR="003B65E6" w:rsidRPr="00D92DB0" w:rsidRDefault="003B65E6" w:rsidP="003B65E6">
            <w:pPr>
              <w:spacing w:line="288" w:lineRule="auto"/>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xml:space="preserve">+ Nhấn mạnh lối sống tự nhiên, phóng khoáng, đầy nghị lực và ý chí, </w:t>
            </w:r>
            <w:r w:rsidRPr="00D92DB0">
              <w:rPr>
                <w:rFonts w:ascii="Times New Roman" w:eastAsia="Times New Roman" w:hAnsi="Times New Roman"/>
                <w:color w:val="000000"/>
                <w:sz w:val="28"/>
                <w:szCs w:val="28"/>
              </w:rPr>
              <w:lastRenderedPageBreak/>
              <w:t>mạnh mẽ của “người đồng mình”.</w:t>
            </w:r>
          </w:p>
          <w:p w14:paraId="76D59CBE" w14:textId="77777777" w:rsidR="003B65E6" w:rsidRPr="00155A34" w:rsidRDefault="003B65E6" w:rsidP="003B65E6">
            <w:pPr>
              <w:spacing w:line="288" w:lineRule="auto"/>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Bộc lộ niềm tự hào về “người đồng mình”.</w:t>
            </w:r>
          </w:p>
        </w:tc>
      </w:tr>
      <w:tr w:rsidR="003B65E6" w14:paraId="2DFDCA1D" w14:textId="77777777" w:rsidTr="003B65E6">
        <w:tc>
          <w:tcPr>
            <w:tcW w:w="1413" w:type="dxa"/>
          </w:tcPr>
          <w:p w14:paraId="03795C6E" w14:textId="77777777" w:rsidR="003B65E6" w:rsidRPr="00155A34" w:rsidRDefault="003B65E6" w:rsidP="00DB7318">
            <w:pPr>
              <w:pStyle w:val="ListParagraph"/>
              <w:numPr>
                <w:ilvl w:val="0"/>
                <w:numId w:val="20"/>
              </w:numPr>
              <w:spacing w:after="0" w:line="288" w:lineRule="auto"/>
              <w:jc w:val="center"/>
              <w:rPr>
                <w:rFonts w:eastAsia="Calibri" w:cs="Times New Roman"/>
                <w:b/>
                <w:color w:val="FF0000"/>
                <w:szCs w:val="28"/>
              </w:rPr>
            </w:pPr>
          </w:p>
        </w:tc>
        <w:tc>
          <w:tcPr>
            <w:tcW w:w="8477" w:type="dxa"/>
          </w:tcPr>
          <w:p w14:paraId="61DB97B0" w14:textId="77777777" w:rsidR="003B65E6" w:rsidRPr="00D92DB0" w:rsidRDefault="003B65E6" w:rsidP="003B65E6">
            <w:pPr>
              <w:spacing w:line="288" w:lineRule="auto"/>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Vẻ đẹp tâm hồn của người đồng mình:</w:t>
            </w:r>
          </w:p>
          <w:p w14:paraId="40572FD3" w14:textId="77777777" w:rsidR="003B65E6" w:rsidRPr="00D92DB0" w:rsidRDefault="003B65E6" w:rsidP="003B65E6">
            <w:pPr>
              <w:spacing w:line="288" w:lineRule="auto"/>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Bản lĩnh vững vàng, ý chí kiên cường, dám đương đầu với gian lao, vất vả.</w:t>
            </w:r>
          </w:p>
          <w:p w14:paraId="6BD29947" w14:textId="77777777" w:rsidR="003B65E6" w:rsidRPr="00D92DB0" w:rsidRDefault="003B65E6" w:rsidP="003B65E6">
            <w:pPr>
              <w:spacing w:line="288" w:lineRule="auto"/>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Làm nên những giá trị vật chất, tinh thần cho quê hương, làm nên phong tục và bản sắc riêng của cộng đồng.</w:t>
            </w:r>
          </w:p>
          <w:p w14:paraId="094F1AA7" w14:textId="77777777" w:rsidR="003B65E6" w:rsidRPr="00D92DB0" w:rsidRDefault="003B65E6" w:rsidP="003B65E6">
            <w:pPr>
              <w:spacing w:line="288" w:lineRule="auto"/>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Biết yêu thương, trân trọng quê hương.</w:t>
            </w:r>
          </w:p>
          <w:p w14:paraId="3ABE34D6" w14:textId="77777777" w:rsidR="003B65E6" w:rsidRPr="00155A34" w:rsidRDefault="003B65E6" w:rsidP="003B65E6">
            <w:pPr>
              <w:spacing w:line="288" w:lineRule="auto"/>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xml:space="preserve">+ Lối sống hồn nhiên, trong sáng, mạnh mẽ, phóng khoáng, vượt </w:t>
            </w:r>
            <w:r>
              <w:rPr>
                <w:rFonts w:ascii="Times New Roman" w:eastAsia="Times New Roman" w:hAnsi="Times New Roman"/>
                <w:color w:val="000000"/>
                <w:sz w:val="28"/>
                <w:szCs w:val="28"/>
              </w:rPr>
              <w:t>lên mọi gập ghềnh của cuộc đời.</w:t>
            </w:r>
          </w:p>
        </w:tc>
      </w:tr>
    </w:tbl>
    <w:p w14:paraId="7C3F823D" w14:textId="77777777" w:rsidR="003B65E6" w:rsidRDefault="003B65E6" w:rsidP="003B65E6">
      <w:pPr>
        <w:spacing w:after="0" w:line="288" w:lineRule="auto"/>
        <w:jc w:val="both"/>
        <w:rPr>
          <w:rFonts w:ascii="Times New Roman" w:eastAsia="Times New Roman" w:hAnsi="Times New Roman"/>
          <w:color w:val="FF0000"/>
          <w:sz w:val="28"/>
          <w:szCs w:val="28"/>
        </w:rPr>
      </w:pPr>
    </w:p>
    <w:p w14:paraId="2B7457D8" w14:textId="77777777" w:rsidR="003B65E6" w:rsidRPr="00155A34" w:rsidRDefault="003B65E6" w:rsidP="003B65E6">
      <w:pPr>
        <w:spacing w:after="0" w:line="288" w:lineRule="auto"/>
        <w:jc w:val="both"/>
        <w:rPr>
          <w:rFonts w:ascii="Times New Roman" w:eastAsia="Times New Roman" w:hAnsi="Times New Roman"/>
          <w:b/>
          <w:color w:val="FF0000"/>
          <w:sz w:val="28"/>
          <w:szCs w:val="28"/>
        </w:rPr>
      </w:pPr>
      <w:r w:rsidRPr="00155A34">
        <w:rPr>
          <w:rFonts w:ascii="Times New Roman" w:eastAsia="Times New Roman" w:hAnsi="Times New Roman"/>
          <w:b/>
          <w:color w:val="FF0000"/>
          <w:sz w:val="28"/>
          <w:szCs w:val="28"/>
        </w:rPr>
        <w:t>PHIẾU SỐ 10:</w:t>
      </w:r>
    </w:p>
    <w:p w14:paraId="295AD2B6" w14:textId="77777777" w:rsidR="003B65E6" w:rsidRPr="00D92DB0" w:rsidRDefault="003B65E6" w:rsidP="003B65E6">
      <w:pPr>
        <w:spacing w:after="0" w:line="288" w:lineRule="auto"/>
        <w:ind w:right="-691"/>
        <w:rPr>
          <w:rFonts w:ascii="Times New Roman" w:hAnsi="Times New Roman"/>
          <w:sz w:val="28"/>
          <w:szCs w:val="28"/>
          <w:lang w:val="it-IT"/>
        </w:rPr>
      </w:pPr>
      <w:r w:rsidRPr="00D92DB0">
        <w:rPr>
          <w:rFonts w:ascii="Times New Roman" w:hAnsi="Times New Roman"/>
          <w:sz w:val="28"/>
          <w:szCs w:val="28"/>
          <w:lang w:val="it-IT"/>
        </w:rPr>
        <w:t>“Chân phải bước tới cha  /Chân trái bước tới mẹ”</w:t>
      </w:r>
    </w:p>
    <w:p w14:paraId="1C525068" w14:textId="77777777" w:rsidR="003B65E6" w:rsidRPr="00D92DB0" w:rsidRDefault="003B65E6" w:rsidP="003B65E6">
      <w:pPr>
        <w:spacing w:after="0" w:line="288" w:lineRule="auto"/>
        <w:ind w:right="-691"/>
        <w:rPr>
          <w:rFonts w:ascii="Times New Roman" w:hAnsi="Times New Roman"/>
          <w:sz w:val="28"/>
          <w:szCs w:val="28"/>
          <w:lang w:val="it-IT"/>
        </w:rPr>
      </w:pPr>
      <w:r w:rsidRPr="00D92DB0">
        <w:rPr>
          <w:rFonts w:ascii="Times New Roman" w:hAnsi="Times New Roman"/>
          <w:sz w:val="28"/>
          <w:szCs w:val="28"/>
          <w:lang w:val="it-IT"/>
        </w:rPr>
        <w:t>a, Hai câu thơ trên nằm trong bàithơ nào? Của ai? Nêu hiểu biết của em về tác giả của bài thơ?</w:t>
      </w:r>
    </w:p>
    <w:p w14:paraId="1CE379C7" w14:textId="77777777" w:rsidR="003B65E6" w:rsidRPr="00D92DB0" w:rsidRDefault="003B65E6" w:rsidP="003B65E6">
      <w:pPr>
        <w:spacing w:after="0" w:line="288" w:lineRule="auto"/>
        <w:ind w:right="-691"/>
        <w:rPr>
          <w:rFonts w:ascii="Times New Roman" w:hAnsi="Times New Roman"/>
          <w:sz w:val="28"/>
          <w:szCs w:val="28"/>
          <w:lang w:val="it-IT"/>
        </w:rPr>
      </w:pPr>
      <w:r w:rsidRPr="00D92DB0">
        <w:rPr>
          <w:rFonts w:ascii="Times New Roman" w:hAnsi="Times New Roman"/>
          <w:sz w:val="28"/>
          <w:szCs w:val="28"/>
          <w:lang w:val="it-IT"/>
        </w:rPr>
        <w:t>b, Chép chính xác 9 câu thơ tiếp theo để hoàn chỉnh đoạn thơ có chứa hai câu thơ trên. Nêu nội dung của hai câu thơ đó?</w:t>
      </w:r>
    </w:p>
    <w:p w14:paraId="5DC39285" w14:textId="77777777" w:rsidR="003B65E6" w:rsidRPr="00D92DB0" w:rsidRDefault="003B65E6" w:rsidP="003B65E6">
      <w:pPr>
        <w:spacing w:after="0" w:line="288" w:lineRule="auto"/>
        <w:ind w:right="-691"/>
        <w:rPr>
          <w:rFonts w:ascii="Times New Roman" w:hAnsi="Times New Roman"/>
          <w:sz w:val="28"/>
          <w:szCs w:val="28"/>
          <w:lang w:val="it-IT"/>
        </w:rPr>
      </w:pPr>
      <w:r w:rsidRPr="00D92DB0">
        <w:rPr>
          <w:rFonts w:ascii="Times New Roman" w:hAnsi="Times New Roman"/>
          <w:sz w:val="28"/>
          <w:szCs w:val="28"/>
          <w:lang w:val="it-IT"/>
        </w:rPr>
        <w:t>c, Em hiểu “người đồng mình” là gì? Cách gọi người đồngmình của Y Phương có gì là sâu sắc?</w:t>
      </w:r>
    </w:p>
    <w:p w14:paraId="32D8E03E" w14:textId="77777777" w:rsidR="003B65E6" w:rsidRPr="00D92DB0" w:rsidRDefault="003B65E6" w:rsidP="003B65E6">
      <w:pPr>
        <w:spacing w:after="0" w:line="288" w:lineRule="auto"/>
        <w:ind w:right="-691"/>
        <w:rPr>
          <w:rFonts w:ascii="Times New Roman" w:hAnsi="Times New Roman"/>
          <w:sz w:val="28"/>
          <w:szCs w:val="28"/>
          <w:lang w:val="it-IT"/>
        </w:rPr>
      </w:pPr>
      <w:r w:rsidRPr="00D92DB0">
        <w:rPr>
          <w:rFonts w:ascii="Times New Roman" w:hAnsi="Times New Roman"/>
          <w:sz w:val="28"/>
          <w:szCs w:val="28"/>
          <w:lang w:val="it-IT"/>
        </w:rPr>
        <w:t>d, Viết đoạn văn khoảng 12 câu theo phương pháp lập luận tổng- phân – hợp, nêu cảm nhận về đoạn thơ trên. Trong đoạn văn có sử dụng một câu bị động, một khởi ngữ.</w:t>
      </w:r>
    </w:p>
    <w:p w14:paraId="451F81E4" w14:textId="77777777" w:rsidR="003B65E6" w:rsidRPr="00D92DB0" w:rsidRDefault="003B65E6" w:rsidP="003B65E6">
      <w:pPr>
        <w:spacing w:after="0" w:line="288" w:lineRule="auto"/>
        <w:ind w:right="-691"/>
        <w:rPr>
          <w:rFonts w:ascii="Times New Roman" w:hAnsi="Times New Roman"/>
          <w:sz w:val="28"/>
          <w:szCs w:val="28"/>
          <w:lang w:val="it-IT"/>
        </w:rPr>
      </w:pPr>
      <w:r>
        <w:rPr>
          <w:rFonts w:ascii="Times New Roman" w:hAnsi="Times New Roman"/>
          <w:sz w:val="28"/>
          <w:szCs w:val="28"/>
          <w:lang w:val="it-IT"/>
        </w:rPr>
        <w:t>e, K</w:t>
      </w:r>
      <w:r w:rsidRPr="00D92DB0">
        <w:rPr>
          <w:rFonts w:ascii="Times New Roman" w:hAnsi="Times New Roman"/>
          <w:sz w:val="28"/>
          <w:szCs w:val="28"/>
          <w:lang w:val="it-IT"/>
        </w:rPr>
        <w:t>ể tên tác phẩm trong chương trình ngữ</w:t>
      </w:r>
      <w:r>
        <w:rPr>
          <w:rFonts w:ascii="Times New Roman" w:hAnsi="Times New Roman"/>
          <w:sz w:val="28"/>
          <w:szCs w:val="28"/>
          <w:lang w:val="it-IT"/>
        </w:rPr>
        <w:t xml:space="preserve"> văn THCS (</w:t>
      </w:r>
      <w:r w:rsidRPr="00D92DB0">
        <w:rPr>
          <w:rFonts w:ascii="Times New Roman" w:hAnsi="Times New Roman"/>
          <w:sz w:val="28"/>
          <w:szCs w:val="28"/>
          <w:lang w:val="it-IT"/>
        </w:rPr>
        <w:t xml:space="preserve">ghi rõ tác giả) viết về tình cha con. </w:t>
      </w:r>
    </w:p>
    <w:p w14:paraId="64C6D9B9" w14:textId="77777777" w:rsidR="003B65E6" w:rsidRDefault="003B65E6" w:rsidP="003B65E6">
      <w:pPr>
        <w:spacing w:after="0" w:line="288" w:lineRule="auto"/>
        <w:jc w:val="center"/>
        <w:rPr>
          <w:rFonts w:ascii="Times New Roman" w:eastAsia="Times New Roman" w:hAnsi="Times New Roman"/>
          <w:b/>
          <w:color w:val="FF0000"/>
          <w:sz w:val="28"/>
          <w:szCs w:val="28"/>
        </w:rPr>
      </w:pPr>
      <w:r w:rsidRPr="00155A34">
        <w:rPr>
          <w:rFonts w:ascii="Times New Roman" w:eastAsia="Times New Roman" w:hAnsi="Times New Roman"/>
          <w:b/>
          <w:color w:val="FF0000"/>
          <w:sz w:val="28"/>
          <w:szCs w:val="28"/>
        </w:rPr>
        <w:t>GỢI Ý:</w:t>
      </w:r>
    </w:p>
    <w:tbl>
      <w:tblPr>
        <w:tblStyle w:val="TableGrid"/>
        <w:tblW w:w="0" w:type="auto"/>
        <w:tblLook w:val="04A0" w:firstRow="1" w:lastRow="0" w:firstColumn="1" w:lastColumn="0" w:noHBand="0" w:noVBand="1"/>
      </w:tblPr>
      <w:tblGrid>
        <w:gridCol w:w="1125"/>
        <w:gridCol w:w="8729"/>
      </w:tblGrid>
      <w:tr w:rsidR="003B65E6" w14:paraId="0A16C03C" w14:textId="77777777" w:rsidTr="003B65E6">
        <w:tc>
          <w:tcPr>
            <w:tcW w:w="1129" w:type="dxa"/>
          </w:tcPr>
          <w:p w14:paraId="3B9B7C81" w14:textId="77777777" w:rsidR="003B65E6" w:rsidRPr="00155A34" w:rsidRDefault="003B65E6" w:rsidP="00DB7318">
            <w:pPr>
              <w:pStyle w:val="ListParagraph"/>
              <w:numPr>
                <w:ilvl w:val="0"/>
                <w:numId w:val="21"/>
              </w:numPr>
              <w:spacing w:after="0" w:line="288" w:lineRule="auto"/>
              <w:jc w:val="center"/>
              <w:rPr>
                <w:rFonts w:eastAsia="Times New Roman" w:cs="Times New Roman"/>
                <w:b/>
                <w:color w:val="FF0000"/>
                <w:szCs w:val="28"/>
              </w:rPr>
            </w:pPr>
          </w:p>
        </w:tc>
        <w:tc>
          <w:tcPr>
            <w:tcW w:w="8761" w:type="dxa"/>
          </w:tcPr>
          <w:p w14:paraId="570422B9" w14:textId="77777777" w:rsidR="003B65E6" w:rsidRPr="00D92DB0" w:rsidRDefault="003B65E6" w:rsidP="003B65E6">
            <w:pPr>
              <w:spacing w:line="288" w:lineRule="auto"/>
              <w:rPr>
                <w:rFonts w:ascii="Times New Roman" w:hAnsi="Times New Roman"/>
                <w:sz w:val="28"/>
                <w:szCs w:val="28"/>
                <w:lang w:val="it-IT"/>
              </w:rPr>
            </w:pPr>
            <w:r w:rsidRPr="00D92DB0">
              <w:rPr>
                <w:rFonts w:ascii="Times New Roman" w:hAnsi="Times New Roman"/>
                <w:sz w:val="28"/>
                <w:szCs w:val="28"/>
                <w:lang w:val="it-IT"/>
              </w:rPr>
              <w:t xml:space="preserve">Nhà thơ Y Phương </w:t>
            </w:r>
          </w:p>
          <w:p w14:paraId="54B50672" w14:textId="77777777" w:rsidR="003B65E6" w:rsidRPr="00D92DB0" w:rsidRDefault="003B65E6" w:rsidP="003B65E6">
            <w:pPr>
              <w:spacing w:line="288" w:lineRule="auto"/>
              <w:rPr>
                <w:rFonts w:ascii="Times New Roman" w:hAnsi="Times New Roman"/>
                <w:sz w:val="28"/>
                <w:szCs w:val="28"/>
                <w:lang w:val="it-IT"/>
              </w:rPr>
            </w:pPr>
            <w:r w:rsidRPr="00D92DB0">
              <w:rPr>
                <w:rFonts w:ascii="Times New Roman" w:hAnsi="Times New Roman"/>
                <w:sz w:val="28"/>
                <w:szCs w:val="28"/>
                <w:lang w:val="it-IT"/>
              </w:rPr>
              <w:t>+ Là người con của dân tộc Tày, quê ở Cao Bằng, sinh năm 1948.</w:t>
            </w:r>
          </w:p>
          <w:p w14:paraId="3FC52B31" w14:textId="77777777" w:rsidR="003B65E6" w:rsidRPr="00155A34" w:rsidRDefault="003B65E6" w:rsidP="003B65E6">
            <w:pPr>
              <w:spacing w:line="288" w:lineRule="auto"/>
              <w:rPr>
                <w:rFonts w:ascii="Times New Roman" w:hAnsi="Times New Roman"/>
                <w:sz w:val="28"/>
                <w:szCs w:val="28"/>
                <w:lang w:val="it-IT"/>
              </w:rPr>
            </w:pPr>
            <w:r w:rsidRPr="00D92DB0">
              <w:rPr>
                <w:rFonts w:ascii="Times New Roman" w:hAnsi="Times New Roman"/>
                <w:sz w:val="28"/>
                <w:szCs w:val="28"/>
                <w:lang w:val="it-IT"/>
              </w:rPr>
              <w:t>+ Thơ Y Phương chân thật, mạnh mẽ và trong sáng, cách tư duy giàu hình ảnh của con người miề</w:t>
            </w:r>
            <w:r>
              <w:rPr>
                <w:rFonts w:ascii="Times New Roman" w:hAnsi="Times New Roman"/>
                <w:sz w:val="28"/>
                <w:szCs w:val="28"/>
                <w:lang w:val="it-IT"/>
              </w:rPr>
              <w:t>n núi.</w:t>
            </w:r>
          </w:p>
        </w:tc>
      </w:tr>
      <w:tr w:rsidR="003B65E6" w14:paraId="3082D266" w14:textId="77777777" w:rsidTr="003B65E6">
        <w:tc>
          <w:tcPr>
            <w:tcW w:w="1129" w:type="dxa"/>
          </w:tcPr>
          <w:p w14:paraId="25D97193" w14:textId="77777777" w:rsidR="003B65E6" w:rsidRPr="00155A34" w:rsidRDefault="003B65E6" w:rsidP="00DB7318">
            <w:pPr>
              <w:pStyle w:val="ListParagraph"/>
              <w:numPr>
                <w:ilvl w:val="0"/>
                <w:numId w:val="21"/>
              </w:numPr>
              <w:spacing w:after="0" w:line="288" w:lineRule="auto"/>
              <w:jc w:val="center"/>
              <w:rPr>
                <w:rFonts w:eastAsia="Times New Roman" w:cs="Times New Roman"/>
                <w:b/>
                <w:color w:val="FF0000"/>
                <w:szCs w:val="28"/>
              </w:rPr>
            </w:pPr>
          </w:p>
        </w:tc>
        <w:tc>
          <w:tcPr>
            <w:tcW w:w="8761" w:type="dxa"/>
          </w:tcPr>
          <w:p w14:paraId="21E6DB96" w14:textId="77777777" w:rsidR="003B65E6" w:rsidRDefault="003B65E6" w:rsidP="003B65E6">
            <w:pPr>
              <w:spacing w:line="288" w:lineRule="auto"/>
              <w:rPr>
                <w:rFonts w:ascii="Times New Roman" w:eastAsia="Times New Roman" w:hAnsi="Times New Roman"/>
                <w:b/>
                <w:color w:val="FF0000"/>
                <w:sz w:val="28"/>
                <w:szCs w:val="28"/>
              </w:rPr>
            </w:pPr>
            <w:r w:rsidRPr="00D92DB0">
              <w:rPr>
                <w:rFonts w:ascii="Times New Roman" w:hAnsi="Times New Roman"/>
                <w:sz w:val="28"/>
                <w:szCs w:val="28"/>
                <w:lang w:val="it-IT"/>
              </w:rPr>
              <w:t>Nội dung của đoạn thơ : Người cha đã nói  với con về cội nguồn sinh dưỡng của mỗi con ngườ</w:t>
            </w:r>
            <w:r>
              <w:rPr>
                <w:rFonts w:ascii="Times New Roman" w:hAnsi="Times New Roman"/>
                <w:sz w:val="28"/>
                <w:szCs w:val="28"/>
                <w:lang w:val="it-IT"/>
              </w:rPr>
              <w:t>i là gia đinh, quê hương</w:t>
            </w:r>
          </w:p>
        </w:tc>
      </w:tr>
      <w:tr w:rsidR="003B65E6" w14:paraId="7C06466F" w14:textId="77777777" w:rsidTr="003B65E6">
        <w:tc>
          <w:tcPr>
            <w:tcW w:w="1129" w:type="dxa"/>
          </w:tcPr>
          <w:p w14:paraId="25CE62C8" w14:textId="77777777" w:rsidR="003B65E6" w:rsidRPr="00155A34" w:rsidRDefault="003B65E6" w:rsidP="00DB7318">
            <w:pPr>
              <w:pStyle w:val="ListParagraph"/>
              <w:numPr>
                <w:ilvl w:val="0"/>
                <w:numId w:val="21"/>
              </w:numPr>
              <w:spacing w:after="0" w:line="288" w:lineRule="auto"/>
              <w:jc w:val="center"/>
              <w:rPr>
                <w:rFonts w:eastAsia="Times New Roman" w:cs="Times New Roman"/>
                <w:b/>
                <w:color w:val="FF0000"/>
                <w:szCs w:val="28"/>
              </w:rPr>
            </w:pPr>
          </w:p>
        </w:tc>
        <w:tc>
          <w:tcPr>
            <w:tcW w:w="8761" w:type="dxa"/>
          </w:tcPr>
          <w:p w14:paraId="79B05052" w14:textId="77777777" w:rsidR="003B65E6" w:rsidRDefault="003B65E6" w:rsidP="003B65E6">
            <w:pPr>
              <w:spacing w:line="288" w:lineRule="auto"/>
              <w:rPr>
                <w:rFonts w:ascii="Times New Roman" w:eastAsia="Times New Roman" w:hAnsi="Times New Roman"/>
                <w:b/>
                <w:color w:val="FF0000"/>
                <w:sz w:val="28"/>
                <w:szCs w:val="28"/>
              </w:rPr>
            </w:pPr>
            <w:r>
              <w:rPr>
                <w:rFonts w:ascii="Times New Roman" w:hAnsi="Times New Roman"/>
                <w:sz w:val="28"/>
                <w:szCs w:val="28"/>
                <w:lang w:val="it-IT"/>
              </w:rPr>
              <w:t>“N</w:t>
            </w:r>
            <w:r w:rsidRPr="00D92DB0">
              <w:rPr>
                <w:rFonts w:ascii="Times New Roman" w:hAnsi="Times New Roman"/>
                <w:sz w:val="28"/>
                <w:szCs w:val="28"/>
                <w:lang w:val="it-IT"/>
              </w:rPr>
              <w:t>gười đồng</w:t>
            </w:r>
            <w:r>
              <w:rPr>
                <w:rFonts w:ascii="Times New Roman" w:hAnsi="Times New Roman"/>
                <w:sz w:val="28"/>
                <w:szCs w:val="28"/>
                <w:lang w:val="it-IT"/>
              </w:rPr>
              <w:t xml:space="preserve"> </w:t>
            </w:r>
            <w:r w:rsidRPr="00D92DB0">
              <w:rPr>
                <w:rFonts w:ascii="Times New Roman" w:hAnsi="Times New Roman"/>
                <w:sz w:val="28"/>
                <w:szCs w:val="28"/>
                <w:lang w:val="it-IT"/>
              </w:rPr>
              <w:t>mình” : những người cùng làng, cùng bản, cùng nơi chung sống. Cách gọi độc đáo đó cũng thể hiện tình cảm cộng đồng gần gũi, ấ</w:t>
            </w:r>
            <w:r>
              <w:rPr>
                <w:rFonts w:ascii="Times New Roman" w:hAnsi="Times New Roman"/>
                <w:sz w:val="28"/>
                <w:szCs w:val="28"/>
                <w:lang w:val="it-IT"/>
              </w:rPr>
              <w:t xml:space="preserve">m </w:t>
            </w:r>
            <w:r>
              <w:rPr>
                <w:rFonts w:ascii="Times New Roman" w:hAnsi="Times New Roman"/>
                <w:sz w:val="28"/>
                <w:szCs w:val="28"/>
                <w:lang w:val="it-IT"/>
              </w:rPr>
              <w:lastRenderedPageBreak/>
              <w:t>áp.</w:t>
            </w:r>
          </w:p>
        </w:tc>
      </w:tr>
      <w:tr w:rsidR="003B65E6" w14:paraId="0A6D25BF" w14:textId="77777777" w:rsidTr="003B65E6">
        <w:tc>
          <w:tcPr>
            <w:tcW w:w="1129" w:type="dxa"/>
          </w:tcPr>
          <w:p w14:paraId="17C8F8DA" w14:textId="77777777" w:rsidR="003B65E6" w:rsidRPr="00155A34" w:rsidRDefault="003B65E6" w:rsidP="00DB7318">
            <w:pPr>
              <w:pStyle w:val="ListParagraph"/>
              <w:numPr>
                <w:ilvl w:val="0"/>
                <w:numId w:val="21"/>
              </w:numPr>
              <w:spacing w:after="0" w:line="288" w:lineRule="auto"/>
              <w:jc w:val="center"/>
              <w:rPr>
                <w:rFonts w:eastAsia="Times New Roman" w:cs="Times New Roman"/>
                <w:b/>
                <w:color w:val="FF0000"/>
                <w:szCs w:val="28"/>
              </w:rPr>
            </w:pPr>
          </w:p>
        </w:tc>
        <w:tc>
          <w:tcPr>
            <w:tcW w:w="8761" w:type="dxa"/>
          </w:tcPr>
          <w:p w14:paraId="13FF85A9" w14:textId="77777777" w:rsidR="003B65E6" w:rsidRPr="00D92DB0" w:rsidRDefault="003B65E6" w:rsidP="003B65E6">
            <w:pPr>
              <w:spacing w:line="288" w:lineRule="auto"/>
              <w:rPr>
                <w:rFonts w:ascii="Times New Roman" w:hAnsi="Times New Roman"/>
                <w:sz w:val="28"/>
                <w:szCs w:val="28"/>
                <w:lang w:val="it-IT"/>
              </w:rPr>
            </w:pPr>
            <w:r w:rsidRPr="00D92DB0">
              <w:rPr>
                <w:rFonts w:ascii="Times New Roman" w:hAnsi="Times New Roman"/>
                <w:sz w:val="28"/>
                <w:szCs w:val="28"/>
                <w:lang w:val="it-IT"/>
              </w:rPr>
              <w:t xml:space="preserve">Bài làm cần đảm bảo các ý cơ bản sau: </w:t>
            </w:r>
          </w:p>
          <w:p w14:paraId="4CB75C4A" w14:textId="77777777" w:rsidR="003B65E6" w:rsidRPr="00D92DB0" w:rsidRDefault="003B65E6" w:rsidP="003B65E6">
            <w:pPr>
              <w:spacing w:line="288" w:lineRule="auto"/>
              <w:rPr>
                <w:rFonts w:ascii="Times New Roman" w:hAnsi="Times New Roman"/>
                <w:sz w:val="28"/>
                <w:szCs w:val="28"/>
                <w:lang w:val="it-IT"/>
              </w:rPr>
            </w:pPr>
            <w:r w:rsidRPr="00D92DB0">
              <w:rPr>
                <w:rFonts w:ascii="Times New Roman" w:hAnsi="Times New Roman"/>
                <w:sz w:val="28"/>
                <w:szCs w:val="28"/>
                <w:lang w:val="it-IT"/>
              </w:rPr>
              <w:t>-Con được sống trong tình yêu thương của cha mẹ và cái nôi ấm áp của hạnh phúc gia đình.</w:t>
            </w:r>
          </w:p>
          <w:p w14:paraId="315C700E" w14:textId="77777777" w:rsidR="003B65E6" w:rsidRPr="00D92DB0" w:rsidRDefault="003B65E6" w:rsidP="003B65E6">
            <w:pPr>
              <w:spacing w:line="288" w:lineRule="auto"/>
              <w:rPr>
                <w:rFonts w:ascii="Times New Roman" w:hAnsi="Times New Roman"/>
                <w:sz w:val="28"/>
                <w:szCs w:val="28"/>
                <w:lang w:val="it-IT"/>
              </w:rPr>
            </w:pPr>
            <w:r w:rsidRPr="00D92DB0">
              <w:rPr>
                <w:rFonts w:ascii="Times New Roman" w:hAnsi="Times New Roman"/>
                <w:sz w:val="28"/>
                <w:szCs w:val="28"/>
                <w:lang w:val="it-IT"/>
              </w:rPr>
              <w:t>Khung cảnh một gia đình hạnh phúc: Ở đó bé thơ đang lẫm chẫm tập đi, bi bô tập nói.Mỗi bước đi, mỗi tiếng nói cười của bé đều được cha mẹ nâng niu, đón nhận và yêu thương chăm sóc.</w:t>
            </w:r>
          </w:p>
          <w:p w14:paraId="42439583" w14:textId="77777777" w:rsidR="003B65E6" w:rsidRPr="00D92DB0" w:rsidRDefault="003B65E6" w:rsidP="003B65E6">
            <w:pPr>
              <w:spacing w:line="288" w:lineRule="auto"/>
              <w:rPr>
                <w:rFonts w:ascii="Times New Roman" w:hAnsi="Times New Roman"/>
                <w:sz w:val="28"/>
                <w:szCs w:val="28"/>
                <w:lang w:val="it-IT"/>
              </w:rPr>
            </w:pPr>
            <w:r w:rsidRPr="00D92DB0">
              <w:rPr>
                <w:rFonts w:ascii="Times New Roman" w:hAnsi="Times New Roman"/>
                <w:sz w:val="28"/>
                <w:szCs w:val="28"/>
                <w:lang w:val="it-IT"/>
              </w:rPr>
              <w:t>+ Cách diễn đạt độc đáo: Hình ảnh cụ thể, điệp ngữ “ bước tới” điệp cấu trúc, kết cấu sóng đôi nhị nhàng ( nhịp thơ2/3), cách dùng từ cụ thể mà độc đáo “ tới” “chạm”.</w:t>
            </w:r>
          </w:p>
          <w:p w14:paraId="35CBA6EB" w14:textId="77777777" w:rsidR="003B65E6" w:rsidRPr="00D92DB0" w:rsidRDefault="003B65E6" w:rsidP="003B65E6">
            <w:pPr>
              <w:spacing w:line="288" w:lineRule="auto"/>
              <w:rPr>
                <w:rFonts w:ascii="Times New Roman" w:hAnsi="Times New Roman"/>
                <w:sz w:val="28"/>
                <w:szCs w:val="28"/>
                <w:lang w:val="it-IT"/>
              </w:rPr>
            </w:pPr>
            <w:r w:rsidRPr="00D92DB0">
              <w:rPr>
                <w:rFonts w:ascii="Times New Roman" w:hAnsi="Times New Roman"/>
                <w:sz w:val="28"/>
                <w:szCs w:val="28"/>
                <w:lang w:val="it-IT"/>
              </w:rPr>
              <w:t>-Con được che chở bởi quê hương sâu nặng, nghĩa tình:</w:t>
            </w:r>
          </w:p>
          <w:p w14:paraId="60CF6787" w14:textId="77777777" w:rsidR="003B65E6" w:rsidRPr="00D92DB0" w:rsidRDefault="003B65E6" w:rsidP="003B65E6">
            <w:pPr>
              <w:spacing w:line="288" w:lineRule="auto"/>
              <w:rPr>
                <w:rFonts w:ascii="Times New Roman" w:hAnsi="Times New Roman"/>
                <w:sz w:val="28"/>
                <w:szCs w:val="28"/>
                <w:lang w:val="it-IT"/>
              </w:rPr>
            </w:pPr>
            <w:r w:rsidRPr="00D92DB0">
              <w:rPr>
                <w:rFonts w:ascii="Times New Roman" w:hAnsi="Times New Roman"/>
                <w:sz w:val="28"/>
                <w:szCs w:val="28"/>
                <w:lang w:val="it-IT"/>
              </w:rPr>
              <w:t>+ Con người quê hương chăm chỉ, đoàn kết, yêu đời, lạc quan ( phân tích kĩ cách gọi “ người đồng mình”, động từ “ đan”, “cài”, “ ken”, hình ảnh ẩn dụ “ đan lừo cài nan hoa”)</w:t>
            </w:r>
          </w:p>
          <w:p w14:paraId="0FC37DF0" w14:textId="77777777" w:rsidR="003B65E6" w:rsidRPr="00D92DB0" w:rsidRDefault="003B65E6" w:rsidP="003B65E6">
            <w:pPr>
              <w:spacing w:line="288" w:lineRule="auto"/>
              <w:rPr>
                <w:rFonts w:ascii="Times New Roman" w:hAnsi="Times New Roman"/>
                <w:sz w:val="28"/>
                <w:szCs w:val="28"/>
                <w:lang w:val="it-IT"/>
              </w:rPr>
            </w:pPr>
            <w:r w:rsidRPr="00D92DB0">
              <w:rPr>
                <w:rFonts w:ascii="Times New Roman" w:hAnsi="Times New Roman"/>
                <w:sz w:val="28"/>
                <w:szCs w:val="28"/>
                <w:lang w:val="it-IT"/>
              </w:rPr>
              <w:t>+Thiên nhiên quê hương : thơ mộng, hữu tình.</w:t>
            </w:r>
          </w:p>
          <w:p w14:paraId="59C31622" w14:textId="77777777" w:rsidR="003B65E6" w:rsidRPr="00D92DB0" w:rsidRDefault="003B65E6" w:rsidP="003B65E6">
            <w:pPr>
              <w:spacing w:line="288" w:lineRule="auto"/>
              <w:rPr>
                <w:rFonts w:ascii="Times New Roman" w:hAnsi="Times New Roman"/>
                <w:sz w:val="28"/>
                <w:szCs w:val="28"/>
                <w:lang w:val="it-IT"/>
              </w:rPr>
            </w:pPr>
            <w:r w:rsidRPr="00D92DB0">
              <w:rPr>
                <w:rFonts w:ascii="Times New Roman" w:hAnsi="Times New Roman"/>
                <w:sz w:val="28"/>
                <w:szCs w:val="28"/>
                <w:lang w:val="it-IT"/>
              </w:rPr>
              <w:t>+ Quê hương bồi đắp cho con về lẽ sống yêu thương.</w:t>
            </w:r>
          </w:p>
          <w:p w14:paraId="2C350E2A" w14:textId="77777777" w:rsidR="003B65E6" w:rsidRPr="00155A34" w:rsidRDefault="003B65E6" w:rsidP="003B65E6">
            <w:pPr>
              <w:spacing w:line="288" w:lineRule="auto"/>
              <w:rPr>
                <w:rFonts w:ascii="Times New Roman" w:hAnsi="Times New Roman"/>
                <w:sz w:val="28"/>
                <w:szCs w:val="28"/>
                <w:lang w:val="it-IT"/>
              </w:rPr>
            </w:pPr>
            <w:r w:rsidRPr="00D92DB0">
              <w:rPr>
                <w:rFonts w:ascii="Times New Roman" w:hAnsi="Times New Roman"/>
                <w:sz w:val="28"/>
                <w:szCs w:val="28"/>
                <w:lang w:val="it-IT"/>
              </w:rPr>
              <w:t>Gợi nhắc con về ân tình của gia đình, của quê hương, người cha muốn truyền cho con những tình cảm cội nguồn, mong con hãy trân trọng gia đình, quê hương sống xứng đáng với những miề</w:t>
            </w:r>
            <w:r>
              <w:rPr>
                <w:rFonts w:ascii="Times New Roman" w:hAnsi="Times New Roman"/>
                <w:sz w:val="28"/>
                <w:szCs w:val="28"/>
                <w:lang w:val="it-IT"/>
              </w:rPr>
              <w:t>n yêu thương đó.</w:t>
            </w:r>
          </w:p>
        </w:tc>
      </w:tr>
      <w:tr w:rsidR="003B65E6" w14:paraId="1620A14E" w14:textId="77777777" w:rsidTr="003B65E6">
        <w:tc>
          <w:tcPr>
            <w:tcW w:w="1129" w:type="dxa"/>
          </w:tcPr>
          <w:p w14:paraId="184DC49D" w14:textId="77777777" w:rsidR="003B65E6" w:rsidRPr="00155A34" w:rsidRDefault="003B65E6" w:rsidP="00DB7318">
            <w:pPr>
              <w:pStyle w:val="ListParagraph"/>
              <w:numPr>
                <w:ilvl w:val="0"/>
                <w:numId w:val="21"/>
              </w:numPr>
              <w:spacing w:after="0" w:line="288" w:lineRule="auto"/>
              <w:jc w:val="center"/>
              <w:rPr>
                <w:rFonts w:eastAsia="Times New Roman" w:cs="Times New Roman"/>
                <w:b/>
                <w:color w:val="FF0000"/>
                <w:szCs w:val="28"/>
              </w:rPr>
            </w:pPr>
          </w:p>
        </w:tc>
        <w:tc>
          <w:tcPr>
            <w:tcW w:w="8761" w:type="dxa"/>
          </w:tcPr>
          <w:p w14:paraId="7A7C85A9" w14:textId="77777777" w:rsidR="003B65E6" w:rsidRPr="00155A34" w:rsidRDefault="003B65E6" w:rsidP="003B65E6">
            <w:pPr>
              <w:spacing w:line="288" w:lineRule="auto"/>
              <w:rPr>
                <w:rFonts w:ascii="Times New Roman" w:eastAsia="Times New Roman" w:hAnsi="Times New Roman"/>
                <w:color w:val="FF0000"/>
                <w:sz w:val="28"/>
                <w:szCs w:val="28"/>
              </w:rPr>
            </w:pPr>
            <w:r w:rsidRPr="00155A34">
              <w:rPr>
                <w:rFonts w:ascii="Times New Roman" w:eastAsia="Times New Roman" w:hAnsi="Times New Roman"/>
                <w:color w:val="000000" w:themeColor="text1"/>
                <w:sz w:val="28"/>
                <w:szCs w:val="28"/>
              </w:rPr>
              <w:t>- Chiếc lược ngà – Nguyễn Quang Sáng.</w:t>
            </w:r>
          </w:p>
        </w:tc>
      </w:tr>
    </w:tbl>
    <w:p w14:paraId="7CD8D904" w14:textId="77777777" w:rsidR="003B65E6" w:rsidRPr="00155A34" w:rsidRDefault="003B65E6" w:rsidP="003B65E6">
      <w:pPr>
        <w:spacing w:after="0" w:line="288" w:lineRule="auto"/>
        <w:jc w:val="center"/>
        <w:rPr>
          <w:rFonts w:ascii="Times New Roman" w:eastAsia="Times New Roman" w:hAnsi="Times New Roman"/>
          <w:b/>
          <w:color w:val="FF0000"/>
          <w:sz w:val="28"/>
          <w:szCs w:val="28"/>
        </w:rPr>
      </w:pPr>
    </w:p>
    <w:p w14:paraId="260A6AB0" w14:textId="77777777" w:rsidR="003B65E6" w:rsidRPr="00155A34" w:rsidRDefault="003B65E6" w:rsidP="003B65E6">
      <w:pPr>
        <w:spacing w:after="0" w:line="288" w:lineRule="auto"/>
        <w:jc w:val="both"/>
        <w:rPr>
          <w:rFonts w:ascii="Times New Roman" w:eastAsia="Times New Roman" w:hAnsi="Times New Roman"/>
          <w:b/>
          <w:color w:val="FF0000"/>
          <w:sz w:val="28"/>
          <w:szCs w:val="28"/>
        </w:rPr>
      </w:pPr>
      <w:r w:rsidRPr="00155A34">
        <w:rPr>
          <w:rFonts w:ascii="Times New Roman" w:eastAsia="Times New Roman" w:hAnsi="Times New Roman"/>
          <w:b/>
          <w:color w:val="FF0000"/>
          <w:sz w:val="28"/>
          <w:szCs w:val="28"/>
        </w:rPr>
        <w:t>PHIẾU SỐ 11:</w:t>
      </w:r>
    </w:p>
    <w:p w14:paraId="78AB9BB4" w14:textId="77777777" w:rsidR="003B65E6" w:rsidRPr="00D92DB0" w:rsidRDefault="003B65E6" w:rsidP="003B65E6">
      <w:pPr>
        <w:spacing w:after="0" w:line="288" w:lineRule="auto"/>
        <w:contextualSpacing/>
        <w:jc w:val="both"/>
        <w:rPr>
          <w:rFonts w:ascii="Times New Roman" w:eastAsia="Times New Roman" w:hAnsi="Times New Roman"/>
          <w:sz w:val="28"/>
          <w:szCs w:val="28"/>
          <w:lang w:val="fr-FR"/>
        </w:rPr>
      </w:pPr>
      <w:r w:rsidRPr="00D92DB0">
        <w:rPr>
          <w:rFonts w:ascii="Times New Roman" w:eastAsia="Times New Roman" w:hAnsi="Times New Roman"/>
          <w:b/>
          <w:sz w:val="28"/>
          <w:szCs w:val="28"/>
          <w:lang w:val="fr-FR"/>
        </w:rPr>
        <w:t>Câu 1</w:t>
      </w:r>
      <w:r w:rsidRPr="00D92DB0">
        <w:rPr>
          <w:rFonts w:ascii="Times New Roman" w:eastAsia="Times New Roman" w:hAnsi="Times New Roman"/>
          <w:sz w:val="28"/>
          <w:szCs w:val="28"/>
          <w:lang w:val="fr-FR"/>
        </w:rPr>
        <w:t>: Chép chính xác bốn câu thơ cuối trong bài thơ “Nói với con” của Y Phương. Người cha muốn nói với con điều gì qua đoạn thơ em vừa chép?</w:t>
      </w:r>
    </w:p>
    <w:p w14:paraId="6A814A50" w14:textId="77777777" w:rsidR="003B65E6" w:rsidRPr="00D92DB0" w:rsidRDefault="003B65E6" w:rsidP="003B65E6">
      <w:pPr>
        <w:spacing w:after="0" w:line="288" w:lineRule="auto"/>
        <w:contextualSpacing/>
        <w:jc w:val="both"/>
        <w:rPr>
          <w:rFonts w:ascii="Times New Roman" w:eastAsia="Times New Roman" w:hAnsi="Times New Roman"/>
          <w:sz w:val="28"/>
          <w:szCs w:val="28"/>
          <w:lang w:val="fr-FR"/>
        </w:rPr>
      </w:pPr>
      <w:r w:rsidRPr="00D92DB0">
        <w:rPr>
          <w:rFonts w:ascii="Times New Roman" w:eastAsia="Times New Roman" w:hAnsi="Times New Roman"/>
          <w:b/>
          <w:sz w:val="28"/>
          <w:szCs w:val="28"/>
          <w:lang w:val="fr-FR"/>
        </w:rPr>
        <w:t>Câu 2</w:t>
      </w:r>
      <w:r w:rsidRPr="00D92DB0">
        <w:rPr>
          <w:rFonts w:ascii="Times New Roman" w:eastAsia="Times New Roman" w:hAnsi="Times New Roman"/>
          <w:sz w:val="28"/>
          <w:szCs w:val="28"/>
          <w:lang w:val="fr-FR"/>
        </w:rPr>
        <w:t>: Nhận xét ngắn gọn về phong cách nghệ thuật đặc sắc của bài thơ.</w:t>
      </w:r>
    </w:p>
    <w:p w14:paraId="7D0CDE10" w14:textId="77777777" w:rsidR="003B65E6" w:rsidRPr="00D92DB0" w:rsidRDefault="003B65E6" w:rsidP="003B65E6">
      <w:pPr>
        <w:spacing w:after="0" w:line="288" w:lineRule="auto"/>
        <w:contextualSpacing/>
        <w:jc w:val="both"/>
        <w:rPr>
          <w:rFonts w:ascii="Times New Roman" w:eastAsia="Times New Roman" w:hAnsi="Times New Roman"/>
          <w:sz w:val="28"/>
          <w:szCs w:val="28"/>
          <w:lang w:val="fr-FR"/>
        </w:rPr>
      </w:pPr>
      <w:r w:rsidRPr="00D92DB0">
        <w:rPr>
          <w:rFonts w:ascii="Times New Roman" w:eastAsia="Times New Roman" w:hAnsi="Times New Roman"/>
          <w:b/>
          <w:sz w:val="28"/>
          <w:szCs w:val="28"/>
          <w:lang w:val="fr-FR"/>
        </w:rPr>
        <w:t>Câu 3</w:t>
      </w:r>
      <w:r w:rsidRPr="00D92DB0">
        <w:rPr>
          <w:rFonts w:ascii="Times New Roman" w:eastAsia="Times New Roman" w:hAnsi="Times New Roman"/>
          <w:sz w:val="28"/>
          <w:szCs w:val="28"/>
          <w:lang w:val="fr-FR"/>
        </w:rPr>
        <w:t>: Từ những điều người cha nói với con trong những câu thơ trên, theo em, thế hệ trẻ Việt Nam hôm nay cần chuẩn bị cho mình những hành trang gì để “Không bao giờ nhỏ bé” khi bước vào đời. (Trình bày khoảng nửa trang giấy thi)</w:t>
      </w:r>
    </w:p>
    <w:p w14:paraId="71B00771" w14:textId="77777777" w:rsidR="003B65E6" w:rsidRPr="00155A34" w:rsidRDefault="003B65E6" w:rsidP="003B65E6">
      <w:pPr>
        <w:spacing w:after="0" w:line="288" w:lineRule="auto"/>
        <w:jc w:val="center"/>
        <w:rPr>
          <w:rFonts w:ascii="Times New Roman" w:eastAsia="Times New Roman" w:hAnsi="Times New Roman"/>
          <w:b/>
          <w:color w:val="FF0000"/>
          <w:sz w:val="28"/>
          <w:szCs w:val="28"/>
        </w:rPr>
      </w:pPr>
      <w:r w:rsidRPr="00155A34">
        <w:rPr>
          <w:rFonts w:ascii="Times New Roman" w:eastAsia="Times New Roman" w:hAnsi="Times New Roman"/>
          <w:b/>
          <w:color w:val="FF0000"/>
          <w:sz w:val="28"/>
          <w:szCs w:val="28"/>
        </w:rPr>
        <w:t>GỢI Ý:</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B65E6" w:rsidRPr="00D92DB0" w14:paraId="01570866" w14:textId="77777777" w:rsidTr="003B65E6">
        <w:tc>
          <w:tcPr>
            <w:tcW w:w="10173" w:type="dxa"/>
          </w:tcPr>
          <w:p w14:paraId="091A6F2B" w14:textId="77777777" w:rsidR="003B65E6" w:rsidRPr="00D92DB0" w:rsidRDefault="003B65E6" w:rsidP="003B65E6">
            <w:pPr>
              <w:spacing w:after="0" w:line="288" w:lineRule="auto"/>
              <w:contextualSpacing/>
              <w:jc w:val="both"/>
              <w:rPr>
                <w:rFonts w:ascii="Times New Roman" w:eastAsia="Times New Roman" w:hAnsi="Times New Roman"/>
                <w:color w:val="000000"/>
                <w:sz w:val="28"/>
                <w:szCs w:val="28"/>
                <w:lang w:val="fr-FR"/>
              </w:rPr>
            </w:pPr>
            <w:r w:rsidRPr="00D92DB0">
              <w:rPr>
                <w:rFonts w:ascii="Times New Roman" w:eastAsia="Times New Roman" w:hAnsi="Times New Roman"/>
                <w:color w:val="000000"/>
                <w:sz w:val="28"/>
                <w:szCs w:val="28"/>
                <w:lang w:val="fr-FR"/>
              </w:rPr>
              <w:t xml:space="preserve">- Chép chính xác bốn câu thơ cuối. </w:t>
            </w:r>
          </w:p>
          <w:p w14:paraId="56277480" w14:textId="77777777" w:rsidR="003B65E6" w:rsidRPr="00D92DB0" w:rsidRDefault="003B65E6" w:rsidP="003B65E6">
            <w:pPr>
              <w:spacing w:after="0" w:line="288" w:lineRule="auto"/>
              <w:contextualSpacing/>
              <w:jc w:val="both"/>
              <w:rPr>
                <w:rFonts w:ascii="Times New Roman" w:eastAsia="Times New Roman" w:hAnsi="Times New Roman"/>
                <w:color w:val="000000"/>
                <w:sz w:val="28"/>
                <w:szCs w:val="28"/>
                <w:lang w:val="fr-FR"/>
              </w:rPr>
            </w:pPr>
            <w:r w:rsidRPr="00D92DB0">
              <w:rPr>
                <w:rFonts w:ascii="Times New Roman" w:eastAsia="Times New Roman" w:hAnsi="Times New Roman"/>
                <w:color w:val="000000"/>
                <w:sz w:val="28"/>
                <w:szCs w:val="28"/>
                <w:lang w:val="fr-FR"/>
              </w:rPr>
              <w:t>- Lời cha muốn nói với con:</w:t>
            </w:r>
          </w:p>
          <w:p w14:paraId="42AD2EF6" w14:textId="77777777" w:rsidR="003B65E6" w:rsidRPr="00D92DB0" w:rsidRDefault="003B65E6" w:rsidP="003B65E6">
            <w:pPr>
              <w:spacing w:after="0" w:line="288" w:lineRule="auto"/>
              <w:contextualSpacing/>
              <w:jc w:val="both"/>
              <w:rPr>
                <w:rFonts w:ascii="Times New Roman" w:eastAsia="Times New Roman" w:hAnsi="Times New Roman"/>
                <w:color w:val="000000"/>
                <w:sz w:val="28"/>
                <w:szCs w:val="28"/>
                <w:lang w:val="fr-FR"/>
              </w:rPr>
            </w:pPr>
            <w:r w:rsidRPr="00D92DB0">
              <w:rPr>
                <w:rFonts w:ascii="Times New Roman" w:eastAsia="Times New Roman" w:hAnsi="Times New Roman"/>
                <w:color w:val="000000"/>
                <w:sz w:val="28"/>
                <w:szCs w:val="28"/>
                <w:lang w:val="fr-FR"/>
              </w:rPr>
              <w:lastRenderedPageBreak/>
              <w:t>+ Tuy còn mộc mạc, chất phác, nghèo khó nhưng không nhỏ bé về tâm hồn, ý chí, nghị lực sống.</w:t>
            </w:r>
          </w:p>
          <w:p w14:paraId="08EF72C1" w14:textId="77777777" w:rsidR="003B65E6" w:rsidRPr="00D92DB0" w:rsidRDefault="003B65E6" w:rsidP="003B65E6">
            <w:pPr>
              <w:spacing w:after="0" w:line="288" w:lineRule="auto"/>
              <w:contextualSpacing/>
              <w:jc w:val="both"/>
              <w:rPr>
                <w:rFonts w:ascii="Times New Roman" w:eastAsia="Times New Roman" w:hAnsi="Times New Roman"/>
                <w:color w:val="000000"/>
                <w:sz w:val="28"/>
                <w:szCs w:val="28"/>
                <w:lang w:val="fr-FR"/>
              </w:rPr>
            </w:pPr>
            <w:r w:rsidRPr="00D92DB0">
              <w:rPr>
                <w:rFonts w:ascii="Times New Roman" w:eastAsia="Times New Roman" w:hAnsi="Times New Roman"/>
                <w:color w:val="000000"/>
                <w:sz w:val="28"/>
                <w:szCs w:val="28"/>
                <w:lang w:val="fr-FR"/>
              </w:rPr>
              <w:t>+ Không tự ti mà phải tự tin, dũng cảm bước trên đường đời để nối tiếp truyền thống tốt đẹp của quê hương.</w:t>
            </w:r>
          </w:p>
          <w:p w14:paraId="6512125B" w14:textId="77777777" w:rsidR="003B65E6" w:rsidRPr="00D92DB0" w:rsidRDefault="003B65E6" w:rsidP="003B65E6">
            <w:pPr>
              <w:spacing w:after="0" w:line="288" w:lineRule="auto"/>
              <w:contextualSpacing/>
              <w:jc w:val="both"/>
              <w:rPr>
                <w:rFonts w:ascii="Times New Roman" w:eastAsia="Times New Roman" w:hAnsi="Times New Roman"/>
                <w:color w:val="000000"/>
                <w:sz w:val="28"/>
                <w:szCs w:val="28"/>
                <w:lang w:val="fr-FR"/>
              </w:rPr>
            </w:pPr>
            <w:r w:rsidRPr="00D92DB0">
              <w:rPr>
                <w:rFonts w:ascii="Times New Roman" w:eastAsia="Times New Roman" w:hAnsi="Times New Roman"/>
                <w:color w:val="000000"/>
                <w:sz w:val="28"/>
                <w:szCs w:val="28"/>
                <w:lang w:val="fr-FR"/>
              </w:rPr>
              <w:t>→ Là lời cha dạy con về lẽ sống, thái độ sống, về nhân cách làm người.</w:t>
            </w:r>
          </w:p>
        </w:tc>
      </w:tr>
      <w:tr w:rsidR="003B65E6" w:rsidRPr="00D92DB0" w14:paraId="22317309" w14:textId="77777777" w:rsidTr="003B65E6">
        <w:tc>
          <w:tcPr>
            <w:tcW w:w="10173" w:type="dxa"/>
          </w:tcPr>
          <w:p w14:paraId="02E9F4A5" w14:textId="77777777" w:rsidR="003B65E6" w:rsidRPr="00D92DB0" w:rsidRDefault="003B65E6" w:rsidP="003B65E6">
            <w:pPr>
              <w:spacing w:after="0" w:line="288" w:lineRule="auto"/>
              <w:contextualSpacing/>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lastRenderedPageBreak/>
              <w:t>Phong cách nghệ thuật đặc sắc của bài thơ:</w:t>
            </w:r>
          </w:p>
          <w:p w14:paraId="645B0B46" w14:textId="77777777" w:rsidR="003B65E6" w:rsidRPr="00D92DB0" w:rsidRDefault="003B65E6" w:rsidP="003B65E6">
            <w:pPr>
              <w:spacing w:after="0" w:line="288" w:lineRule="auto"/>
              <w:contextualSpacing/>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Cách tư duy giàu hình ảnh, hình ảnh cụ thể, mộc mạc, giàu ý nghĩa.</w:t>
            </w:r>
          </w:p>
          <w:p w14:paraId="13CC5DA6" w14:textId="77777777" w:rsidR="003B65E6" w:rsidRPr="00D92DB0" w:rsidRDefault="003B65E6" w:rsidP="003B65E6">
            <w:pPr>
              <w:spacing w:after="0" w:line="288" w:lineRule="auto"/>
              <w:contextualSpacing/>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Tâm hồn chân thật, mạnh mẽ, phóng khoáng và trong sáng của người miền núi.</w:t>
            </w:r>
          </w:p>
        </w:tc>
      </w:tr>
      <w:tr w:rsidR="003B65E6" w:rsidRPr="00D92DB0" w14:paraId="52AD783C" w14:textId="77777777" w:rsidTr="003B65E6">
        <w:tc>
          <w:tcPr>
            <w:tcW w:w="10173" w:type="dxa"/>
          </w:tcPr>
          <w:p w14:paraId="5E16EFEB" w14:textId="77777777" w:rsidR="003B65E6" w:rsidRPr="00D92DB0" w:rsidRDefault="003B65E6" w:rsidP="003B65E6">
            <w:pPr>
              <w:spacing w:after="0" w:line="288" w:lineRule="auto"/>
              <w:contextualSpacing/>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Diễn đạt đúng hình thức đoạn văn, có hệ thống luận điểm, luận cứ rõ ràng, đúng độ dài qui định, kết hợp các phương thức biểu đạt …</w:t>
            </w:r>
          </w:p>
          <w:p w14:paraId="30FEE76F" w14:textId="77777777" w:rsidR="003B65E6" w:rsidRPr="00D92DB0" w:rsidRDefault="003B65E6" w:rsidP="003B65E6">
            <w:pPr>
              <w:spacing w:after="0" w:line="288" w:lineRule="auto"/>
              <w:contextualSpacing/>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xml:space="preserve">* Nội dung: </w:t>
            </w:r>
          </w:p>
          <w:p w14:paraId="3E0157BA" w14:textId="77777777" w:rsidR="003B65E6" w:rsidRPr="00D92DB0" w:rsidRDefault="003B65E6" w:rsidP="003B65E6">
            <w:pPr>
              <w:spacing w:after="0" w:line="288" w:lineRule="auto"/>
              <w:contextualSpacing/>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Khẳng định điều cha mong muốn ở con qua những câu thơ.</w:t>
            </w:r>
          </w:p>
          <w:p w14:paraId="548F6292" w14:textId="77777777" w:rsidR="003B65E6" w:rsidRPr="00D92DB0" w:rsidRDefault="003B65E6" w:rsidP="003B65E6">
            <w:pPr>
              <w:spacing w:after="0" w:line="288" w:lineRule="auto"/>
              <w:contextualSpacing/>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Giải thích khái niệm: hành trang → điều cha mong muốn chính là hành trang cho con trên đường đời.</w:t>
            </w:r>
          </w:p>
          <w:p w14:paraId="1BC55960" w14:textId="77777777" w:rsidR="003B65E6" w:rsidRPr="00D92DB0" w:rsidRDefault="003B65E6" w:rsidP="003B65E6">
            <w:pPr>
              <w:spacing w:after="0" w:line="288" w:lineRule="auto"/>
              <w:contextualSpacing/>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Suy nghĩ về hành trang mà thế hệ trẻ cần chuẩn bị: tri thức, sức khỏe, kĩ năng, tâm hồn, lối sống …</w:t>
            </w:r>
          </w:p>
          <w:p w14:paraId="7D0285A6" w14:textId="77777777" w:rsidR="003B65E6" w:rsidRPr="00D92DB0" w:rsidRDefault="003B65E6" w:rsidP="003B65E6">
            <w:pPr>
              <w:spacing w:after="0" w:line="288" w:lineRule="auto"/>
              <w:contextualSpacing/>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Ý nghĩa: hòa nhập với thế giới, không bị tụt hậu, đáp ứng đòi hỏi của nên công nghiệp hóa, hiện đại hóa → xây dựng và bảo vệ đất nước.</w:t>
            </w:r>
          </w:p>
          <w:p w14:paraId="64CE1FF9" w14:textId="77777777" w:rsidR="003B65E6" w:rsidRPr="00D92DB0" w:rsidRDefault="003B65E6" w:rsidP="003B65E6">
            <w:pPr>
              <w:spacing w:after="0" w:line="288" w:lineRule="auto"/>
              <w:contextualSpacing/>
              <w:jc w:val="both"/>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rPr>
              <w:t>- Liên hệ bản thân.</w:t>
            </w:r>
          </w:p>
        </w:tc>
      </w:tr>
    </w:tbl>
    <w:p w14:paraId="63EA7B66" w14:textId="77777777" w:rsidR="003B65E6" w:rsidRDefault="003B65E6" w:rsidP="003B65E6">
      <w:pPr>
        <w:autoSpaceDE w:val="0"/>
        <w:autoSpaceDN w:val="0"/>
        <w:adjustRightInd w:val="0"/>
        <w:spacing w:after="0" w:line="288" w:lineRule="auto"/>
        <w:rPr>
          <w:rFonts w:ascii="Times New Roman" w:eastAsia="Times New Roman" w:hAnsi="Times New Roman"/>
          <w:color w:val="000000"/>
          <w:sz w:val="28"/>
          <w:szCs w:val="28"/>
          <w:lang w:val="vi-VN"/>
        </w:rPr>
      </w:pPr>
    </w:p>
    <w:p w14:paraId="358CDD95" w14:textId="77777777" w:rsidR="003B65E6" w:rsidRPr="00155A34" w:rsidRDefault="003B65E6" w:rsidP="003B65E6">
      <w:pPr>
        <w:autoSpaceDE w:val="0"/>
        <w:autoSpaceDN w:val="0"/>
        <w:adjustRightInd w:val="0"/>
        <w:spacing w:after="0" w:line="288" w:lineRule="auto"/>
        <w:rPr>
          <w:rFonts w:ascii="Times New Roman" w:eastAsia="Times New Roman" w:hAnsi="Times New Roman"/>
          <w:b/>
          <w:color w:val="FF0000"/>
          <w:sz w:val="28"/>
          <w:szCs w:val="28"/>
        </w:rPr>
      </w:pPr>
      <w:r w:rsidRPr="00155A34">
        <w:rPr>
          <w:rFonts w:ascii="Times New Roman" w:eastAsia="Times New Roman" w:hAnsi="Times New Roman"/>
          <w:b/>
          <w:color w:val="FF0000"/>
          <w:sz w:val="28"/>
          <w:szCs w:val="28"/>
        </w:rPr>
        <w:t>PHIẾU SỐ 12:</w:t>
      </w:r>
    </w:p>
    <w:p w14:paraId="781D7BAF" w14:textId="77777777" w:rsidR="003B65E6" w:rsidRPr="00D92DB0" w:rsidRDefault="003B65E6" w:rsidP="003B65E6">
      <w:pPr>
        <w:autoSpaceDE w:val="0"/>
        <w:autoSpaceDN w:val="0"/>
        <w:adjustRightInd w:val="0"/>
        <w:spacing w:after="0" w:line="288" w:lineRule="auto"/>
        <w:rPr>
          <w:rFonts w:ascii="Times New Roman" w:eastAsia="Times New Roman" w:hAnsi="Times New Roman"/>
          <w:b/>
          <w:bCs/>
          <w:sz w:val="28"/>
          <w:szCs w:val="28"/>
          <w:lang w:val="vi-VN"/>
        </w:rPr>
      </w:pPr>
      <w:r w:rsidRPr="00D92DB0">
        <w:rPr>
          <w:rFonts w:ascii="Times New Roman" w:eastAsia="Times New Roman" w:hAnsi="Times New Roman"/>
          <w:color w:val="000000"/>
          <w:sz w:val="28"/>
          <w:szCs w:val="28"/>
          <w:lang w:val="vi-VN"/>
        </w:rPr>
        <w:t xml:space="preserve">Mở đầu bài thơ </w:t>
      </w:r>
      <w:r w:rsidRPr="00D92DB0">
        <w:rPr>
          <w:rFonts w:ascii="Times New Roman" w:eastAsia="Times New Roman" w:hAnsi="Times New Roman"/>
          <w:b/>
          <w:bCs/>
          <w:color w:val="000000"/>
          <w:sz w:val="28"/>
          <w:szCs w:val="28"/>
          <w:lang w:val="vi-VN"/>
        </w:rPr>
        <w:t>Nói với con</w:t>
      </w:r>
      <w:r w:rsidRPr="00D92DB0">
        <w:rPr>
          <w:rFonts w:ascii="Times New Roman" w:eastAsia="Times New Roman" w:hAnsi="Times New Roman"/>
          <w:color w:val="000000"/>
          <w:sz w:val="28"/>
          <w:szCs w:val="28"/>
          <w:lang w:val="vi-VN"/>
        </w:rPr>
        <w:t xml:space="preserve"> , nhà thơ Y Phương viết:</w:t>
      </w:r>
    </w:p>
    <w:p w14:paraId="1E1EF19F" w14:textId="77777777" w:rsidR="003B65E6" w:rsidRPr="00D92DB0" w:rsidRDefault="003B65E6" w:rsidP="003B65E6">
      <w:pPr>
        <w:autoSpaceDE w:val="0"/>
        <w:autoSpaceDN w:val="0"/>
        <w:adjustRightInd w:val="0"/>
        <w:spacing w:after="0" w:line="288" w:lineRule="auto"/>
        <w:rPr>
          <w:rFonts w:ascii="Times New Roman" w:eastAsia="Times New Roman" w:hAnsi="Times New Roman"/>
          <w:i/>
          <w:iCs/>
          <w:sz w:val="28"/>
          <w:szCs w:val="28"/>
          <w:lang w:val="vi-VN"/>
        </w:rPr>
      </w:pPr>
      <w:r w:rsidRPr="00D92DB0">
        <w:rPr>
          <w:rFonts w:ascii="Times New Roman" w:eastAsia="Times New Roman" w:hAnsi="Times New Roman"/>
          <w:i/>
          <w:iCs/>
          <w:color w:val="000000"/>
          <w:sz w:val="28"/>
          <w:szCs w:val="28"/>
          <w:lang w:val="vi-VN"/>
        </w:rPr>
        <w:t>Chân phải bước tới cha</w:t>
      </w:r>
    </w:p>
    <w:p w14:paraId="24281CC8" w14:textId="77777777" w:rsidR="003B65E6" w:rsidRPr="00D92DB0" w:rsidRDefault="003B65E6" w:rsidP="003B65E6">
      <w:pPr>
        <w:autoSpaceDE w:val="0"/>
        <w:autoSpaceDN w:val="0"/>
        <w:adjustRightInd w:val="0"/>
        <w:spacing w:after="0" w:line="288" w:lineRule="auto"/>
        <w:rPr>
          <w:rFonts w:ascii="Times New Roman" w:eastAsia="Times New Roman" w:hAnsi="Times New Roman"/>
          <w:i/>
          <w:iCs/>
          <w:sz w:val="28"/>
          <w:szCs w:val="28"/>
          <w:lang w:val="vi-VN"/>
        </w:rPr>
      </w:pPr>
      <w:r w:rsidRPr="00D92DB0">
        <w:rPr>
          <w:rFonts w:ascii="Times New Roman" w:eastAsia="Times New Roman" w:hAnsi="Times New Roman"/>
          <w:i/>
          <w:iCs/>
          <w:color w:val="000000"/>
          <w:sz w:val="28"/>
          <w:szCs w:val="28"/>
          <w:lang w:val="vi-VN"/>
        </w:rPr>
        <w:t>Chân trái bước tới mẹ</w:t>
      </w:r>
    </w:p>
    <w:p w14:paraId="31E4EB17" w14:textId="77777777" w:rsidR="003B65E6" w:rsidRPr="00D92DB0" w:rsidRDefault="003B65E6" w:rsidP="003B65E6">
      <w:pPr>
        <w:autoSpaceDE w:val="0"/>
        <w:autoSpaceDN w:val="0"/>
        <w:adjustRightInd w:val="0"/>
        <w:spacing w:after="0" w:line="288" w:lineRule="auto"/>
        <w:rPr>
          <w:rFonts w:ascii="Times New Roman" w:eastAsia="Times New Roman" w:hAnsi="Times New Roman"/>
          <w:i/>
          <w:iCs/>
          <w:sz w:val="28"/>
          <w:szCs w:val="28"/>
          <w:lang w:val="vi-VN"/>
        </w:rPr>
      </w:pPr>
      <w:r w:rsidRPr="00D92DB0">
        <w:rPr>
          <w:rFonts w:ascii="Times New Roman" w:eastAsia="Times New Roman" w:hAnsi="Times New Roman"/>
          <w:i/>
          <w:iCs/>
          <w:color w:val="000000"/>
          <w:sz w:val="28"/>
          <w:szCs w:val="28"/>
          <w:lang w:val="vi-VN"/>
        </w:rPr>
        <w:t>Một bước chạm tiếng nói</w:t>
      </w:r>
    </w:p>
    <w:p w14:paraId="361BA14E" w14:textId="77777777" w:rsidR="003B65E6" w:rsidRPr="00D92DB0" w:rsidRDefault="003B65E6" w:rsidP="003B65E6">
      <w:pPr>
        <w:autoSpaceDE w:val="0"/>
        <w:autoSpaceDN w:val="0"/>
        <w:adjustRightInd w:val="0"/>
        <w:spacing w:after="0" w:line="288" w:lineRule="auto"/>
        <w:rPr>
          <w:rFonts w:ascii="Times New Roman" w:eastAsia="Times New Roman" w:hAnsi="Times New Roman"/>
          <w:i/>
          <w:iCs/>
          <w:sz w:val="28"/>
          <w:szCs w:val="28"/>
          <w:lang w:val="vi-VN"/>
        </w:rPr>
      </w:pPr>
      <w:r w:rsidRPr="00D92DB0">
        <w:rPr>
          <w:rFonts w:ascii="Times New Roman" w:eastAsia="Times New Roman" w:hAnsi="Times New Roman"/>
          <w:i/>
          <w:iCs/>
          <w:color w:val="000000"/>
          <w:sz w:val="28"/>
          <w:szCs w:val="28"/>
          <w:lang w:val="vi-VN"/>
        </w:rPr>
        <w:t>Hai bước tới tiếng cười</w:t>
      </w:r>
    </w:p>
    <w:p w14:paraId="5D07FFE8" w14:textId="77777777" w:rsidR="003B65E6" w:rsidRPr="00D92DB0" w:rsidRDefault="003B65E6" w:rsidP="003B65E6">
      <w:pPr>
        <w:autoSpaceDE w:val="0"/>
        <w:autoSpaceDN w:val="0"/>
        <w:adjustRightInd w:val="0"/>
        <w:spacing w:after="0" w:line="288" w:lineRule="auto"/>
        <w:rPr>
          <w:rFonts w:ascii="Times New Roman" w:eastAsia="Times New Roman" w:hAnsi="Times New Roman"/>
          <w:color w:val="000000"/>
          <w:sz w:val="28"/>
          <w:szCs w:val="28"/>
          <w:lang w:val="vi-VN"/>
        </w:rPr>
      </w:pPr>
      <w:r w:rsidRPr="00D92DB0">
        <w:rPr>
          <w:rFonts w:ascii="Times New Roman" w:eastAsia="Times New Roman" w:hAnsi="Times New Roman"/>
          <w:color w:val="000000"/>
          <w:sz w:val="28"/>
          <w:szCs w:val="28"/>
          <w:lang w:val="vi-VN"/>
        </w:rPr>
        <w:t xml:space="preserve">Ngữ Văn 9 tập 2 </w:t>
      </w:r>
    </w:p>
    <w:p w14:paraId="16F14791" w14:textId="77777777" w:rsidR="003B65E6" w:rsidRPr="00155A34" w:rsidRDefault="003B65E6" w:rsidP="003B65E6">
      <w:pPr>
        <w:autoSpaceDE w:val="0"/>
        <w:autoSpaceDN w:val="0"/>
        <w:adjustRightInd w:val="0"/>
        <w:spacing w:after="0" w:line="288" w:lineRule="auto"/>
        <w:rPr>
          <w:rFonts w:ascii="Times New Roman" w:eastAsia="Times New Roman" w:hAnsi="Times New Roman"/>
          <w:sz w:val="28"/>
          <w:szCs w:val="28"/>
          <w:lang w:val="vi-VN"/>
        </w:rPr>
      </w:pPr>
      <w:r w:rsidRPr="00D92DB0">
        <w:rPr>
          <w:rFonts w:ascii="Times New Roman" w:eastAsia="Times New Roman" w:hAnsi="Times New Roman"/>
          <w:color w:val="000000"/>
          <w:sz w:val="28"/>
          <w:szCs w:val="28"/>
          <w:lang w:val="vi-VN"/>
        </w:rPr>
        <w:t>Nhà xuất bản Giáo dục Việt Nam 2016</w:t>
      </w:r>
    </w:p>
    <w:p w14:paraId="415348D0" w14:textId="77777777" w:rsidR="003B65E6" w:rsidRPr="00155A34" w:rsidRDefault="003B65E6" w:rsidP="003B65E6">
      <w:pPr>
        <w:autoSpaceDE w:val="0"/>
        <w:autoSpaceDN w:val="0"/>
        <w:adjustRightInd w:val="0"/>
        <w:spacing w:after="0" w:line="288" w:lineRule="auto"/>
        <w:rPr>
          <w:rFonts w:ascii="Times New Roman" w:eastAsia="Times New Roman" w:hAnsi="Times New Roman"/>
          <w:sz w:val="28"/>
          <w:szCs w:val="28"/>
        </w:rPr>
      </w:pPr>
      <w:r w:rsidRPr="00D92DB0">
        <w:rPr>
          <w:rFonts w:ascii="Times New Roman" w:eastAsia="Times New Roman" w:hAnsi="Times New Roman"/>
          <w:color w:val="000000"/>
          <w:sz w:val="28"/>
          <w:szCs w:val="28"/>
          <w:lang w:val="vi-VN"/>
        </w:rPr>
        <w:t>Câu 1. Ghi lại chính xác 7 dòng th</w:t>
      </w:r>
      <w:r>
        <w:rPr>
          <w:rFonts w:ascii="Times New Roman" w:eastAsia="Times New Roman" w:hAnsi="Times New Roman"/>
          <w:color w:val="000000"/>
          <w:sz w:val="28"/>
          <w:szCs w:val="28"/>
          <w:lang w:val="vi-VN"/>
        </w:rPr>
        <w:t>ơ tiếp theo những dòng thơ trên</w:t>
      </w:r>
      <w:r>
        <w:rPr>
          <w:rFonts w:ascii="Times New Roman" w:eastAsia="Times New Roman" w:hAnsi="Times New Roman"/>
          <w:color w:val="000000"/>
          <w:sz w:val="28"/>
          <w:szCs w:val="28"/>
        </w:rPr>
        <w:t>?</w:t>
      </w:r>
    </w:p>
    <w:p w14:paraId="331D23D0" w14:textId="77777777" w:rsidR="003B65E6" w:rsidRPr="00155A34" w:rsidRDefault="003B65E6" w:rsidP="003B65E6">
      <w:pPr>
        <w:autoSpaceDE w:val="0"/>
        <w:autoSpaceDN w:val="0"/>
        <w:adjustRightInd w:val="0"/>
        <w:spacing w:after="0" w:line="288" w:lineRule="auto"/>
        <w:rPr>
          <w:rFonts w:ascii="Times New Roman" w:eastAsia="Times New Roman" w:hAnsi="Times New Roman"/>
          <w:sz w:val="28"/>
          <w:szCs w:val="28"/>
        </w:rPr>
      </w:pPr>
      <w:r w:rsidRPr="00D92DB0">
        <w:rPr>
          <w:rFonts w:ascii="Times New Roman" w:eastAsia="Times New Roman" w:hAnsi="Times New Roman"/>
          <w:color w:val="000000"/>
          <w:sz w:val="28"/>
          <w:szCs w:val="28"/>
          <w:lang w:val="vi-VN"/>
        </w:rPr>
        <w:t xml:space="preserve">Câu 2.Cách miêu tả bước chân </w:t>
      </w:r>
      <w:r w:rsidRPr="00D92DB0">
        <w:rPr>
          <w:rFonts w:ascii="Times New Roman" w:eastAsia="Times New Roman" w:hAnsi="Times New Roman"/>
          <w:i/>
          <w:iCs/>
          <w:color w:val="000000"/>
          <w:sz w:val="28"/>
          <w:szCs w:val="28"/>
          <w:lang w:val="vi-VN"/>
        </w:rPr>
        <w:t>“chạm tiếng nói, tới tiếng cười”</w:t>
      </w:r>
      <w:r w:rsidRPr="00D92DB0">
        <w:rPr>
          <w:rFonts w:ascii="Times New Roman" w:eastAsia="Times New Roman" w:hAnsi="Times New Roman"/>
          <w:color w:val="000000"/>
          <w:sz w:val="28"/>
          <w:szCs w:val="28"/>
          <w:lang w:val="vi-VN"/>
        </w:rPr>
        <w:t xml:space="preserve"> có gì đặc biệt? Qua đ</w:t>
      </w:r>
      <w:r>
        <w:rPr>
          <w:rFonts w:ascii="Times New Roman" w:eastAsia="Times New Roman" w:hAnsi="Times New Roman"/>
          <w:color w:val="000000"/>
          <w:sz w:val="28"/>
          <w:szCs w:val="28"/>
          <w:lang w:val="vi-VN"/>
        </w:rPr>
        <w:t>ó tác giả thể hiện được điều gì</w:t>
      </w:r>
      <w:r>
        <w:rPr>
          <w:rFonts w:ascii="Times New Roman" w:eastAsia="Times New Roman" w:hAnsi="Times New Roman"/>
          <w:color w:val="000000"/>
          <w:sz w:val="28"/>
          <w:szCs w:val="28"/>
        </w:rPr>
        <w:t>?</w:t>
      </w:r>
    </w:p>
    <w:p w14:paraId="7FF3AAA4" w14:textId="77777777" w:rsidR="003B65E6" w:rsidRDefault="003B65E6" w:rsidP="003B65E6">
      <w:pPr>
        <w:autoSpaceDE w:val="0"/>
        <w:autoSpaceDN w:val="0"/>
        <w:adjustRightInd w:val="0"/>
        <w:spacing w:after="0" w:line="288" w:lineRule="auto"/>
        <w:rPr>
          <w:rFonts w:ascii="Times New Roman" w:eastAsia="Times New Roman" w:hAnsi="Times New Roman"/>
          <w:color w:val="000000"/>
          <w:sz w:val="28"/>
          <w:szCs w:val="28"/>
        </w:rPr>
      </w:pPr>
      <w:r w:rsidRPr="00D92DB0">
        <w:rPr>
          <w:rFonts w:ascii="Times New Roman" w:eastAsia="Times New Roman" w:hAnsi="Times New Roman"/>
          <w:color w:val="000000"/>
          <w:sz w:val="28"/>
          <w:szCs w:val="28"/>
          <w:lang w:val="vi-VN"/>
        </w:rPr>
        <w:t xml:space="preserve">Câu 3.Hãy trình bày suy nghĩ của em khoảng 12 câu về quan niệm : </w:t>
      </w:r>
      <w:r w:rsidRPr="00D92DB0">
        <w:rPr>
          <w:rFonts w:ascii="Times New Roman" w:eastAsia="Times New Roman" w:hAnsi="Times New Roman"/>
          <w:i/>
          <w:iCs/>
          <w:color w:val="000000"/>
          <w:sz w:val="28"/>
          <w:szCs w:val="28"/>
          <w:lang w:val="vi-VN"/>
        </w:rPr>
        <w:t>Được sống trong tình yêu thương là hạnh phúc của mỗi con người</w:t>
      </w:r>
      <w:r>
        <w:rPr>
          <w:rFonts w:ascii="Times New Roman" w:eastAsia="Times New Roman" w:hAnsi="Times New Roman"/>
          <w:color w:val="000000"/>
          <w:sz w:val="28"/>
          <w:szCs w:val="28"/>
        </w:rPr>
        <w:t>.</w:t>
      </w:r>
    </w:p>
    <w:p w14:paraId="41E64BBE" w14:textId="77777777" w:rsidR="003B65E6" w:rsidRPr="00155A34" w:rsidRDefault="003B65E6" w:rsidP="003B65E6">
      <w:pPr>
        <w:autoSpaceDE w:val="0"/>
        <w:autoSpaceDN w:val="0"/>
        <w:adjustRightInd w:val="0"/>
        <w:spacing w:after="0" w:line="288" w:lineRule="auto"/>
        <w:jc w:val="center"/>
        <w:rPr>
          <w:rFonts w:ascii="Times New Roman" w:eastAsia="Times New Roman" w:hAnsi="Times New Roman"/>
          <w:b/>
          <w:color w:val="FF0000"/>
          <w:sz w:val="28"/>
          <w:szCs w:val="28"/>
        </w:rPr>
      </w:pPr>
      <w:r w:rsidRPr="00155A34">
        <w:rPr>
          <w:rFonts w:ascii="Times New Roman" w:eastAsia="Times New Roman" w:hAnsi="Times New Roman"/>
          <w:b/>
          <w:color w:val="FF0000"/>
          <w:sz w:val="28"/>
          <w:szCs w:val="28"/>
        </w:rPr>
        <w:t>GỢI Ý:</w:t>
      </w:r>
    </w:p>
    <w:tbl>
      <w:tblPr>
        <w:tblW w:w="9540" w:type="dxa"/>
        <w:tblInd w:w="108" w:type="dxa"/>
        <w:tblLayout w:type="fixed"/>
        <w:tblLook w:val="0000" w:firstRow="0" w:lastRow="0" w:firstColumn="0" w:lastColumn="0" w:noHBand="0" w:noVBand="0"/>
      </w:tblPr>
      <w:tblGrid>
        <w:gridCol w:w="9540"/>
      </w:tblGrid>
      <w:tr w:rsidR="003B65E6" w:rsidRPr="00D92DB0" w14:paraId="3DDDD1EF" w14:textId="77777777" w:rsidTr="003B65E6">
        <w:trPr>
          <w:trHeight w:val="2258"/>
        </w:trPr>
        <w:tc>
          <w:tcPr>
            <w:tcW w:w="8382" w:type="dxa"/>
            <w:tcBorders>
              <w:top w:val="single" w:sz="3" w:space="0" w:color="000000"/>
              <w:left w:val="single" w:sz="3" w:space="0" w:color="000000"/>
              <w:bottom w:val="single" w:sz="3" w:space="0" w:color="000000"/>
              <w:right w:val="single" w:sz="3" w:space="0" w:color="000000"/>
            </w:tcBorders>
            <w:shd w:val="clear" w:color="000000" w:fill="FFFFFF"/>
          </w:tcPr>
          <w:p w14:paraId="3AF47CBC" w14:textId="77777777" w:rsidR="003B65E6" w:rsidRPr="00D92DB0" w:rsidRDefault="003B65E6" w:rsidP="003B65E6">
            <w:pPr>
              <w:autoSpaceDE w:val="0"/>
              <w:autoSpaceDN w:val="0"/>
              <w:adjustRightInd w:val="0"/>
              <w:spacing w:after="0" w:line="288" w:lineRule="auto"/>
              <w:jc w:val="both"/>
              <w:rPr>
                <w:rFonts w:ascii="Times New Roman" w:eastAsia="Times New Roman" w:hAnsi="Times New Roman"/>
                <w:sz w:val="28"/>
                <w:szCs w:val="28"/>
                <w:lang w:val="vi-VN"/>
              </w:rPr>
            </w:pPr>
            <w:r w:rsidRPr="00D92DB0">
              <w:rPr>
                <w:rFonts w:ascii="Times New Roman" w:eastAsia="Times New Roman" w:hAnsi="Times New Roman"/>
                <w:sz w:val="28"/>
                <w:szCs w:val="28"/>
              </w:rPr>
              <w:lastRenderedPageBreak/>
              <w:t>Chép chính xác 7 dòng ti</w:t>
            </w:r>
            <w:r w:rsidRPr="00D92DB0">
              <w:rPr>
                <w:rFonts w:ascii="Times New Roman" w:eastAsia="Times New Roman" w:hAnsi="Times New Roman"/>
                <w:sz w:val="28"/>
                <w:szCs w:val="28"/>
                <w:lang w:val="vi-VN"/>
              </w:rPr>
              <w:t>ếp theo</w:t>
            </w:r>
          </w:p>
          <w:p w14:paraId="5062016D" w14:textId="77777777" w:rsidR="003B65E6" w:rsidRPr="00D92DB0" w:rsidRDefault="003B65E6" w:rsidP="003B65E6">
            <w:pPr>
              <w:autoSpaceDE w:val="0"/>
              <w:autoSpaceDN w:val="0"/>
              <w:adjustRightInd w:val="0"/>
              <w:spacing w:after="0" w:line="288" w:lineRule="auto"/>
              <w:jc w:val="both"/>
              <w:rPr>
                <w:rFonts w:ascii="Times New Roman" w:eastAsia="Times New Roman" w:hAnsi="Times New Roman"/>
                <w:i/>
                <w:iCs/>
                <w:sz w:val="28"/>
                <w:szCs w:val="28"/>
                <w:lang w:val="vi-VN"/>
              </w:rPr>
            </w:pPr>
            <w:r w:rsidRPr="00D92DB0">
              <w:rPr>
                <w:rFonts w:ascii="Times New Roman" w:eastAsia="Times New Roman" w:hAnsi="Times New Roman"/>
                <w:i/>
                <w:iCs/>
                <w:sz w:val="28"/>
                <w:szCs w:val="28"/>
                <w:lang w:val="vi-VN"/>
              </w:rPr>
              <w:t>Người đồng mình yêu lắm con ơi</w:t>
            </w:r>
          </w:p>
          <w:p w14:paraId="5ADD973A" w14:textId="77777777" w:rsidR="003B65E6" w:rsidRPr="00D92DB0" w:rsidRDefault="003B65E6" w:rsidP="003B65E6">
            <w:pPr>
              <w:autoSpaceDE w:val="0"/>
              <w:autoSpaceDN w:val="0"/>
              <w:adjustRightInd w:val="0"/>
              <w:spacing w:after="0" w:line="288" w:lineRule="auto"/>
              <w:jc w:val="both"/>
              <w:rPr>
                <w:rFonts w:ascii="Times New Roman" w:eastAsia="Times New Roman" w:hAnsi="Times New Roman"/>
                <w:i/>
                <w:iCs/>
                <w:sz w:val="28"/>
                <w:szCs w:val="28"/>
                <w:lang w:val="vi-VN"/>
              </w:rPr>
            </w:pPr>
            <w:r w:rsidRPr="00D92DB0">
              <w:rPr>
                <w:rFonts w:ascii="Times New Roman" w:eastAsia="Times New Roman" w:hAnsi="Times New Roman"/>
                <w:i/>
                <w:iCs/>
                <w:sz w:val="28"/>
                <w:szCs w:val="28"/>
                <w:lang w:val="vi-VN"/>
              </w:rPr>
              <w:t>Đan lờ cài nan hoa</w:t>
            </w:r>
          </w:p>
          <w:p w14:paraId="01FF63BE" w14:textId="77777777" w:rsidR="003B65E6" w:rsidRPr="00D92DB0" w:rsidRDefault="003B65E6" w:rsidP="003B65E6">
            <w:pPr>
              <w:autoSpaceDE w:val="0"/>
              <w:autoSpaceDN w:val="0"/>
              <w:adjustRightInd w:val="0"/>
              <w:spacing w:after="0" w:line="288" w:lineRule="auto"/>
              <w:jc w:val="both"/>
              <w:rPr>
                <w:rFonts w:ascii="Times New Roman" w:eastAsia="Times New Roman" w:hAnsi="Times New Roman"/>
                <w:i/>
                <w:iCs/>
                <w:sz w:val="28"/>
                <w:szCs w:val="28"/>
                <w:lang w:val="vi-VN"/>
              </w:rPr>
            </w:pPr>
            <w:r w:rsidRPr="00D92DB0">
              <w:rPr>
                <w:rFonts w:ascii="Times New Roman" w:eastAsia="Times New Roman" w:hAnsi="Times New Roman"/>
                <w:i/>
                <w:iCs/>
                <w:sz w:val="28"/>
                <w:szCs w:val="28"/>
                <w:lang w:val="vi-VN"/>
              </w:rPr>
              <w:t>Vách nhà ken câu hát</w:t>
            </w:r>
          </w:p>
          <w:p w14:paraId="3DA21111" w14:textId="77777777" w:rsidR="003B65E6" w:rsidRPr="00D92DB0" w:rsidRDefault="003B65E6" w:rsidP="003B65E6">
            <w:pPr>
              <w:autoSpaceDE w:val="0"/>
              <w:autoSpaceDN w:val="0"/>
              <w:adjustRightInd w:val="0"/>
              <w:spacing w:after="0" w:line="288" w:lineRule="auto"/>
              <w:jc w:val="both"/>
              <w:rPr>
                <w:rFonts w:ascii="Times New Roman" w:eastAsia="Times New Roman" w:hAnsi="Times New Roman"/>
                <w:i/>
                <w:iCs/>
                <w:sz w:val="28"/>
                <w:szCs w:val="28"/>
                <w:lang w:val="vi-VN"/>
              </w:rPr>
            </w:pPr>
            <w:r w:rsidRPr="00D92DB0">
              <w:rPr>
                <w:rFonts w:ascii="Times New Roman" w:eastAsia="Times New Roman" w:hAnsi="Times New Roman"/>
                <w:i/>
                <w:iCs/>
                <w:sz w:val="28"/>
                <w:szCs w:val="28"/>
                <w:lang w:val="vi-VN"/>
              </w:rPr>
              <w:t>Rừng cho hoa</w:t>
            </w:r>
          </w:p>
          <w:p w14:paraId="0D7596FE" w14:textId="77777777" w:rsidR="003B65E6" w:rsidRPr="00D92DB0" w:rsidRDefault="003B65E6" w:rsidP="003B65E6">
            <w:pPr>
              <w:autoSpaceDE w:val="0"/>
              <w:autoSpaceDN w:val="0"/>
              <w:adjustRightInd w:val="0"/>
              <w:spacing w:after="0" w:line="288" w:lineRule="auto"/>
              <w:jc w:val="both"/>
              <w:rPr>
                <w:rFonts w:ascii="Times New Roman" w:eastAsia="Times New Roman" w:hAnsi="Times New Roman"/>
                <w:i/>
                <w:iCs/>
                <w:sz w:val="28"/>
                <w:szCs w:val="28"/>
                <w:lang w:val="vi-VN"/>
              </w:rPr>
            </w:pPr>
            <w:r w:rsidRPr="00D92DB0">
              <w:rPr>
                <w:rFonts w:ascii="Times New Roman" w:eastAsia="Times New Roman" w:hAnsi="Times New Roman"/>
                <w:i/>
                <w:iCs/>
                <w:sz w:val="28"/>
                <w:szCs w:val="28"/>
                <w:lang w:val="vi-VN"/>
              </w:rPr>
              <w:t>Con đường cho những tấm lòng</w:t>
            </w:r>
          </w:p>
          <w:p w14:paraId="732E4245" w14:textId="77777777" w:rsidR="003B65E6" w:rsidRPr="00D92DB0" w:rsidRDefault="003B65E6" w:rsidP="003B65E6">
            <w:pPr>
              <w:autoSpaceDE w:val="0"/>
              <w:autoSpaceDN w:val="0"/>
              <w:adjustRightInd w:val="0"/>
              <w:spacing w:after="0" w:line="288" w:lineRule="auto"/>
              <w:jc w:val="both"/>
              <w:rPr>
                <w:rFonts w:ascii="Times New Roman" w:eastAsia="Times New Roman" w:hAnsi="Times New Roman"/>
                <w:i/>
                <w:iCs/>
                <w:sz w:val="28"/>
                <w:szCs w:val="28"/>
                <w:lang w:val="vi-VN"/>
              </w:rPr>
            </w:pPr>
            <w:r w:rsidRPr="00D92DB0">
              <w:rPr>
                <w:rFonts w:ascii="Times New Roman" w:eastAsia="Times New Roman" w:hAnsi="Times New Roman"/>
                <w:i/>
                <w:iCs/>
                <w:sz w:val="28"/>
                <w:szCs w:val="28"/>
                <w:lang w:val="vi-VN"/>
              </w:rPr>
              <w:t>Cha mẹ mãi nhớ về ngày cưới</w:t>
            </w:r>
          </w:p>
          <w:p w14:paraId="50B15384" w14:textId="77777777" w:rsidR="003B65E6" w:rsidRPr="00D92DB0" w:rsidRDefault="003B65E6" w:rsidP="003B65E6">
            <w:pPr>
              <w:autoSpaceDE w:val="0"/>
              <w:autoSpaceDN w:val="0"/>
              <w:adjustRightInd w:val="0"/>
              <w:spacing w:after="0" w:line="288" w:lineRule="auto"/>
              <w:jc w:val="both"/>
              <w:rPr>
                <w:rFonts w:ascii="Times New Roman" w:eastAsia="Times New Roman" w:hAnsi="Times New Roman"/>
                <w:sz w:val="28"/>
                <w:szCs w:val="28"/>
                <w:lang w:val="vi-VN"/>
              </w:rPr>
            </w:pPr>
            <w:r w:rsidRPr="00D92DB0">
              <w:rPr>
                <w:rFonts w:ascii="Times New Roman" w:eastAsia="Times New Roman" w:hAnsi="Times New Roman"/>
                <w:i/>
                <w:iCs/>
                <w:sz w:val="28"/>
                <w:szCs w:val="28"/>
                <w:lang w:val="vi-VN"/>
              </w:rPr>
              <w:t>Ngày đầu tiên đẹp nhất trên đời.</w:t>
            </w:r>
          </w:p>
        </w:tc>
      </w:tr>
      <w:tr w:rsidR="003B65E6" w:rsidRPr="00D92DB0" w14:paraId="7A3889EB" w14:textId="77777777" w:rsidTr="003B65E6">
        <w:trPr>
          <w:trHeight w:val="276"/>
        </w:trPr>
        <w:tc>
          <w:tcPr>
            <w:tcW w:w="8382" w:type="dxa"/>
            <w:tcBorders>
              <w:top w:val="single" w:sz="3" w:space="0" w:color="000000"/>
              <w:left w:val="single" w:sz="3" w:space="0" w:color="000000"/>
              <w:bottom w:val="single" w:sz="3" w:space="0" w:color="000000"/>
              <w:right w:val="single" w:sz="3" w:space="0" w:color="000000"/>
            </w:tcBorders>
            <w:shd w:val="clear" w:color="000000" w:fill="FFFFFF"/>
          </w:tcPr>
          <w:p w14:paraId="01CB95A5" w14:textId="77777777" w:rsidR="003B65E6" w:rsidRPr="00D92DB0" w:rsidRDefault="003B65E6" w:rsidP="003B65E6">
            <w:pPr>
              <w:autoSpaceDE w:val="0"/>
              <w:autoSpaceDN w:val="0"/>
              <w:adjustRightInd w:val="0"/>
              <w:spacing w:after="0" w:line="288" w:lineRule="auto"/>
              <w:jc w:val="both"/>
              <w:rPr>
                <w:rFonts w:ascii="Times New Roman" w:eastAsia="Times New Roman" w:hAnsi="Times New Roman"/>
                <w:sz w:val="28"/>
                <w:szCs w:val="28"/>
              </w:rPr>
            </w:pPr>
            <w:r w:rsidRPr="00D92DB0">
              <w:rPr>
                <w:rFonts w:ascii="Times New Roman" w:eastAsia="Times New Roman" w:hAnsi="Times New Roman"/>
                <w:sz w:val="28"/>
                <w:szCs w:val="28"/>
              </w:rPr>
              <w:t>Cách miêu t</w:t>
            </w:r>
            <w:r w:rsidRPr="00D92DB0">
              <w:rPr>
                <w:rFonts w:ascii="Times New Roman" w:eastAsia="Times New Roman" w:hAnsi="Times New Roman"/>
                <w:sz w:val="28"/>
                <w:szCs w:val="28"/>
                <w:lang w:val="vi-VN"/>
              </w:rPr>
              <w:t>ả bước ch</w:t>
            </w:r>
            <w:r w:rsidRPr="00D92DB0">
              <w:rPr>
                <w:rFonts w:ascii="Times New Roman" w:eastAsia="Times New Roman" w:hAnsi="Times New Roman"/>
                <w:sz w:val="28"/>
                <w:szCs w:val="28"/>
              </w:rPr>
              <w:t>ân con “ch</w:t>
            </w:r>
            <w:r w:rsidRPr="00D92DB0">
              <w:rPr>
                <w:rFonts w:ascii="Times New Roman" w:eastAsia="Times New Roman" w:hAnsi="Times New Roman"/>
                <w:sz w:val="28"/>
                <w:szCs w:val="28"/>
                <w:lang w:val="vi-VN"/>
              </w:rPr>
              <w:t>ạm tiếng n</w:t>
            </w:r>
            <w:r w:rsidRPr="00D92DB0">
              <w:rPr>
                <w:rFonts w:ascii="Times New Roman" w:eastAsia="Times New Roman" w:hAnsi="Times New Roman"/>
                <w:sz w:val="28"/>
                <w:szCs w:val="28"/>
              </w:rPr>
              <w:t>ói”, “t</w:t>
            </w:r>
            <w:r w:rsidRPr="00D92DB0">
              <w:rPr>
                <w:rFonts w:ascii="Times New Roman" w:eastAsia="Times New Roman" w:hAnsi="Times New Roman"/>
                <w:sz w:val="28"/>
                <w:szCs w:val="28"/>
                <w:lang w:val="vi-VN"/>
              </w:rPr>
              <w:t>ới tiếng cười”</w:t>
            </w:r>
          </w:p>
        </w:tc>
      </w:tr>
      <w:tr w:rsidR="003B65E6" w:rsidRPr="00D92DB0" w14:paraId="0DB5A387" w14:textId="77777777" w:rsidTr="003B65E6">
        <w:trPr>
          <w:trHeight w:val="276"/>
        </w:trPr>
        <w:tc>
          <w:tcPr>
            <w:tcW w:w="8382" w:type="dxa"/>
            <w:tcBorders>
              <w:top w:val="single" w:sz="3" w:space="0" w:color="000000"/>
              <w:left w:val="single" w:sz="3" w:space="0" w:color="000000"/>
              <w:bottom w:val="single" w:sz="3" w:space="0" w:color="000000"/>
              <w:right w:val="single" w:sz="3" w:space="0" w:color="000000"/>
            </w:tcBorders>
            <w:shd w:val="clear" w:color="000000" w:fill="FFFFFF"/>
          </w:tcPr>
          <w:p w14:paraId="660FF84E" w14:textId="77777777" w:rsidR="003B65E6" w:rsidRPr="00D92DB0" w:rsidRDefault="003B65E6" w:rsidP="003B65E6">
            <w:pPr>
              <w:autoSpaceDE w:val="0"/>
              <w:autoSpaceDN w:val="0"/>
              <w:adjustRightInd w:val="0"/>
              <w:spacing w:after="0" w:line="288" w:lineRule="auto"/>
              <w:jc w:val="both"/>
              <w:rPr>
                <w:rFonts w:ascii="Times New Roman" w:eastAsia="Times New Roman" w:hAnsi="Times New Roman"/>
                <w:sz w:val="28"/>
                <w:szCs w:val="28"/>
              </w:rPr>
            </w:pPr>
            <w:r w:rsidRPr="00D92DB0">
              <w:rPr>
                <w:rFonts w:ascii="Times New Roman" w:eastAsia="Times New Roman" w:hAnsi="Times New Roman"/>
                <w:sz w:val="28"/>
                <w:szCs w:val="28"/>
              </w:rPr>
              <w:t>-Có nét đ</w:t>
            </w:r>
            <w:r w:rsidRPr="00D92DB0">
              <w:rPr>
                <w:rFonts w:ascii="Times New Roman" w:eastAsia="Times New Roman" w:hAnsi="Times New Roman"/>
                <w:sz w:val="28"/>
                <w:szCs w:val="28"/>
                <w:lang w:val="vi-VN"/>
              </w:rPr>
              <w:t>ặc biệt: c</w:t>
            </w:r>
            <w:r w:rsidRPr="00D92DB0">
              <w:rPr>
                <w:rFonts w:ascii="Times New Roman" w:eastAsia="Times New Roman" w:hAnsi="Times New Roman"/>
                <w:sz w:val="28"/>
                <w:szCs w:val="28"/>
              </w:rPr>
              <w:t>ó s</w:t>
            </w:r>
            <w:r w:rsidRPr="00D92DB0">
              <w:rPr>
                <w:rFonts w:ascii="Times New Roman" w:eastAsia="Times New Roman" w:hAnsi="Times New Roman"/>
                <w:sz w:val="28"/>
                <w:szCs w:val="28"/>
                <w:lang w:val="vi-VN"/>
              </w:rPr>
              <w:t>ự chuyển đổi từ “x</w:t>
            </w:r>
            <w:r w:rsidRPr="00D92DB0">
              <w:rPr>
                <w:rFonts w:ascii="Times New Roman" w:eastAsia="Times New Roman" w:hAnsi="Times New Roman"/>
                <w:sz w:val="28"/>
                <w:szCs w:val="28"/>
              </w:rPr>
              <w:t>úc giác” sang “thính giác”</w:t>
            </w:r>
          </w:p>
        </w:tc>
      </w:tr>
      <w:tr w:rsidR="003B65E6" w:rsidRPr="00D92DB0" w14:paraId="53B28D3D" w14:textId="77777777" w:rsidTr="003B65E6">
        <w:trPr>
          <w:trHeight w:val="276"/>
        </w:trPr>
        <w:tc>
          <w:tcPr>
            <w:tcW w:w="8382" w:type="dxa"/>
            <w:tcBorders>
              <w:top w:val="single" w:sz="3" w:space="0" w:color="000000"/>
              <w:left w:val="single" w:sz="3" w:space="0" w:color="000000"/>
              <w:bottom w:val="single" w:sz="3" w:space="0" w:color="000000"/>
              <w:right w:val="single" w:sz="3" w:space="0" w:color="000000"/>
            </w:tcBorders>
            <w:shd w:val="clear" w:color="000000" w:fill="FFFFFF"/>
          </w:tcPr>
          <w:p w14:paraId="0C4F27B2" w14:textId="77777777" w:rsidR="003B65E6" w:rsidRPr="00D92DB0" w:rsidRDefault="003B65E6" w:rsidP="003B65E6">
            <w:pPr>
              <w:autoSpaceDE w:val="0"/>
              <w:autoSpaceDN w:val="0"/>
              <w:adjustRightInd w:val="0"/>
              <w:spacing w:after="0" w:line="288" w:lineRule="auto"/>
              <w:jc w:val="both"/>
              <w:rPr>
                <w:rFonts w:ascii="Times New Roman" w:eastAsia="Times New Roman" w:hAnsi="Times New Roman"/>
                <w:sz w:val="28"/>
                <w:szCs w:val="28"/>
              </w:rPr>
            </w:pPr>
            <w:r w:rsidRPr="00D92DB0">
              <w:rPr>
                <w:rFonts w:ascii="Times New Roman" w:eastAsia="Times New Roman" w:hAnsi="Times New Roman"/>
                <w:sz w:val="28"/>
                <w:szCs w:val="28"/>
              </w:rPr>
              <w:t>-Qua đó th</w:t>
            </w:r>
            <w:r w:rsidRPr="00D92DB0">
              <w:rPr>
                <w:rFonts w:ascii="Times New Roman" w:eastAsia="Times New Roman" w:hAnsi="Times New Roman"/>
                <w:sz w:val="28"/>
                <w:szCs w:val="28"/>
                <w:lang w:val="vi-VN"/>
              </w:rPr>
              <w:t>ể hiện: tiếng n</w:t>
            </w:r>
            <w:r w:rsidRPr="00D92DB0">
              <w:rPr>
                <w:rFonts w:ascii="Times New Roman" w:eastAsia="Times New Roman" w:hAnsi="Times New Roman"/>
                <w:sz w:val="28"/>
                <w:szCs w:val="28"/>
              </w:rPr>
              <w:t>ói, ti</w:t>
            </w:r>
            <w:r w:rsidRPr="00D92DB0">
              <w:rPr>
                <w:rFonts w:ascii="Times New Roman" w:eastAsia="Times New Roman" w:hAnsi="Times New Roman"/>
                <w:sz w:val="28"/>
                <w:szCs w:val="28"/>
                <w:lang w:val="vi-VN"/>
              </w:rPr>
              <w:t>ếng cười tr</w:t>
            </w:r>
            <w:r w:rsidRPr="00D92DB0">
              <w:rPr>
                <w:rFonts w:ascii="Times New Roman" w:eastAsia="Times New Roman" w:hAnsi="Times New Roman"/>
                <w:sz w:val="28"/>
                <w:szCs w:val="28"/>
              </w:rPr>
              <w:t>àn ng</w:t>
            </w:r>
            <w:r w:rsidRPr="00D92DB0">
              <w:rPr>
                <w:rFonts w:ascii="Times New Roman" w:eastAsia="Times New Roman" w:hAnsi="Times New Roman"/>
                <w:sz w:val="28"/>
                <w:szCs w:val="28"/>
                <w:lang w:val="vi-VN"/>
              </w:rPr>
              <w:t>ập ng</w:t>
            </w:r>
            <w:r w:rsidRPr="00D92DB0">
              <w:rPr>
                <w:rFonts w:ascii="Times New Roman" w:eastAsia="Times New Roman" w:hAnsi="Times New Roman"/>
                <w:sz w:val="28"/>
                <w:szCs w:val="28"/>
              </w:rPr>
              <w:t>ôi nhà tư</w:t>
            </w:r>
            <w:r w:rsidRPr="00D92DB0">
              <w:rPr>
                <w:rFonts w:ascii="Times New Roman" w:eastAsia="Times New Roman" w:hAnsi="Times New Roman"/>
                <w:sz w:val="28"/>
                <w:szCs w:val="28"/>
                <w:lang w:val="vi-VN"/>
              </w:rPr>
              <w:t>ợng trưng cho hạnh ph</w:t>
            </w:r>
            <w:r w:rsidRPr="00D92DB0">
              <w:rPr>
                <w:rFonts w:ascii="Times New Roman" w:eastAsia="Times New Roman" w:hAnsi="Times New Roman"/>
                <w:sz w:val="28"/>
                <w:szCs w:val="28"/>
              </w:rPr>
              <w:t>úc gia đình đơn sơ, gi</w:t>
            </w:r>
            <w:r w:rsidRPr="00D92DB0">
              <w:rPr>
                <w:rFonts w:ascii="Times New Roman" w:eastAsia="Times New Roman" w:hAnsi="Times New Roman"/>
                <w:sz w:val="28"/>
                <w:szCs w:val="28"/>
                <w:lang w:val="vi-VN"/>
              </w:rPr>
              <w:t>ản dị, cụ thể như c</w:t>
            </w:r>
            <w:r w:rsidRPr="00D92DB0">
              <w:rPr>
                <w:rFonts w:ascii="Times New Roman" w:eastAsia="Times New Roman" w:hAnsi="Times New Roman"/>
                <w:sz w:val="28"/>
                <w:szCs w:val="28"/>
              </w:rPr>
              <w:t>ó th</w:t>
            </w:r>
            <w:r w:rsidRPr="00D92DB0">
              <w:rPr>
                <w:rFonts w:ascii="Times New Roman" w:eastAsia="Times New Roman" w:hAnsi="Times New Roman"/>
                <w:sz w:val="28"/>
                <w:szCs w:val="28"/>
                <w:lang w:val="vi-VN"/>
              </w:rPr>
              <w:t>ể chạm v</w:t>
            </w:r>
            <w:r w:rsidRPr="00D92DB0">
              <w:rPr>
                <w:rFonts w:ascii="Times New Roman" w:eastAsia="Times New Roman" w:hAnsi="Times New Roman"/>
                <w:sz w:val="28"/>
                <w:szCs w:val="28"/>
              </w:rPr>
              <w:t>ào đư</w:t>
            </w:r>
            <w:r w:rsidRPr="00D92DB0">
              <w:rPr>
                <w:rFonts w:ascii="Times New Roman" w:eastAsia="Times New Roman" w:hAnsi="Times New Roman"/>
                <w:sz w:val="28"/>
                <w:szCs w:val="28"/>
                <w:lang w:val="vi-VN"/>
              </w:rPr>
              <w:t>ợc</w:t>
            </w:r>
          </w:p>
        </w:tc>
      </w:tr>
      <w:tr w:rsidR="003B65E6" w:rsidRPr="00D92DB0" w14:paraId="714CF513" w14:textId="77777777" w:rsidTr="003B65E6">
        <w:trPr>
          <w:trHeight w:val="276"/>
        </w:trPr>
        <w:tc>
          <w:tcPr>
            <w:tcW w:w="8382" w:type="dxa"/>
            <w:tcBorders>
              <w:top w:val="single" w:sz="3" w:space="0" w:color="000000"/>
              <w:left w:val="single" w:sz="3" w:space="0" w:color="000000"/>
              <w:bottom w:val="single" w:sz="3" w:space="0" w:color="000000"/>
              <w:right w:val="single" w:sz="3" w:space="0" w:color="000000"/>
            </w:tcBorders>
            <w:shd w:val="clear" w:color="000000" w:fill="FFFFFF"/>
          </w:tcPr>
          <w:p w14:paraId="03E13222" w14:textId="77777777" w:rsidR="003B65E6" w:rsidRPr="00D92DB0" w:rsidRDefault="003B65E6" w:rsidP="003B65E6">
            <w:pPr>
              <w:autoSpaceDE w:val="0"/>
              <w:autoSpaceDN w:val="0"/>
              <w:adjustRightInd w:val="0"/>
              <w:spacing w:after="0" w:line="288" w:lineRule="auto"/>
              <w:jc w:val="both"/>
              <w:rPr>
                <w:rFonts w:ascii="Times New Roman" w:eastAsia="Times New Roman" w:hAnsi="Times New Roman"/>
                <w:sz w:val="28"/>
                <w:szCs w:val="28"/>
              </w:rPr>
            </w:pPr>
            <w:r w:rsidRPr="00D92DB0">
              <w:rPr>
                <w:rFonts w:ascii="Times New Roman" w:eastAsia="Times New Roman" w:hAnsi="Times New Roman"/>
                <w:sz w:val="28"/>
                <w:szCs w:val="28"/>
              </w:rPr>
              <w:t>a.Hình th</w:t>
            </w:r>
            <w:r w:rsidRPr="00D92DB0">
              <w:rPr>
                <w:rFonts w:ascii="Times New Roman" w:eastAsia="Times New Roman" w:hAnsi="Times New Roman"/>
                <w:sz w:val="28"/>
                <w:szCs w:val="28"/>
                <w:lang w:val="vi-VN"/>
              </w:rPr>
              <w:t>ức: đoạn văn 12 c</w:t>
            </w:r>
            <w:r w:rsidRPr="00D92DB0">
              <w:rPr>
                <w:rFonts w:ascii="Times New Roman" w:eastAsia="Times New Roman" w:hAnsi="Times New Roman"/>
                <w:sz w:val="28"/>
                <w:szCs w:val="28"/>
              </w:rPr>
              <w:t>âu</w:t>
            </w:r>
          </w:p>
        </w:tc>
      </w:tr>
      <w:tr w:rsidR="003B65E6" w:rsidRPr="00D92DB0" w14:paraId="5B2AF16B" w14:textId="77777777" w:rsidTr="003B65E6">
        <w:trPr>
          <w:trHeight w:val="276"/>
        </w:trPr>
        <w:tc>
          <w:tcPr>
            <w:tcW w:w="8382" w:type="dxa"/>
            <w:tcBorders>
              <w:top w:val="single" w:sz="3" w:space="0" w:color="000000"/>
              <w:left w:val="single" w:sz="3" w:space="0" w:color="000000"/>
              <w:bottom w:val="single" w:sz="3" w:space="0" w:color="000000"/>
              <w:right w:val="single" w:sz="3" w:space="0" w:color="000000"/>
            </w:tcBorders>
            <w:shd w:val="clear" w:color="000000" w:fill="FFFFFF"/>
          </w:tcPr>
          <w:p w14:paraId="3062D8FB" w14:textId="77777777" w:rsidR="003B65E6" w:rsidRPr="00D92DB0" w:rsidRDefault="003B65E6" w:rsidP="003B65E6">
            <w:pPr>
              <w:autoSpaceDE w:val="0"/>
              <w:autoSpaceDN w:val="0"/>
              <w:adjustRightInd w:val="0"/>
              <w:spacing w:after="0" w:line="288" w:lineRule="auto"/>
              <w:jc w:val="both"/>
              <w:rPr>
                <w:rFonts w:ascii="Times New Roman" w:eastAsia="Times New Roman" w:hAnsi="Times New Roman"/>
                <w:sz w:val="28"/>
                <w:szCs w:val="28"/>
              </w:rPr>
            </w:pPr>
            <w:r w:rsidRPr="00D92DB0">
              <w:rPr>
                <w:rFonts w:ascii="Times New Roman" w:eastAsia="Times New Roman" w:hAnsi="Times New Roman"/>
                <w:sz w:val="28"/>
                <w:szCs w:val="28"/>
              </w:rPr>
              <w:t>b.N</w:t>
            </w:r>
            <w:r w:rsidRPr="00D92DB0">
              <w:rPr>
                <w:rFonts w:ascii="Times New Roman" w:eastAsia="Times New Roman" w:hAnsi="Times New Roman"/>
                <w:sz w:val="28"/>
                <w:szCs w:val="28"/>
                <w:lang w:val="vi-VN"/>
              </w:rPr>
              <w:t>ội dung: Tr</w:t>
            </w:r>
            <w:r w:rsidRPr="00D92DB0">
              <w:rPr>
                <w:rFonts w:ascii="Times New Roman" w:eastAsia="Times New Roman" w:hAnsi="Times New Roman"/>
                <w:sz w:val="28"/>
                <w:szCs w:val="28"/>
              </w:rPr>
              <w:t>ình bày suy nghĩ v</w:t>
            </w:r>
            <w:r w:rsidRPr="00D92DB0">
              <w:rPr>
                <w:rFonts w:ascii="Times New Roman" w:eastAsia="Times New Roman" w:hAnsi="Times New Roman"/>
                <w:sz w:val="28"/>
                <w:szCs w:val="28"/>
                <w:lang w:val="vi-VN"/>
              </w:rPr>
              <w:t>ề quan niệm “Được sống trong t</w:t>
            </w:r>
            <w:r w:rsidRPr="00D92DB0">
              <w:rPr>
                <w:rFonts w:ascii="Times New Roman" w:eastAsia="Times New Roman" w:hAnsi="Times New Roman"/>
                <w:sz w:val="28"/>
                <w:szCs w:val="28"/>
              </w:rPr>
              <w:t>ình yêu thương là h</w:t>
            </w:r>
            <w:r w:rsidRPr="00D92DB0">
              <w:rPr>
                <w:rFonts w:ascii="Times New Roman" w:eastAsia="Times New Roman" w:hAnsi="Times New Roman"/>
                <w:sz w:val="28"/>
                <w:szCs w:val="28"/>
                <w:lang w:val="vi-VN"/>
              </w:rPr>
              <w:t>ạnh ph</w:t>
            </w:r>
            <w:r w:rsidRPr="00D92DB0">
              <w:rPr>
                <w:rFonts w:ascii="Times New Roman" w:eastAsia="Times New Roman" w:hAnsi="Times New Roman"/>
                <w:sz w:val="28"/>
                <w:szCs w:val="28"/>
              </w:rPr>
              <w:t>úc c</w:t>
            </w:r>
            <w:r w:rsidRPr="00D92DB0">
              <w:rPr>
                <w:rFonts w:ascii="Times New Roman" w:eastAsia="Times New Roman" w:hAnsi="Times New Roman"/>
                <w:sz w:val="28"/>
                <w:szCs w:val="28"/>
                <w:lang w:val="vi-VN"/>
              </w:rPr>
              <w:t>ủa mỗi con người”</w:t>
            </w:r>
          </w:p>
        </w:tc>
      </w:tr>
      <w:tr w:rsidR="003B65E6" w:rsidRPr="00D92DB0" w14:paraId="5948E316" w14:textId="77777777" w:rsidTr="003B65E6">
        <w:trPr>
          <w:trHeight w:val="276"/>
        </w:trPr>
        <w:tc>
          <w:tcPr>
            <w:tcW w:w="8382" w:type="dxa"/>
            <w:tcBorders>
              <w:top w:val="single" w:sz="3" w:space="0" w:color="000000"/>
              <w:left w:val="single" w:sz="3" w:space="0" w:color="000000"/>
              <w:bottom w:val="single" w:sz="3" w:space="0" w:color="000000"/>
              <w:right w:val="single" w:sz="3" w:space="0" w:color="000000"/>
            </w:tcBorders>
            <w:shd w:val="clear" w:color="000000" w:fill="FFFFFF"/>
          </w:tcPr>
          <w:p w14:paraId="197C86B7" w14:textId="77777777" w:rsidR="003B65E6" w:rsidRPr="00D92DB0" w:rsidRDefault="003B65E6" w:rsidP="003B65E6">
            <w:pPr>
              <w:autoSpaceDE w:val="0"/>
              <w:autoSpaceDN w:val="0"/>
              <w:adjustRightInd w:val="0"/>
              <w:spacing w:after="0" w:line="288" w:lineRule="auto"/>
              <w:jc w:val="both"/>
              <w:rPr>
                <w:rFonts w:ascii="Times New Roman" w:eastAsia="Times New Roman" w:hAnsi="Times New Roman"/>
                <w:sz w:val="28"/>
                <w:szCs w:val="28"/>
              </w:rPr>
            </w:pPr>
            <w:r w:rsidRPr="00D92DB0">
              <w:rPr>
                <w:rFonts w:ascii="Times New Roman" w:eastAsia="Times New Roman" w:hAnsi="Times New Roman"/>
                <w:sz w:val="28"/>
                <w:szCs w:val="28"/>
              </w:rPr>
              <w:t>-Gi</w:t>
            </w:r>
            <w:r w:rsidRPr="00D92DB0">
              <w:rPr>
                <w:rFonts w:ascii="Times New Roman" w:eastAsia="Times New Roman" w:hAnsi="Times New Roman"/>
                <w:sz w:val="28"/>
                <w:szCs w:val="28"/>
                <w:lang w:val="vi-VN"/>
              </w:rPr>
              <w:t>ải th</w:t>
            </w:r>
            <w:r w:rsidRPr="00D92DB0">
              <w:rPr>
                <w:rFonts w:ascii="Times New Roman" w:eastAsia="Times New Roman" w:hAnsi="Times New Roman"/>
                <w:sz w:val="28"/>
                <w:szCs w:val="28"/>
              </w:rPr>
              <w:t>ích ng</w:t>
            </w:r>
            <w:r w:rsidRPr="00D92DB0">
              <w:rPr>
                <w:rFonts w:ascii="Times New Roman" w:eastAsia="Times New Roman" w:hAnsi="Times New Roman"/>
                <w:sz w:val="28"/>
                <w:szCs w:val="28"/>
                <w:lang w:val="vi-VN"/>
              </w:rPr>
              <w:t>ắn gọn thế n</w:t>
            </w:r>
            <w:r w:rsidRPr="00D92DB0">
              <w:rPr>
                <w:rFonts w:ascii="Times New Roman" w:eastAsia="Times New Roman" w:hAnsi="Times New Roman"/>
                <w:sz w:val="28"/>
                <w:szCs w:val="28"/>
              </w:rPr>
              <w:t>ào là “S</w:t>
            </w:r>
            <w:r w:rsidRPr="00D92DB0">
              <w:rPr>
                <w:rFonts w:ascii="Times New Roman" w:eastAsia="Times New Roman" w:hAnsi="Times New Roman"/>
                <w:sz w:val="28"/>
                <w:szCs w:val="28"/>
                <w:lang w:val="vi-VN"/>
              </w:rPr>
              <w:t>ống trong t</w:t>
            </w:r>
            <w:r w:rsidRPr="00D92DB0">
              <w:rPr>
                <w:rFonts w:ascii="Times New Roman" w:eastAsia="Times New Roman" w:hAnsi="Times New Roman"/>
                <w:sz w:val="28"/>
                <w:szCs w:val="28"/>
              </w:rPr>
              <w:t>ình yêu thương là h</w:t>
            </w:r>
            <w:r w:rsidRPr="00D92DB0">
              <w:rPr>
                <w:rFonts w:ascii="Times New Roman" w:eastAsia="Times New Roman" w:hAnsi="Times New Roman"/>
                <w:sz w:val="28"/>
                <w:szCs w:val="28"/>
                <w:lang w:val="vi-VN"/>
              </w:rPr>
              <w:t>ạnh ph</w:t>
            </w:r>
            <w:r w:rsidRPr="00D92DB0">
              <w:rPr>
                <w:rFonts w:ascii="Times New Roman" w:eastAsia="Times New Roman" w:hAnsi="Times New Roman"/>
                <w:sz w:val="28"/>
                <w:szCs w:val="28"/>
              </w:rPr>
              <w:t>úc”</w:t>
            </w:r>
          </w:p>
        </w:tc>
      </w:tr>
      <w:tr w:rsidR="003B65E6" w:rsidRPr="00D92DB0" w14:paraId="54800291" w14:textId="77777777" w:rsidTr="003B65E6">
        <w:trPr>
          <w:trHeight w:val="276"/>
        </w:trPr>
        <w:tc>
          <w:tcPr>
            <w:tcW w:w="8382" w:type="dxa"/>
            <w:tcBorders>
              <w:top w:val="single" w:sz="3" w:space="0" w:color="000000"/>
              <w:left w:val="single" w:sz="3" w:space="0" w:color="000000"/>
              <w:bottom w:val="single" w:sz="3" w:space="0" w:color="000000"/>
              <w:right w:val="single" w:sz="3" w:space="0" w:color="000000"/>
            </w:tcBorders>
            <w:shd w:val="clear" w:color="000000" w:fill="FFFFFF"/>
          </w:tcPr>
          <w:p w14:paraId="5C3C9D34" w14:textId="77777777" w:rsidR="003B65E6" w:rsidRPr="00D92DB0" w:rsidRDefault="003B65E6" w:rsidP="003B65E6">
            <w:pPr>
              <w:autoSpaceDE w:val="0"/>
              <w:autoSpaceDN w:val="0"/>
              <w:adjustRightInd w:val="0"/>
              <w:spacing w:after="0" w:line="288" w:lineRule="auto"/>
              <w:jc w:val="both"/>
              <w:rPr>
                <w:rFonts w:ascii="Times New Roman" w:eastAsia="Times New Roman" w:hAnsi="Times New Roman"/>
                <w:sz w:val="28"/>
                <w:szCs w:val="28"/>
                <w:lang w:val="vi-VN"/>
              </w:rPr>
            </w:pPr>
            <w:r w:rsidRPr="00D92DB0">
              <w:rPr>
                <w:rFonts w:ascii="Times New Roman" w:eastAsia="Times New Roman" w:hAnsi="Times New Roman"/>
                <w:sz w:val="28"/>
                <w:szCs w:val="28"/>
              </w:rPr>
              <w:t>-Dùng nh</w:t>
            </w:r>
            <w:r w:rsidRPr="00D92DB0">
              <w:rPr>
                <w:rFonts w:ascii="Times New Roman" w:eastAsia="Times New Roman" w:hAnsi="Times New Roman"/>
                <w:sz w:val="28"/>
                <w:szCs w:val="28"/>
                <w:lang w:val="vi-VN"/>
              </w:rPr>
              <w:t>ững l</w:t>
            </w:r>
            <w:r w:rsidRPr="00D92DB0">
              <w:rPr>
                <w:rFonts w:ascii="Times New Roman" w:eastAsia="Times New Roman" w:hAnsi="Times New Roman"/>
                <w:sz w:val="28"/>
                <w:szCs w:val="28"/>
              </w:rPr>
              <w:t>í l</w:t>
            </w:r>
            <w:r w:rsidRPr="00D92DB0">
              <w:rPr>
                <w:rFonts w:ascii="Times New Roman" w:eastAsia="Times New Roman" w:hAnsi="Times New Roman"/>
                <w:sz w:val="28"/>
                <w:szCs w:val="28"/>
                <w:lang w:val="vi-VN"/>
              </w:rPr>
              <w:t>ẽ, dẫn chứng thuyết phục để chứng tỏ “sống trong t</w:t>
            </w:r>
            <w:r w:rsidRPr="00D92DB0">
              <w:rPr>
                <w:rFonts w:ascii="Times New Roman" w:eastAsia="Times New Roman" w:hAnsi="Times New Roman"/>
                <w:sz w:val="28"/>
                <w:szCs w:val="28"/>
              </w:rPr>
              <w:t>ình yêu thương” s</w:t>
            </w:r>
            <w:r w:rsidRPr="00D92DB0">
              <w:rPr>
                <w:rFonts w:ascii="Times New Roman" w:eastAsia="Times New Roman" w:hAnsi="Times New Roman"/>
                <w:sz w:val="28"/>
                <w:szCs w:val="28"/>
                <w:lang w:val="vi-VN"/>
              </w:rPr>
              <w:t>ẽ được hạnh ph</w:t>
            </w:r>
            <w:r w:rsidRPr="00D92DB0">
              <w:rPr>
                <w:rFonts w:ascii="Times New Roman" w:eastAsia="Times New Roman" w:hAnsi="Times New Roman"/>
                <w:sz w:val="28"/>
                <w:szCs w:val="28"/>
              </w:rPr>
              <w:t>úc (VD: b</w:t>
            </w:r>
            <w:r w:rsidRPr="00D92DB0">
              <w:rPr>
                <w:rFonts w:ascii="Times New Roman" w:eastAsia="Times New Roman" w:hAnsi="Times New Roman"/>
                <w:sz w:val="28"/>
                <w:szCs w:val="28"/>
                <w:lang w:val="vi-VN"/>
              </w:rPr>
              <w:t>ố mẹ chăm s</w:t>
            </w:r>
            <w:r w:rsidRPr="00D92DB0">
              <w:rPr>
                <w:rFonts w:ascii="Times New Roman" w:eastAsia="Times New Roman" w:hAnsi="Times New Roman"/>
                <w:sz w:val="28"/>
                <w:szCs w:val="28"/>
              </w:rPr>
              <w:t>óc, th</w:t>
            </w:r>
            <w:r w:rsidRPr="00D92DB0">
              <w:rPr>
                <w:rFonts w:ascii="Times New Roman" w:eastAsia="Times New Roman" w:hAnsi="Times New Roman"/>
                <w:sz w:val="28"/>
                <w:szCs w:val="28"/>
                <w:lang w:val="vi-VN"/>
              </w:rPr>
              <w:t>ầy c</w:t>
            </w:r>
            <w:r w:rsidRPr="00D92DB0">
              <w:rPr>
                <w:rFonts w:ascii="Times New Roman" w:eastAsia="Times New Roman" w:hAnsi="Times New Roman"/>
                <w:sz w:val="28"/>
                <w:szCs w:val="28"/>
              </w:rPr>
              <w:t>ô t</w:t>
            </w:r>
            <w:r w:rsidRPr="00D92DB0">
              <w:rPr>
                <w:rFonts w:ascii="Times New Roman" w:eastAsia="Times New Roman" w:hAnsi="Times New Roman"/>
                <w:sz w:val="28"/>
                <w:szCs w:val="28"/>
                <w:lang w:val="vi-VN"/>
              </w:rPr>
              <w:t>ận t</w:t>
            </w:r>
            <w:r w:rsidRPr="00D92DB0">
              <w:rPr>
                <w:rFonts w:ascii="Times New Roman" w:eastAsia="Times New Roman" w:hAnsi="Times New Roman"/>
                <w:sz w:val="28"/>
                <w:szCs w:val="28"/>
              </w:rPr>
              <w:t>ình, b</w:t>
            </w:r>
            <w:r w:rsidRPr="00D92DB0">
              <w:rPr>
                <w:rFonts w:ascii="Times New Roman" w:eastAsia="Times New Roman" w:hAnsi="Times New Roman"/>
                <w:sz w:val="28"/>
                <w:szCs w:val="28"/>
                <w:lang w:val="vi-VN"/>
              </w:rPr>
              <w:t>ạn b</w:t>
            </w:r>
            <w:r w:rsidRPr="00D92DB0">
              <w:rPr>
                <w:rFonts w:ascii="Times New Roman" w:eastAsia="Times New Roman" w:hAnsi="Times New Roman"/>
                <w:sz w:val="28"/>
                <w:szCs w:val="28"/>
              </w:rPr>
              <w:t>è giúp đ</w:t>
            </w:r>
            <w:r w:rsidRPr="00D92DB0">
              <w:rPr>
                <w:rFonts w:ascii="Times New Roman" w:eastAsia="Times New Roman" w:hAnsi="Times New Roman"/>
                <w:sz w:val="28"/>
                <w:szCs w:val="28"/>
                <w:lang w:val="vi-VN"/>
              </w:rPr>
              <w:t>ỡ nhau…)</w:t>
            </w:r>
          </w:p>
          <w:p w14:paraId="1C67C868" w14:textId="77777777" w:rsidR="003B65E6" w:rsidRPr="00D92DB0" w:rsidRDefault="003B65E6" w:rsidP="003B65E6">
            <w:pPr>
              <w:autoSpaceDE w:val="0"/>
              <w:autoSpaceDN w:val="0"/>
              <w:adjustRightInd w:val="0"/>
              <w:spacing w:after="0" w:line="288" w:lineRule="auto"/>
              <w:jc w:val="both"/>
              <w:rPr>
                <w:rFonts w:ascii="Times New Roman" w:eastAsia="Times New Roman" w:hAnsi="Times New Roman"/>
                <w:sz w:val="28"/>
                <w:szCs w:val="28"/>
                <w:lang w:val="vi-VN"/>
              </w:rPr>
            </w:pPr>
            <w:r w:rsidRPr="00D92DB0">
              <w:rPr>
                <w:rFonts w:ascii="Times New Roman" w:eastAsia="Times New Roman" w:hAnsi="Times New Roman"/>
                <w:sz w:val="28"/>
                <w:szCs w:val="28"/>
                <w:lang w:val="vi-VN"/>
              </w:rPr>
              <w:t>-Có thể phản đề : không có yêu thương sẽ bất hạnh ra sao.</w:t>
            </w:r>
          </w:p>
        </w:tc>
      </w:tr>
      <w:tr w:rsidR="003B65E6" w:rsidRPr="00D92DB0" w14:paraId="6F2E406F" w14:textId="77777777" w:rsidTr="003B65E6">
        <w:trPr>
          <w:trHeight w:val="276"/>
        </w:trPr>
        <w:tc>
          <w:tcPr>
            <w:tcW w:w="8382" w:type="dxa"/>
            <w:tcBorders>
              <w:top w:val="single" w:sz="3" w:space="0" w:color="000000"/>
              <w:left w:val="single" w:sz="3" w:space="0" w:color="000000"/>
              <w:bottom w:val="single" w:sz="3" w:space="0" w:color="000000"/>
              <w:right w:val="single" w:sz="3" w:space="0" w:color="000000"/>
            </w:tcBorders>
            <w:shd w:val="clear" w:color="000000" w:fill="FFFFFF"/>
          </w:tcPr>
          <w:p w14:paraId="4DEF44C6" w14:textId="77777777" w:rsidR="003B65E6" w:rsidRPr="00D92DB0" w:rsidRDefault="003B65E6" w:rsidP="003B65E6">
            <w:pPr>
              <w:autoSpaceDE w:val="0"/>
              <w:autoSpaceDN w:val="0"/>
              <w:adjustRightInd w:val="0"/>
              <w:spacing w:after="0" w:line="288" w:lineRule="auto"/>
              <w:jc w:val="both"/>
              <w:rPr>
                <w:rFonts w:ascii="Times New Roman" w:eastAsia="Times New Roman" w:hAnsi="Times New Roman"/>
                <w:sz w:val="28"/>
                <w:szCs w:val="28"/>
              </w:rPr>
            </w:pPr>
            <w:r w:rsidRPr="00D92DB0">
              <w:rPr>
                <w:rFonts w:ascii="Times New Roman" w:eastAsia="Times New Roman" w:hAnsi="Times New Roman"/>
                <w:sz w:val="28"/>
                <w:szCs w:val="28"/>
              </w:rPr>
              <w:t>-Liên h</w:t>
            </w:r>
            <w:r w:rsidRPr="00D92DB0">
              <w:rPr>
                <w:rFonts w:ascii="Times New Roman" w:eastAsia="Times New Roman" w:hAnsi="Times New Roman"/>
                <w:sz w:val="28"/>
                <w:szCs w:val="28"/>
                <w:lang w:val="vi-VN"/>
              </w:rPr>
              <w:t>ệ bản th</w:t>
            </w:r>
            <w:r w:rsidRPr="00D92DB0">
              <w:rPr>
                <w:rFonts w:ascii="Times New Roman" w:eastAsia="Times New Roman" w:hAnsi="Times New Roman"/>
                <w:sz w:val="28"/>
                <w:szCs w:val="28"/>
              </w:rPr>
              <w:t>ân: b</w:t>
            </w:r>
            <w:r w:rsidRPr="00D92DB0">
              <w:rPr>
                <w:rFonts w:ascii="Times New Roman" w:eastAsia="Times New Roman" w:hAnsi="Times New Roman"/>
                <w:sz w:val="28"/>
                <w:szCs w:val="28"/>
                <w:lang w:val="vi-VN"/>
              </w:rPr>
              <w:t>ản th</w:t>
            </w:r>
            <w:r w:rsidRPr="00D92DB0">
              <w:rPr>
                <w:rFonts w:ascii="Times New Roman" w:eastAsia="Times New Roman" w:hAnsi="Times New Roman"/>
                <w:sz w:val="28"/>
                <w:szCs w:val="28"/>
              </w:rPr>
              <w:t>ân có đư</w:t>
            </w:r>
            <w:r w:rsidRPr="00D92DB0">
              <w:rPr>
                <w:rFonts w:ascii="Times New Roman" w:eastAsia="Times New Roman" w:hAnsi="Times New Roman"/>
                <w:sz w:val="28"/>
                <w:szCs w:val="28"/>
                <w:lang w:val="vi-VN"/>
              </w:rPr>
              <w:t>ợc y</w:t>
            </w:r>
            <w:r w:rsidRPr="00D92DB0">
              <w:rPr>
                <w:rFonts w:ascii="Times New Roman" w:eastAsia="Times New Roman" w:hAnsi="Times New Roman"/>
                <w:sz w:val="28"/>
                <w:szCs w:val="28"/>
              </w:rPr>
              <w:t>êu thương không,…b</w:t>
            </w:r>
            <w:r w:rsidRPr="00D92DB0">
              <w:rPr>
                <w:rFonts w:ascii="Times New Roman" w:eastAsia="Times New Roman" w:hAnsi="Times New Roman"/>
                <w:sz w:val="28"/>
                <w:szCs w:val="28"/>
                <w:lang w:val="vi-VN"/>
              </w:rPr>
              <w:t>ản th</w:t>
            </w:r>
            <w:r w:rsidRPr="00D92DB0">
              <w:rPr>
                <w:rFonts w:ascii="Times New Roman" w:eastAsia="Times New Roman" w:hAnsi="Times New Roman"/>
                <w:sz w:val="28"/>
                <w:szCs w:val="28"/>
              </w:rPr>
              <w:t>ân s</w:t>
            </w:r>
            <w:r w:rsidRPr="00D92DB0">
              <w:rPr>
                <w:rFonts w:ascii="Times New Roman" w:eastAsia="Times New Roman" w:hAnsi="Times New Roman"/>
                <w:sz w:val="28"/>
                <w:szCs w:val="28"/>
                <w:lang w:val="vi-VN"/>
              </w:rPr>
              <w:t>ẽ y</w:t>
            </w:r>
            <w:r w:rsidRPr="00D92DB0">
              <w:rPr>
                <w:rFonts w:ascii="Times New Roman" w:eastAsia="Times New Roman" w:hAnsi="Times New Roman"/>
                <w:sz w:val="28"/>
                <w:szCs w:val="28"/>
              </w:rPr>
              <w:t>êu thương ngư</w:t>
            </w:r>
            <w:r w:rsidRPr="00D92DB0">
              <w:rPr>
                <w:rFonts w:ascii="Times New Roman" w:eastAsia="Times New Roman" w:hAnsi="Times New Roman"/>
                <w:sz w:val="28"/>
                <w:szCs w:val="28"/>
                <w:lang w:val="vi-VN"/>
              </w:rPr>
              <w:t>ời kh</w:t>
            </w:r>
            <w:r w:rsidRPr="00D92DB0">
              <w:rPr>
                <w:rFonts w:ascii="Times New Roman" w:eastAsia="Times New Roman" w:hAnsi="Times New Roman"/>
                <w:sz w:val="28"/>
                <w:szCs w:val="28"/>
              </w:rPr>
              <w:t>ác ra sao…</w:t>
            </w:r>
          </w:p>
        </w:tc>
      </w:tr>
    </w:tbl>
    <w:p w14:paraId="5C6AE0BA" w14:textId="77777777" w:rsidR="004C0E26" w:rsidRPr="00D92DB0" w:rsidRDefault="003B65E6" w:rsidP="004C0E26">
      <w:pPr>
        <w:spacing w:after="0" w:line="288" w:lineRule="auto"/>
        <w:jc w:val="center"/>
        <w:rPr>
          <w:rFonts w:ascii="Times New Roman" w:hAnsi="Times New Roman"/>
          <w:b/>
          <w:color w:val="FF0000"/>
          <w:sz w:val="28"/>
          <w:szCs w:val="28"/>
        </w:rPr>
      </w:pPr>
      <w:r>
        <w:rPr>
          <w:rFonts w:ascii="Times New Roman" w:hAnsi="Times New Roman"/>
          <w:b/>
          <w:color w:val="FF0000"/>
          <w:sz w:val="28"/>
          <w:szCs w:val="28"/>
        </w:rPr>
        <w:br w:type="page"/>
      </w:r>
      <w:r w:rsidR="004C0E26" w:rsidRPr="00D92DB0">
        <w:rPr>
          <w:rFonts w:ascii="Times New Roman" w:hAnsi="Times New Roman"/>
          <w:b/>
          <w:color w:val="FF0000"/>
          <w:sz w:val="28"/>
          <w:szCs w:val="28"/>
        </w:rPr>
        <w:lastRenderedPageBreak/>
        <w:t>SANG THU</w:t>
      </w:r>
    </w:p>
    <w:p w14:paraId="0B3C29E6" w14:textId="77777777" w:rsidR="004C0E26" w:rsidRPr="00D92DB0" w:rsidRDefault="004C0E26" w:rsidP="004C0E26">
      <w:pPr>
        <w:spacing w:after="0" w:line="288" w:lineRule="auto"/>
        <w:rPr>
          <w:rFonts w:ascii="Times New Roman" w:hAnsi="Times New Roman"/>
          <w:sz w:val="28"/>
          <w:szCs w:val="28"/>
        </w:rPr>
      </w:pPr>
    </w:p>
    <w:p w14:paraId="1E20065E" w14:textId="77777777" w:rsidR="004C0E26" w:rsidRPr="00155A34" w:rsidRDefault="004C0E26" w:rsidP="004C0E26">
      <w:pPr>
        <w:spacing w:after="0" w:line="288" w:lineRule="auto"/>
        <w:rPr>
          <w:rFonts w:ascii="Times New Roman" w:hAnsi="Times New Roman"/>
          <w:b/>
          <w:color w:val="FF0000"/>
          <w:sz w:val="28"/>
          <w:szCs w:val="28"/>
        </w:rPr>
      </w:pPr>
      <w:r w:rsidRPr="00155A34">
        <w:rPr>
          <w:rFonts w:ascii="Times New Roman" w:hAnsi="Times New Roman"/>
          <w:b/>
          <w:color w:val="FF0000"/>
          <w:sz w:val="28"/>
          <w:szCs w:val="28"/>
        </w:rPr>
        <w:t>1. PHIẾU SỐ 1</w:t>
      </w:r>
    </w:p>
    <w:p w14:paraId="4DA10543"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Mở đầu bài thơ “Sang thu”, Hữu Thỉnh viết:</w:t>
      </w:r>
    </w:p>
    <w:p w14:paraId="3553AF43" w14:textId="77777777" w:rsidR="004C0E26" w:rsidRPr="00D92DB0" w:rsidRDefault="004C0E26" w:rsidP="004C0E26">
      <w:pPr>
        <w:spacing w:after="0" w:line="288" w:lineRule="auto"/>
        <w:rPr>
          <w:rFonts w:ascii="Times New Roman" w:hAnsi="Times New Roman"/>
          <w:i/>
          <w:sz w:val="28"/>
          <w:szCs w:val="28"/>
        </w:rPr>
      </w:pPr>
      <w:r w:rsidRPr="00D92DB0">
        <w:rPr>
          <w:rFonts w:ascii="Times New Roman" w:hAnsi="Times New Roman"/>
          <w:i/>
          <w:sz w:val="28"/>
          <w:szCs w:val="28"/>
        </w:rPr>
        <w:t>“Bỗng nhận ra hương ổi</w:t>
      </w:r>
    </w:p>
    <w:p w14:paraId="66776199" w14:textId="77777777" w:rsidR="004C0E26" w:rsidRPr="00D92DB0" w:rsidRDefault="004C0E26" w:rsidP="004C0E26">
      <w:pPr>
        <w:spacing w:after="0" w:line="288" w:lineRule="auto"/>
        <w:rPr>
          <w:rFonts w:ascii="Times New Roman" w:hAnsi="Times New Roman"/>
          <w:i/>
          <w:sz w:val="28"/>
          <w:szCs w:val="28"/>
        </w:rPr>
      </w:pPr>
      <w:r w:rsidRPr="00D92DB0">
        <w:rPr>
          <w:rFonts w:ascii="Times New Roman" w:hAnsi="Times New Roman"/>
          <w:i/>
          <w:sz w:val="28"/>
          <w:szCs w:val="28"/>
        </w:rPr>
        <w:t>Phả vào trong gió se</w:t>
      </w:r>
    </w:p>
    <w:p w14:paraId="0CE816A2" w14:textId="77777777" w:rsidR="004C0E26" w:rsidRPr="00D92DB0" w:rsidRDefault="004C0E26" w:rsidP="004C0E26">
      <w:pPr>
        <w:spacing w:after="0" w:line="288" w:lineRule="auto"/>
        <w:rPr>
          <w:rFonts w:ascii="Times New Roman" w:hAnsi="Times New Roman"/>
          <w:i/>
          <w:sz w:val="28"/>
          <w:szCs w:val="28"/>
        </w:rPr>
      </w:pPr>
      <w:r w:rsidRPr="00D92DB0">
        <w:rPr>
          <w:rFonts w:ascii="Times New Roman" w:hAnsi="Times New Roman"/>
          <w:i/>
          <w:sz w:val="28"/>
          <w:szCs w:val="28"/>
        </w:rPr>
        <w:t>Sương chùng chình qua ngõ</w:t>
      </w:r>
    </w:p>
    <w:p w14:paraId="3EB8F57B" w14:textId="77777777" w:rsidR="004C0E26" w:rsidRPr="00D92DB0" w:rsidRDefault="004C0E26" w:rsidP="004C0E26">
      <w:pPr>
        <w:spacing w:after="0" w:line="288" w:lineRule="auto"/>
        <w:rPr>
          <w:rFonts w:ascii="Times New Roman" w:hAnsi="Times New Roman"/>
          <w:i/>
          <w:sz w:val="28"/>
          <w:szCs w:val="28"/>
        </w:rPr>
      </w:pPr>
      <w:r w:rsidRPr="00D92DB0">
        <w:rPr>
          <w:rFonts w:ascii="Times New Roman" w:hAnsi="Times New Roman"/>
          <w:i/>
          <w:sz w:val="28"/>
          <w:szCs w:val="28"/>
        </w:rPr>
        <w:t>Hình như thu đã về.”</w:t>
      </w:r>
    </w:p>
    <w:p w14:paraId="58AE451A"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Câu 1: Xác định thành phần tình thái trong đoạn thơ trên? Giải nghĩa từ “chùng chình”.</w:t>
      </w:r>
    </w:p>
    <w:p w14:paraId="309DD2FC"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 xml:space="preserve">Câu 2: Nhận xét cách tổ chức, sắp xếp trật tự từ trong nhan đề bài thơ “Sang thu”? Cho biết phương thức biểu đạt chính của đoạn thơ? </w:t>
      </w:r>
    </w:p>
    <w:p w14:paraId="31B3CD89"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Câu 3: Câu thơ: “Sương chùng chình qua ngõ” sử dụng phép tu từ nào? Nêu tác dụng của phép tu từ đó? Chép một câu thơ hoặc một khổ thơ khác trong một bài thơ đã học trong chương trình Ngữ Văn 9 cũng có cách sử dụng như vậy? (ghi rõ tên tác giả,, tác phẩm).</w:t>
      </w:r>
    </w:p>
    <w:p w14:paraId="59E0DF41"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Câu 4: Hình ảnh ngõ trong đoạn thơ trên có thể hiểu là cầu nối thời gian giữa hai mùa. Trong khồ thứ hai của bài “Sang thu” cũng có một hình ảnh mang ý nghĩa tương tự. Đó là hình ảnh nào? Nêu cảm nhận của em về hình ảnh đó.</w:t>
      </w:r>
    </w:p>
    <w:p w14:paraId="22E19C54"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Câu 5: Phân tích khổ thơ trên bằng đoạn văn quy nạp khoảng 12 câu để làm rõ những cảm nhận tinh tế của tác giả trước biến chuyển của đất trời từ hạ sang thu. Trong đó có sử dụng câu bị động và câu có thành phần khởi ngữ (gạch chân).</w:t>
      </w:r>
    </w:p>
    <w:p w14:paraId="44370294"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Câu 6: Dựa vào hiểu biết về tác phẩm, bằng đoạn văn diễn dịch khoảng 12 câu hãy làm rõ những cảm nhận tinh tế của tác giả về đất trời lúc sang thu. Trong đoạn văn có sử dụng phép thể để liên kết câu và câu cảm thán.</w:t>
      </w:r>
    </w:p>
    <w:p w14:paraId="0D6ACD39" w14:textId="77777777" w:rsidR="004C0E26" w:rsidRDefault="004C0E26" w:rsidP="004C0E26">
      <w:pPr>
        <w:spacing w:after="0" w:line="288" w:lineRule="auto"/>
        <w:jc w:val="center"/>
        <w:rPr>
          <w:rFonts w:ascii="Times New Roman" w:hAnsi="Times New Roman"/>
          <w:b/>
          <w:color w:val="FF0000"/>
          <w:sz w:val="28"/>
          <w:szCs w:val="28"/>
        </w:rPr>
      </w:pPr>
      <w:r w:rsidRPr="00155A34">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267"/>
        <w:gridCol w:w="8587"/>
      </w:tblGrid>
      <w:tr w:rsidR="004C0E26" w14:paraId="77A667DE" w14:textId="77777777" w:rsidTr="00EF426B">
        <w:tc>
          <w:tcPr>
            <w:tcW w:w="1271" w:type="dxa"/>
          </w:tcPr>
          <w:p w14:paraId="554FB4EF" w14:textId="77777777" w:rsidR="004C0E26" w:rsidRPr="00155A34" w:rsidRDefault="004C0E26" w:rsidP="00DB7318">
            <w:pPr>
              <w:pStyle w:val="ListParagraph"/>
              <w:numPr>
                <w:ilvl w:val="0"/>
                <w:numId w:val="22"/>
              </w:numPr>
              <w:spacing w:after="0" w:line="288" w:lineRule="auto"/>
              <w:jc w:val="center"/>
              <w:rPr>
                <w:rFonts w:eastAsia="Calibri" w:cs="Times New Roman"/>
                <w:b/>
                <w:color w:val="FF0000"/>
                <w:szCs w:val="28"/>
              </w:rPr>
            </w:pPr>
          </w:p>
        </w:tc>
        <w:tc>
          <w:tcPr>
            <w:tcW w:w="8619" w:type="dxa"/>
          </w:tcPr>
          <w:p w14:paraId="6DDD1BA0"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Thành phần tình thái, giải nghĩa từ:</w:t>
            </w:r>
          </w:p>
          <w:p w14:paraId="5679AB0E"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Câu chứa thành phần tình thái: "Hình như thu đã về”. Thành phần tình thái là: “Hình như”</w:t>
            </w:r>
          </w:p>
          <w:p w14:paraId="14A42183" w14:textId="77777777" w:rsidR="004C0E26" w:rsidRPr="00155A34" w:rsidRDefault="004C0E26" w:rsidP="00EF426B">
            <w:pPr>
              <w:spacing w:line="288" w:lineRule="auto"/>
              <w:rPr>
                <w:rFonts w:ascii="Times New Roman" w:hAnsi="Times New Roman"/>
                <w:sz w:val="28"/>
                <w:szCs w:val="28"/>
              </w:rPr>
            </w:pPr>
            <w:r w:rsidRPr="00D92DB0">
              <w:rPr>
                <w:rFonts w:ascii="Times New Roman" w:hAnsi="Times New Roman"/>
                <w:sz w:val="28"/>
                <w:szCs w:val="28"/>
              </w:rPr>
              <w:t>- “Chùng chình”: cố ý làm chậm lại để kéo dài thờ</w:t>
            </w:r>
            <w:r>
              <w:rPr>
                <w:rFonts w:ascii="Times New Roman" w:hAnsi="Times New Roman"/>
                <w:sz w:val="28"/>
                <w:szCs w:val="28"/>
              </w:rPr>
              <w:t>i gian</w:t>
            </w:r>
          </w:p>
        </w:tc>
      </w:tr>
      <w:tr w:rsidR="004C0E26" w14:paraId="2EB2C8B9" w14:textId="77777777" w:rsidTr="00EF426B">
        <w:tc>
          <w:tcPr>
            <w:tcW w:w="1271" w:type="dxa"/>
          </w:tcPr>
          <w:p w14:paraId="45EBA237" w14:textId="77777777" w:rsidR="004C0E26" w:rsidRPr="00155A34" w:rsidRDefault="004C0E26" w:rsidP="00DB7318">
            <w:pPr>
              <w:pStyle w:val="ListParagraph"/>
              <w:numPr>
                <w:ilvl w:val="0"/>
                <w:numId w:val="22"/>
              </w:numPr>
              <w:spacing w:after="0" w:line="288" w:lineRule="auto"/>
              <w:jc w:val="center"/>
              <w:rPr>
                <w:rFonts w:eastAsia="Calibri" w:cs="Times New Roman"/>
                <w:b/>
                <w:color w:val="FF0000"/>
                <w:szCs w:val="28"/>
              </w:rPr>
            </w:pPr>
          </w:p>
        </w:tc>
        <w:tc>
          <w:tcPr>
            <w:tcW w:w="8619" w:type="dxa"/>
          </w:tcPr>
          <w:p w14:paraId="7BBAE77A"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Cách sắp nhan đề bài thơ “Sang thu”, phương thức biểu đạt khổ thơ đầu:</w:t>
            </w:r>
          </w:p>
          <w:p w14:paraId="4C4F28CF"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Cách sắp xếp nhan đề: Đặt động từ lên trước danh từ. Nhấn mạnh sự cảm nhận tinh tế của tác giả về sự chuyển biến của thiên nhiên đất trời trong thời điểm giao mùa.</w:t>
            </w:r>
          </w:p>
          <w:p w14:paraId="13DD5FD9" w14:textId="77777777" w:rsidR="004C0E26" w:rsidRPr="00155A34" w:rsidRDefault="004C0E26" w:rsidP="00EF426B">
            <w:pPr>
              <w:spacing w:line="288" w:lineRule="auto"/>
              <w:rPr>
                <w:rFonts w:ascii="Times New Roman" w:hAnsi="Times New Roman"/>
                <w:sz w:val="28"/>
                <w:szCs w:val="28"/>
              </w:rPr>
            </w:pPr>
            <w:r w:rsidRPr="00D92DB0">
              <w:rPr>
                <w:rFonts w:ascii="Times New Roman" w:hAnsi="Times New Roman"/>
                <w:sz w:val="28"/>
                <w:szCs w:val="28"/>
              </w:rPr>
              <w:lastRenderedPageBreak/>
              <w:t xml:space="preserve">- Phương thức biểu đạt chính khổ đầu: Biểu cảm </w:t>
            </w:r>
          </w:p>
        </w:tc>
      </w:tr>
      <w:tr w:rsidR="004C0E26" w14:paraId="448D5757" w14:textId="77777777" w:rsidTr="00EF426B">
        <w:tc>
          <w:tcPr>
            <w:tcW w:w="1271" w:type="dxa"/>
          </w:tcPr>
          <w:p w14:paraId="1BCB2039" w14:textId="77777777" w:rsidR="004C0E26" w:rsidRPr="00155A34" w:rsidRDefault="004C0E26" w:rsidP="00DB7318">
            <w:pPr>
              <w:pStyle w:val="ListParagraph"/>
              <w:numPr>
                <w:ilvl w:val="0"/>
                <w:numId w:val="22"/>
              </w:numPr>
              <w:spacing w:after="0" w:line="288" w:lineRule="auto"/>
              <w:jc w:val="center"/>
              <w:rPr>
                <w:rFonts w:eastAsia="Calibri" w:cs="Times New Roman"/>
                <w:b/>
                <w:color w:val="FF0000"/>
                <w:szCs w:val="28"/>
              </w:rPr>
            </w:pPr>
          </w:p>
        </w:tc>
        <w:tc>
          <w:tcPr>
            <w:tcW w:w="8619" w:type="dxa"/>
          </w:tcPr>
          <w:p w14:paraId="5A9FFB54"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Bỉện pháp tu từ câu thơ: “Sương chùng chình qua ngõ”:</w:t>
            </w:r>
          </w:p>
          <w:p w14:paraId="4679B070"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Phép nhẩn hóa: “sương chùng chình”</w:t>
            </w:r>
          </w:p>
          <w:p w14:paraId="45729A3E"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Tác dụng:</w:t>
            </w:r>
          </w:p>
          <w:p w14:paraId="58942965"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Gợi vẻ đẹp làn sương đẩu thu...</w:t>
            </w:r>
          </w:p>
          <w:p w14:paraId="4704DE9C"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Cảnh vật sang thu thấp thoáng hồn người sang thu bịn rịn, lưu luyến...</w:t>
            </w:r>
          </w:p>
          <w:p w14:paraId="20DCD520"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Tăng giá trị gợi cảm cho câu thơ, gợi khung cảnh lâng quê êm đềm, thơ mộng.</w:t>
            </w:r>
          </w:p>
          <w:p w14:paraId="52E8E6EB"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Chép câu thơ (khổ thơ) bất kì: “Sóng đã cài then đêm sập cửa”</w:t>
            </w:r>
          </w:p>
          <w:p w14:paraId="4BEFAB59" w14:textId="77777777" w:rsidR="004C0E26" w:rsidRPr="00155A34" w:rsidRDefault="004C0E26" w:rsidP="00EF426B">
            <w:pPr>
              <w:spacing w:line="288" w:lineRule="auto"/>
              <w:rPr>
                <w:rFonts w:ascii="Times New Roman" w:hAnsi="Times New Roman"/>
                <w:sz w:val="28"/>
                <w:szCs w:val="28"/>
              </w:rPr>
            </w:pPr>
            <w:r w:rsidRPr="00D92DB0">
              <w:rPr>
                <w:rFonts w:ascii="Times New Roman" w:hAnsi="Times New Roman"/>
                <w:sz w:val="28"/>
                <w:szCs w:val="28"/>
              </w:rPr>
              <w:t>- Tên tác giả - tác phẩm: Đoàn thuyền đánh cá, tác giả Huy Cậ</w:t>
            </w:r>
            <w:r>
              <w:rPr>
                <w:rFonts w:ascii="Times New Roman" w:hAnsi="Times New Roman"/>
                <w:sz w:val="28"/>
                <w:szCs w:val="28"/>
              </w:rPr>
              <w:t>n</w:t>
            </w:r>
          </w:p>
        </w:tc>
      </w:tr>
      <w:tr w:rsidR="004C0E26" w14:paraId="5CC3AD4A" w14:textId="77777777" w:rsidTr="00EF426B">
        <w:tc>
          <w:tcPr>
            <w:tcW w:w="1271" w:type="dxa"/>
          </w:tcPr>
          <w:p w14:paraId="7D5C6E8E" w14:textId="77777777" w:rsidR="004C0E26" w:rsidRPr="00155A34" w:rsidRDefault="004C0E26" w:rsidP="00DB7318">
            <w:pPr>
              <w:pStyle w:val="ListParagraph"/>
              <w:numPr>
                <w:ilvl w:val="0"/>
                <w:numId w:val="22"/>
              </w:numPr>
              <w:spacing w:after="0" w:line="288" w:lineRule="auto"/>
              <w:jc w:val="center"/>
              <w:rPr>
                <w:rFonts w:eastAsia="Calibri" w:cs="Times New Roman"/>
                <w:b/>
                <w:color w:val="FF0000"/>
                <w:szCs w:val="28"/>
              </w:rPr>
            </w:pPr>
          </w:p>
        </w:tc>
        <w:tc>
          <w:tcPr>
            <w:tcW w:w="8619" w:type="dxa"/>
          </w:tcPr>
          <w:p w14:paraId="5E0A4880"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Hình ảnh “ngõ” trong đoạn thơ giúp liên tưởng:</w:t>
            </w:r>
          </w:p>
          <w:p w14:paraId="4B8C4DB6"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Hình ảnh đám mây</w:t>
            </w:r>
          </w:p>
          <w:p w14:paraId="608E1894"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Tác giả đã sử dụng nghệ thuật nhân hóa, cách diễn đạt đầy ấn tượng “Có đám mây mua hạ/Vắt nửa mình sang thu”. Chữ “vắt” đã làm lạ hóa và ảo hóa hình ảnh đám mây.</w:t>
            </w:r>
          </w:p>
          <w:p w14:paraId="4651E153"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Hình ảnh đám mây còn:</w:t>
            </w:r>
          </w:p>
          <w:p w14:paraId="4E3DF4C9"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Gợi hình ảnh lãng mạn: đám mây như một tấm khăn voan trong suốt, nhẹ nhàng, buông lơi giữa bầu trời.</w:t>
            </w:r>
          </w:p>
          <w:p w14:paraId="39E48F5F"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xml:space="preserve">+ Đám mây trở thành nhịp cầu thời gian duyên dáng, yểu điệu nối giữa hai mùa. </w:t>
            </w:r>
          </w:p>
          <w:p w14:paraId="105D0CE0" w14:textId="77777777" w:rsidR="004C0E26" w:rsidRPr="00155A34" w:rsidRDefault="004C0E26" w:rsidP="00EF426B">
            <w:pPr>
              <w:spacing w:line="288" w:lineRule="auto"/>
              <w:rPr>
                <w:rFonts w:ascii="Times New Roman" w:hAnsi="Times New Roman"/>
                <w:sz w:val="28"/>
                <w:szCs w:val="28"/>
              </w:rPr>
            </w:pPr>
            <w:r w:rsidRPr="00D92DB0">
              <w:rPr>
                <w:rFonts w:ascii="Times New Roman" w:hAnsi="Times New Roman"/>
                <w:sz w:val="28"/>
                <w:szCs w:val="28"/>
              </w:rPr>
              <w:t>+ Gợi được tình người dùng dằng, bịn rịn, nửa như lưu luyến mùa hè đầy nắng, nửa như rộng mở để đón nhận vẻ tươi mát củ</w:t>
            </w:r>
            <w:r>
              <w:rPr>
                <w:rFonts w:ascii="Times New Roman" w:hAnsi="Times New Roman"/>
                <w:sz w:val="28"/>
                <w:szCs w:val="28"/>
              </w:rPr>
              <w:t>a thu.</w:t>
            </w:r>
          </w:p>
        </w:tc>
      </w:tr>
      <w:tr w:rsidR="004C0E26" w14:paraId="761E302A" w14:textId="77777777" w:rsidTr="00EF426B">
        <w:tc>
          <w:tcPr>
            <w:tcW w:w="1271" w:type="dxa"/>
          </w:tcPr>
          <w:p w14:paraId="59DBC766" w14:textId="77777777" w:rsidR="004C0E26" w:rsidRPr="00155A34" w:rsidRDefault="004C0E26" w:rsidP="00DB7318">
            <w:pPr>
              <w:pStyle w:val="ListParagraph"/>
              <w:numPr>
                <w:ilvl w:val="0"/>
                <w:numId w:val="22"/>
              </w:numPr>
              <w:spacing w:after="0" w:line="288" w:lineRule="auto"/>
              <w:jc w:val="center"/>
              <w:rPr>
                <w:rFonts w:eastAsia="Calibri" w:cs="Times New Roman"/>
                <w:b/>
                <w:color w:val="FF0000"/>
                <w:szCs w:val="28"/>
              </w:rPr>
            </w:pPr>
          </w:p>
        </w:tc>
        <w:tc>
          <w:tcPr>
            <w:tcW w:w="8619" w:type="dxa"/>
          </w:tcPr>
          <w:p w14:paraId="5F7D73E3"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Viết đoạn văn để làm rõ những cảm nhận tinh tế của tác giả trước biến chuyển của đất trời từ hạ sang thu:</w:t>
            </w:r>
          </w:p>
          <w:p w14:paraId="6AD3B184"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Sự biến chuyển của tạo vật với những đặc trưng của thu về đã đánh thức cảm giác quan tinh tế của nhà thơ. Bắt đầu bằng hương ổi thơm náo nức “phả” vào trong “gió se”, cơn gió đặc trưng của mùa thu đất Bắc.</w:t>
            </w:r>
          </w:p>
          <w:p w14:paraId="564DFDED"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lastRenderedPageBreak/>
              <w:t>-Từ “phả” gợi hương thơm như sánh lại, đậm đà, luồn vào trong gió làm thức dậy cả không gian vườn ngõ. Ở đây có sự chuyển đổi từ khứu giác sang xúc giác giúp người đọc cảm nhận hương thơm như sánh lại, luồn vào trong gió. Từ “bỗng” thể hiện sự bất ngờ, đột ngột có phần ngỡ ngàng, ngạc nhiên của tác giả trước sự thay đổi của thời tiết, thiên nhiên.</w:t>
            </w:r>
          </w:p>
          <w:p w14:paraId="0913595F"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Tín hiệu thu về không chỉ là gió, là hương ổi, mà còn là sương “Sương chùng chình qua ngõ”. “Chùng chình” là cố ý đi chậm lại, giăng mắc nhẹ nơi đường thôn ngõ xóm. Biện pháp nhân hóa khiến làn sương trở nên có tâm trạng, bâng khuâng, bịn rịn, ngập ngừng, lưu luyến, làm cho cảnh thêm hữu tình. Cái “ngõ” mà sương “chùng chình đi qua vừa có thể lả ngõ thực, vừa có thể là cái ngõ thời gian thông giữa hai mùa.</w:t>
            </w:r>
            <w:r w:rsidRPr="00D92DB0">
              <w:rPr>
                <w:rFonts w:ascii="Times New Roman" w:hAnsi="Times New Roman"/>
                <w:sz w:val="28"/>
                <w:szCs w:val="28"/>
              </w:rPr>
              <w:tab/>
            </w:r>
          </w:p>
          <w:p w14:paraId="4658570C"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Bước chân mùa thu thật mềm mại, thu đến thật nhẹ nhàng khiến cho tác giả bối rối “Hình như thu đã về”. Tình thái từ “hình như” là mơ hồ, chưa rõ ràng, chưa chắc chắn, đã miêu tả được tâm trạng ngỡ ngàng của thi sĩ trước sự thoáng đi bát chợt của mùa thu.</w:t>
            </w:r>
          </w:p>
          <w:p w14:paraId="4610306A" w14:textId="77777777" w:rsidR="004C0E26" w:rsidRPr="00155A34" w:rsidRDefault="004C0E26" w:rsidP="00EF426B">
            <w:pPr>
              <w:spacing w:line="288" w:lineRule="auto"/>
              <w:rPr>
                <w:rFonts w:ascii="Times New Roman" w:hAnsi="Times New Roman"/>
                <w:sz w:val="28"/>
                <w:szCs w:val="28"/>
              </w:rPr>
            </w:pPr>
            <w:r w:rsidRPr="00D92DB0">
              <w:rPr>
                <w:rFonts w:ascii="Times New Roman" w:hAnsi="Times New Roman"/>
                <w:sz w:val="28"/>
                <w:szCs w:val="28"/>
              </w:rPr>
              <w:t>=&gt; Tâm hồn thi sĩ đã chuyển biến nhịp nhàng củng phút giao mùa, nhà thơ đã mở rộng các giác quan để cảm nhận thu về</w:t>
            </w:r>
            <w:r>
              <w:rPr>
                <w:rFonts w:ascii="Times New Roman" w:hAnsi="Times New Roman"/>
                <w:sz w:val="28"/>
                <w:szCs w:val="28"/>
              </w:rPr>
              <w:t>.</w:t>
            </w:r>
          </w:p>
        </w:tc>
      </w:tr>
      <w:tr w:rsidR="004C0E26" w14:paraId="7FD2E350" w14:textId="77777777" w:rsidTr="00EF426B">
        <w:tc>
          <w:tcPr>
            <w:tcW w:w="1271" w:type="dxa"/>
          </w:tcPr>
          <w:p w14:paraId="7F2ABD68" w14:textId="77777777" w:rsidR="004C0E26" w:rsidRPr="00155A34" w:rsidRDefault="004C0E26" w:rsidP="00DB7318">
            <w:pPr>
              <w:pStyle w:val="ListParagraph"/>
              <w:numPr>
                <w:ilvl w:val="0"/>
                <w:numId w:val="22"/>
              </w:numPr>
              <w:spacing w:after="0" w:line="288" w:lineRule="auto"/>
              <w:jc w:val="center"/>
              <w:rPr>
                <w:rFonts w:eastAsia="Calibri" w:cs="Times New Roman"/>
                <w:b/>
                <w:color w:val="FF0000"/>
                <w:szCs w:val="28"/>
              </w:rPr>
            </w:pPr>
          </w:p>
        </w:tc>
        <w:tc>
          <w:tcPr>
            <w:tcW w:w="8619" w:type="dxa"/>
          </w:tcPr>
          <w:p w14:paraId="25B12C41"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Viết đoạn cảm nhận về thỉên nhiên trong bài thơ:</w:t>
            </w:r>
          </w:p>
          <w:p w14:paraId="18FB7BA1"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Những cảm nhận của tác giả về đất trời lúc sang thu thể hiện qua nhiều yếu tố, bằng nhiều giác quan và sự rung động tinh tế.</w:t>
            </w:r>
          </w:p>
          <w:p w14:paraId="02C283F1"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Sự cảm nhận tinh tế của nhà thơ về tín hiệu thu đã về (qua khứu giác, xúc giác và thị giác, hương ổi, gió se và sương qua ngõ; cảm xúc: bỗng Hình như...) (khổ 1)</w:t>
            </w:r>
          </w:p>
          <w:p w14:paraId="7B4C6DB8"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Cảm nhận tinh tế cùa nhà thơ về biến chuyển của đất trời (từ vườn, ngõ, sông, mây, sấm, hàng cây...) (Trải đều các khổ).</w:t>
            </w:r>
          </w:p>
          <w:p w14:paraId="3E1A1C64"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Đặc sắc nghệ thuật: Sử dụng từ ngữ gợi hình, biện pháp tu từ, nghệ thuật đối...</w:t>
            </w:r>
          </w:p>
          <w:p w14:paraId="0ABFEC24" w14:textId="77777777" w:rsidR="004C0E26" w:rsidRPr="00155A34" w:rsidRDefault="004C0E26" w:rsidP="00EF426B">
            <w:pPr>
              <w:spacing w:line="288" w:lineRule="auto"/>
              <w:rPr>
                <w:rFonts w:ascii="Times New Roman" w:hAnsi="Times New Roman"/>
                <w:sz w:val="28"/>
                <w:szCs w:val="28"/>
              </w:rPr>
            </w:pPr>
            <w:r w:rsidRPr="00D92DB0">
              <w:rPr>
                <w:rFonts w:ascii="Times New Roman" w:hAnsi="Times New Roman"/>
                <w:sz w:val="28"/>
                <w:szCs w:val="28"/>
              </w:rPr>
              <w:t>=&gt; Sự quan sát tinh tế, tâm hồn nhạy cảm, tài năng nghệ thuật thơ củ</w:t>
            </w:r>
            <w:r>
              <w:rPr>
                <w:rFonts w:ascii="Times New Roman" w:hAnsi="Times New Roman"/>
                <w:sz w:val="28"/>
                <w:szCs w:val="28"/>
              </w:rPr>
              <w:t xml:space="preserve">a nhà thơ </w:t>
            </w:r>
          </w:p>
        </w:tc>
      </w:tr>
    </w:tbl>
    <w:p w14:paraId="586763C8" w14:textId="77777777" w:rsidR="004C0E26" w:rsidRPr="00D92DB0" w:rsidRDefault="004C0E26" w:rsidP="004C0E26">
      <w:pPr>
        <w:spacing w:after="0" w:line="288" w:lineRule="auto"/>
        <w:rPr>
          <w:rFonts w:ascii="Times New Roman" w:hAnsi="Times New Roman"/>
          <w:sz w:val="28"/>
          <w:szCs w:val="28"/>
        </w:rPr>
      </w:pPr>
    </w:p>
    <w:p w14:paraId="116BC2E8" w14:textId="77777777" w:rsidR="004C0E26" w:rsidRPr="00155A34" w:rsidRDefault="004C0E26" w:rsidP="004C0E26">
      <w:pPr>
        <w:spacing w:after="0" w:line="288" w:lineRule="auto"/>
        <w:rPr>
          <w:rFonts w:ascii="Times New Roman" w:hAnsi="Times New Roman"/>
          <w:b/>
          <w:color w:val="FF0000"/>
          <w:sz w:val="28"/>
          <w:szCs w:val="28"/>
        </w:rPr>
      </w:pPr>
      <w:r w:rsidRPr="00155A34">
        <w:rPr>
          <w:rFonts w:ascii="Times New Roman" w:hAnsi="Times New Roman"/>
          <w:b/>
          <w:color w:val="FF0000"/>
          <w:sz w:val="28"/>
          <w:szCs w:val="28"/>
        </w:rPr>
        <w:t>2. PHIẾU SỐ 2</w:t>
      </w:r>
    </w:p>
    <w:p w14:paraId="6E20EA30"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lastRenderedPageBreak/>
        <w:t>Cảm nhận được sự biến chuyên diệu kì của thiên nhiên, đất trời trong khoảnh khắc giao mùa, ở một khổ của bài thơ Sang thu, Hữu Thỉnh viết:</w:t>
      </w:r>
    </w:p>
    <w:p w14:paraId="7FC51E35"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 xml:space="preserve">“Sông được lúc dềnh dàng </w:t>
      </w:r>
    </w:p>
    <w:p w14:paraId="4824D150"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 xml:space="preserve">Chim bắt đầu vội vã </w:t>
      </w:r>
    </w:p>
    <w:p w14:paraId="477EBFDB"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 xml:space="preserve">Có đám mây mùa hạ </w:t>
      </w:r>
    </w:p>
    <w:p w14:paraId="64930D92"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Vắt nửa mình sang thu”</w:t>
      </w:r>
    </w:p>
    <w:p w14:paraId="787C9225"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(Trích Ngữ văn 9, tập hai)</w:t>
      </w:r>
    </w:p>
    <w:p w14:paraId="5DFF9C29"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Câu 1: Nêu hoàn cảnh sáng tác và mạch cảm xúc của bài thơ.</w:t>
      </w:r>
    </w:p>
    <w:p w14:paraId="3216C183"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Câu 2: Em hiểu như thế nào về nghĩa cùa từ “dềnh dáng” và hiệu quả nghệ thuật của việc sử dụng từ trong dòng thơ "Sông được lúc dềnh dàng”?</w:t>
      </w:r>
    </w:p>
    <w:p w14:paraId="2E0A98A8"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Cảu 3: “Sang thu” được sáng tác theo thể thơ nào? Kể tên một bài thơ khác đã học trong chương trình Ngữ văn 9 cũng được sáng tác theo thể thơ đó.</w:t>
      </w:r>
    </w:p>
    <w:p w14:paraId="678F253E"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Câu 4: Chỉ ra từ láy trong dòng thơ đầu tiên của đoạn thơ đã cho và tìm trong văn bản một từ đồng nghĩa với từ này.</w:t>
      </w:r>
    </w:p>
    <w:p w14:paraId="7994AEE9"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Câu 5: Xác định thành phần biệt lập tình thái được Hữu Thỉnh sử dụng trong bài thơ. Việc sử dụng thành phần ấy góp phần bộc lộ cảm nhận của tác giả như thế nào?</w:t>
      </w:r>
    </w:p>
    <w:p w14:paraId="5807165B"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Cảu 6: Dựa vào khổ thơ trên, hãy viết một đoạn văn nghị luận khoảng 10 câu theo cách lập luận Tổng hợp - Phân tích - Tồng hợp đề làm rõ sự cảm nhận của nhà thơ về những biến chuyển trong không gian lúc sang thu, trong đoạn có sử dụng thanh phần khởi ngữ và phép lặp để liên kết câu. (Gạch dưới thành phần khởi ngữ và những từ ngữ dùng làm phép lặp).</w:t>
      </w:r>
    </w:p>
    <w:p w14:paraId="22F188B0" w14:textId="77777777" w:rsidR="004C0E26" w:rsidRDefault="004C0E26" w:rsidP="004C0E26">
      <w:pPr>
        <w:spacing w:after="0" w:line="288" w:lineRule="auto"/>
        <w:jc w:val="center"/>
        <w:rPr>
          <w:rFonts w:ascii="Times New Roman" w:hAnsi="Times New Roman"/>
          <w:b/>
          <w:color w:val="FF0000"/>
          <w:sz w:val="28"/>
          <w:szCs w:val="28"/>
        </w:rPr>
      </w:pPr>
      <w:r w:rsidRPr="00155A34">
        <w:rPr>
          <w:rFonts w:ascii="Times New Roman" w:hAnsi="Times New Roman"/>
          <w:b/>
          <w:color w:val="FF0000"/>
          <w:sz w:val="28"/>
          <w:szCs w:val="28"/>
        </w:rPr>
        <w:t>GỢ</w:t>
      </w:r>
      <w:r>
        <w:rPr>
          <w:rFonts w:ascii="Times New Roman" w:hAnsi="Times New Roman"/>
          <w:b/>
          <w:color w:val="FF0000"/>
          <w:sz w:val="28"/>
          <w:szCs w:val="28"/>
        </w:rPr>
        <w:t>I Ý</w:t>
      </w:r>
    </w:p>
    <w:tbl>
      <w:tblPr>
        <w:tblStyle w:val="TableGrid"/>
        <w:tblW w:w="0" w:type="auto"/>
        <w:tblLook w:val="04A0" w:firstRow="1" w:lastRow="0" w:firstColumn="1" w:lastColumn="0" w:noHBand="0" w:noVBand="1"/>
      </w:tblPr>
      <w:tblGrid>
        <w:gridCol w:w="1408"/>
        <w:gridCol w:w="8446"/>
      </w:tblGrid>
      <w:tr w:rsidR="004C0E26" w14:paraId="04FFBAB9" w14:textId="77777777" w:rsidTr="00EF426B">
        <w:tc>
          <w:tcPr>
            <w:tcW w:w="1413" w:type="dxa"/>
          </w:tcPr>
          <w:p w14:paraId="2715836F" w14:textId="77777777" w:rsidR="004C0E26" w:rsidRPr="00155A34" w:rsidRDefault="004C0E26" w:rsidP="00DB7318">
            <w:pPr>
              <w:pStyle w:val="ListParagraph"/>
              <w:numPr>
                <w:ilvl w:val="0"/>
                <w:numId w:val="23"/>
              </w:numPr>
              <w:spacing w:after="0" w:line="288" w:lineRule="auto"/>
              <w:jc w:val="center"/>
              <w:rPr>
                <w:rFonts w:eastAsia="Calibri" w:cs="Times New Roman"/>
                <w:b/>
                <w:color w:val="FF0000"/>
                <w:szCs w:val="28"/>
              </w:rPr>
            </w:pPr>
          </w:p>
        </w:tc>
        <w:tc>
          <w:tcPr>
            <w:tcW w:w="8477" w:type="dxa"/>
          </w:tcPr>
          <w:p w14:paraId="7F5FF557"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Hoàn cảnh sáng tác, mạch cảm xúc:</w:t>
            </w:r>
          </w:p>
          <w:p w14:paraId="1F53F767"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Hoàn cảnh sáng tác: Bài thơ được sáng tác năm 1977, đất nước vừa hòa bình, thiên nhiên bắt đầu sang thu, tác giả tham gia trại sáng tác văn ở ngoại thành Hà Nội.</w:t>
            </w:r>
          </w:p>
          <w:p w14:paraId="7346FA5D" w14:textId="77777777" w:rsidR="004C0E26" w:rsidRPr="00155A34" w:rsidRDefault="004C0E26" w:rsidP="00EF426B">
            <w:pPr>
              <w:spacing w:line="288" w:lineRule="auto"/>
              <w:rPr>
                <w:rFonts w:ascii="Times New Roman" w:hAnsi="Times New Roman"/>
                <w:sz w:val="28"/>
                <w:szCs w:val="28"/>
              </w:rPr>
            </w:pPr>
            <w:r w:rsidRPr="00D92DB0">
              <w:rPr>
                <w:rFonts w:ascii="Times New Roman" w:hAnsi="Times New Roman"/>
                <w:sz w:val="28"/>
                <w:szCs w:val="28"/>
              </w:rPr>
              <w:t>- Mạch cảm xúc: Bất ngờ ngỡ ngàng =&gt; say sưa ngắm nhìn =&gt; trầm ngâm suy ngẫ</w:t>
            </w:r>
            <w:r>
              <w:rPr>
                <w:rFonts w:ascii="Times New Roman" w:hAnsi="Times New Roman"/>
                <w:sz w:val="28"/>
                <w:szCs w:val="28"/>
              </w:rPr>
              <w:t>m.</w:t>
            </w:r>
          </w:p>
        </w:tc>
      </w:tr>
      <w:tr w:rsidR="004C0E26" w14:paraId="54135B5D" w14:textId="77777777" w:rsidTr="00EF426B">
        <w:tc>
          <w:tcPr>
            <w:tcW w:w="1413" w:type="dxa"/>
          </w:tcPr>
          <w:p w14:paraId="61AB0546" w14:textId="77777777" w:rsidR="004C0E26" w:rsidRPr="00155A34" w:rsidRDefault="004C0E26" w:rsidP="00DB7318">
            <w:pPr>
              <w:pStyle w:val="ListParagraph"/>
              <w:numPr>
                <w:ilvl w:val="0"/>
                <w:numId w:val="23"/>
              </w:numPr>
              <w:spacing w:after="0" w:line="288" w:lineRule="auto"/>
              <w:jc w:val="center"/>
              <w:rPr>
                <w:rFonts w:eastAsia="Calibri" w:cs="Times New Roman"/>
                <w:b/>
                <w:color w:val="FF0000"/>
                <w:szCs w:val="28"/>
              </w:rPr>
            </w:pPr>
          </w:p>
        </w:tc>
        <w:tc>
          <w:tcPr>
            <w:tcW w:w="8477" w:type="dxa"/>
          </w:tcPr>
          <w:p w14:paraId="78F645DD"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Giải nghĩa từ “dềnh dàng”, tác dụng:</w:t>
            </w:r>
          </w:p>
          <w:p w14:paraId="1AE31DA8"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Giải nghĩa từ: dềnh dàng: chậm chạp, thong thả.</w:t>
            </w:r>
          </w:p>
          <w:p w14:paraId="15F57EF0"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Hiệu quả:</w:t>
            </w:r>
          </w:p>
          <w:p w14:paraId="06138CEA"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Gợi tả dòng sông khi sang thu không còn cuồn cuộn gấp gáp như mùa hè mưa lũ mà chậm chạp, thong thả trôi.</w:t>
            </w:r>
          </w:p>
          <w:p w14:paraId="3711AAAD"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lastRenderedPageBreak/>
              <w:t>+ Gợi cảm giác dòng sông như mang tâm trạng của con người, đang lắng lại, suy nghi trầm tư về những trải nghiệm đã qua.</w:t>
            </w:r>
          </w:p>
          <w:p w14:paraId="3BCD7522" w14:textId="77777777" w:rsidR="004C0E26" w:rsidRPr="00155A34" w:rsidRDefault="004C0E26" w:rsidP="00EF426B">
            <w:pPr>
              <w:spacing w:line="288" w:lineRule="auto"/>
              <w:rPr>
                <w:rFonts w:ascii="Times New Roman" w:hAnsi="Times New Roman"/>
                <w:sz w:val="28"/>
                <w:szCs w:val="28"/>
              </w:rPr>
            </w:pPr>
            <w:r w:rsidRPr="00D92DB0">
              <w:rPr>
                <w:rFonts w:ascii="Times New Roman" w:hAnsi="Times New Roman"/>
                <w:sz w:val="28"/>
                <w:szCs w:val="28"/>
              </w:rPr>
              <w:t>+ Cảnh vật được nhân hóa, trở nên sống động, có hồ</w:t>
            </w:r>
            <w:r>
              <w:rPr>
                <w:rFonts w:ascii="Times New Roman" w:hAnsi="Times New Roman"/>
                <w:sz w:val="28"/>
                <w:szCs w:val="28"/>
              </w:rPr>
              <w:t>n.</w:t>
            </w:r>
          </w:p>
        </w:tc>
      </w:tr>
      <w:tr w:rsidR="004C0E26" w14:paraId="493C791F" w14:textId="77777777" w:rsidTr="00EF426B">
        <w:tc>
          <w:tcPr>
            <w:tcW w:w="1413" w:type="dxa"/>
          </w:tcPr>
          <w:p w14:paraId="05A4D99A" w14:textId="77777777" w:rsidR="004C0E26" w:rsidRPr="00155A34" w:rsidRDefault="004C0E26" w:rsidP="00DB7318">
            <w:pPr>
              <w:pStyle w:val="ListParagraph"/>
              <w:numPr>
                <w:ilvl w:val="0"/>
                <w:numId w:val="23"/>
              </w:numPr>
              <w:spacing w:after="0" w:line="288" w:lineRule="auto"/>
              <w:jc w:val="center"/>
              <w:rPr>
                <w:rFonts w:eastAsia="Calibri" w:cs="Times New Roman"/>
                <w:b/>
                <w:color w:val="FF0000"/>
                <w:szCs w:val="28"/>
              </w:rPr>
            </w:pPr>
          </w:p>
        </w:tc>
        <w:tc>
          <w:tcPr>
            <w:tcW w:w="8477" w:type="dxa"/>
          </w:tcPr>
          <w:p w14:paraId="203CA21E"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Thể thơ, tên bài thơ cùng loại:</w:t>
            </w:r>
          </w:p>
          <w:p w14:paraId="51242314"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Thể thơ: 5 chữ (ngũ ngôn)</w:t>
            </w:r>
          </w:p>
          <w:p w14:paraId="7262895C" w14:textId="77777777" w:rsidR="004C0E26" w:rsidRPr="00155A34" w:rsidRDefault="004C0E26" w:rsidP="00EF426B">
            <w:pPr>
              <w:spacing w:line="288" w:lineRule="auto"/>
              <w:rPr>
                <w:rFonts w:ascii="Times New Roman" w:hAnsi="Times New Roman"/>
                <w:sz w:val="28"/>
                <w:szCs w:val="28"/>
              </w:rPr>
            </w:pPr>
            <w:r w:rsidRPr="00D92DB0">
              <w:rPr>
                <w:rFonts w:ascii="Times New Roman" w:hAnsi="Times New Roman"/>
                <w:sz w:val="28"/>
                <w:szCs w:val="28"/>
              </w:rPr>
              <w:t>- Tên bài thơ khác cùng thể thơ: Ánh trăng (Nguyễn Duy), Mùa xuân nho nhỏ (Thanh Hả</w:t>
            </w:r>
            <w:r>
              <w:rPr>
                <w:rFonts w:ascii="Times New Roman" w:hAnsi="Times New Roman"/>
                <w:sz w:val="28"/>
                <w:szCs w:val="28"/>
              </w:rPr>
              <w:t>i).</w:t>
            </w:r>
          </w:p>
        </w:tc>
      </w:tr>
      <w:tr w:rsidR="004C0E26" w14:paraId="09475CEE" w14:textId="77777777" w:rsidTr="00EF426B">
        <w:tc>
          <w:tcPr>
            <w:tcW w:w="1413" w:type="dxa"/>
          </w:tcPr>
          <w:p w14:paraId="2FFF66EA" w14:textId="77777777" w:rsidR="004C0E26" w:rsidRPr="00155A34" w:rsidRDefault="004C0E26" w:rsidP="00DB7318">
            <w:pPr>
              <w:pStyle w:val="ListParagraph"/>
              <w:numPr>
                <w:ilvl w:val="0"/>
                <w:numId w:val="23"/>
              </w:numPr>
              <w:spacing w:after="0" w:line="288" w:lineRule="auto"/>
              <w:jc w:val="center"/>
              <w:rPr>
                <w:rFonts w:eastAsia="Calibri" w:cs="Times New Roman"/>
                <w:b/>
                <w:color w:val="FF0000"/>
                <w:szCs w:val="28"/>
              </w:rPr>
            </w:pPr>
          </w:p>
        </w:tc>
        <w:tc>
          <w:tcPr>
            <w:tcW w:w="8477" w:type="dxa"/>
          </w:tcPr>
          <w:p w14:paraId="741BF1E0"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Từ láy và từ đồng nghĩa trong văn bản:</w:t>
            </w:r>
          </w:p>
          <w:p w14:paraId="6F1B1A87"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Từ láy: dềnh dàng</w:t>
            </w:r>
          </w:p>
          <w:p w14:paraId="7DD5AC7E" w14:textId="77777777" w:rsidR="004C0E26" w:rsidRPr="00155A34" w:rsidRDefault="004C0E26" w:rsidP="00EF426B">
            <w:pPr>
              <w:spacing w:line="288" w:lineRule="auto"/>
              <w:rPr>
                <w:rFonts w:ascii="Times New Roman" w:hAnsi="Times New Roman"/>
                <w:sz w:val="28"/>
                <w:szCs w:val="28"/>
              </w:rPr>
            </w:pPr>
            <w:r w:rsidRPr="00D92DB0">
              <w:rPr>
                <w:rFonts w:ascii="Times New Roman" w:hAnsi="Times New Roman"/>
                <w:sz w:val="28"/>
                <w:szCs w:val="28"/>
              </w:rPr>
              <w:t>-Từ đồ</w:t>
            </w:r>
            <w:r>
              <w:rPr>
                <w:rFonts w:ascii="Times New Roman" w:hAnsi="Times New Roman"/>
                <w:sz w:val="28"/>
                <w:szCs w:val="28"/>
              </w:rPr>
              <w:t>ng nghĩa: chùng chình</w:t>
            </w:r>
          </w:p>
        </w:tc>
      </w:tr>
      <w:tr w:rsidR="004C0E26" w14:paraId="4866BC21" w14:textId="77777777" w:rsidTr="00EF426B">
        <w:tc>
          <w:tcPr>
            <w:tcW w:w="1413" w:type="dxa"/>
          </w:tcPr>
          <w:p w14:paraId="11C4D361" w14:textId="77777777" w:rsidR="004C0E26" w:rsidRPr="00155A34" w:rsidRDefault="004C0E26" w:rsidP="00DB7318">
            <w:pPr>
              <w:pStyle w:val="ListParagraph"/>
              <w:numPr>
                <w:ilvl w:val="0"/>
                <w:numId w:val="23"/>
              </w:numPr>
              <w:spacing w:after="0" w:line="288" w:lineRule="auto"/>
              <w:jc w:val="center"/>
              <w:rPr>
                <w:rFonts w:eastAsia="Calibri" w:cs="Times New Roman"/>
                <w:b/>
                <w:color w:val="FF0000"/>
                <w:szCs w:val="28"/>
              </w:rPr>
            </w:pPr>
          </w:p>
        </w:tc>
        <w:tc>
          <w:tcPr>
            <w:tcW w:w="8477" w:type="dxa"/>
          </w:tcPr>
          <w:p w14:paraId="46EDFD90"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Thành phần tình thái:</w:t>
            </w:r>
          </w:p>
          <w:p w14:paraId="33256889"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Thành phần tính thái: “Hình như” trong câu “Hình như thu đã về”</w:t>
            </w:r>
          </w:p>
          <w:p w14:paraId="3D2826D6" w14:textId="77777777" w:rsidR="004C0E26" w:rsidRPr="00155A34" w:rsidRDefault="004C0E26" w:rsidP="00EF426B">
            <w:pPr>
              <w:spacing w:line="288" w:lineRule="auto"/>
              <w:rPr>
                <w:rFonts w:ascii="Times New Roman" w:hAnsi="Times New Roman"/>
                <w:sz w:val="28"/>
                <w:szCs w:val="28"/>
              </w:rPr>
            </w:pPr>
            <w:r w:rsidRPr="00D92DB0">
              <w:rPr>
                <w:rFonts w:ascii="Times New Roman" w:hAnsi="Times New Roman"/>
                <w:sz w:val="28"/>
                <w:szCs w:val="28"/>
              </w:rPr>
              <w:t>- Cảm nhận tinh tế, cảm nhận được nét biến chuyển mơ hồ, mong manh của cả</w:t>
            </w:r>
            <w:r>
              <w:rPr>
                <w:rFonts w:ascii="Times New Roman" w:hAnsi="Times New Roman"/>
                <w:sz w:val="28"/>
                <w:szCs w:val="28"/>
              </w:rPr>
              <w:t>nh...</w:t>
            </w:r>
          </w:p>
        </w:tc>
      </w:tr>
      <w:tr w:rsidR="004C0E26" w14:paraId="33CEBD0D" w14:textId="77777777" w:rsidTr="00EF426B">
        <w:tc>
          <w:tcPr>
            <w:tcW w:w="1413" w:type="dxa"/>
          </w:tcPr>
          <w:p w14:paraId="284C1668" w14:textId="77777777" w:rsidR="004C0E26" w:rsidRPr="00155A34" w:rsidRDefault="004C0E26" w:rsidP="00DB7318">
            <w:pPr>
              <w:pStyle w:val="ListParagraph"/>
              <w:numPr>
                <w:ilvl w:val="0"/>
                <w:numId w:val="23"/>
              </w:numPr>
              <w:spacing w:after="0" w:line="288" w:lineRule="auto"/>
              <w:jc w:val="center"/>
              <w:rPr>
                <w:rFonts w:eastAsia="Calibri" w:cs="Times New Roman"/>
                <w:b/>
                <w:color w:val="FF0000"/>
                <w:szCs w:val="28"/>
              </w:rPr>
            </w:pPr>
          </w:p>
        </w:tc>
        <w:tc>
          <w:tcPr>
            <w:tcW w:w="8477" w:type="dxa"/>
          </w:tcPr>
          <w:p w14:paraId="0A045426"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Viết đoạn văn lảm rõ sự cảm nhận của nhà thơ về những biến chuyển trong không gian lúc sang thu:</w:t>
            </w:r>
          </w:p>
          <w:p w14:paraId="631CEA67"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Cũng như sương thu, dòng sông thu dường như thong thả chậm chạp hơn, như hút vào lòng mình tất cả niềm sung sướng, thỏa thích của cuộc sống để dềnh lên những con nước mát lành. Mọi chuyển động có chầm chậm, rất êm nhẹ, đối lập với cánh chim "vội vã” của đất trời. Đó phải chăng là sự vội vàng trong tâm hồn Hữu Thỉnh, muốn được mở lòng mình đón nhận mọi sự rung động dù là nhỏ nhất.</w:t>
            </w:r>
          </w:p>
          <w:p w14:paraId="67595EE3"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Các từ “vội vã” đối rất đẹp với “dềnh dàng” nhưng còn độc đáo hơn ở cái “bắt đầu”, bắt đâu vội vã thôi chứ chưa phải là đang vội vã. Phải tinh tế lắm mới có thể nhận ra sự “bắt đầu” này trong những cánh chim. Dù sự vội vã mới chớm nơi những cánh chim nhưng không khí thu vẫn là không khí thư thái, lắng đọng, chậm rãi và lâng lâng.</w:t>
            </w:r>
          </w:p>
          <w:p w14:paraId="6A9A12C3" w14:textId="77777777" w:rsidR="004C0E26" w:rsidRPr="00155A34" w:rsidRDefault="004C0E26" w:rsidP="00EF426B">
            <w:pPr>
              <w:spacing w:line="288" w:lineRule="auto"/>
              <w:rPr>
                <w:rFonts w:ascii="Times New Roman" w:hAnsi="Times New Roman"/>
                <w:sz w:val="28"/>
                <w:szCs w:val="28"/>
              </w:rPr>
            </w:pPr>
            <w:r w:rsidRPr="00D92DB0">
              <w:rPr>
                <w:rFonts w:ascii="Times New Roman" w:hAnsi="Times New Roman"/>
                <w:sz w:val="28"/>
                <w:szCs w:val="28"/>
              </w:rPr>
              <w:t xml:space="preserve">- Chính vì thế mà “đám mây mùa hạ” mới thảnh thơi duyên dáng “vắt nửa mình sang thu”, mang trên mình cả hai mùa thật đẹp. Nghệ thuật </w:t>
            </w:r>
            <w:r w:rsidRPr="00D92DB0">
              <w:rPr>
                <w:rFonts w:ascii="Times New Roman" w:hAnsi="Times New Roman"/>
                <w:sz w:val="28"/>
                <w:szCs w:val="28"/>
              </w:rPr>
              <w:lastRenderedPageBreak/>
              <w:t>nhân hóa làm người đọc cảm nhận đám mây mỏng như dải lụa treo trên bầu trời đồng thời tạo ranh giới vô hình nửa nghiêng về mùa hạ, nửa nghiêng về mùa thu. Đây chính là một phát hiện rất mới lạ và độc đáo cua Hữu Thỉnh và bức tranh thu vì thế càng trở nên sinh động, giàu sức gợi cả</w:t>
            </w:r>
            <w:r>
              <w:rPr>
                <w:rFonts w:ascii="Times New Roman" w:hAnsi="Times New Roman"/>
                <w:sz w:val="28"/>
                <w:szCs w:val="28"/>
              </w:rPr>
              <w:t xml:space="preserve">m. </w:t>
            </w:r>
          </w:p>
        </w:tc>
      </w:tr>
    </w:tbl>
    <w:p w14:paraId="1D375904" w14:textId="77777777" w:rsidR="004C0E26" w:rsidRPr="00D92DB0" w:rsidRDefault="004C0E26" w:rsidP="004C0E26">
      <w:pPr>
        <w:spacing w:after="0" w:line="288" w:lineRule="auto"/>
        <w:rPr>
          <w:rFonts w:ascii="Times New Roman" w:hAnsi="Times New Roman"/>
          <w:sz w:val="28"/>
          <w:szCs w:val="28"/>
        </w:rPr>
      </w:pPr>
    </w:p>
    <w:p w14:paraId="6F5EB841" w14:textId="77777777" w:rsidR="004C0E26" w:rsidRPr="00155A34" w:rsidRDefault="004C0E26" w:rsidP="004C0E26">
      <w:pPr>
        <w:spacing w:after="0" w:line="288" w:lineRule="auto"/>
        <w:rPr>
          <w:rFonts w:ascii="Times New Roman" w:hAnsi="Times New Roman"/>
          <w:b/>
          <w:color w:val="FF0000"/>
          <w:sz w:val="28"/>
          <w:szCs w:val="28"/>
        </w:rPr>
      </w:pPr>
      <w:r w:rsidRPr="00155A34">
        <w:rPr>
          <w:rFonts w:ascii="Times New Roman" w:hAnsi="Times New Roman"/>
          <w:b/>
          <w:color w:val="FF0000"/>
          <w:sz w:val="28"/>
          <w:szCs w:val="28"/>
        </w:rPr>
        <w:t>3. PHIẾU SỐ 3</w:t>
      </w:r>
    </w:p>
    <w:p w14:paraId="1FCF9299"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Cho câu thơ sau:</w:t>
      </w:r>
    </w:p>
    <w:p w14:paraId="7937AA28" w14:textId="77777777" w:rsidR="004C0E26" w:rsidRPr="00D92DB0" w:rsidRDefault="004C0E26" w:rsidP="004C0E26">
      <w:pPr>
        <w:spacing w:after="0" w:line="288" w:lineRule="auto"/>
        <w:rPr>
          <w:rFonts w:ascii="Times New Roman" w:hAnsi="Times New Roman"/>
          <w:i/>
          <w:sz w:val="28"/>
          <w:szCs w:val="28"/>
        </w:rPr>
      </w:pPr>
      <w:r w:rsidRPr="00D92DB0">
        <w:rPr>
          <w:rFonts w:ascii="Times New Roman" w:hAnsi="Times New Roman"/>
          <w:i/>
          <w:sz w:val="28"/>
          <w:szCs w:val="28"/>
        </w:rPr>
        <w:t>“Vẫn còn bao nhiêu nắng”</w:t>
      </w:r>
    </w:p>
    <w:p w14:paraId="6787B1AC"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Câu 1: Chép chính xác ba câu thơ cuối. Tại sao tác giả đặt tên là "Sang thu” mà không phải là “Thu sang”?</w:t>
      </w:r>
    </w:p>
    <w:p w14:paraId="5BB7F81D"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Câu 2: Trong hai câu thơ cuối đoạn thơ vừa chép, tác giả đã sử dụng các biện pháp nghệ thuật nào? Tác dụng của các biện pháp nghệ thuật này trong việc thể hiện chủ đề tác phẩm? Cũng trong bài thơ “Sang thu”, các biện pháp nghệ thuật đó đã được sử dụng ở câu thơ nào khác?</w:t>
      </w:r>
    </w:p>
    <w:p w14:paraId="3BB64834"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Cáu 3: Tác giả muốn gửi gắm suy ngẫm, triết lí nào qua hai câu thơ cuối? Hãy nêu suy nghĩ của em về ý nghĩa của những suy ngẫm, triết lí ấy.</w:t>
      </w:r>
    </w:p>
    <w:p w14:paraId="5AFCBA4C"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Câu 4: Từ khổ thơ trên kết hợp những hiểu biết của em về xã hội, chúng ta nhận thấy trong cuộc sống không chỉ có những thuận lợi mà còn gặp rất nhiều những khó khăn thử thách trên con đường đời. Hãy nêu những suy nghĩ và cách ứng phó của em trước những khó khăn thử thách ấy?</w:t>
      </w:r>
    </w:p>
    <w:p w14:paraId="2C83D36C" w14:textId="77777777" w:rsidR="004C0E26" w:rsidRDefault="004C0E26" w:rsidP="004C0E26">
      <w:pPr>
        <w:spacing w:after="0" w:line="288" w:lineRule="auto"/>
        <w:jc w:val="center"/>
        <w:rPr>
          <w:rFonts w:ascii="Times New Roman" w:hAnsi="Times New Roman"/>
          <w:b/>
          <w:color w:val="FF0000"/>
          <w:sz w:val="28"/>
          <w:szCs w:val="28"/>
        </w:rPr>
      </w:pPr>
      <w:r w:rsidRPr="00155A34">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408"/>
        <w:gridCol w:w="8446"/>
      </w:tblGrid>
      <w:tr w:rsidR="004C0E26" w14:paraId="7DC53FAB" w14:textId="77777777" w:rsidTr="00EF426B">
        <w:tc>
          <w:tcPr>
            <w:tcW w:w="1413" w:type="dxa"/>
          </w:tcPr>
          <w:p w14:paraId="58529998" w14:textId="77777777" w:rsidR="004C0E26" w:rsidRPr="00155A34" w:rsidRDefault="004C0E26" w:rsidP="00DB7318">
            <w:pPr>
              <w:pStyle w:val="ListParagraph"/>
              <w:numPr>
                <w:ilvl w:val="0"/>
                <w:numId w:val="24"/>
              </w:numPr>
              <w:spacing w:after="0" w:line="288" w:lineRule="auto"/>
              <w:jc w:val="center"/>
              <w:rPr>
                <w:rFonts w:eastAsia="Calibri" w:cs="Times New Roman"/>
                <w:b/>
                <w:color w:val="FF0000"/>
                <w:szCs w:val="28"/>
              </w:rPr>
            </w:pPr>
          </w:p>
        </w:tc>
        <w:tc>
          <w:tcPr>
            <w:tcW w:w="8477" w:type="dxa"/>
          </w:tcPr>
          <w:p w14:paraId="73DB415E" w14:textId="77777777" w:rsidR="004C0E26" w:rsidRPr="00D92DB0" w:rsidRDefault="004C0E26" w:rsidP="00EF426B">
            <w:pPr>
              <w:spacing w:line="288" w:lineRule="auto"/>
              <w:rPr>
                <w:rFonts w:ascii="Times New Roman" w:hAnsi="Times New Roman"/>
                <w:i/>
                <w:sz w:val="28"/>
                <w:szCs w:val="28"/>
              </w:rPr>
            </w:pPr>
            <w:r w:rsidRPr="00D92DB0">
              <w:rPr>
                <w:rFonts w:ascii="Times New Roman" w:hAnsi="Times New Roman"/>
                <w:i/>
                <w:sz w:val="28"/>
                <w:szCs w:val="28"/>
              </w:rPr>
              <w:t xml:space="preserve">“Đã vơi dần cơn mưa </w:t>
            </w:r>
          </w:p>
          <w:p w14:paraId="3D67BB98" w14:textId="77777777" w:rsidR="004C0E26" w:rsidRPr="00D92DB0" w:rsidRDefault="004C0E26" w:rsidP="00EF426B">
            <w:pPr>
              <w:spacing w:line="288" w:lineRule="auto"/>
              <w:rPr>
                <w:rFonts w:ascii="Times New Roman" w:hAnsi="Times New Roman"/>
                <w:i/>
                <w:sz w:val="28"/>
                <w:szCs w:val="28"/>
              </w:rPr>
            </w:pPr>
            <w:r w:rsidRPr="00D92DB0">
              <w:rPr>
                <w:rFonts w:ascii="Times New Roman" w:hAnsi="Times New Roman"/>
                <w:i/>
                <w:sz w:val="28"/>
                <w:szCs w:val="28"/>
              </w:rPr>
              <w:t xml:space="preserve">Sấm cũng bớt bất ngờ </w:t>
            </w:r>
          </w:p>
          <w:p w14:paraId="4F948737" w14:textId="77777777" w:rsidR="004C0E26" w:rsidRPr="00D92DB0" w:rsidRDefault="004C0E26" w:rsidP="00EF426B">
            <w:pPr>
              <w:spacing w:line="288" w:lineRule="auto"/>
              <w:rPr>
                <w:rFonts w:ascii="Times New Roman" w:hAnsi="Times New Roman"/>
                <w:i/>
                <w:sz w:val="28"/>
                <w:szCs w:val="28"/>
              </w:rPr>
            </w:pPr>
            <w:r w:rsidRPr="00D92DB0">
              <w:rPr>
                <w:rFonts w:ascii="Times New Roman" w:hAnsi="Times New Roman"/>
                <w:i/>
                <w:sz w:val="28"/>
                <w:szCs w:val="28"/>
              </w:rPr>
              <w:t>Trên hàng cây đứng tuổi”</w:t>
            </w:r>
          </w:p>
          <w:p w14:paraId="10143062"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Sự khác nhau giữa nhan đề “Sang thu” và “Thu sang”:</w:t>
            </w:r>
          </w:p>
          <w:p w14:paraId="7190EC8D"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“Thu sang”: Thu sang người đọc nhận thấy cảnh vật thiên nhiên đã chuyển sang mùa thu không còn dấu hiệu của mùa hạ từ đó nó thể hiện không hết cảm xúc ý tưởng của tác giả.</w:t>
            </w:r>
          </w:p>
          <w:p w14:paraId="5FCFCBF7"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xml:space="preserve">+ “Sang thu”: Sang thu nhà thơ sử dụng nghệ thuật đảo ngữ, nhấn mạnh động từ sang khiến người đọc thấy được cảnh vật thiên nhiên đang chuyển dần sang mùa thu và đất trời thiên nhiên như còn vương vấn lưu luyến mùa hạ. Như vậy đặt tên “Sang thu” gợi được cảm giác chuyển </w:t>
            </w:r>
            <w:r w:rsidRPr="00D92DB0">
              <w:rPr>
                <w:rFonts w:ascii="Times New Roman" w:hAnsi="Times New Roman"/>
                <w:sz w:val="28"/>
                <w:szCs w:val="28"/>
              </w:rPr>
              <w:lastRenderedPageBreak/>
              <w:t xml:space="preserve">mùa từ hạ sang thu mỗi lúc một rõ dần. Còn nếu “Thu sang” nghĩa là mùa thu đã hiện hữu rồi và đang ở thế tĩnh. </w:t>
            </w:r>
          </w:p>
          <w:p w14:paraId="41D0AE8D" w14:textId="77777777" w:rsidR="004C0E26" w:rsidRPr="00155A34" w:rsidRDefault="004C0E26" w:rsidP="00EF426B">
            <w:pPr>
              <w:spacing w:line="288" w:lineRule="auto"/>
              <w:rPr>
                <w:rFonts w:ascii="Times New Roman" w:hAnsi="Times New Roman"/>
                <w:sz w:val="28"/>
                <w:szCs w:val="28"/>
              </w:rPr>
            </w:pPr>
            <w:r w:rsidRPr="00D92DB0">
              <w:rPr>
                <w:rFonts w:ascii="Times New Roman" w:hAnsi="Times New Roman"/>
                <w:sz w:val="28"/>
                <w:szCs w:val="28"/>
              </w:rPr>
              <w:t>- Cũng từ nhan đề sang thu tác giả gửi gắm vào đó một triết lí: ở tuổi sang thu con người vững vàng điềm tĩnh hơn trước những biến động bất thường của ngoại cảnh, của cuộc đờ</w:t>
            </w:r>
            <w:r>
              <w:rPr>
                <w:rFonts w:ascii="Times New Roman" w:hAnsi="Times New Roman"/>
                <w:sz w:val="28"/>
                <w:szCs w:val="28"/>
              </w:rPr>
              <w:t xml:space="preserve">i. </w:t>
            </w:r>
          </w:p>
        </w:tc>
      </w:tr>
      <w:tr w:rsidR="004C0E26" w14:paraId="70DBEA37" w14:textId="77777777" w:rsidTr="00EF426B">
        <w:tc>
          <w:tcPr>
            <w:tcW w:w="1413" w:type="dxa"/>
          </w:tcPr>
          <w:p w14:paraId="13288B45" w14:textId="77777777" w:rsidR="004C0E26" w:rsidRPr="00155A34" w:rsidRDefault="004C0E26" w:rsidP="00DB7318">
            <w:pPr>
              <w:pStyle w:val="ListParagraph"/>
              <w:numPr>
                <w:ilvl w:val="0"/>
                <w:numId w:val="24"/>
              </w:numPr>
              <w:spacing w:after="0" w:line="288" w:lineRule="auto"/>
              <w:jc w:val="center"/>
              <w:rPr>
                <w:rFonts w:eastAsia="Calibri" w:cs="Times New Roman"/>
                <w:b/>
                <w:color w:val="FF0000"/>
                <w:szCs w:val="28"/>
              </w:rPr>
            </w:pPr>
          </w:p>
        </w:tc>
        <w:tc>
          <w:tcPr>
            <w:tcW w:w="8477" w:type="dxa"/>
          </w:tcPr>
          <w:p w14:paraId="15738B32"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Biện pháp nghệ thuật hai câu cuối:</w:t>
            </w:r>
          </w:p>
          <w:p w14:paraId="0CAFA854"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Trong hai câu thơ cuối đoạn thơ vừa chép, tác giả đã sử dụng các biện pháp nghệ thuật: nhân hóa và ẩn dụ.</w:t>
            </w:r>
          </w:p>
          <w:p w14:paraId="49D9439B"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Tác dụng: Câu thơ mang nhiều tầng lớp nghĩa:</w:t>
            </w:r>
          </w:p>
          <w:p w14:paraId="2F0367C7"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Nghĩa thực: Tiếng sấm khi sang thu không còn đủ sức lay động hàng cây đã bao mùa thay lá.</w:t>
            </w:r>
          </w:p>
          <w:p w14:paraId="30B1084C" w14:textId="77777777" w:rsidR="004C0E26" w:rsidRDefault="004C0E26" w:rsidP="00EF426B">
            <w:pPr>
              <w:spacing w:line="288" w:lineRule="auto"/>
              <w:rPr>
                <w:rFonts w:ascii="Times New Roman" w:hAnsi="Times New Roman"/>
                <w:sz w:val="28"/>
                <w:szCs w:val="28"/>
              </w:rPr>
            </w:pPr>
            <w:r w:rsidRPr="00D92DB0">
              <w:rPr>
                <w:rFonts w:ascii="Times New Roman" w:hAnsi="Times New Roman"/>
                <w:sz w:val="28"/>
                <w:szCs w:val="28"/>
              </w:rPr>
              <w:t>+ Nghĩa ẩn dụ: Con người đã từng trải, từng vượt qua những khó khăn thăng trầm của cuộc sống -&gt; vững vàng hơn, chín chắn, điềm tĩnh hơn trước những tác động bất thường của ngoại cảnh, của cuộc đờ</w:t>
            </w:r>
            <w:r>
              <w:rPr>
                <w:rFonts w:ascii="Times New Roman" w:hAnsi="Times New Roman"/>
                <w:sz w:val="28"/>
                <w:szCs w:val="28"/>
              </w:rPr>
              <w:t>i</w:t>
            </w:r>
          </w:p>
          <w:p w14:paraId="12981EA2" w14:textId="77777777" w:rsidR="004C0E26" w:rsidRDefault="004C0E26" w:rsidP="00EF426B">
            <w:pPr>
              <w:spacing w:line="288" w:lineRule="auto"/>
              <w:rPr>
                <w:rFonts w:ascii="Times New Roman" w:hAnsi="Times New Roman"/>
                <w:b/>
                <w:color w:val="FF0000"/>
                <w:sz w:val="28"/>
                <w:szCs w:val="28"/>
              </w:rPr>
            </w:pPr>
            <w:r w:rsidRPr="00D92DB0">
              <w:rPr>
                <w:rFonts w:ascii="Times New Roman" w:hAnsi="Times New Roman"/>
                <w:sz w:val="28"/>
                <w:szCs w:val="28"/>
              </w:rPr>
              <w:t>- Câu thơ cũng có sử dụng hình ảnh nhân hóa và ẩn dụ: “Sương chùng chình qua ngõ”</w:t>
            </w:r>
          </w:p>
        </w:tc>
      </w:tr>
      <w:tr w:rsidR="004C0E26" w14:paraId="1CE096BF" w14:textId="77777777" w:rsidTr="00EF426B">
        <w:tc>
          <w:tcPr>
            <w:tcW w:w="1413" w:type="dxa"/>
          </w:tcPr>
          <w:p w14:paraId="3FB5371E" w14:textId="77777777" w:rsidR="004C0E26" w:rsidRPr="00155A34" w:rsidRDefault="004C0E26" w:rsidP="00DB7318">
            <w:pPr>
              <w:pStyle w:val="ListParagraph"/>
              <w:numPr>
                <w:ilvl w:val="0"/>
                <w:numId w:val="24"/>
              </w:numPr>
              <w:spacing w:after="0" w:line="288" w:lineRule="auto"/>
              <w:jc w:val="center"/>
              <w:rPr>
                <w:rFonts w:eastAsia="Calibri" w:cs="Times New Roman"/>
                <w:b/>
                <w:color w:val="FF0000"/>
                <w:szCs w:val="28"/>
              </w:rPr>
            </w:pPr>
          </w:p>
        </w:tc>
        <w:tc>
          <w:tcPr>
            <w:tcW w:w="8477" w:type="dxa"/>
          </w:tcPr>
          <w:p w14:paraId="26104C8C"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Viết đoạn văn nêu lên những suy ngẫm triết lý về cuộc đời:</w:t>
            </w:r>
          </w:p>
          <w:p w14:paraId="5A5557BF"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Những suy ngẫm, triết lí về cuộc đờí và con người qua hai câu thơ cuối: Con người cần phải trải qua những khó khăn thăng trầm của cuộc sống -&gt; vững vàng hơn, chín chắn, điềm tĩnh hơn.</w:t>
            </w:r>
          </w:p>
          <w:p w14:paraId="17141FC4"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Trong tình hình đất nước hiện nay có ý nghĩa quan trọng:</w:t>
            </w:r>
          </w:p>
          <w:p w14:paraId="7A1372D3"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xml:space="preserve">+ Đất nước đã từng trải qua những năm tháng chiến tranh gian khổ, ác liệt, đau thương —&gt; vẫn vững vàng vượt qua mọi sóng gió, phát triển không ngừng. </w:t>
            </w:r>
          </w:p>
          <w:p w14:paraId="5728F393"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Hiện tại vẫn phải đối mặt với thiếu thốn về vật chất, khó khăn về kinh tế, sự lăm le nhòm ngó chủ quyền dân tộc của các thế lực thù địch... ---&gt; Kiên cường, giữ vững ý chí, niềm tin, bảo vệ chủ quyền dân tộc và đưa đất nước phát triển mạnh mẽ hơn.</w:t>
            </w:r>
          </w:p>
          <w:p w14:paraId="59153008" w14:textId="77777777" w:rsidR="004C0E26" w:rsidRPr="00155A34" w:rsidRDefault="004C0E26" w:rsidP="00EF426B">
            <w:pPr>
              <w:spacing w:line="288" w:lineRule="auto"/>
              <w:rPr>
                <w:rFonts w:ascii="Times New Roman" w:hAnsi="Times New Roman"/>
                <w:sz w:val="28"/>
                <w:szCs w:val="28"/>
              </w:rPr>
            </w:pPr>
            <w:r w:rsidRPr="00D92DB0">
              <w:rPr>
                <w:rFonts w:ascii="Times New Roman" w:hAnsi="Times New Roman"/>
                <w:sz w:val="28"/>
                <w:szCs w:val="28"/>
              </w:rPr>
              <w:t>- Suy nghĩ, hành động: khâm phục, tự hào, tiếp nối phát huy truyền thống, học tập và rèn luyện đạo đức, sức khỏe... để trở</w:t>
            </w:r>
            <w:r>
              <w:rPr>
                <w:rFonts w:ascii="Times New Roman" w:hAnsi="Times New Roman"/>
                <w:sz w:val="28"/>
                <w:szCs w:val="28"/>
              </w:rPr>
              <w:t xml:space="preserve"> thành công dân có </w:t>
            </w:r>
            <w:r>
              <w:rPr>
                <w:rFonts w:ascii="Times New Roman" w:hAnsi="Times New Roman"/>
                <w:sz w:val="28"/>
                <w:szCs w:val="28"/>
              </w:rPr>
              <w:lastRenderedPageBreak/>
              <w:t>ích ...</w:t>
            </w:r>
          </w:p>
        </w:tc>
      </w:tr>
      <w:tr w:rsidR="004C0E26" w14:paraId="25694BDD" w14:textId="77777777" w:rsidTr="00EF426B">
        <w:tc>
          <w:tcPr>
            <w:tcW w:w="1413" w:type="dxa"/>
          </w:tcPr>
          <w:p w14:paraId="6F03F02E" w14:textId="77777777" w:rsidR="004C0E26" w:rsidRPr="00155A34" w:rsidRDefault="004C0E26" w:rsidP="00DB7318">
            <w:pPr>
              <w:pStyle w:val="ListParagraph"/>
              <w:numPr>
                <w:ilvl w:val="0"/>
                <w:numId w:val="24"/>
              </w:numPr>
              <w:spacing w:after="0" w:line="288" w:lineRule="auto"/>
              <w:jc w:val="center"/>
              <w:rPr>
                <w:rFonts w:eastAsia="Calibri" w:cs="Times New Roman"/>
                <w:b/>
                <w:color w:val="FF0000"/>
                <w:szCs w:val="28"/>
              </w:rPr>
            </w:pPr>
          </w:p>
        </w:tc>
        <w:tc>
          <w:tcPr>
            <w:tcW w:w="8477" w:type="dxa"/>
          </w:tcPr>
          <w:p w14:paraId="052209E7"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Viết đoạn văn nghị luận nêu lên suy nghĩ và cách ứng phó của bản thân trước những khó khăn:</w:t>
            </w:r>
          </w:p>
          <w:p w14:paraId="05E299B2"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a.Giải thích khái niệm:</w:t>
            </w:r>
          </w:p>
          <w:p w14:paraId="612EECAC"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Khó khăn là những trở ngại, sóng gió biến cố bất thường mà ta gặp phải</w:t>
            </w:r>
          </w:p>
          <w:p w14:paraId="603A665D"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Thử thách là những tình huống, việc làm khó khăn, gian khổ, đòi hỏi con người có nghị lực, ý chí, khả năng mới có thể vượt qua.</w:t>
            </w:r>
          </w:p>
          <w:p w14:paraId="3B75DC7F"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Khó khăn thử thách luôn hiện diện quanh ta: Gặp một bài toán khó, nếu ta không kiên trì suy nghĩ thì làm sao giải được? Bạn bè lôi kéo rủ rê nếu mỗi chúng ta không có bản lĩnh thì sẽ dễ bị sa ngã, dễ rơi vào các tệ nạn xã hội.</w:t>
            </w:r>
          </w:p>
          <w:p w14:paraId="3398BE64"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Trong bài thơ Sang thu, khó khăn đó là những biến động bất thường của ngoại cảnh cuộc đời.</w:t>
            </w:r>
          </w:p>
          <w:p w14:paraId="05CCDC65"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b. Tại sao cần vượt qua khó khăn thử thách?</w:t>
            </w:r>
          </w:p>
          <w:p w14:paraId="1F2FCEE8"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Cuộc sống luôn chứa đựng nhiều khó khăn, thử thách. Cuộc sống chính là môi trường tốt nhất để thế hệ trẻ tự rèn luyện.</w:t>
            </w:r>
          </w:p>
          <w:p w14:paraId="08216750"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Vượt qua khó khăn thử thách chúng ta sẽ đi đến thành công, sẽ có một tương lai tươi đẹp.</w:t>
            </w:r>
          </w:p>
          <w:p w14:paraId="0485110D"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Thử thách giúp chúng ta tự mình bứt phá ra khỏi những khuôn khổ, những lối mòn sẵn có, phát triển cá tính riêng, khai mở những con đường mới. Qua khó khăn, thử thách, cuộc sống mang lại cho chúng ta những cơ hội thật bất ngờ thật tuyệt vời. Nếu không có thử thách, sẽ chẳng bao giờ trưởng thành và trải nghiệm.</w:t>
            </w:r>
          </w:p>
          <w:p w14:paraId="7FEBE0E8"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Vượt khó khăn thử thách chúng ta sẽ rèn luyện được ý chí nghị lực bản lĩnh vững vàng trước mọi gian nan.</w:t>
            </w:r>
          </w:p>
          <w:p w14:paraId="17202589"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c. Tuổi trẻ cần vượt khó khăn như thế nào?</w:t>
            </w:r>
          </w:p>
          <w:p w14:paraId="474CB8FC"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Ông cha ta dạy: Chớ thấy sóng cả mà ngã tay chèo.</w:t>
            </w:r>
          </w:p>
          <w:p w14:paraId="65616892"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xml:space="preserve">- Vậy chúng ta làm gì khi đứng trước khó khăn thử thách? Bằng niềm tin và sức mạnh của bản thân nên can đảm đương đầu không trì hoãn né </w:t>
            </w:r>
            <w:r w:rsidRPr="00D92DB0">
              <w:rPr>
                <w:rFonts w:ascii="Times New Roman" w:hAnsi="Times New Roman"/>
                <w:sz w:val="28"/>
                <w:szCs w:val="28"/>
              </w:rPr>
              <w:lastRenderedPageBreak/>
              <w:t>tránh trì hoãn, né tránh “Thử thách không là gì cả! Nhưng cơ hội ẩn chứa đằng sau thử thách đó mới là đáng nói.” không chịu chấp nhận thất bại.</w:t>
            </w:r>
          </w:p>
          <w:p w14:paraId="64F59EC0"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xml:space="preserve">- Không buông xuôi, không sợ vấp ngã phải can đảm đương đầu với khó khăn để trưởng thành. </w:t>
            </w:r>
          </w:p>
          <w:p w14:paraId="3DD8134D" w14:textId="77777777" w:rsidR="004C0E26" w:rsidRPr="00155A34" w:rsidRDefault="004C0E26" w:rsidP="00EF426B">
            <w:pPr>
              <w:spacing w:line="288" w:lineRule="auto"/>
              <w:rPr>
                <w:rFonts w:ascii="Times New Roman" w:hAnsi="Times New Roman"/>
                <w:sz w:val="28"/>
                <w:szCs w:val="28"/>
              </w:rPr>
            </w:pPr>
            <w:r w:rsidRPr="00D92DB0">
              <w:rPr>
                <w:rFonts w:ascii="Times New Roman" w:hAnsi="Times New Roman"/>
                <w:sz w:val="28"/>
                <w:szCs w:val="28"/>
              </w:rPr>
              <w:t>d. Liên hệ bản thân: học sinh tự liên hệ</w:t>
            </w:r>
            <w:r>
              <w:rPr>
                <w:rFonts w:ascii="Times New Roman" w:hAnsi="Times New Roman"/>
                <w:sz w:val="28"/>
                <w:szCs w:val="28"/>
              </w:rPr>
              <w:t xml:space="preserve"> </w:t>
            </w:r>
          </w:p>
        </w:tc>
      </w:tr>
    </w:tbl>
    <w:p w14:paraId="53901D6C" w14:textId="77777777" w:rsidR="004C0E26" w:rsidRPr="00D92DB0" w:rsidRDefault="004C0E26" w:rsidP="004C0E26">
      <w:pPr>
        <w:spacing w:after="0" w:line="288" w:lineRule="auto"/>
        <w:rPr>
          <w:rFonts w:ascii="Times New Roman" w:hAnsi="Times New Roman"/>
          <w:sz w:val="28"/>
          <w:szCs w:val="28"/>
        </w:rPr>
      </w:pPr>
    </w:p>
    <w:p w14:paraId="5AC5A4A8" w14:textId="77777777" w:rsidR="004C0E26" w:rsidRPr="00155A34" w:rsidRDefault="004C0E26" w:rsidP="004C0E26">
      <w:pPr>
        <w:spacing w:after="0" w:line="288" w:lineRule="auto"/>
        <w:rPr>
          <w:rFonts w:ascii="Times New Roman" w:hAnsi="Times New Roman"/>
          <w:b/>
          <w:color w:val="FF0000"/>
          <w:sz w:val="28"/>
          <w:szCs w:val="28"/>
        </w:rPr>
      </w:pPr>
      <w:r w:rsidRPr="00155A34">
        <w:rPr>
          <w:rFonts w:ascii="Times New Roman" w:hAnsi="Times New Roman"/>
          <w:b/>
          <w:color w:val="FF0000"/>
          <w:sz w:val="28"/>
          <w:szCs w:val="28"/>
        </w:rPr>
        <w:t>4. PHIẾU SỐ 4</w:t>
      </w:r>
    </w:p>
    <w:p w14:paraId="6B4A9480"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Trong bài thơ “Sang thu” Hữu Thỉnh viết:</w:t>
      </w:r>
    </w:p>
    <w:p w14:paraId="272FD9AE" w14:textId="77777777" w:rsidR="004C0E26" w:rsidRPr="00D92DB0" w:rsidRDefault="004C0E26" w:rsidP="004C0E26">
      <w:pPr>
        <w:spacing w:after="0" w:line="288" w:lineRule="auto"/>
        <w:rPr>
          <w:rFonts w:ascii="Times New Roman" w:hAnsi="Times New Roman"/>
          <w:i/>
          <w:sz w:val="28"/>
          <w:szCs w:val="28"/>
        </w:rPr>
      </w:pPr>
      <w:r w:rsidRPr="00D92DB0">
        <w:rPr>
          <w:rFonts w:ascii="Times New Roman" w:hAnsi="Times New Roman"/>
          <w:i/>
          <w:sz w:val="28"/>
          <w:szCs w:val="28"/>
        </w:rPr>
        <w:t>“Hình như thu đã về”</w:t>
      </w:r>
    </w:p>
    <w:p w14:paraId="71BEA054"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Và ngay sau đó, nhà thơ nhận thấy:</w:t>
      </w:r>
    </w:p>
    <w:p w14:paraId="3919B898" w14:textId="77777777" w:rsidR="004C0E26" w:rsidRPr="00D92DB0" w:rsidRDefault="004C0E26" w:rsidP="004C0E26">
      <w:pPr>
        <w:spacing w:after="0" w:line="288" w:lineRule="auto"/>
        <w:rPr>
          <w:rFonts w:ascii="Times New Roman" w:hAnsi="Times New Roman"/>
          <w:i/>
          <w:sz w:val="28"/>
          <w:szCs w:val="28"/>
        </w:rPr>
      </w:pPr>
      <w:r w:rsidRPr="00D92DB0">
        <w:rPr>
          <w:rFonts w:ascii="Times New Roman" w:hAnsi="Times New Roman"/>
          <w:i/>
          <w:sz w:val="28"/>
          <w:szCs w:val="28"/>
        </w:rPr>
        <w:t xml:space="preserve">“Sông được lúc dềnh dàng </w:t>
      </w:r>
    </w:p>
    <w:p w14:paraId="2ACB5F49" w14:textId="77777777" w:rsidR="004C0E26" w:rsidRPr="00D92DB0" w:rsidRDefault="004C0E26" w:rsidP="004C0E26">
      <w:pPr>
        <w:spacing w:after="0" w:line="288" w:lineRule="auto"/>
        <w:rPr>
          <w:rFonts w:ascii="Times New Roman" w:hAnsi="Times New Roman"/>
          <w:i/>
          <w:sz w:val="28"/>
          <w:szCs w:val="28"/>
        </w:rPr>
      </w:pPr>
      <w:r w:rsidRPr="00D92DB0">
        <w:rPr>
          <w:rFonts w:ascii="Times New Roman" w:hAnsi="Times New Roman"/>
          <w:i/>
          <w:sz w:val="28"/>
          <w:szCs w:val="28"/>
        </w:rPr>
        <w:t xml:space="preserve">Chim bắt đầu vội vã </w:t>
      </w:r>
    </w:p>
    <w:p w14:paraId="5713329C" w14:textId="77777777" w:rsidR="004C0E26" w:rsidRPr="00D92DB0" w:rsidRDefault="004C0E26" w:rsidP="004C0E26">
      <w:pPr>
        <w:spacing w:after="0" w:line="288" w:lineRule="auto"/>
        <w:rPr>
          <w:rFonts w:ascii="Times New Roman" w:hAnsi="Times New Roman"/>
          <w:i/>
          <w:sz w:val="28"/>
          <w:szCs w:val="28"/>
        </w:rPr>
      </w:pPr>
      <w:r w:rsidRPr="00D92DB0">
        <w:rPr>
          <w:rFonts w:ascii="Times New Roman" w:hAnsi="Times New Roman"/>
          <w:i/>
          <w:sz w:val="28"/>
          <w:szCs w:val="28"/>
        </w:rPr>
        <w:t xml:space="preserve">Có đám mây mùa hạ </w:t>
      </w:r>
    </w:p>
    <w:p w14:paraId="16896244" w14:textId="77777777" w:rsidR="004C0E26" w:rsidRPr="00D92DB0" w:rsidRDefault="004C0E26" w:rsidP="004C0E26">
      <w:pPr>
        <w:spacing w:after="0" w:line="288" w:lineRule="auto"/>
        <w:rPr>
          <w:rFonts w:ascii="Times New Roman" w:hAnsi="Times New Roman"/>
          <w:i/>
          <w:sz w:val="28"/>
          <w:szCs w:val="28"/>
        </w:rPr>
      </w:pPr>
      <w:r w:rsidRPr="00D92DB0">
        <w:rPr>
          <w:rFonts w:ascii="Times New Roman" w:hAnsi="Times New Roman"/>
          <w:i/>
          <w:sz w:val="28"/>
          <w:szCs w:val="28"/>
        </w:rPr>
        <w:t>Vắt nửa mình sang thu.”</w:t>
      </w:r>
    </w:p>
    <w:p w14:paraId="2F8B8B25"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(Trích Ngữ vãn 9, tập hai)</w:t>
      </w:r>
    </w:p>
    <w:p w14:paraId="1765C603"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Câu 1: “Sang thu” được sáng tác năm nào? Từ thời điểm sáng tác ấy kết hợp với nội dung của tác phẩm, em nhận thấy bài thơ có những ý nghĩa gì?</w:t>
      </w:r>
    </w:p>
    <w:p w14:paraId="366A2414"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Câu 2: Thu đã sang với “hương ổi, gió se” và “trong chùng chình” nhưng tại sao tác giả vẫn tự hỏi mình “Hình như thu đã về”? Thành phần biệt lập nào đựợc sử dụng trong câu thơ?</w:t>
      </w:r>
    </w:p>
    <w:p w14:paraId="20F6D594"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Câu 3: Dựa vào khổ thơ trên, hãy viết một đoạn văn nghị luận khoảng 12 câu theo cách lập luận Tổng - Phân - Hợp để thấy được câm nhận tinh tế của nhà thơ trước những chuyển biến của cảnh sác thiên nhiên lúc giao mùa, trong đó có sử dụng câu nghi vấn và phép nôsi (gạch dưới câu nghi vấn và những từ ngữ làm phép nối).</w:t>
      </w:r>
    </w:p>
    <w:p w14:paraId="386C5F17" w14:textId="77777777" w:rsidR="004C0E26" w:rsidRDefault="004C0E26" w:rsidP="004C0E26">
      <w:pPr>
        <w:spacing w:after="0" w:line="288" w:lineRule="auto"/>
        <w:jc w:val="center"/>
        <w:rPr>
          <w:rFonts w:ascii="Times New Roman" w:hAnsi="Times New Roman"/>
          <w:b/>
          <w:color w:val="FF0000"/>
          <w:sz w:val="28"/>
          <w:szCs w:val="28"/>
        </w:rPr>
      </w:pPr>
      <w:r w:rsidRPr="00155A34">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267"/>
        <w:gridCol w:w="8587"/>
      </w:tblGrid>
      <w:tr w:rsidR="004C0E26" w14:paraId="40296F62" w14:textId="77777777" w:rsidTr="00EF426B">
        <w:tc>
          <w:tcPr>
            <w:tcW w:w="1271" w:type="dxa"/>
          </w:tcPr>
          <w:p w14:paraId="3088C468" w14:textId="77777777" w:rsidR="004C0E26" w:rsidRPr="00155A34" w:rsidRDefault="004C0E26" w:rsidP="00DB7318">
            <w:pPr>
              <w:pStyle w:val="ListParagraph"/>
              <w:numPr>
                <w:ilvl w:val="0"/>
                <w:numId w:val="25"/>
              </w:numPr>
              <w:spacing w:after="0" w:line="288" w:lineRule="auto"/>
              <w:jc w:val="center"/>
              <w:rPr>
                <w:rFonts w:eastAsia="Calibri" w:cs="Times New Roman"/>
                <w:b/>
                <w:color w:val="FF0000"/>
                <w:szCs w:val="28"/>
              </w:rPr>
            </w:pPr>
          </w:p>
        </w:tc>
        <w:tc>
          <w:tcPr>
            <w:tcW w:w="8619" w:type="dxa"/>
          </w:tcPr>
          <w:p w14:paraId="09E39576"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Năm sáng tác và những ý nghĩa cùa bài thơ:</w:t>
            </w:r>
          </w:p>
          <w:p w14:paraId="7AE994DF"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Bài thơ sáng tác: Năm 1977</w:t>
            </w:r>
          </w:p>
          <w:p w14:paraId="6E013A60" w14:textId="77777777" w:rsidR="004C0E26" w:rsidRPr="00155A34" w:rsidRDefault="004C0E26" w:rsidP="00EF426B">
            <w:pPr>
              <w:spacing w:line="288" w:lineRule="auto"/>
              <w:rPr>
                <w:rFonts w:ascii="Times New Roman" w:hAnsi="Times New Roman"/>
                <w:sz w:val="28"/>
                <w:szCs w:val="28"/>
              </w:rPr>
            </w:pPr>
            <w:r w:rsidRPr="00D92DB0">
              <w:rPr>
                <w:rFonts w:ascii="Times New Roman" w:hAnsi="Times New Roman"/>
                <w:sz w:val="28"/>
                <w:szCs w:val="28"/>
              </w:rPr>
              <w:t>- Bài thơ có nhiều lớp nghĩa: Thiên nhiên sang thu, con người sang thu và đất nước cũng đã bước sang một thời kì mới, thờ</w:t>
            </w:r>
            <w:r>
              <w:rPr>
                <w:rFonts w:ascii="Times New Roman" w:hAnsi="Times New Roman"/>
                <w:sz w:val="28"/>
                <w:szCs w:val="28"/>
              </w:rPr>
              <w:t>i kì hòa bình.</w:t>
            </w:r>
          </w:p>
        </w:tc>
      </w:tr>
      <w:tr w:rsidR="004C0E26" w14:paraId="58E55E0B" w14:textId="77777777" w:rsidTr="00EF426B">
        <w:tc>
          <w:tcPr>
            <w:tcW w:w="1271" w:type="dxa"/>
          </w:tcPr>
          <w:p w14:paraId="10A2DBD8" w14:textId="77777777" w:rsidR="004C0E26" w:rsidRPr="00155A34" w:rsidRDefault="004C0E26" w:rsidP="00DB7318">
            <w:pPr>
              <w:pStyle w:val="ListParagraph"/>
              <w:numPr>
                <w:ilvl w:val="0"/>
                <w:numId w:val="25"/>
              </w:numPr>
              <w:spacing w:after="0" w:line="288" w:lineRule="auto"/>
              <w:jc w:val="center"/>
              <w:rPr>
                <w:rFonts w:eastAsia="Calibri" w:cs="Times New Roman"/>
                <w:b/>
                <w:color w:val="FF0000"/>
                <w:szCs w:val="28"/>
              </w:rPr>
            </w:pPr>
          </w:p>
        </w:tc>
        <w:tc>
          <w:tcPr>
            <w:tcW w:w="8619" w:type="dxa"/>
          </w:tcPr>
          <w:p w14:paraId="52D8ADC2"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Câu thơ “Hình như thu dã về”:</w:t>
            </w:r>
          </w:p>
          <w:p w14:paraId="5D8EBF78"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Tác giả xao xuyến như tự hỏi: “Hinh như thu đã về"</w:t>
            </w:r>
          </w:p>
          <w:p w14:paraId="4854502F"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xml:space="preserve">+ Vì những tín hiệu đầu tiên của phút giao mùa còn rất mơ hồ, chưa rõ </w:t>
            </w:r>
            <w:r w:rsidRPr="00D92DB0">
              <w:rPr>
                <w:rFonts w:ascii="Times New Roman" w:hAnsi="Times New Roman"/>
                <w:sz w:val="28"/>
                <w:szCs w:val="28"/>
              </w:rPr>
              <w:lastRenderedPageBreak/>
              <w:t>nét.</w:t>
            </w:r>
          </w:p>
          <w:p w14:paraId="659502FF"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Câu thơ còn thể hiện những cảm xúc xao xuyến, ngỡ ngàng của con người khi thiên nhiên sang thu.</w:t>
            </w:r>
          </w:p>
          <w:p w14:paraId="20A0EE5E" w14:textId="77777777" w:rsidR="004C0E26" w:rsidRPr="00155A34" w:rsidRDefault="004C0E26" w:rsidP="00EF426B">
            <w:pPr>
              <w:spacing w:line="288" w:lineRule="auto"/>
              <w:rPr>
                <w:rFonts w:ascii="Times New Roman" w:hAnsi="Times New Roman"/>
                <w:sz w:val="28"/>
                <w:szCs w:val="28"/>
              </w:rPr>
            </w:pPr>
            <w:r w:rsidRPr="00D92DB0">
              <w:rPr>
                <w:rFonts w:ascii="Times New Roman" w:hAnsi="Times New Roman"/>
                <w:sz w:val="28"/>
                <w:szCs w:val="28"/>
              </w:rPr>
              <w:t>- Thành phần biệt lậ</w:t>
            </w:r>
            <w:r>
              <w:rPr>
                <w:rFonts w:ascii="Times New Roman" w:hAnsi="Times New Roman"/>
                <w:sz w:val="28"/>
                <w:szCs w:val="28"/>
              </w:rPr>
              <w:t>p tình thái: Hình như</w:t>
            </w:r>
          </w:p>
        </w:tc>
      </w:tr>
      <w:tr w:rsidR="004C0E26" w14:paraId="21606EF9" w14:textId="77777777" w:rsidTr="00EF426B">
        <w:tc>
          <w:tcPr>
            <w:tcW w:w="1271" w:type="dxa"/>
          </w:tcPr>
          <w:p w14:paraId="7255BA4A" w14:textId="77777777" w:rsidR="004C0E26" w:rsidRPr="00155A34" w:rsidRDefault="004C0E26" w:rsidP="00DB7318">
            <w:pPr>
              <w:pStyle w:val="ListParagraph"/>
              <w:numPr>
                <w:ilvl w:val="0"/>
                <w:numId w:val="25"/>
              </w:numPr>
              <w:spacing w:after="0" w:line="288" w:lineRule="auto"/>
              <w:jc w:val="center"/>
              <w:rPr>
                <w:rFonts w:eastAsia="Calibri" w:cs="Times New Roman"/>
                <w:b/>
                <w:color w:val="FF0000"/>
                <w:szCs w:val="28"/>
              </w:rPr>
            </w:pPr>
          </w:p>
        </w:tc>
        <w:tc>
          <w:tcPr>
            <w:tcW w:w="8619" w:type="dxa"/>
          </w:tcPr>
          <w:p w14:paraId="5DD8911B"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Viết đoạn văn để thấy được cảm nhận tinh tế của nhà thơ trước những chuyến biến của cảnh sắc thỉên nhỉên lúc giao mùa:</w:t>
            </w:r>
          </w:p>
          <w:p w14:paraId="5843AC1F"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Cảm nhận tỉnh tế của nhà thơ trước những chuyển biến của cảnh sắc thiên nhiên lúc giao mùa.</w:t>
            </w:r>
          </w:p>
          <w:p w14:paraId="372F1002"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Những vận động trái chiều của dòng sông và cánh chim trong không gian mùa thu thật đẹp. Sang thu, “sông được lúc dềnh dàng” nghỉ  ngơi sau những ngày hè thác lũ còn cánh chim vội vã “bắt đầu” những nhịp cánh đầu tiên bay đi tránh rét.</w:t>
            </w:r>
          </w:p>
          <w:p w14:paraId="2385E20A"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Hình ảnh đám mây đang chuyển mình sang thu đẹp lãng mạn và thi vị, khắc họa rõ nét hình ảnh thiên nhiên đang chuyển mình sang thu.</w:t>
            </w:r>
          </w:p>
          <w:p w14:paraId="623D4DC8"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Tạo vật chớm sang thu và tất cả bắt đầu định hình trở nên rõ nét hơn.</w:t>
            </w:r>
          </w:p>
          <w:p w14:paraId="64DDDBAE"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Nhà thơ say sưa để lòng mình giao cảm với thiên nhiên.</w:t>
            </w:r>
          </w:p>
          <w:p w14:paraId="2E417CE0" w14:textId="77777777" w:rsidR="004C0E26" w:rsidRPr="00155A34" w:rsidRDefault="004C0E26" w:rsidP="00EF426B">
            <w:pPr>
              <w:spacing w:line="288" w:lineRule="auto"/>
              <w:rPr>
                <w:rFonts w:ascii="Times New Roman" w:hAnsi="Times New Roman"/>
                <w:sz w:val="28"/>
                <w:szCs w:val="28"/>
              </w:rPr>
            </w:pPr>
            <w:r w:rsidRPr="00D92DB0">
              <w:rPr>
                <w:rFonts w:ascii="Times New Roman" w:hAnsi="Times New Roman"/>
                <w:sz w:val="28"/>
                <w:szCs w:val="28"/>
              </w:rPr>
              <w:t>- Những biện pháp tư từ: Phép đối, nhân hóa, ẩn dụ, hình ảnh giàu tính biểu cảm, ngôn ngữ trong sáng giàu sức gợi cả</w:t>
            </w:r>
            <w:r>
              <w:rPr>
                <w:rFonts w:ascii="Times New Roman" w:hAnsi="Times New Roman"/>
                <w:sz w:val="28"/>
                <w:szCs w:val="28"/>
              </w:rPr>
              <w:t>m.</w:t>
            </w:r>
          </w:p>
        </w:tc>
      </w:tr>
    </w:tbl>
    <w:p w14:paraId="0B8E18E2" w14:textId="77777777" w:rsidR="004C0E26" w:rsidRPr="00D92DB0" w:rsidRDefault="004C0E26" w:rsidP="004C0E26">
      <w:pPr>
        <w:spacing w:after="0" w:line="288" w:lineRule="auto"/>
        <w:rPr>
          <w:rFonts w:ascii="Times New Roman" w:hAnsi="Times New Roman"/>
          <w:sz w:val="28"/>
          <w:szCs w:val="28"/>
        </w:rPr>
      </w:pPr>
    </w:p>
    <w:p w14:paraId="655D4215" w14:textId="77777777" w:rsidR="004C0E26" w:rsidRPr="00155A34" w:rsidRDefault="004C0E26" w:rsidP="004C0E26">
      <w:pPr>
        <w:spacing w:after="0" w:line="288" w:lineRule="auto"/>
        <w:rPr>
          <w:rFonts w:ascii="Times New Roman" w:hAnsi="Times New Roman"/>
          <w:b/>
          <w:color w:val="FF0000"/>
          <w:sz w:val="28"/>
          <w:szCs w:val="28"/>
        </w:rPr>
      </w:pPr>
      <w:r w:rsidRPr="00155A34">
        <w:rPr>
          <w:rFonts w:ascii="Times New Roman" w:hAnsi="Times New Roman"/>
          <w:b/>
          <w:color w:val="FF0000"/>
          <w:sz w:val="28"/>
          <w:szCs w:val="28"/>
        </w:rPr>
        <w:t>5. PHIẾU SỐ 5</w:t>
      </w:r>
    </w:p>
    <w:p w14:paraId="45BD115F"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Trong bải thơ “Sang thu”, nhà thơ Hữu Thỉnh viết:</w:t>
      </w:r>
    </w:p>
    <w:p w14:paraId="01503904" w14:textId="77777777" w:rsidR="004C0E26" w:rsidRPr="00D92DB0" w:rsidRDefault="004C0E26" w:rsidP="004C0E26">
      <w:pPr>
        <w:spacing w:after="0" w:line="288" w:lineRule="auto"/>
        <w:rPr>
          <w:rFonts w:ascii="Times New Roman" w:hAnsi="Times New Roman"/>
          <w:i/>
          <w:sz w:val="28"/>
          <w:szCs w:val="28"/>
        </w:rPr>
      </w:pPr>
      <w:r w:rsidRPr="00D92DB0">
        <w:rPr>
          <w:rFonts w:ascii="Times New Roman" w:hAnsi="Times New Roman"/>
          <w:i/>
          <w:sz w:val="28"/>
          <w:szCs w:val="28"/>
        </w:rPr>
        <w:t xml:space="preserve">“Có đám mây mùa hạ </w:t>
      </w:r>
    </w:p>
    <w:p w14:paraId="7DA7F736"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i/>
          <w:sz w:val="28"/>
          <w:szCs w:val="28"/>
        </w:rPr>
        <w:t>Vắt nửa mình sang thu”</w:t>
      </w:r>
    </w:p>
    <w:p w14:paraId="2FC3CBA1"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 xml:space="preserve">Câu 1: Chép chính xác sáu câu thơ đứng trước hai câu thơ trên để hoàn thành đoạn thơ? </w:t>
      </w:r>
      <w:r>
        <w:rPr>
          <w:rFonts w:ascii="Times New Roman" w:hAnsi="Times New Roman"/>
          <w:sz w:val="28"/>
          <w:szCs w:val="28"/>
        </w:rPr>
        <w:t>Nêu hoàn cành sang tác bài thơ?</w:t>
      </w:r>
    </w:p>
    <w:p w14:paraId="0567ABFE"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 xml:space="preserve">Câu </w:t>
      </w:r>
      <w:r>
        <w:rPr>
          <w:rFonts w:ascii="Times New Roman" w:hAnsi="Times New Roman"/>
          <w:sz w:val="28"/>
          <w:szCs w:val="28"/>
        </w:rPr>
        <w:t>2</w:t>
      </w:r>
      <w:r w:rsidRPr="00D92DB0">
        <w:rPr>
          <w:rFonts w:ascii="Times New Roman" w:hAnsi="Times New Roman"/>
          <w:sz w:val="28"/>
          <w:szCs w:val="28"/>
        </w:rPr>
        <w:t>: Xác định và chỉ rõ tác dụng của biện pháp tu từ được sử dụng trong đoạn thơ em vừa chép.</w:t>
      </w:r>
    </w:p>
    <w:p w14:paraId="753DF434"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 xml:space="preserve">Câu </w:t>
      </w:r>
      <w:r>
        <w:rPr>
          <w:rFonts w:ascii="Times New Roman" w:hAnsi="Times New Roman"/>
          <w:sz w:val="28"/>
          <w:szCs w:val="28"/>
        </w:rPr>
        <w:t>3</w:t>
      </w:r>
      <w:r w:rsidRPr="00D92DB0">
        <w:rPr>
          <w:rFonts w:ascii="Times New Roman" w:hAnsi="Times New Roman"/>
          <w:sz w:val="28"/>
          <w:szCs w:val="28"/>
        </w:rPr>
        <w:t>: Để phân tích đoạn thơ em vừa hoàn thành, một bạn học sinh đã viết câu văn sau:</w:t>
      </w:r>
    </w:p>
    <w:p w14:paraId="64CE7349"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 xml:space="preserve">“Từ cuối hạ sang thu, đất trời có những biến chuyển nhẹ nhàng mà rõ rệt và sự biến chuyến này đã được Hữu Thỉnh gọi lên bằng những cảm nhận tinh tế, qua những hình </w:t>
      </w:r>
      <w:r w:rsidRPr="00D92DB0">
        <w:rPr>
          <w:rFonts w:ascii="Times New Roman" w:hAnsi="Times New Roman"/>
          <w:sz w:val="28"/>
          <w:szCs w:val="28"/>
        </w:rPr>
        <w:lastRenderedPageBreak/>
        <w:t>ảnh giàu sức biểu cảm.” Hãy lấy câu văn trên làm câu chủ đề để hoàn chỉnh đoạn văn nghị luận theo lối diễn đạt Tổng - Phân - Hợp. Đoạn văn có độ dài 10 - 12 câu, trong đoạn có sử dụng phép liên kết thế và thành phần phụ chú.</w:t>
      </w:r>
    </w:p>
    <w:p w14:paraId="5F29B639" w14:textId="77777777" w:rsidR="004C0E26" w:rsidRDefault="004C0E26" w:rsidP="004C0E26">
      <w:pPr>
        <w:spacing w:after="0" w:line="288" w:lineRule="auto"/>
        <w:jc w:val="center"/>
        <w:rPr>
          <w:rFonts w:ascii="Times New Roman" w:hAnsi="Times New Roman"/>
          <w:b/>
          <w:color w:val="FF0000"/>
          <w:sz w:val="28"/>
          <w:szCs w:val="28"/>
        </w:rPr>
      </w:pPr>
      <w:r w:rsidRPr="00155A34">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408"/>
        <w:gridCol w:w="8446"/>
      </w:tblGrid>
      <w:tr w:rsidR="004C0E26" w14:paraId="3374267B" w14:textId="77777777" w:rsidTr="00EF426B">
        <w:tc>
          <w:tcPr>
            <w:tcW w:w="1413" w:type="dxa"/>
          </w:tcPr>
          <w:p w14:paraId="5E408877" w14:textId="77777777" w:rsidR="004C0E26" w:rsidRPr="00155A34" w:rsidRDefault="004C0E26" w:rsidP="00DB7318">
            <w:pPr>
              <w:pStyle w:val="ListParagraph"/>
              <w:numPr>
                <w:ilvl w:val="0"/>
                <w:numId w:val="26"/>
              </w:numPr>
              <w:spacing w:after="0" w:line="288" w:lineRule="auto"/>
              <w:jc w:val="center"/>
              <w:rPr>
                <w:rFonts w:eastAsia="Calibri" w:cs="Times New Roman"/>
                <w:b/>
                <w:color w:val="FF0000"/>
                <w:szCs w:val="28"/>
              </w:rPr>
            </w:pPr>
          </w:p>
        </w:tc>
        <w:tc>
          <w:tcPr>
            <w:tcW w:w="8477" w:type="dxa"/>
          </w:tcPr>
          <w:p w14:paraId="6CC01C50"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Chép chính xác 6 câu thơ, nêu hoàn cảnh sáng tác:</w:t>
            </w:r>
          </w:p>
          <w:p w14:paraId="210B1629"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Chép chính xác:</w:t>
            </w:r>
          </w:p>
          <w:p w14:paraId="415DE85A"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xml:space="preserve">“Bỗng nhận ra hương ổi </w:t>
            </w:r>
          </w:p>
          <w:p w14:paraId="4AA7AD25"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xml:space="preserve">Phả vào trong gió se </w:t>
            </w:r>
          </w:p>
          <w:p w14:paraId="1DAA463A"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xml:space="preserve">Sương chùng chình qua ngõ </w:t>
            </w:r>
          </w:p>
          <w:p w14:paraId="2854D41F"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Hình như thu đã về</w:t>
            </w:r>
          </w:p>
          <w:p w14:paraId="595A73D0" w14:textId="77777777" w:rsidR="004C0E26" w:rsidRPr="00D92DB0" w:rsidRDefault="004C0E26" w:rsidP="00EF426B">
            <w:pPr>
              <w:spacing w:line="288" w:lineRule="auto"/>
              <w:rPr>
                <w:rFonts w:ascii="Times New Roman" w:hAnsi="Times New Roman"/>
                <w:sz w:val="28"/>
                <w:szCs w:val="28"/>
              </w:rPr>
            </w:pPr>
          </w:p>
          <w:p w14:paraId="7E19E87F"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xml:space="preserve">Sông được lúc dềnh dàng </w:t>
            </w:r>
          </w:p>
          <w:p w14:paraId="42F94C98"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xml:space="preserve">Chim bắt đầu vội vã </w:t>
            </w:r>
          </w:p>
          <w:p w14:paraId="70FC31D1"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xml:space="preserve">Có đám mây mùa hạ </w:t>
            </w:r>
          </w:p>
          <w:p w14:paraId="16100D86"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Vắt nửa mình sang thu”</w:t>
            </w:r>
          </w:p>
          <w:p w14:paraId="00E3850E" w14:textId="77777777" w:rsidR="004C0E26" w:rsidRPr="00155A34" w:rsidRDefault="004C0E26" w:rsidP="00EF426B">
            <w:pPr>
              <w:spacing w:line="288" w:lineRule="auto"/>
              <w:rPr>
                <w:rFonts w:ascii="Times New Roman" w:hAnsi="Times New Roman"/>
                <w:sz w:val="28"/>
                <w:szCs w:val="28"/>
              </w:rPr>
            </w:pPr>
            <w:r w:rsidRPr="00D92DB0">
              <w:rPr>
                <w:rFonts w:ascii="Times New Roman" w:hAnsi="Times New Roman"/>
                <w:sz w:val="28"/>
                <w:szCs w:val="28"/>
              </w:rPr>
              <w:t>- Hoàn cảnh sáng tác: Bài thơ được sáng tác năm 1977, đất nước vừa thống nhất, thiên nhiên bắt đầu sang thu, tác giả tham gia trại sáng tác văn ở ngoại thành Hà Nộ</w:t>
            </w:r>
            <w:r>
              <w:rPr>
                <w:rFonts w:ascii="Times New Roman" w:hAnsi="Times New Roman"/>
                <w:sz w:val="28"/>
                <w:szCs w:val="28"/>
              </w:rPr>
              <w:t>i.</w:t>
            </w:r>
          </w:p>
        </w:tc>
      </w:tr>
      <w:tr w:rsidR="004C0E26" w14:paraId="560D5543" w14:textId="77777777" w:rsidTr="00EF426B">
        <w:tc>
          <w:tcPr>
            <w:tcW w:w="1413" w:type="dxa"/>
          </w:tcPr>
          <w:p w14:paraId="09F4FF99" w14:textId="77777777" w:rsidR="004C0E26" w:rsidRPr="00155A34" w:rsidRDefault="004C0E26" w:rsidP="00DB7318">
            <w:pPr>
              <w:pStyle w:val="ListParagraph"/>
              <w:numPr>
                <w:ilvl w:val="0"/>
                <w:numId w:val="26"/>
              </w:numPr>
              <w:spacing w:after="0" w:line="288" w:lineRule="auto"/>
              <w:jc w:val="center"/>
              <w:rPr>
                <w:rFonts w:eastAsia="Calibri" w:cs="Times New Roman"/>
                <w:b/>
                <w:color w:val="FF0000"/>
                <w:szCs w:val="28"/>
              </w:rPr>
            </w:pPr>
          </w:p>
        </w:tc>
        <w:tc>
          <w:tcPr>
            <w:tcW w:w="8477" w:type="dxa"/>
          </w:tcPr>
          <w:p w14:paraId="16FE576E"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Xác định biện pháp nghệ thuật và nêu tác dụng:</w:t>
            </w:r>
          </w:p>
          <w:p w14:paraId="366CD3B1"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Xác định và chỉ rõ biện pháp nghệ thuật sử dụng trong đoạn thơ:</w:t>
            </w:r>
          </w:p>
          <w:p w14:paraId="0801FC64"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Phép đối: “Sông dềnh dàng” &gt; &lt; “Chim vội vã”</w:t>
            </w:r>
          </w:p>
          <w:p w14:paraId="4F3C4445"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Nhân hóa: “Sương chùng chinh”, “Sông dềnh dàng”, Đám mây “vắt nửa mình sang thu”</w:t>
            </w:r>
          </w:p>
          <w:p w14:paraId="5613F0E5" w14:textId="77777777" w:rsidR="004C0E26" w:rsidRPr="00155A34" w:rsidRDefault="004C0E26" w:rsidP="00EF426B">
            <w:pPr>
              <w:spacing w:line="288" w:lineRule="auto"/>
              <w:rPr>
                <w:rFonts w:ascii="Times New Roman" w:hAnsi="Times New Roman"/>
                <w:sz w:val="28"/>
                <w:szCs w:val="28"/>
              </w:rPr>
            </w:pPr>
            <w:r w:rsidRPr="00D92DB0">
              <w:rPr>
                <w:rFonts w:ascii="Times New Roman" w:hAnsi="Times New Roman"/>
                <w:sz w:val="28"/>
                <w:szCs w:val="28"/>
              </w:rPr>
              <w:t>- Tác dụng: Diễn tả sự vận động tương phản của sự vật, hiện tượng, làm cho bức tranh thu thêm rõ. Qua đó thấy được cảm xúc say sưa tâm hồn giao cảm với thiên nhiên sinh động, gợi cả</w:t>
            </w:r>
            <w:r>
              <w:rPr>
                <w:rFonts w:ascii="Times New Roman" w:hAnsi="Times New Roman"/>
                <w:sz w:val="28"/>
                <w:szCs w:val="28"/>
              </w:rPr>
              <w:t>m.</w:t>
            </w:r>
          </w:p>
        </w:tc>
      </w:tr>
      <w:tr w:rsidR="004C0E26" w14:paraId="4FD473A5" w14:textId="77777777" w:rsidTr="00EF426B">
        <w:tc>
          <w:tcPr>
            <w:tcW w:w="1413" w:type="dxa"/>
          </w:tcPr>
          <w:p w14:paraId="588CBD89" w14:textId="77777777" w:rsidR="004C0E26" w:rsidRPr="00155A34" w:rsidRDefault="004C0E26" w:rsidP="00DB7318">
            <w:pPr>
              <w:pStyle w:val="ListParagraph"/>
              <w:numPr>
                <w:ilvl w:val="0"/>
                <w:numId w:val="26"/>
              </w:numPr>
              <w:spacing w:after="0" w:line="288" w:lineRule="auto"/>
              <w:jc w:val="center"/>
              <w:rPr>
                <w:rFonts w:eastAsia="Calibri" w:cs="Times New Roman"/>
                <w:b/>
                <w:color w:val="FF0000"/>
                <w:szCs w:val="28"/>
              </w:rPr>
            </w:pPr>
          </w:p>
        </w:tc>
        <w:tc>
          <w:tcPr>
            <w:tcW w:w="8477" w:type="dxa"/>
          </w:tcPr>
          <w:p w14:paraId="2A501493"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Cảm nhận tín hỉệu thu về qua cảnh vật thiên nhiên tinh tế:</w:t>
            </w:r>
          </w:p>
          <w:p w14:paraId="5D322324"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lastRenderedPageBreak/>
              <w:t>- Ngọn gió se nhẹ, khô và hơi lạnh mang theo hương ổi chín lan tỏa trong không gian =&gt; nét đặc trưng của đồng bằng Bắc bộ.</w:t>
            </w:r>
          </w:p>
          <w:p w14:paraId="677B10D0"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“Sương chùng chình”: phép nhân hoá khiến làn sương giăng mắc nơi ngõ nhỏ trở lên có tâm trạng bâng khuâng, bịn rịn, ngập ngừng.</w:t>
            </w:r>
          </w:p>
          <w:p w14:paraId="7740FB9D"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“Sông - dềnh dàng”: Gợi dáng vẻ khoan thai, thong thả của con sông mùa thu =&gt; Dòng sông mặt nước lớn, hiền hoà.</w:t>
            </w:r>
          </w:p>
          <w:p w14:paraId="1301A023"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“Chim - vội vã”: Gợi ra những cánh chim vội vã bay về tổ trong buổi hoàng hôn tránh rét.</w:t>
            </w:r>
          </w:p>
          <w:p w14:paraId="406919FC"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=&gt; Biện pháp nghệ thuật: nhân hoá, từ láy gợi hình, đối =&gt; Hai hình ảnh đối lập, tạo ra không gian mùa thu rộng lớn, được mở rộng.</w:t>
            </w:r>
          </w:p>
          <w:p w14:paraId="1B16A606"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Hình ảnh đám mậy mùa hạ “Vắt nửa mình sang thu” =&gt; Gợi ra hình ảnh một đám mây mỏng, thướt tha, mềm mại, luồn vào bầu trời xanh ngắt</w:t>
            </w:r>
          </w:p>
          <w:p w14:paraId="4EEC06FA" w14:textId="77777777" w:rsidR="004C0E26" w:rsidRPr="00155A34" w:rsidRDefault="004C0E26" w:rsidP="00EF426B">
            <w:pPr>
              <w:spacing w:line="288" w:lineRule="auto"/>
              <w:rPr>
                <w:rFonts w:ascii="Times New Roman" w:hAnsi="Times New Roman"/>
                <w:sz w:val="28"/>
                <w:szCs w:val="28"/>
              </w:rPr>
            </w:pPr>
            <w:r w:rsidRPr="00D92DB0">
              <w:rPr>
                <w:rFonts w:ascii="Times New Roman" w:hAnsi="Times New Roman"/>
                <w:sz w:val="28"/>
                <w:szCs w:val="28"/>
              </w:rPr>
              <w:t>=&gt; Tầm hồn nhạy cảm, trí tưởng tượng phong phú, tinh tế</w:t>
            </w:r>
            <w:r>
              <w:rPr>
                <w:rFonts w:ascii="Times New Roman" w:hAnsi="Times New Roman"/>
                <w:sz w:val="28"/>
                <w:szCs w:val="28"/>
              </w:rPr>
              <w:t xml:space="preserve">. </w:t>
            </w:r>
          </w:p>
        </w:tc>
      </w:tr>
    </w:tbl>
    <w:p w14:paraId="24655E14" w14:textId="77777777" w:rsidR="004C0E26" w:rsidRPr="00D92DB0" w:rsidRDefault="004C0E26" w:rsidP="004C0E26">
      <w:pPr>
        <w:spacing w:after="0" w:line="288" w:lineRule="auto"/>
        <w:rPr>
          <w:rFonts w:ascii="Times New Roman" w:hAnsi="Times New Roman"/>
          <w:sz w:val="28"/>
          <w:szCs w:val="28"/>
        </w:rPr>
      </w:pPr>
    </w:p>
    <w:p w14:paraId="5FD6F6A3" w14:textId="77777777" w:rsidR="004C0E26" w:rsidRPr="00155A34" w:rsidRDefault="004C0E26" w:rsidP="004C0E26">
      <w:pPr>
        <w:spacing w:after="0" w:line="288" w:lineRule="auto"/>
        <w:rPr>
          <w:rFonts w:ascii="Times New Roman" w:hAnsi="Times New Roman"/>
          <w:b/>
          <w:color w:val="FF0000"/>
          <w:sz w:val="28"/>
          <w:szCs w:val="28"/>
        </w:rPr>
      </w:pPr>
      <w:r w:rsidRPr="00155A34">
        <w:rPr>
          <w:rFonts w:ascii="Times New Roman" w:hAnsi="Times New Roman"/>
          <w:b/>
          <w:color w:val="FF0000"/>
          <w:sz w:val="28"/>
          <w:szCs w:val="28"/>
        </w:rPr>
        <w:t>6. PHIẾU SỐ 6</w:t>
      </w:r>
    </w:p>
    <w:p w14:paraId="54C0AF18"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Cảm nhận được sự biến chuyển diệu kì của thiên nhiên, đất trời trong khoảnh khắc giao mùa, ở một khổ của bài thơ Sang thu, Hữu Thỉnh viết:</w:t>
      </w:r>
    </w:p>
    <w:p w14:paraId="7F0A0A6D" w14:textId="77777777" w:rsidR="004C0E26" w:rsidRPr="00D92DB0" w:rsidRDefault="004C0E26" w:rsidP="004C0E26">
      <w:pPr>
        <w:spacing w:after="0" w:line="288" w:lineRule="auto"/>
        <w:rPr>
          <w:rFonts w:ascii="Times New Roman" w:hAnsi="Times New Roman"/>
          <w:i/>
          <w:sz w:val="28"/>
          <w:szCs w:val="28"/>
        </w:rPr>
      </w:pPr>
      <w:r w:rsidRPr="00D92DB0">
        <w:rPr>
          <w:rFonts w:ascii="Times New Roman" w:hAnsi="Times New Roman"/>
          <w:i/>
          <w:sz w:val="28"/>
          <w:szCs w:val="28"/>
        </w:rPr>
        <w:t xml:space="preserve">“Sông được lúc dềnh dàng </w:t>
      </w:r>
    </w:p>
    <w:p w14:paraId="3F3EE837" w14:textId="77777777" w:rsidR="004C0E26" w:rsidRPr="00D92DB0" w:rsidRDefault="004C0E26" w:rsidP="004C0E26">
      <w:pPr>
        <w:spacing w:after="0" w:line="288" w:lineRule="auto"/>
        <w:rPr>
          <w:rFonts w:ascii="Times New Roman" w:hAnsi="Times New Roman"/>
          <w:i/>
          <w:sz w:val="28"/>
          <w:szCs w:val="28"/>
        </w:rPr>
      </w:pPr>
      <w:r w:rsidRPr="00D92DB0">
        <w:rPr>
          <w:rFonts w:ascii="Times New Roman" w:hAnsi="Times New Roman"/>
          <w:i/>
          <w:sz w:val="28"/>
          <w:szCs w:val="28"/>
        </w:rPr>
        <w:t xml:space="preserve">Chim bắt đầu vội vã </w:t>
      </w:r>
    </w:p>
    <w:p w14:paraId="6B5F601E" w14:textId="77777777" w:rsidR="004C0E26" w:rsidRPr="00D92DB0" w:rsidRDefault="004C0E26" w:rsidP="004C0E26">
      <w:pPr>
        <w:spacing w:after="0" w:line="288" w:lineRule="auto"/>
        <w:rPr>
          <w:rFonts w:ascii="Times New Roman" w:hAnsi="Times New Roman"/>
          <w:i/>
          <w:sz w:val="28"/>
          <w:szCs w:val="28"/>
        </w:rPr>
      </w:pPr>
      <w:r w:rsidRPr="00D92DB0">
        <w:rPr>
          <w:rFonts w:ascii="Times New Roman" w:hAnsi="Times New Roman"/>
          <w:i/>
          <w:sz w:val="28"/>
          <w:szCs w:val="28"/>
        </w:rPr>
        <w:t xml:space="preserve">Có đám may mùa hạ </w:t>
      </w:r>
    </w:p>
    <w:p w14:paraId="44F74C72" w14:textId="77777777" w:rsidR="004C0E26" w:rsidRPr="00D92DB0" w:rsidRDefault="004C0E26" w:rsidP="004C0E26">
      <w:pPr>
        <w:spacing w:after="0" w:line="288" w:lineRule="auto"/>
        <w:rPr>
          <w:rFonts w:ascii="Times New Roman" w:hAnsi="Times New Roman"/>
          <w:i/>
          <w:sz w:val="28"/>
          <w:szCs w:val="28"/>
        </w:rPr>
      </w:pPr>
      <w:r w:rsidRPr="00D92DB0">
        <w:rPr>
          <w:rFonts w:ascii="Times New Roman" w:hAnsi="Times New Roman"/>
          <w:i/>
          <w:sz w:val="28"/>
          <w:szCs w:val="28"/>
        </w:rPr>
        <w:t>Vắt nửa mình sang thu”</w:t>
      </w:r>
    </w:p>
    <w:p w14:paraId="5E3C7A78"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(Trích Ngữ văn 9, tập hai)</w:t>
      </w:r>
    </w:p>
    <w:p w14:paraId="51332B41"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Câu 1: Chỉ ra từ láy trong dòng thơ đầu tiên của đoạn thơ đã cho và tìm trong văn bản một từ đồng nghĩa với từ này.</w:t>
      </w:r>
    </w:p>
    <w:p w14:paraId="330F3867"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Câu 2: Xác định thành phần biệt lập tình thái được Hữu Thỉnh sử dụng trong bài thơ. Việc sử dụng thành phần ấy góp phần bộc lộ cảm nhận của tác giả như thế nào?</w:t>
      </w:r>
    </w:p>
    <w:p w14:paraId="69F38E73"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 xml:space="preserve">Câu 3: Dựa vào khổ thơ trên, hãy viết một đoạn văn nghị luận khoảng 10 câu theo cách lập luận tổng hợp - phân tích - tồng hợp để làm rõ sự cảm nhận của nhà thơ về những biến chuyển trong không gian lúc sang thu, trong đoạn có sử dụng thành phần khởi ngữ và phép lặp để liên kết câu. (Gạch dưới thành phần khởi ngữ và những từ ngữ dung làm phép lặp). </w:t>
      </w:r>
    </w:p>
    <w:p w14:paraId="3FACB31C" w14:textId="77777777" w:rsidR="004C0E26" w:rsidRDefault="004C0E26" w:rsidP="004C0E26">
      <w:pPr>
        <w:spacing w:after="0" w:line="288" w:lineRule="auto"/>
        <w:jc w:val="center"/>
        <w:rPr>
          <w:rFonts w:ascii="Times New Roman" w:hAnsi="Times New Roman"/>
          <w:b/>
          <w:color w:val="FF0000"/>
          <w:sz w:val="28"/>
          <w:szCs w:val="28"/>
        </w:rPr>
      </w:pPr>
      <w:r w:rsidRPr="00155A34">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267"/>
        <w:gridCol w:w="8587"/>
      </w:tblGrid>
      <w:tr w:rsidR="004C0E26" w14:paraId="299500ED" w14:textId="77777777" w:rsidTr="00EF426B">
        <w:tc>
          <w:tcPr>
            <w:tcW w:w="1271" w:type="dxa"/>
          </w:tcPr>
          <w:p w14:paraId="5F601123" w14:textId="77777777" w:rsidR="004C0E26" w:rsidRPr="00155A34" w:rsidRDefault="004C0E26" w:rsidP="00DB7318">
            <w:pPr>
              <w:pStyle w:val="ListParagraph"/>
              <w:numPr>
                <w:ilvl w:val="0"/>
                <w:numId w:val="27"/>
              </w:numPr>
              <w:spacing w:after="0" w:line="288" w:lineRule="auto"/>
              <w:jc w:val="center"/>
              <w:rPr>
                <w:rFonts w:eastAsia="Calibri" w:cs="Times New Roman"/>
                <w:b/>
                <w:color w:val="FF0000"/>
                <w:szCs w:val="28"/>
              </w:rPr>
            </w:pPr>
          </w:p>
        </w:tc>
        <w:tc>
          <w:tcPr>
            <w:tcW w:w="8619" w:type="dxa"/>
          </w:tcPr>
          <w:p w14:paraId="037E4F00"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Chỉ ra từ láy và từ đồng nghĩa với từ láy trong đoạn thơ:</w:t>
            </w:r>
          </w:p>
          <w:p w14:paraId="1FA959F7"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-Từ láy: dềnh dàng</w:t>
            </w:r>
          </w:p>
          <w:p w14:paraId="3EED1D97" w14:textId="77777777" w:rsidR="004C0E26" w:rsidRPr="00155A34" w:rsidRDefault="004C0E26" w:rsidP="00EF426B">
            <w:pPr>
              <w:spacing w:line="288" w:lineRule="auto"/>
              <w:rPr>
                <w:rFonts w:ascii="Times New Roman" w:hAnsi="Times New Roman"/>
                <w:sz w:val="28"/>
                <w:szCs w:val="28"/>
              </w:rPr>
            </w:pPr>
            <w:r w:rsidRPr="00D92DB0">
              <w:rPr>
                <w:rFonts w:ascii="Times New Roman" w:hAnsi="Times New Roman"/>
                <w:sz w:val="28"/>
                <w:szCs w:val="28"/>
              </w:rPr>
              <w:t>-Từ đồ</w:t>
            </w:r>
            <w:r>
              <w:rPr>
                <w:rFonts w:ascii="Times New Roman" w:hAnsi="Times New Roman"/>
                <w:sz w:val="28"/>
                <w:szCs w:val="28"/>
              </w:rPr>
              <w:t>ng nghĩa: chùng chình</w:t>
            </w:r>
          </w:p>
        </w:tc>
      </w:tr>
      <w:tr w:rsidR="004C0E26" w14:paraId="093B6D69" w14:textId="77777777" w:rsidTr="00EF426B">
        <w:tc>
          <w:tcPr>
            <w:tcW w:w="1271" w:type="dxa"/>
          </w:tcPr>
          <w:p w14:paraId="54513A1F" w14:textId="77777777" w:rsidR="004C0E26" w:rsidRPr="00155A34" w:rsidRDefault="004C0E26" w:rsidP="00DB7318">
            <w:pPr>
              <w:pStyle w:val="ListParagraph"/>
              <w:numPr>
                <w:ilvl w:val="0"/>
                <w:numId w:val="27"/>
              </w:numPr>
              <w:spacing w:after="0" w:line="288" w:lineRule="auto"/>
              <w:jc w:val="center"/>
              <w:rPr>
                <w:rFonts w:eastAsia="Calibri" w:cs="Times New Roman"/>
                <w:b/>
                <w:color w:val="FF0000"/>
                <w:szCs w:val="28"/>
              </w:rPr>
            </w:pPr>
          </w:p>
        </w:tc>
        <w:tc>
          <w:tcPr>
            <w:tcW w:w="8619" w:type="dxa"/>
          </w:tcPr>
          <w:p w14:paraId="4B2F8FAD"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Chỉ ra thành phần tình thái và tác dụng:</w:t>
            </w:r>
          </w:p>
          <w:p w14:paraId="7AA7C692"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Thành phần tình thái: hình như</w:t>
            </w:r>
          </w:p>
          <w:p w14:paraId="1179D05E" w14:textId="77777777" w:rsidR="004C0E26" w:rsidRPr="00155A34" w:rsidRDefault="004C0E26" w:rsidP="00EF426B">
            <w:pPr>
              <w:spacing w:line="288" w:lineRule="auto"/>
              <w:rPr>
                <w:rFonts w:ascii="Times New Roman" w:hAnsi="Times New Roman"/>
                <w:sz w:val="28"/>
                <w:szCs w:val="28"/>
              </w:rPr>
            </w:pPr>
            <w:r w:rsidRPr="00D92DB0">
              <w:rPr>
                <w:rFonts w:ascii="Times New Roman" w:hAnsi="Times New Roman"/>
                <w:sz w:val="28"/>
                <w:szCs w:val="28"/>
              </w:rPr>
              <w:t>- Cảm nhận tinh tế, cảm nhận được nét biến chuyển mơ hồ, mong manh của cả</w:t>
            </w:r>
            <w:r>
              <w:rPr>
                <w:rFonts w:ascii="Times New Roman" w:hAnsi="Times New Roman"/>
                <w:sz w:val="28"/>
                <w:szCs w:val="28"/>
              </w:rPr>
              <w:t>nh...</w:t>
            </w:r>
          </w:p>
        </w:tc>
      </w:tr>
      <w:tr w:rsidR="004C0E26" w14:paraId="33546D6E" w14:textId="77777777" w:rsidTr="00EF426B">
        <w:tc>
          <w:tcPr>
            <w:tcW w:w="1271" w:type="dxa"/>
          </w:tcPr>
          <w:p w14:paraId="47E0FEA8" w14:textId="77777777" w:rsidR="004C0E26" w:rsidRPr="00155A34" w:rsidRDefault="004C0E26" w:rsidP="00DB7318">
            <w:pPr>
              <w:pStyle w:val="ListParagraph"/>
              <w:numPr>
                <w:ilvl w:val="0"/>
                <w:numId w:val="27"/>
              </w:numPr>
              <w:spacing w:after="0" w:line="288" w:lineRule="auto"/>
              <w:jc w:val="center"/>
              <w:rPr>
                <w:rFonts w:eastAsia="Calibri" w:cs="Times New Roman"/>
                <w:b/>
                <w:color w:val="FF0000"/>
                <w:szCs w:val="28"/>
              </w:rPr>
            </w:pPr>
          </w:p>
        </w:tc>
        <w:tc>
          <w:tcPr>
            <w:tcW w:w="8619" w:type="dxa"/>
          </w:tcPr>
          <w:p w14:paraId="1D963EA3"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Viết đoạn văn làm rõ sự cảm nhận của nhà thơ về những biến chuyển trong không gian lúc sang thu:</w:t>
            </w:r>
          </w:p>
          <w:p w14:paraId="27EDB142"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Biến chuyển trong không gian lúc sang thu được miêu tả qua nhiều yếu tố, nhiều giác quan va sự rung động tinh tế: dòng sông trôi thong thả, những cánh chim vội vã; cảm giác giao mùa được diễn tả thú vị qua đám mây mùa hạ....</w:t>
            </w:r>
          </w:p>
          <w:p w14:paraId="64B5F3BC" w14:textId="77777777" w:rsidR="004C0E26" w:rsidRPr="00155A34" w:rsidRDefault="004C0E26" w:rsidP="00EF426B">
            <w:pPr>
              <w:spacing w:line="288" w:lineRule="auto"/>
              <w:rPr>
                <w:rFonts w:ascii="Times New Roman" w:hAnsi="Times New Roman"/>
                <w:sz w:val="28"/>
                <w:szCs w:val="28"/>
              </w:rPr>
            </w:pPr>
            <w:r w:rsidRPr="00D92DB0">
              <w:rPr>
                <w:rFonts w:ascii="Times New Roman" w:hAnsi="Times New Roman"/>
                <w:sz w:val="28"/>
                <w:szCs w:val="28"/>
              </w:rPr>
              <w:t>- Những từ ngữ diên tả cảm giác, trạng thái: dềnh dàng, vội vã, vắt nử</w:t>
            </w:r>
            <w:r>
              <w:rPr>
                <w:rFonts w:ascii="Times New Roman" w:hAnsi="Times New Roman"/>
                <w:sz w:val="28"/>
                <w:szCs w:val="28"/>
              </w:rPr>
              <w:t>a mình...</w:t>
            </w:r>
          </w:p>
        </w:tc>
      </w:tr>
    </w:tbl>
    <w:p w14:paraId="48F6F1A6" w14:textId="77777777" w:rsidR="004C0E26" w:rsidRPr="00155A34" w:rsidRDefault="004C0E26" w:rsidP="004C0E26">
      <w:pPr>
        <w:spacing w:after="0" w:line="288" w:lineRule="auto"/>
        <w:jc w:val="center"/>
        <w:rPr>
          <w:rFonts w:ascii="Times New Roman" w:hAnsi="Times New Roman"/>
          <w:b/>
          <w:color w:val="FF0000"/>
          <w:sz w:val="28"/>
          <w:szCs w:val="28"/>
        </w:rPr>
      </w:pPr>
    </w:p>
    <w:p w14:paraId="44A13B3B" w14:textId="77777777" w:rsidR="004C0E26" w:rsidRPr="00D92DB0" w:rsidRDefault="004C0E26" w:rsidP="004C0E26">
      <w:pPr>
        <w:spacing w:after="0" w:line="288" w:lineRule="auto"/>
        <w:rPr>
          <w:rFonts w:ascii="Times New Roman" w:hAnsi="Times New Roman"/>
          <w:sz w:val="28"/>
          <w:szCs w:val="28"/>
        </w:rPr>
      </w:pPr>
    </w:p>
    <w:p w14:paraId="786A1CAC" w14:textId="77777777" w:rsidR="004C0E26" w:rsidRPr="00155A34" w:rsidRDefault="004C0E26" w:rsidP="004C0E26">
      <w:pPr>
        <w:spacing w:after="0" w:line="288" w:lineRule="auto"/>
        <w:rPr>
          <w:rFonts w:ascii="Times New Roman" w:hAnsi="Times New Roman"/>
          <w:b/>
          <w:color w:val="FF0000"/>
          <w:sz w:val="28"/>
          <w:szCs w:val="28"/>
        </w:rPr>
      </w:pPr>
      <w:r w:rsidRPr="00155A34">
        <w:rPr>
          <w:rFonts w:ascii="Times New Roman" w:hAnsi="Times New Roman"/>
          <w:b/>
          <w:color w:val="FF0000"/>
          <w:sz w:val="28"/>
          <w:szCs w:val="28"/>
        </w:rPr>
        <w:t>7. PHIẾU SỐ 7</w:t>
      </w:r>
    </w:p>
    <w:p w14:paraId="19DAF550"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Đọc và trả lời các câu hỏi sau:</w:t>
      </w:r>
    </w:p>
    <w:p w14:paraId="0001B73D"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Trong một phỏng vấn gần đây về bài thơ “Sang Thu”, Hữu Thỉnh đã giải thích:</w:t>
      </w:r>
    </w:p>
    <w:p w14:paraId="5CDF42F9" w14:textId="77777777" w:rsidR="004C0E26" w:rsidRPr="00D92DB0" w:rsidRDefault="004C0E26" w:rsidP="004C0E26">
      <w:pPr>
        <w:spacing w:after="0" w:line="288" w:lineRule="auto"/>
        <w:rPr>
          <w:rFonts w:ascii="Times New Roman" w:hAnsi="Times New Roman"/>
          <w:i/>
          <w:sz w:val="28"/>
          <w:szCs w:val="28"/>
        </w:rPr>
      </w:pPr>
      <w:r w:rsidRPr="00D92DB0">
        <w:rPr>
          <w:rFonts w:ascii="Times New Roman" w:hAnsi="Times New Roman"/>
          <w:sz w:val="28"/>
          <w:szCs w:val="28"/>
        </w:rPr>
        <w:t>“</w:t>
      </w:r>
      <w:r w:rsidRPr="00D92DB0">
        <w:rPr>
          <w:rFonts w:ascii="Times New Roman" w:hAnsi="Times New Roman"/>
          <w:i/>
          <w:sz w:val="28"/>
          <w:szCs w:val="28"/>
        </w:rPr>
        <w:t>Sấm là những khó khăn thử thách mà dân tộc Việt Nam đã trải qua hai cuộc kháng chiến chống Pháp và chống Mỹ. Còn hàng cây là hình ảnh đất nước, dân tộc ta vững vàng vượt qua thử thách. Trải qua bao thử thách ác liệt của bom đạn, chúng ta không còn sợ bất cứ thế lực nào, vững vàng vượt ỉên phía trước trong công cuộc xây dựng đất nước.”</w:t>
      </w:r>
    </w:p>
    <w:p w14:paraId="7C1943EA"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Câu 1: Em hãy chép khổ thơ có các hình ảnh được nói đến từ lời giải thích của tác giả?</w:t>
      </w:r>
    </w:p>
    <w:p w14:paraId="704F6091"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Câu 2: Bài thơ có chứa đoạn thơ trên được viết theo thể thơ nào? Thể thơ ấy giống với bài thơ nào mà em đã học? Nêu tác dụng của thể thơ trong việc thể hiện cảm xúc chung của bài thơ?</w:t>
      </w:r>
    </w:p>
    <w:p w14:paraId="30387E8E"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Câu 3: Lời giải thích của tác giả giúp chúng ta hiểu thêm về ý nghĩa ẩn dụ được nói đến ở khổ thơ em vừa chép. Trình bày ý nghĩa ẩn dụ đó?</w:t>
      </w:r>
    </w:p>
    <w:p w14:paraId="025BEC60"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lastRenderedPageBreak/>
        <w:t>Câu 4: Dựa vào khổ thơ em vừa chép, hãy viết đoạn văn khoàng 12 câu theo cách lập luận quy nạp để làm rõ những biến chuyển rõ nét của thiên nhiên đất trời lúc sang thu và bộc lộ những suy ngẫm sâu sắc của tác giả.</w:t>
      </w:r>
    </w:p>
    <w:p w14:paraId="1B87C9BD" w14:textId="77777777" w:rsidR="004C0E26" w:rsidRDefault="004C0E26" w:rsidP="004C0E26">
      <w:pPr>
        <w:spacing w:after="0" w:line="288" w:lineRule="auto"/>
        <w:jc w:val="center"/>
        <w:rPr>
          <w:rFonts w:ascii="Times New Roman" w:hAnsi="Times New Roman"/>
          <w:b/>
          <w:color w:val="FF0000"/>
          <w:sz w:val="28"/>
          <w:szCs w:val="28"/>
        </w:rPr>
      </w:pPr>
      <w:r w:rsidRPr="00155A34">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267"/>
        <w:gridCol w:w="8587"/>
      </w:tblGrid>
      <w:tr w:rsidR="004C0E26" w14:paraId="63F00779" w14:textId="77777777" w:rsidTr="00EF426B">
        <w:tc>
          <w:tcPr>
            <w:tcW w:w="1271" w:type="dxa"/>
          </w:tcPr>
          <w:p w14:paraId="4353073E" w14:textId="77777777" w:rsidR="004C0E26" w:rsidRPr="00155A34" w:rsidRDefault="004C0E26" w:rsidP="00DB7318">
            <w:pPr>
              <w:pStyle w:val="ListParagraph"/>
              <w:numPr>
                <w:ilvl w:val="0"/>
                <w:numId w:val="28"/>
              </w:numPr>
              <w:spacing w:after="0" w:line="288" w:lineRule="auto"/>
              <w:jc w:val="center"/>
              <w:rPr>
                <w:rFonts w:eastAsia="Calibri" w:cs="Times New Roman"/>
                <w:b/>
                <w:color w:val="FF0000"/>
                <w:szCs w:val="28"/>
              </w:rPr>
            </w:pPr>
          </w:p>
        </w:tc>
        <w:tc>
          <w:tcPr>
            <w:tcW w:w="8619" w:type="dxa"/>
          </w:tcPr>
          <w:p w14:paraId="6349AD1D"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Chép khố thơ có các hình ảnh được nói đến từ lời giải thích của tác gỉả:</w:t>
            </w:r>
          </w:p>
          <w:p w14:paraId="1C831857"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Chép đúng khổ thơ cuối:</w:t>
            </w:r>
          </w:p>
          <w:p w14:paraId="6C497D2C"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xml:space="preserve">Vẫn còn bao nhiêu nắng </w:t>
            </w:r>
          </w:p>
          <w:p w14:paraId="5A53EA55"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xml:space="preserve">Đã vơi dần cơn mưa </w:t>
            </w:r>
          </w:p>
          <w:p w14:paraId="6051A7B4"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xml:space="preserve">Sấm cũng bớt bất ngờ </w:t>
            </w:r>
          </w:p>
          <w:p w14:paraId="379B82A7" w14:textId="77777777" w:rsidR="004C0E26" w:rsidRPr="00155A34" w:rsidRDefault="004C0E26" w:rsidP="00EF426B">
            <w:pPr>
              <w:spacing w:line="288" w:lineRule="auto"/>
              <w:rPr>
                <w:rFonts w:ascii="Times New Roman" w:hAnsi="Times New Roman"/>
                <w:sz w:val="28"/>
                <w:szCs w:val="28"/>
              </w:rPr>
            </w:pPr>
            <w:r w:rsidRPr="00D92DB0">
              <w:rPr>
                <w:rFonts w:ascii="Times New Roman" w:hAnsi="Times New Roman"/>
                <w:sz w:val="28"/>
                <w:szCs w:val="28"/>
              </w:rPr>
              <w:t>Trên hàng cây đứng tuổ</w:t>
            </w:r>
            <w:r>
              <w:rPr>
                <w:rFonts w:ascii="Times New Roman" w:hAnsi="Times New Roman"/>
                <w:sz w:val="28"/>
                <w:szCs w:val="28"/>
              </w:rPr>
              <w:t>i.</w:t>
            </w:r>
          </w:p>
        </w:tc>
      </w:tr>
      <w:tr w:rsidR="004C0E26" w14:paraId="1F4F6BA4" w14:textId="77777777" w:rsidTr="00EF426B">
        <w:tc>
          <w:tcPr>
            <w:tcW w:w="1271" w:type="dxa"/>
          </w:tcPr>
          <w:p w14:paraId="0A5B9FC0" w14:textId="77777777" w:rsidR="004C0E26" w:rsidRPr="00155A34" w:rsidRDefault="004C0E26" w:rsidP="00DB7318">
            <w:pPr>
              <w:pStyle w:val="ListParagraph"/>
              <w:numPr>
                <w:ilvl w:val="0"/>
                <w:numId w:val="28"/>
              </w:numPr>
              <w:spacing w:after="0" w:line="288" w:lineRule="auto"/>
              <w:jc w:val="center"/>
              <w:rPr>
                <w:rFonts w:eastAsia="Calibri" w:cs="Times New Roman"/>
                <w:b/>
                <w:color w:val="FF0000"/>
                <w:szCs w:val="28"/>
              </w:rPr>
            </w:pPr>
          </w:p>
        </w:tc>
        <w:tc>
          <w:tcPr>
            <w:tcW w:w="8619" w:type="dxa"/>
          </w:tcPr>
          <w:p w14:paraId="780C46B6"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Bài thơ có chứa đoạn thơ trên được viết theo thể thơ nào? Thể thơ ấy giống với bài thơ nào mà em đã học? Nêu tác dụng của thể thơ trong việc thể hiện cảm xúc chung của bài thơ:</w:t>
            </w:r>
          </w:p>
          <w:p w14:paraId="0A01BCA4"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Bài thơ “Sang thu” được viết theo thể thơ năm chữ.</w:t>
            </w:r>
          </w:p>
          <w:p w14:paraId="7FAE9141"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Thể thơ năm chữ giống bài thơ “Sang thu” là: Bài thơ “Ánh Trăng” của Nguyễn Duy hoặc bài “Mùa xuân nho nhỏ” của Thanh Hải.</w:t>
            </w:r>
          </w:p>
          <w:p w14:paraId="670754DC" w14:textId="77777777" w:rsidR="004C0E26" w:rsidRPr="00155A34" w:rsidRDefault="004C0E26" w:rsidP="00EF426B">
            <w:pPr>
              <w:spacing w:line="288" w:lineRule="auto"/>
              <w:rPr>
                <w:rFonts w:ascii="Times New Roman" w:hAnsi="Times New Roman"/>
                <w:sz w:val="28"/>
                <w:szCs w:val="28"/>
              </w:rPr>
            </w:pPr>
            <w:r w:rsidRPr="00D92DB0">
              <w:rPr>
                <w:rFonts w:ascii="Times New Roman" w:hAnsi="Times New Roman"/>
                <w:sz w:val="28"/>
                <w:szCs w:val="28"/>
              </w:rPr>
              <w:t>- Tác dụng: Thể thơ 5 chữ diễn tả được nhiều cung bậc cảm xúc. Với bài thơ “Sang Thu” thì phù hợp với việc giãi bày tâm tư tình cả</w:t>
            </w:r>
            <w:r>
              <w:rPr>
                <w:rFonts w:ascii="Times New Roman" w:hAnsi="Times New Roman"/>
                <w:sz w:val="28"/>
                <w:szCs w:val="28"/>
              </w:rPr>
              <w:t>m...</w:t>
            </w:r>
          </w:p>
        </w:tc>
      </w:tr>
      <w:tr w:rsidR="004C0E26" w14:paraId="7EF7DF36" w14:textId="77777777" w:rsidTr="00EF426B">
        <w:tc>
          <w:tcPr>
            <w:tcW w:w="1271" w:type="dxa"/>
          </w:tcPr>
          <w:p w14:paraId="44E145C0" w14:textId="77777777" w:rsidR="004C0E26" w:rsidRPr="00155A34" w:rsidRDefault="004C0E26" w:rsidP="00DB7318">
            <w:pPr>
              <w:pStyle w:val="ListParagraph"/>
              <w:numPr>
                <w:ilvl w:val="0"/>
                <w:numId w:val="28"/>
              </w:numPr>
              <w:spacing w:after="0" w:line="288" w:lineRule="auto"/>
              <w:jc w:val="center"/>
              <w:rPr>
                <w:rFonts w:eastAsia="Calibri" w:cs="Times New Roman"/>
                <w:b/>
                <w:color w:val="FF0000"/>
                <w:szCs w:val="28"/>
              </w:rPr>
            </w:pPr>
          </w:p>
        </w:tc>
        <w:tc>
          <w:tcPr>
            <w:tcW w:w="8619" w:type="dxa"/>
          </w:tcPr>
          <w:p w14:paraId="113DA20E"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Ý nghĩa ẩn dụ được nói đến ở khổ thơ cuối:</w:t>
            </w:r>
          </w:p>
          <w:p w14:paraId="047EBB9F"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Sấm vang động bất thường của ngoại cảnh cuộc đời.</w:t>
            </w:r>
          </w:p>
          <w:p w14:paraId="0CF06FA6" w14:textId="77777777" w:rsidR="004C0E26" w:rsidRPr="00155A34" w:rsidRDefault="004C0E26" w:rsidP="00EF426B">
            <w:pPr>
              <w:spacing w:line="288" w:lineRule="auto"/>
              <w:rPr>
                <w:rFonts w:ascii="Times New Roman" w:hAnsi="Times New Roman"/>
                <w:sz w:val="28"/>
                <w:szCs w:val="28"/>
              </w:rPr>
            </w:pPr>
            <w:r w:rsidRPr="00D92DB0">
              <w:rPr>
                <w:rFonts w:ascii="Times New Roman" w:hAnsi="Times New Roman"/>
                <w:sz w:val="28"/>
                <w:szCs w:val="28"/>
              </w:rPr>
              <w:t>- Hàng cây đứng tuổi: Những con người từng trải, chín chắn sau bao nhiêu biến động bão dông của cuộc đời, ngày càng trở lên vững vàng hơn trước tác động của ngoại cảnh, cuộc đờ</w:t>
            </w:r>
            <w:r>
              <w:rPr>
                <w:rFonts w:ascii="Times New Roman" w:hAnsi="Times New Roman"/>
                <w:sz w:val="28"/>
                <w:szCs w:val="28"/>
              </w:rPr>
              <w:t>i.</w:t>
            </w:r>
          </w:p>
        </w:tc>
      </w:tr>
      <w:tr w:rsidR="004C0E26" w14:paraId="44A1BEC8" w14:textId="77777777" w:rsidTr="00EF426B">
        <w:tc>
          <w:tcPr>
            <w:tcW w:w="1271" w:type="dxa"/>
          </w:tcPr>
          <w:p w14:paraId="063B0565" w14:textId="77777777" w:rsidR="004C0E26" w:rsidRPr="00155A34" w:rsidRDefault="004C0E26" w:rsidP="00DB7318">
            <w:pPr>
              <w:pStyle w:val="ListParagraph"/>
              <w:numPr>
                <w:ilvl w:val="0"/>
                <w:numId w:val="28"/>
              </w:numPr>
              <w:spacing w:after="0" w:line="288" w:lineRule="auto"/>
              <w:jc w:val="center"/>
              <w:rPr>
                <w:rFonts w:eastAsia="Calibri" w:cs="Times New Roman"/>
                <w:b/>
                <w:color w:val="FF0000"/>
                <w:szCs w:val="28"/>
              </w:rPr>
            </w:pPr>
          </w:p>
        </w:tc>
        <w:tc>
          <w:tcPr>
            <w:tcW w:w="8619" w:type="dxa"/>
          </w:tcPr>
          <w:p w14:paraId="214AA106"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Dựa vào khổ thơ vừa chép, viết đoạn văn dể làm rõ những biến chuyển rõ nét của thiên nhiên đất trời lúc sang thu và bộc lộ những suy ngầm sâu sắc của tác giả:</w:t>
            </w:r>
          </w:p>
          <w:p w14:paraId="471038E6"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Những biến chuyển rõ nét của thiên nhiên. Đầt trời lúc sang thu và bộc lộ những suy ngẫm sâu sắc của tác giả.</w:t>
            </w:r>
          </w:p>
          <w:p w14:paraId="5463A19A"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xml:space="preserve">-Ở khổ này, tác giả chú ý tới yếu tố thời tiết nhiều hơn như: nắng, mưa, </w:t>
            </w:r>
            <w:r w:rsidRPr="00D92DB0">
              <w:rPr>
                <w:rFonts w:ascii="Times New Roman" w:hAnsi="Times New Roman"/>
                <w:sz w:val="28"/>
                <w:szCs w:val="28"/>
              </w:rPr>
              <w:lastRenderedPageBreak/>
              <w:t>sấm... Nhà thơ mô tả “vẫn còn bao nhiêu nắng” để gợi cho người đọc về cái nắng cuối hạ đầu thu vẫn còn ấm, sáng, nồng nàn nhưng đã dần nhạt màu, không gắt như giữa mùa ve râm ran. Có lẽ vì làn “sương chùng chình” qua ngõ làm dịu lại cái nắng hạ và cơn gió heo may làm bớt đi sự chói chang của màu nắng. Từng cơn mưa ào ạt chợt đến chợt đi rồi dần vơi. Và những cơn mưa dông kèm theo sấm chớp cũng vãn dần. Những biến chuyển như “vẫn còn”, “đã vơi”, cũng bớt dường như là chuyển động rất nhẹ nhàng, tinh vi của tự nhiên nhưng cũng khó lọt qua con măt quan sát tinh tế và đầy những xúc cảm dâng trào làm cho mỗi câu chữ, hình ảnh phập phồng sự sống đang chuyển động xoay vần.</w:t>
            </w:r>
          </w:p>
          <w:p w14:paraId="0D3B66D1"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Hay nhất là hai câu cuối với hình ảnh đặc sắc mang tầng nghĩa ẩn lồng trong tầng nghĩa thực. Bằng những hiện tượng thiên nhiên (dường như rất tự nhiên) sấm bớt bất ngờ nên cây không còn giật mình run rẩy cũng chính là để nói đến con người từng trải sẽ vững vàng hơn trước những thử thách của cuộc đời.</w:t>
            </w:r>
          </w:p>
          <w:p w14:paraId="3AE4198C"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Đất trời sang thu khiến lòng người cũng bâng khuâng, xúc cảm, gợi bao suy nghĩ về đời người lúc sang thu.</w:t>
            </w:r>
          </w:p>
          <w:p w14:paraId="5BB4DD7C" w14:textId="77777777" w:rsidR="004C0E26" w:rsidRPr="00155A34" w:rsidRDefault="004C0E26" w:rsidP="00EF426B">
            <w:pPr>
              <w:spacing w:line="288" w:lineRule="auto"/>
              <w:rPr>
                <w:rFonts w:ascii="Times New Roman" w:hAnsi="Times New Roman"/>
                <w:sz w:val="28"/>
                <w:szCs w:val="28"/>
              </w:rPr>
            </w:pPr>
            <w:r w:rsidRPr="00D92DB0">
              <w:rPr>
                <w:rFonts w:ascii="Times New Roman" w:hAnsi="Times New Roman"/>
                <w:sz w:val="28"/>
                <w:szCs w:val="28"/>
              </w:rPr>
              <w:t>- Nghệ thuật: Đào ngữ, từ chỉ mức độ, nhân hoá, ẩn dụ</w:t>
            </w:r>
            <w:r>
              <w:rPr>
                <w:rFonts w:ascii="Times New Roman" w:hAnsi="Times New Roman"/>
                <w:sz w:val="28"/>
                <w:szCs w:val="28"/>
              </w:rPr>
              <w:t xml:space="preserve">.... </w:t>
            </w:r>
          </w:p>
        </w:tc>
      </w:tr>
    </w:tbl>
    <w:p w14:paraId="0C20C53E" w14:textId="77777777" w:rsidR="004C0E26" w:rsidRDefault="004C0E26" w:rsidP="004C0E26">
      <w:pPr>
        <w:spacing w:after="0" w:line="288" w:lineRule="auto"/>
        <w:rPr>
          <w:rFonts w:ascii="Times New Roman" w:hAnsi="Times New Roman"/>
          <w:b/>
          <w:color w:val="FF0000"/>
          <w:sz w:val="28"/>
          <w:szCs w:val="28"/>
        </w:rPr>
      </w:pPr>
    </w:p>
    <w:p w14:paraId="603B930B" w14:textId="77777777" w:rsidR="004C0E26" w:rsidRPr="00155A34" w:rsidRDefault="004C0E26" w:rsidP="004C0E26">
      <w:pPr>
        <w:spacing w:after="0" w:line="288" w:lineRule="auto"/>
        <w:rPr>
          <w:rFonts w:ascii="Times New Roman" w:hAnsi="Times New Roman"/>
          <w:b/>
          <w:color w:val="FF0000"/>
          <w:sz w:val="28"/>
          <w:szCs w:val="28"/>
        </w:rPr>
      </w:pPr>
      <w:r w:rsidRPr="00155A34">
        <w:rPr>
          <w:rFonts w:ascii="Times New Roman" w:hAnsi="Times New Roman"/>
          <w:b/>
          <w:color w:val="FF0000"/>
          <w:sz w:val="28"/>
          <w:szCs w:val="28"/>
        </w:rPr>
        <w:t>8. PHIẾU SỐ 8</w:t>
      </w:r>
    </w:p>
    <w:p w14:paraId="6884FDB0"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Cảm xúc trước vẻ đẹp của thiên nhiên đất trời trong bài thơ “Sang thu”, tác giả Hữu Thỉnh đã viết những câu thơ thật đẹp:</w:t>
      </w:r>
    </w:p>
    <w:p w14:paraId="510529F8" w14:textId="77777777" w:rsidR="004C0E26" w:rsidRPr="00D92DB0" w:rsidRDefault="004C0E26" w:rsidP="004C0E26">
      <w:pPr>
        <w:spacing w:after="0" w:line="288" w:lineRule="auto"/>
        <w:rPr>
          <w:rFonts w:ascii="Times New Roman" w:hAnsi="Times New Roman"/>
          <w:sz w:val="28"/>
          <w:szCs w:val="28"/>
        </w:rPr>
      </w:pPr>
    </w:p>
    <w:p w14:paraId="4E27F18D" w14:textId="77777777" w:rsidR="004C0E26" w:rsidRPr="00D92DB0" w:rsidRDefault="004C0E26" w:rsidP="004C0E26">
      <w:pPr>
        <w:spacing w:after="0" w:line="288" w:lineRule="auto"/>
        <w:rPr>
          <w:rFonts w:ascii="Times New Roman" w:hAnsi="Times New Roman"/>
          <w:i/>
          <w:sz w:val="28"/>
          <w:szCs w:val="28"/>
        </w:rPr>
      </w:pPr>
      <w:r w:rsidRPr="00D92DB0">
        <w:rPr>
          <w:rFonts w:ascii="Times New Roman" w:hAnsi="Times New Roman"/>
          <w:i/>
          <w:sz w:val="28"/>
          <w:szCs w:val="28"/>
        </w:rPr>
        <w:t xml:space="preserve">“...Sông được lúc dềnh dàng </w:t>
      </w:r>
    </w:p>
    <w:p w14:paraId="6D6A7B9F"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i/>
          <w:sz w:val="28"/>
          <w:szCs w:val="28"/>
        </w:rPr>
        <w:t>Chim bắt đầu vội vã”</w:t>
      </w:r>
    </w:p>
    <w:p w14:paraId="291574F4"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 xml:space="preserve">Câu 1: Giải nghĩa từ “dềnh dàng” và cho biết từ đó thuộc loại từ nào? </w:t>
      </w:r>
    </w:p>
    <w:p w14:paraId="37348796"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Câu 2: Em hãy ghi lại một cặp từ trái nghĩa trong hai câu thơ trên và phân tích tác dụng của cặp từ trái nghĩa đó trong việc biểu đạt nội dung?</w:t>
      </w:r>
    </w:p>
    <w:p w14:paraId="75426240"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t>Cảu 3: Cũng trong bài thơ trên, nhà thơ Hữu Thỉnh đã thể hiện những suy ngẫm về con người và cuộc đời thật sâu sắc. Em hãy phân tích khổ thơ cuối để làm rõ điều đó bằng một đoạn văn theo phương pháp lập luận diễn dịch khoảng 12-15 câu trong đoạn có sử dụng thành phần biệt lập phụ chú vá phép nối liên kết câu (Gạch chân và chú thích).</w:t>
      </w:r>
    </w:p>
    <w:p w14:paraId="0EC02C83" w14:textId="77777777" w:rsidR="004C0E26" w:rsidRPr="00D92DB0" w:rsidRDefault="004C0E26" w:rsidP="004C0E26">
      <w:pPr>
        <w:spacing w:after="0" w:line="288" w:lineRule="auto"/>
        <w:rPr>
          <w:rFonts w:ascii="Times New Roman" w:hAnsi="Times New Roman"/>
          <w:sz w:val="28"/>
          <w:szCs w:val="28"/>
        </w:rPr>
      </w:pPr>
      <w:r w:rsidRPr="00D92DB0">
        <w:rPr>
          <w:rFonts w:ascii="Times New Roman" w:hAnsi="Times New Roman"/>
          <w:sz w:val="28"/>
          <w:szCs w:val="28"/>
        </w:rPr>
        <w:lastRenderedPageBreak/>
        <w:t xml:space="preserve">Câu 4: Những hình ảnh thiên nhiên như dòng sông, đàn chim luôn là sự lựa chọn của các thi nhân để gửi gắm cảm xúc. Hãy chép lại khổ thơ có hình ảnh dòng sông và đàn chim mà em đã học trong chương trình Ngữ văn lớp 9 và cho biết rõ tên tác giả, tác phẩm. </w:t>
      </w:r>
    </w:p>
    <w:p w14:paraId="7D78496B" w14:textId="77777777" w:rsidR="004C0E26" w:rsidRDefault="004C0E26" w:rsidP="004C0E26">
      <w:pPr>
        <w:spacing w:after="0" w:line="288" w:lineRule="auto"/>
        <w:jc w:val="center"/>
        <w:rPr>
          <w:rFonts w:ascii="Times New Roman" w:hAnsi="Times New Roman"/>
          <w:b/>
          <w:color w:val="FF0000"/>
          <w:sz w:val="28"/>
          <w:szCs w:val="28"/>
        </w:rPr>
      </w:pPr>
      <w:r w:rsidRPr="00155A34">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125"/>
        <w:gridCol w:w="8729"/>
      </w:tblGrid>
      <w:tr w:rsidR="004C0E26" w14:paraId="7316D548" w14:textId="77777777" w:rsidTr="00EF426B">
        <w:tc>
          <w:tcPr>
            <w:tcW w:w="1129" w:type="dxa"/>
          </w:tcPr>
          <w:p w14:paraId="0AA5980B" w14:textId="77777777" w:rsidR="004C0E26" w:rsidRPr="00155A34" w:rsidRDefault="004C0E26" w:rsidP="00DB7318">
            <w:pPr>
              <w:pStyle w:val="ListParagraph"/>
              <w:numPr>
                <w:ilvl w:val="0"/>
                <w:numId w:val="29"/>
              </w:numPr>
              <w:spacing w:after="0" w:line="288" w:lineRule="auto"/>
              <w:jc w:val="center"/>
              <w:rPr>
                <w:rFonts w:eastAsia="Calibri" w:cs="Times New Roman"/>
                <w:b/>
                <w:color w:val="FF0000"/>
                <w:szCs w:val="28"/>
              </w:rPr>
            </w:pPr>
          </w:p>
        </w:tc>
        <w:tc>
          <w:tcPr>
            <w:tcW w:w="8761" w:type="dxa"/>
          </w:tcPr>
          <w:p w14:paraId="0DC68F61"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Giải nghĩa từ “dềnh dàng” và cho biết từ loại:</w:t>
            </w:r>
          </w:p>
          <w:p w14:paraId="15772441"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Giải nghĩa từ: “dềnh dàng”, nhẹ trôi như cố tình làm chậm chạp, thiếu khẩn trương, để mất nhiều thì giờ...</w:t>
            </w:r>
          </w:p>
          <w:p w14:paraId="16B684F1" w14:textId="77777777" w:rsidR="004C0E26" w:rsidRPr="00155A34" w:rsidRDefault="004C0E26" w:rsidP="00EF426B">
            <w:pPr>
              <w:spacing w:line="288" w:lineRule="auto"/>
              <w:rPr>
                <w:rFonts w:ascii="Times New Roman" w:hAnsi="Times New Roman"/>
                <w:sz w:val="28"/>
                <w:szCs w:val="28"/>
              </w:rPr>
            </w:pPr>
            <w:r w:rsidRPr="00D92DB0">
              <w:rPr>
                <w:rFonts w:ascii="Times New Roman" w:hAnsi="Times New Roman"/>
                <w:sz w:val="28"/>
                <w:szCs w:val="28"/>
              </w:rPr>
              <w:t>- Từ loại: Động từ (chỉ trạ</w:t>
            </w:r>
            <w:r>
              <w:rPr>
                <w:rFonts w:ascii="Times New Roman" w:hAnsi="Times New Roman"/>
                <w:sz w:val="28"/>
                <w:szCs w:val="28"/>
              </w:rPr>
              <w:t>ng thái)</w:t>
            </w:r>
          </w:p>
        </w:tc>
      </w:tr>
      <w:tr w:rsidR="004C0E26" w14:paraId="5CCB5733" w14:textId="77777777" w:rsidTr="00EF426B">
        <w:tc>
          <w:tcPr>
            <w:tcW w:w="1129" w:type="dxa"/>
          </w:tcPr>
          <w:p w14:paraId="4E013327" w14:textId="77777777" w:rsidR="004C0E26" w:rsidRPr="00155A34" w:rsidRDefault="004C0E26" w:rsidP="00DB7318">
            <w:pPr>
              <w:pStyle w:val="ListParagraph"/>
              <w:numPr>
                <w:ilvl w:val="0"/>
                <w:numId w:val="29"/>
              </w:numPr>
              <w:spacing w:after="0" w:line="288" w:lineRule="auto"/>
              <w:jc w:val="center"/>
              <w:rPr>
                <w:rFonts w:eastAsia="Calibri" w:cs="Times New Roman"/>
                <w:b/>
                <w:color w:val="FF0000"/>
                <w:szCs w:val="28"/>
              </w:rPr>
            </w:pPr>
          </w:p>
        </w:tc>
        <w:tc>
          <w:tcPr>
            <w:tcW w:w="8761" w:type="dxa"/>
          </w:tcPr>
          <w:p w14:paraId="1F142CB9"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Cặp từ trái nghĩa trong hai câu thơ trên và phân tích tác dụng của cặp từ trái nghĩa đó trong việc biểu đạt nội dung:</w:t>
            </w:r>
          </w:p>
          <w:p w14:paraId="6404689B"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Cặp từ trái nghĩa: dềnh dàng - vội vã.</w:t>
            </w:r>
          </w:p>
          <w:p w14:paraId="182DF361"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-Tác dụng.</w:t>
            </w:r>
          </w:p>
          <w:p w14:paraId="35DE8763"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Với việc sử dụng cặp từ trái nghĩa - phép đối: Dềnh dàng, vội vã. Câu thơ đã cho ta thấy sự vận động trái chiều nhau của dòng sông và những cánh chim.</w:t>
            </w:r>
          </w:p>
          <w:p w14:paraId="34FCAED1" w14:textId="77777777" w:rsidR="004C0E26" w:rsidRPr="00155A34" w:rsidRDefault="004C0E26" w:rsidP="00EF426B">
            <w:pPr>
              <w:spacing w:line="288" w:lineRule="auto"/>
              <w:rPr>
                <w:rFonts w:ascii="Times New Roman" w:hAnsi="Times New Roman"/>
                <w:sz w:val="28"/>
                <w:szCs w:val="28"/>
              </w:rPr>
            </w:pPr>
            <w:r w:rsidRPr="00D92DB0">
              <w:rPr>
                <w:rFonts w:ascii="Times New Roman" w:hAnsi="Times New Roman"/>
                <w:sz w:val="28"/>
                <w:szCs w:val="28"/>
              </w:rPr>
              <w:t>+ Dòng sông thu trôi lững lờ, nhẹ nhàng, êm ả. Còn những cánh chim thì ngược lại, chúng đang hối hả bay về</w:t>
            </w:r>
            <w:r>
              <w:rPr>
                <w:rFonts w:ascii="Times New Roman" w:hAnsi="Times New Roman"/>
                <w:sz w:val="28"/>
                <w:szCs w:val="28"/>
              </w:rPr>
              <w:t xml:space="preserve"> phương Nam tránh rét.</w:t>
            </w:r>
          </w:p>
        </w:tc>
      </w:tr>
      <w:tr w:rsidR="004C0E26" w14:paraId="22589095" w14:textId="77777777" w:rsidTr="00EF426B">
        <w:tc>
          <w:tcPr>
            <w:tcW w:w="1129" w:type="dxa"/>
          </w:tcPr>
          <w:p w14:paraId="7FDD201B" w14:textId="77777777" w:rsidR="004C0E26" w:rsidRPr="00155A34" w:rsidRDefault="004C0E26" w:rsidP="00DB7318">
            <w:pPr>
              <w:pStyle w:val="ListParagraph"/>
              <w:numPr>
                <w:ilvl w:val="0"/>
                <w:numId w:val="29"/>
              </w:numPr>
              <w:spacing w:after="0" w:line="288" w:lineRule="auto"/>
              <w:jc w:val="center"/>
              <w:rPr>
                <w:rFonts w:eastAsia="Calibri" w:cs="Times New Roman"/>
                <w:b/>
                <w:color w:val="FF0000"/>
                <w:szCs w:val="28"/>
              </w:rPr>
            </w:pPr>
          </w:p>
        </w:tc>
        <w:tc>
          <w:tcPr>
            <w:tcW w:w="8761" w:type="dxa"/>
          </w:tcPr>
          <w:p w14:paraId="6125B12E"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Em hãy phân tích khổ thơ cuối để làm rõ suy ngẫm về con người và cuộc đời thật sâu sắc cùa tác giả:</w:t>
            </w:r>
          </w:p>
          <w:p w14:paraId="7E0B17D6"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Nếu ở khồ đầu tác giả diễn tả những tín hiệu bắt đầu vào mùa thu thì khổ hai Hữu Thỉnh đã tả những hình ảnh sắp lập thu một cách rõ rệt, sắc nét hơn. Hơn nữa ông còn thêm vào khổ cuối chiều sâu của sự đối sánh và chiêm nghiệm.</w:t>
            </w:r>
          </w:p>
          <w:p w14:paraId="0A9E5CB0" w14:textId="77777777" w:rsidR="004C0E26" w:rsidRPr="00D92DB0" w:rsidRDefault="004C0E26" w:rsidP="00EF426B">
            <w:pPr>
              <w:spacing w:line="288" w:lineRule="auto"/>
              <w:rPr>
                <w:rFonts w:ascii="Times New Roman" w:hAnsi="Times New Roman"/>
                <w:i/>
                <w:sz w:val="28"/>
                <w:szCs w:val="28"/>
              </w:rPr>
            </w:pPr>
            <w:r w:rsidRPr="00D92DB0">
              <w:rPr>
                <w:rFonts w:ascii="Times New Roman" w:hAnsi="Times New Roman"/>
                <w:i/>
                <w:sz w:val="28"/>
                <w:szCs w:val="28"/>
              </w:rPr>
              <w:t xml:space="preserve">“Vẫn còn bao nhiêu nắng </w:t>
            </w:r>
          </w:p>
          <w:p w14:paraId="78568DCC" w14:textId="77777777" w:rsidR="004C0E26" w:rsidRPr="00D92DB0" w:rsidRDefault="004C0E26" w:rsidP="00EF426B">
            <w:pPr>
              <w:spacing w:line="288" w:lineRule="auto"/>
              <w:rPr>
                <w:rFonts w:ascii="Times New Roman" w:hAnsi="Times New Roman"/>
                <w:i/>
                <w:sz w:val="28"/>
                <w:szCs w:val="28"/>
              </w:rPr>
            </w:pPr>
            <w:r w:rsidRPr="00D92DB0">
              <w:rPr>
                <w:rFonts w:ascii="Times New Roman" w:hAnsi="Times New Roman"/>
                <w:i/>
                <w:sz w:val="28"/>
                <w:szCs w:val="28"/>
              </w:rPr>
              <w:t xml:space="preserve">Đã vơi dần cơn mưa </w:t>
            </w:r>
          </w:p>
          <w:p w14:paraId="2B8ABE5A" w14:textId="77777777" w:rsidR="004C0E26" w:rsidRPr="00D92DB0" w:rsidRDefault="004C0E26" w:rsidP="00EF426B">
            <w:pPr>
              <w:spacing w:line="288" w:lineRule="auto"/>
              <w:rPr>
                <w:rFonts w:ascii="Times New Roman" w:hAnsi="Times New Roman"/>
                <w:i/>
                <w:sz w:val="28"/>
                <w:szCs w:val="28"/>
              </w:rPr>
            </w:pPr>
            <w:r w:rsidRPr="00D92DB0">
              <w:rPr>
                <w:rFonts w:ascii="Times New Roman" w:hAnsi="Times New Roman"/>
                <w:i/>
                <w:sz w:val="28"/>
                <w:szCs w:val="28"/>
              </w:rPr>
              <w:t>Sấm củng bớt bất ngờ</w:t>
            </w:r>
          </w:p>
          <w:p w14:paraId="04B54443" w14:textId="77777777" w:rsidR="004C0E26" w:rsidRPr="00D92DB0" w:rsidRDefault="004C0E26" w:rsidP="00EF426B">
            <w:pPr>
              <w:spacing w:line="288" w:lineRule="auto"/>
              <w:rPr>
                <w:rFonts w:ascii="Times New Roman" w:hAnsi="Times New Roman"/>
                <w:i/>
                <w:sz w:val="28"/>
                <w:szCs w:val="28"/>
              </w:rPr>
            </w:pPr>
            <w:r w:rsidRPr="00D92DB0">
              <w:rPr>
                <w:rFonts w:ascii="Times New Roman" w:hAnsi="Times New Roman"/>
                <w:i/>
                <w:sz w:val="28"/>
                <w:szCs w:val="28"/>
              </w:rPr>
              <w:t>Trên hàng cây đứng tuổi”</w:t>
            </w:r>
          </w:p>
          <w:p w14:paraId="39086F58"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xml:space="preserve">- Ở khổ này, tác già chú ý tới yếu to thời tiết nhiều hơn như: nắng, mưa, </w:t>
            </w:r>
            <w:r w:rsidRPr="00D92DB0">
              <w:rPr>
                <w:rFonts w:ascii="Times New Roman" w:hAnsi="Times New Roman"/>
                <w:sz w:val="28"/>
                <w:szCs w:val="28"/>
              </w:rPr>
              <w:lastRenderedPageBreak/>
              <w:t>sấm. Nhà thơ mô tả “Vẫn còn bao nhiêu nắng” để gợi cho người đọc vể cái nắng cuối hạ đầu thu vẫn còn ấm, sáng, nồng nàn nhưng đã dần nhạt mau, không gắt như giữa mùa ve râm ran. Có lẽ vì làn “sương chùng chình” qua ngõ làm dịu lại cái nắng hạ và cơn gió heo may làm bớt đi sự chói chang của màu nắng. Từng cơn mưa ào ạt chợt đến chợt đi rồi dần vơi. Và những cơn mưa dông kèm theo sấm chớp cũng vãn dần. Những biến chuyển như “vẫn còn” , “đã vơi”, cũng bớt dường như là chuyển động rất nhẹ nhàng, tinh vi của tự nhiên nhưng cũng khó lọt qua con mắt quan sát tinh tế và đầy những xúc cảm dâng trào làm cho mỗi câu chữ, hình ảnh phập phồng sự sống đang chuyển động xoay vần.</w:t>
            </w:r>
          </w:p>
          <w:p w14:paraId="13A454DE" w14:textId="77777777" w:rsidR="004C0E26" w:rsidRPr="00155A34" w:rsidRDefault="004C0E26" w:rsidP="00EF426B">
            <w:pPr>
              <w:spacing w:line="288" w:lineRule="auto"/>
              <w:rPr>
                <w:rFonts w:ascii="Times New Roman" w:hAnsi="Times New Roman"/>
                <w:sz w:val="28"/>
                <w:szCs w:val="28"/>
              </w:rPr>
            </w:pPr>
            <w:r w:rsidRPr="00D92DB0">
              <w:rPr>
                <w:rFonts w:ascii="Times New Roman" w:hAnsi="Times New Roman"/>
                <w:sz w:val="28"/>
                <w:szCs w:val="28"/>
              </w:rPr>
              <w:t>- Hay nhất là hai câu cuối với hình ảnh đặc sắc mang tầng nghĩa ẩn lồng trong tầng nghĩa thực (hình ảnh ẩn dụ). Bằng những hiện tượng thiên nhiên (dường như rất tự nhiên) sấm bớt bất ngờ nên cây không còn giật mình run ray cũng chính là để nói đến con người từng trải sẽ vững vàng hơn trước những thử thách của cuộc đời. Nói tóm lại, đất trời sang thu khiến lòng người cũng bâng khuâng, xúc cảm, gợi bao suy nghĩ về đời ngườ</w:t>
            </w:r>
            <w:r>
              <w:rPr>
                <w:rFonts w:ascii="Times New Roman" w:hAnsi="Times New Roman"/>
                <w:sz w:val="28"/>
                <w:szCs w:val="28"/>
              </w:rPr>
              <w:t>i lúc sang thu.</w:t>
            </w:r>
          </w:p>
        </w:tc>
      </w:tr>
      <w:tr w:rsidR="004C0E26" w14:paraId="14FD81B4" w14:textId="77777777" w:rsidTr="00EF426B">
        <w:tc>
          <w:tcPr>
            <w:tcW w:w="1129" w:type="dxa"/>
          </w:tcPr>
          <w:p w14:paraId="3AAF65FE" w14:textId="77777777" w:rsidR="004C0E26" w:rsidRPr="00155A34" w:rsidRDefault="004C0E26" w:rsidP="00DB7318">
            <w:pPr>
              <w:pStyle w:val="ListParagraph"/>
              <w:numPr>
                <w:ilvl w:val="0"/>
                <w:numId w:val="29"/>
              </w:numPr>
              <w:spacing w:after="0" w:line="288" w:lineRule="auto"/>
              <w:jc w:val="center"/>
              <w:rPr>
                <w:rFonts w:eastAsia="Calibri" w:cs="Times New Roman"/>
                <w:b/>
                <w:color w:val="FF0000"/>
                <w:szCs w:val="28"/>
              </w:rPr>
            </w:pPr>
          </w:p>
        </w:tc>
        <w:tc>
          <w:tcPr>
            <w:tcW w:w="8761" w:type="dxa"/>
          </w:tcPr>
          <w:p w14:paraId="75E88E26"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Chép khổ thơ có hình ảnh dòng sông và đàn chim mà em đã học trong chương trình Ngữ văn lớp 9 và cho biết tác giả, tác phẩm:</w:t>
            </w:r>
          </w:p>
          <w:p w14:paraId="75A22F94"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Bài thơ “Mùa xuân nho nhỏ” của tác giả Thanh Hải:</w:t>
            </w:r>
          </w:p>
          <w:p w14:paraId="6A0830A2"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xml:space="preserve">Mọc giữa dòng sông xanh </w:t>
            </w:r>
          </w:p>
          <w:p w14:paraId="573E9808"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xml:space="preserve">Một bông hoa tím biếc </w:t>
            </w:r>
          </w:p>
          <w:p w14:paraId="175B5B4D"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xml:space="preserve">Ơi con chim chiền chiện </w:t>
            </w:r>
          </w:p>
          <w:p w14:paraId="26CA5E22"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xml:space="preserve">Hót chi mà vang trời </w:t>
            </w:r>
          </w:p>
          <w:p w14:paraId="3C8A0AEE" w14:textId="77777777" w:rsidR="004C0E26" w:rsidRPr="00D92DB0" w:rsidRDefault="004C0E26" w:rsidP="00EF426B">
            <w:pPr>
              <w:spacing w:line="288" w:lineRule="auto"/>
              <w:rPr>
                <w:rFonts w:ascii="Times New Roman" w:hAnsi="Times New Roman"/>
                <w:sz w:val="28"/>
                <w:szCs w:val="28"/>
              </w:rPr>
            </w:pPr>
            <w:r w:rsidRPr="00D92DB0">
              <w:rPr>
                <w:rFonts w:ascii="Times New Roman" w:hAnsi="Times New Roman"/>
                <w:sz w:val="28"/>
                <w:szCs w:val="28"/>
              </w:rPr>
              <w:t xml:space="preserve">Từng giọt long lanh rơi </w:t>
            </w:r>
          </w:p>
          <w:p w14:paraId="16D2185E" w14:textId="77777777" w:rsidR="004C0E26" w:rsidRPr="00155A34" w:rsidRDefault="004C0E26" w:rsidP="00EF426B">
            <w:pPr>
              <w:spacing w:line="288" w:lineRule="auto"/>
              <w:rPr>
                <w:rFonts w:ascii="Times New Roman" w:hAnsi="Times New Roman"/>
                <w:sz w:val="28"/>
                <w:szCs w:val="28"/>
              </w:rPr>
            </w:pPr>
            <w:r w:rsidRPr="00D92DB0">
              <w:rPr>
                <w:rFonts w:ascii="Times New Roman" w:hAnsi="Times New Roman"/>
                <w:sz w:val="28"/>
                <w:szCs w:val="28"/>
              </w:rPr>
              <w:t>Tôi đưa tay tôi hứ</w:t>
            </w:r>
            <w:r>
              <w:rPr>
                <w:rFonts w:ascii="Times New Roman" w:hAnsi="Times New Roman"/>
                <w:sz w:val="28"/>
                <w:szCs w:val="28"/>
              </w:rPr>
              <w:t>ng.</w:t>
            </w:r>
          </w:p>
        </w:tc>
      </w:tr>
    </w:tbl>
    <w:p w14:paraId="5C6588AB" w14:textId="77777777" w:rsidR="004C0E26" w:rsidRPr="00155A34" w:rsidRDefault="004C0E26" w:rsidP="004C0E26">
      <w:pPr>
        <w:spacing w:after="0" w:line="288" w:lineRule="auto"/>
        <w:jc w:val="center"/>
        <w:rPr>
          <w:rFonts w:ascii="Times New Roman" w:hAnsi="Times New Roman"/>
          <w:b/>
          <w:color w:val="FF0000"/>
          <w:sz w:val="28"/>
          <w:szCs w:val="28"/>
        </w:rPr>
      </w:pPr>
    </w:p>
    <w:p w14:paraId="3E38DD64" w14:textId="77777777" w:rsidR="00D82422" w:rsidRPr="00B86C53" w:rsidRDefault="004C0E26" w:rsidP="00D82422">
      <w:pPr>
        <w:spacing w:after="0" w:line="288" w:lineRule="auto"/>
        <w:jc w:val="center"/>
        <w:rPr>
          <w:rFonts w:ascii="Times New Roman" w:hAnsi="Times New Roman"/>
          <w:b/>
          <w:color w:val="FF0000"/>
          <w:sz w:val="28"/>
          <w:szCs w:val="28"/>
        </w:rPr>
      </w:pPr>
      <w:r>
        <w:rPr>
          <w:rFonts w:ascii="Times New Roman" w:hAnsi="Times New Roman"/>
          <w:sz w:val="28"/>
          <w:szCs w:val="28"/>
        </w:rPr>
        <w:br w:type="page"/>
      </w:r>
      <w:r w:rsidR="00D82422" w:rsidRPr="00B86C53">
        <w:rPr>
          <w:rFonts w:ascii="Times New Roman" w:hAnsi="Times New Roman"/>
          <w:b/>
          <w:color w:val="FF0000"/>
          <w:sz w:val="28"/>
          <w:szCs w:val="28"/>
        </w:rPr>
        <w:lastRenderedPageBreak/>
        <w:t>Ngày 28/5/2022: CHỦ ĐỀ: TRUYỆN THƠ TRUNG ĐẠI</w:t>
      </w:r>
    </w:p>
    <w:p w14:paraId="269213EE"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CHUYỆN NGƯỜI CON GÁI NAM XƯƠNG</w:t>
      </w:r>
    </w:p>
    <w:p w14:paraId="4D1359B1" w14:textId="77777777" w:rsidR="00D82422" w:rsidRPr="00B86C53" w:rsidRDefault="00D82422" w:rsidP="00D82422">
      <w:pPr>
        <w:spacing w:after="0" w:line="288" w:lineRule="auto"/>
        <w:rPr>
          <w:rFonts w:ascii="Times New Roman" w:hAnsi="Times New Roman"/>
          <w:b/>
          <w:color w:val="FF0000"/>
          <w:sz w:val="28"/>
          <w:szCs w:val="28"/>
          <w:u w:val="single"/>
        </w:rPr>
      </w:pPr>
      <w:r w:rsidRPr="00B86C53">
        <w:rPr>
          <w:rFonts w:ascii="Times New Roman" w:hAnsi="Times New Roman"/>
          <w:b/>
          <w:color w:val="FF0000"/>
          <w:sz w:val="28"/>
          <w:szCs w:val="28"/>
          <w:u w:val="single"/>
        </w:rPr>
        <w:t>PHIẾU SỐ 1:</w:t>
      </w:r>
    </w:p>
    <w:p w14:paraId="7A64B908" w14:textId="77777777" w:rsidR="00D82422" w:rsidRPr="00B86C53" w:rsidRDefault="00D82422" w:rsidP="00D82422">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Đọc đoạn trích và thực hiện các yêu cầu sau:</w:t>
      </w:r>
    </w:p>
    <w:p w14:paraId="051B7107" w14:textId="77777777" w:rsidR="00D82422" w:rsidRPr="00B86C53" w:rsidRDefault="00D82422" w:rsidP="00D82422">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"Phan nói:</w:t>
      </w:r>
    </w:p>
    <w:p w14:paraId="08CBDC9C" w14:textId="77777777" w:rsidR="00D82422" w:rsidRPr="00B86C53" w:rsidRDefault="00D82422" w:rsidP="00D82422">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xml:space="preserve">- Nhà cửa </w:t>
      </w:r>
      <w:r w:rsidRPr="00B86C53">
        <w:rPr>
          <w:rFonts w:ascii="Times New Roman" w:eastAsia="Times New Roman" w:hAnsi="Times New Roman"/>
          <w:color w:val="FF0000"/>
          <w:sz w:val="28"/>
          <w:szCs w:val="28"/>
          <w:u w:val="single"/>
        </w:rPr>
        <w:t>tiên nhân</w:t>
      </w:r>
      <w:r w:rsidRPr="00B86C53">
        <w:rPr>
          <w:rFonts w:ascii="Times New Roman" w:eastAsia="Times New Roman" w:hAnsi="Times New Roman"/>
          <w:color w:val="FF0000"/>
          <w:sz w:val="28"/>
          <w:szCs w:val="28"/>
        </w:rPr>
        <w:t xml:space="preserve"> </w:t>
      </w:r>
      <w:r w:rsidRPr="00B86C53">
        <w:rPr>
          <w:rFonts w:ascii="Times New Roman" w:eastAsia="Times New Roman" w:hAnsi="Times New Roman"/>
          <w:sz w:val="28"/>
          <w:szCs w:val="28"/>
        </w:rPr>
        <w:t xml:space="preserve">của nương tử, cây cối thành rừng, phần mộ </w:t>
      </w:r>
      <w:r w:rsidRPr="00B86C53">
        <w:rPr>
          <w:rFonts w:ascii="Times New Roman" w:eastAsia="Times New Roman" w:hAnsi="Times New Roman"/>
          <w:color w:val="FF0000"/>
          <w:sz w:val="28"/>
          <w:szCs w:val="28"/>
        </w:rPr>
        <w:t xml:space="preserve">tiên nhân </w:t>
      </w:r>
      <w:r w:rsidRPr="00B86C53">
        <w:rPr>
          <w:rFonts w:ascii="Times New Roman" w:eastAsia="Times New Roman" w:hAnsi="Times New Roman"/>
          <w:sz w:val="28"/>
          <w:szCs w:val="28"/>
        </w:rPr>
        <w:t xml:space="preserve">của nương tử, có gai rợp mắt. Nương tử dù không nghĩ đến, nhưng </w:t>
      </w:r>
      <w:r w:rsidRPr="00B86C53">
        <w:rPr>
          <w:rFonts w:ascii="Times New Roman" w:eastAsia="Times New Roman" w:hAnsi="Times New Roman"/>
          <w:sz w:val="28"/>
          <w:szCs w:val="28"/>
          <w:highlight w:val="yellow"/>
        </w:rPr>
        <w:t>tiên nhân</w:t>
      </w:r>
      <w:r w:rsidRPr="00B86C53">
        <w:rPr>
          <w:rFonts w:ascii="Times New Roman" w:eastAsia="Times New Roman" w:hAnsi="Times New Roman"/>
          <w:sz w:val="28"/>
          <w:szCs w:val="28"/>
        </w:rPr>
        <w:t xml:space="preserve"> còn mong đợi nương tử thì sao?</w:t>
      </w:r>
    </w:p>
    <w:p w14:paraId="0FDAEF97" w14:textId="77777777" w:rsidR="00D82422" w:rsidRPr="00B86C53" w:rsidRDefault="00D82422" w:rsidP="00D82422">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Nghe đến đây, Vũ Nương ứa nước mắt khóc, rồi quả quyết đổi giọng mà rằng:</w:t>
      </w:r>
    </w:p>
    <w:p w14:paraId="5D26400E" w14:textId="77777777" w:rsidR="00D82422" w:rsidRPr="00B86C53" w:rsidRDefault="00D82422" w:rsidP="00D82422">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Có lẽ không thể gửi hình ấn bóng ở đây được mãi, để mang tiếng xấu xa. Và chăng, ngựa Hổ gầm gió bắc, chim Việt đậu cành nam. Cảm vì nỗi ấy, tôi tất phải tìm về có ngày.”</w:t>
      </w:r>
    </w:p>
    <w:p w14:paraId="1F744EE0" w14:textId="77777777" w:rsidR="00D82422" w:rsidRPr="00B86C53" w:rsidRDefault="00D82422" w:rsidP="00D82422">
      <w:pPr>
        <w:spacing w:after="0" w:line="288" w:lineRule="auto"/>
        <w:jc w:val="right"/>
        <w:rPr>
          <w:rFonts w:ascii="Times New Roman" w:eastAsia="Times New Roman" w:hAnsi="Times New Roman"/>
          <w:sz w:val="28"/>
          <w:szCs w:val="28"/>
        </w:rPr>
      </w:pPr>
      <w:r w:rsidRPr="00B86C53">
        <w:rPr>
          <w:rFonts w:ascii="Times New Roman" w:eastAsia="Times New Roman" w:hAnsi="Times New Roman"/>
          <w:i/>
          <w:iCs/>
          <w:sz w:val="28"/>
          <w:szCs w:val="28"/>
          <w:bdr w:val="none" w:sz="0" w:space="0" w:color="auto" w:frame="1"/>
        </w:rPr>
        <w:t>(Theo Ngữ văn 9, NXBGD Việt Nam, 2017)</w:t>
      </w:r>
    </w:p>
    <w:p w14:paraId="4C02AF88" w14:textId="77777777" w:rsidR="00D82422" w:rsidRPr="00B86C53" w:rsidRDefault="00D82422" w:rsidP="00D82422">
      <w:pPr>
        <w:spacing w:after="0" w:line="288" w:lineRule="auto"/>
        <w:jc w:val="both"/>
        <w:rPr>
          <w:rFonts w:ascii="Times New Roman" w:eastAsia="Times New Roman" w:hAnsi="Times New Roman"/>
          <w:sz w:val="28"/>
          <w:szCs w:val="28"/>
        </w:rPr>
      </w:pPr>
      <w:r w:rsidRPr="00B86C53">
        <w:rPr>
          <w:rFonts w:ascii="Times New Roman" w:eastAsia="Times New Roman" w:hAnsi="Times New Roman"/>
          <w:b/>
          <w:bCs/>
          <w:sz w:val="28"/>
          <w:szCs w:val="28"/>
          <w:bdr w:val="none" w:sz="0" w:space="0" w:color="auto" w:frame="1"/>
        </w:rPr>
        <w:t>Câu 1</w:t>
      </w:r>
      <w:r w:rsidRPr="00B86C53">
        <w:rPr>
          <w:rFonts w:ascii="Times New Roman" w:eastAsia="Times New Roman" w:hAnsi="Times New Roman"/>
          <w:sz w:val="28"/>
          <w:szCs w:val="28"/>
        </w:rPr>
        <w:t>. Đoạn văn trên trích từ văn bản nào? Tác giả là ai?</w:t>
      </w:r>
    </w:p>
    <w:p w14:paraId="1E14CB2D" w14:textId="77777777" w:rsidR="00D82422" w:rsidRPr="00B86C53" w:rsidRDefault="00D82422" w:rsidP="00DB7318">
      <w:pPr>
        <w:pStyle w:val="ListParagraph"/>
        <w:numPr>
          <w:ilvl w:val="0"/>
          <w:numId w:val="1"/>
        </w:numPr>
        <w:spacing w:after="0" w:line="288" w:lineRule="auto"/>
        <w:jc w:val="both"/>
        <w:rPr>
          <w:rFonts w:eastAsia="Times New Roman" w:cs="Times New Roman"/>
          <w:color w:val="FF0000"/>
          <w:szCs w:val="28"/>
        </w:rPr>
      </w:pPr>
      <w:r w:rsidRPr="00B86C53">
        <w:rPr>
          <w:rFonts w:eastAsia="Times New Roman" w:cs="Times New Roman"/>
          <w:color w:val="FF0000"/>
          <w:szCs w:val="28"/>
        </w:rPr>
        <w:t>Đoạn văn trên trích từ văn bản : “Chuyện người con gái Nam Xương” của Nguyễn Dữ</w:t>
      </w:r>
    </w:p>
    <w:p w14:paraId="1EC33DDD" w14:textId="77777777" w:rsidR="00D82422" w:rsidRPr="00B86C53" w:rsidRDefault="00D82422" w:rsidP="00D82422">
      <w:pPr>
        <w:spacing w:after="0" w:line="288" w:lineRule="auto"/>
        <w:jc w:val="both"/>
        <w:rPr>
          <w:rFonts w:ascii="Times New Roman" w:eastAsia="Times New Roman" w:hAnsi="Times New Roman"/>
          <w:sz w:val="28"/>
          <w:szCs w:val="28"/>
        </w:rPr>
      </w:pPr>
      <w:r w:rsidRPr="00B86C53">
        <w:rPr>
          <w:rFonts w:ascii="Times New Roman" w:eastAsia="Times New Roman" w:hAnsi="Times New Roman"/>
          <w:b/>
          <w:bCs/>
          <w:sz w:val="28"/>
          <w:szCs w:val="28"/>
          <w:bdr w:val="none" w:sz="0" w:space="0" w:color="auto" w:frame="1"/>
        </w:rPr>
        <w:t>Câu 2.</w:t>
      </w:r>
      <w:r w:rsidRPr="00B86C53">
        <w:rPr>
          <w:rFonts w:ascii="Times New Roman" w:eastAsia="Times New Roman" w:hAnsi="Times New Roman"/>
          <w:sz w:val="28"/>
          <w:szCs w:val="28"/>
        </w:rPr>
        <w:t>  Cuộc đối thoại của Vũ Nương với Phan Lang diễn ra trong hoàn cảnh nào?</w:t>
      </w:r>
    </w:p>
    <w:p w14:paraId="432909D2" w14:textId="77777777" w:rsidR="00D82422" w:rsidRPr="00B86C53" w:rsidRDefault="00D82422" w:rsidP="00D82422">
      <w:pPr>
        <w:spacing w:after="0" w:line="288" w:lineRule="auto"/>
        <w:jc w:val="both"/>
        <w:rPr>
          <w:rFonts w:ascii="Times New Roman" w:eastAsia="Times New Roman" w:hAnsi="Times New Roman"/>
          <w:sz w:val="28"/>
          <w:szCs w:val="28"/>
        </w:rPr>
      </w:pPr>
      <w:r w:rsidRPr="00B86C53">
        <w:rPr>
          <w:rFonts w:ascii="Times New Roman" w:eastAsia="Times New Roman" w:hAnsi="Times New Roman"/>
          <w:b/>
          <w:bCs/>
          <w:sz w:val="28"/>
          <w:szCs w:val="28"/>
          <w:bdr w:val="none" w:sz="0" w:space="0" w:color="auto" w:frame="1"/>
        </w:rPr>
        <w:t>Câu 3</w:t>
      </w:r>
      <w:r w:rsidRPr="00B86C53">
        <w:rPr>
          <w:rFonts w:ascii="Times New Roman" w:eastAsia="Times New Roman" w:hAnsi="Times New Roman"/>
          <w:sz w:val="28"/>
          <w:szCs w:val="28"/>
        </w:rPr>
        <w:t>. Từ "tiên nhân" trong đoạn văn trên chỉ những ai?</w:t>
      </w:r>
    </w:p>
    <w:p w14:paraId="186AA285" w14:textId="77777777" w:rsidR="00D82422" w:rsidRPr="00B86C53" w:rsidRDefault="00D82422" w:rsidP="00D82422">
      <w:pPr>
        <w:spacing w:after="0" w:line="288" w:lineRule="auto"/>
        <w:jc w:val="both"/>
        <w:rPr>
          <w:rFonts w:ascii="Times New Roman" w:eastAsia="Times New Roman" w:hAnsi="Times New Roman"/>
          <w:color w:val="FF0000"/>
          <w:sz w:val="28"/>
          <w:szCs w:val="28"/>
        </w:rPr>
      </w:pPr>
      <w:r w:rsidRPr="00B86C53">
        <w:rPr>
          <w:rFonts w:ascii="Times New Roman" w:eastAsia="Times New Roman" w:hAnsi="Times New Roman"/>
          <w:b/>
          <w:bCs/>
          <w:color w:val="FF0000"/>
          <w:sz w:val="28"/>
          <w:szCs w:val="28"/>
          <w:bdr w:val="none" w:sz="0" w:space="0" w:color="auto" w:frame="1"/>
        </w:rPr>
        <w:t>Câu 4</w:t>
      </w:r>
      <w:r w:rsidRPr="00B86C53">
        <w:rPr>
          <w:rFonts w:ascii="Times New Roman" w:eastAsia="Times New Roman" w:hAnsi="Times New Roman"/>
          <w:color w:val="FF0000"/>
          <w:sz w:val="28"/>
          <w:szCs w:val="28"/>
        </w:rPr>
        <w:t>. Tìm các phép liên kết câu trong lời thoại sau:</w:t>
      </w:r>
    </w:p>
    <w:p w14:paraId="4DE98B01" w14:textId="77777777" w:rsidR="00D82422" w:rsidRPr="00B86C53" w:rsidRDefault="00D82422" w:rsidP="00D82422">
      <w:pPr>
        <w:spacing w:after="0" w:line="288" w:lineRule="auto"/>
        <w:jc w:val="both"/>
        <w:rPr>
          <w:rFonts w:ascii="Times New Roman" w:eastAsia="Times New Roman" w:hAnsi="Times New Roman"/>
          <w:color w:val="FF0000"/>
          <w:sz w:val="28"/>
          <w:szCs w:val="28"/>
        </w:rPr>
      </w:pPr>
      <w:r w:rsidRPr="00B86C53">
        <w:rPr>
          <w:rFonts w:ascii="Times New Roman" w:eastAsia="Times New Roman" w:hAnsi="Times New Roman"/>
          <w:color w:val="FF0000"/>
          <w:sz w:val="28"/>
          <w:szCs w:val="28"/>
        </w:rPr>
        <w:t>" - Có lẽ không thể gửi hình ấn bóng ở đây được mãi, để mang tiếng xấu xa</w:t>
      </w:r>
      <w:r w:rsidRPr="00B86C53">
        <w:rPr>
          <w:rFonts w:ascii="Times New Roman" w:eastAsia="Times New Roman" w:hAnsi="Times New Roman"/>
          <w:b/>
          <w:color w:val="FF0000"/>
          <w:sz w:val="28"/>
          <w:szCs w:val="28"/>
        </w:rPr>
        <w:t>. Và chăng,</w:t>
      </w:r>
      <w:r w:rsidRPr="00B86C53">
        <w:rPr>
          <w:rFonts w:ascii="Times New Roman" w:eastAsia="Times New Roman" w:hAnsi="Times New Roman"/>
          <w:color w:val="FF0000"/>
          <w:sz w:val="28"/>
          <w:szCs w:val="28"/>
        </w:rPr>
        <w:t xml:space="preserve"> </w:t>
      </w:r>
      <w:r w:rsidRPr="00B86C53">
        <w:rPr>
          <w:rFonts w:ascii="Times New Roman" w:eastAsia="Times New Roman" w:hAnsi="Times New Roman"/>
          <w:b/>
          <w:color w:val="FF0000"/>
          <w:sz w:val="28"/>
          <w:szCs w:val="28"/>
        </w:rPr>
        <w:t>ngựa Hồ gái gió bắc, chim Việt đậu cành nam</w:t>
      </w:r>
      <w:r w:rsidRPr="00B86C53">
        <w:rPr>
          <w:rFonts w:ascii="Times New Roman" w:eastAsia="Times New Roman" w:hAnsi="Times New Roman"/>
          <w:color w:val="FF0000"/>
          <w:sz w:val="28"/>
          <w:szCs w:val="28"/>
        </w:rPr>
        <w:t xml:space="preserve">. Cảm vì nỗi </w:t>
      </w:r>
      <w:r w:rsidRPr="00B86C53">
        <w:rPr>
          <w:rFonts w:ascii="Times New Roman" w:eastAsia="Times New Roman" w:hAnsi="Times New Roman"/>
          <w:b/>
          <w:color w:val="FF0000"/>
          <w:sz w:val="28"/>
          <w:szCs w:val="28"/>
        </w:rPr>
        <w:t>ấy,</w:t>
      </w:r>
      <w:r w:rsidRPr="00B86C53">
        <w:rPr>
          <w:rFonts w:ascii="Times New Roman" w:eastAsia="Times New Roman" w:hAnsi="Times New Roman"/>
          <w:color w:val="FF0000"/>
          <w:sz w:val="28"/>
          <w:szCs w:val="28"/>
        </w:rPr>
        <w:t xml:space="preserve"> tôi tất phải tìm về có ngày."</w:t>
      </w:r>
    </w:p>
    <w:p w14:paraId="1386722B" w14:textId="77777777" w:rsidR="00D82422" w:rsidRPr="00B86C53" w:rsidRDefault="00D82422" w:rsidP="00D82422">
      <w:pPr>
        <w:spacing w:after="0" w:line="288" w:lineRule="auto"/>
        <w:jc w:val="both"/>
        <w:rPr>
          <w:rFonts w:ascii="Times New Roman" w:eastAsia="Times New Roman" w:hAnsi="Times New Roman"/>
          <w:sz w:val="28"/>
          <w:szCs w:val="28"/>
        </w:rPr>
      </w:pPr>
      <w:r w:rsidRPr="00B86C53">
        <w:rPr>
          <w:rFonts w:ascii="Times New Roman" w:eastAsia="Times New Roman" w:hAnsi="Times New Roman"/>
          <w:b/>
          <w:bCs/>
          <w:sz w:val="28"/>
          <w:szCs w:val="28"/>
          <w:bdr w:val="none" w:sz="0" w:space="0" w:color="auto" w:frame="1"/>
        </w:rPr>
        <w:t>Câu 5.</w:t>
      </w:r>
      <w:r w:rsidRPr="00B86C53">
        <w:rPr>
          <w:rFonts w:ascii="Times New Roman" w:eastAsia="Times New Roman" w:hAnsi="Times New Roman"/>
          <w:sz w:val="28"/>
          <w:szCs w:val="28"/>
        </w:rPr>
        <w:t>  Cảm nhận vẻ đẹp của nhân vật Vũ Nương trong đoạn trích trên.</w:t>
      </w:r>
    </w:p>
    <w:p w14:paraId="27D69611" w14:textId="77777777" w:rsidR="00D82422" w:rsidRPr="00B86C53" w:rsidRDefault="00D82422" w:rsidP="00D82422">
      <w:pPr>
        <w:spacing w:after="0" w:line="288" w:lineRule="auto"/>
        <w:jc w:val="center"/>
        <w:rPr>
          <w:rFonts w:ascii="Times New Roman" w:eastAsia="Times New Roman" w:hAnsi="Times New Roman"/>
          <w:b/>
          <w:bCs/>
          <w:color w:val="FF0000"/>
          <w:sz w:val="28"/>
          <w:szCs w:val="28"/>
          <w:bdr w:val="none" w:sz="0" w:space="0" w:color="auto" w:frame="1"/>
        </w:rPr>
      </w:pPr>
      <w:r w:rsidRPr="00B86C53">
        <w:rPr>
          <w:rFonts w:ascii="Times New Roman" w:eastAsia="Times New Roman" w:hAnsi="Times New Roman"/>
          <w:b/>
          <w:bCs/>
          <w:color w:val="FF0000"/>
          <w:sz w:val="28"/>
          <w:szCs w:val="28"/>
          <w:bdr w:val="none" w:sz="0" w:space="0" w:color="auto" w:frame="1"/>
        </w:rPr>
        <w:t>GỢI Ý:</w:t>
      </w:r>
    </w:p>
    <w:tbl>
      <w:tblPr>
        <w:tblStyle w:val="TableGrid"/>
        <w:tblW w:w="0" w:type="auto"/>
        <w:tblLook w:val="04A0" w:firstRow="1" w:lastRow="0" w:firstColumn="1" w:lastColumn="0" w:noHBand="0" w:noVBand="1"/>
      </w:tblPr>
      <w:tblGrid>
        <w:gridCol w:w="1125"/>
        <w:gridCol w:w="8729"/>
      </w:tblGrid>
      <w:tr w:rsidR="00D82422" w:rsidRPr="00B86C53" w14:paraId="0D7DB219" w14:textId="77777777" w:rsidTr="00F45071">
        <w:tc>
          <w:tcPr>
            <w:tcW w:w="1129" w:type="dxa"/>
          </w:tcPr>
          <w:p w14:paraId="6E47D7B9" w14:textId="77777777" w:rsidR="00D82422" w:rsidRPr="00B86C53" w:rsidRDefault="00D82422" w:rsidP="00DB7318">
            <w:pPr>
              <w:pStyle w:val="ListParagraph"/>
              <w:numPr>
                <w:ilvl w:val="0"/>
                <w:numId w:val="39"/>
              </w:numPr>
              <w:spacing w:after="0" w:line="288" w:lineRule="auto"/>
              <w:jc w:val="both"/>
              <w:rPr>
                <w:rFonts w:eastAsia="Times New Roman" w:cs="Times New Roman"/>
                <w:b/>
                <w:bCs/>
                <w:color w:val="FF0000"/>
                <w:szCs w:val="28"/>
                <w:bdr w:val="none" w:sz="0" w:space="0" w:color="auto" w:frame="1"/>
              </w:rPr>
            </w:pPr>
          </w:p>
        </w:tc>
        <w:tc>
          <w:tcPr>
            <w:tcW w:w="8761" w:type="dxa"/>
          </w:tcPr>
          <w:p w14:paraId="552BD455" w14:textId="77777777" w:rsidR="00D82422" w:rsidRPr="00B86C53" w:rsidRDefault="00D82422" w:rsidP="00F45071">
            <w:pPr>
              <w:spacing w:line="288" w:lineRule="auto"/>
              <w:jc w:val="both"/>
              <w:rPr>
                <w:rFonts w:ascii="Times New Roman" w:eastAsia="Times New Roman" w:hAnsi="Times New Roman"/>
                <w:b/>
                <w:bCs/>
                <w:sz w:val="28"/>
                <w:szCs w:val="28"/>
                <w:bdr w:val="none" w:sz="0" w:space="0" w:color="auto" w:frame="1"/>
              </w:rPr>
            </w:pPr>
            <w:r w:rsidRPr="00B86C53">
              <w:rPr>
                <w:rFonts w:ascii="Times New Roman" w:eastAsia="Times New Roman" w:hAnsi="Times New Roman"/>
                <w:sz w:val="28"/>
                <w:szCs w:val="28"/>
              </w:rPr>
              <w:t>Đoạn văn trên trích từ văn bản Chuyện người con gái Nam Xương của Nguyễn Dữ</w:t>
            </w:r>
          </w:p>
        </w:tc>
      </w:tr>
      <w:tr w:rsidR="00D82422" w:rsidRPr="00B86C53" w14:paraId="652AC074" w14:textId="77777777" w:rsidTr="00F45071">
        <w:tc>
          <w:tcPr>
            <w:tcW w:w="1129" w:type="dxa"/>
          </w:tcPr>
          <w:p w14:paraId="2A262E2B" w14:textId="77777777" w:rsidR="00D82422" w:rsidRPr="00B86C53" w:rsidRDefault="00D82422" w:rsidP="00DB7318">
            <w:pPr>
              <w:pStyle w:val="ListParagraph"/>
              <w:numPr>
                <w:ilvl w:val="0"/>
                <w:numId w:val="39"/>
              </w:numPr>
              <w:spacing w:after="0" w:line="288" w:lineRule="auto"/>
              <w:jc w:val="both"/>
              <w:rPr>
                <w:rFonts w:eastAsia="Times New Roman" w:cs="Times New Roman"/>
                <w:b/>
                <w:bCs/>
                <w:color w:val="FF0000"/>
                <w:szCs w:val="28"/>
                <w:bdr w:val="none" w:sz="0" w:space="0" w:color="auto" w:frame="1"/>
              </w:rPr>
            </w:pPr>
          </w:p>
        </w:tc>
        <w:tc>
          <w:tcPr>
            <w:tcW w:w="8761" w:type="dxa"/>
          </w:tcPr>
          <w:p w14:paraId="15C5ED3B" w14:textId="77777777" w:rsidR="00D82422" w:rsidRPr="00B86C53" w:rsidRDefault="00D82422" w:rsidP="00F45071">
            <w:pPr>
              <w:spacing w:line="288" w:lineRule="auto"/>
              <w:jc w:val="both"/>
              <w:rPr>
                <w:rFonts w:ascii="Times New Roman" w:eastAsia="Times New Roman" w:hAnsi="Times New Roman"/>
                <w:b/>
                <w:bCs/>
                <w:sz w:val="28"/>
                <w:szCs w:val="28"/>
                <w:bdr w:val="none" w:sz="0" w:space="0" w:color="auto" w:frame="1"/>
              </w:rPr>
            </w:pPr>
            <w:r w:rsidRPr="00B86C53">
              <w:rPr>
                <w:rFonts w:ascii="Times New Roman" w:eastAsia="Times New Roman" w:hAnsi="Times New Roman"/>
                <w:color w:val="FF0000"/>
                <w:sz w:val="28"/>
                <w:szCs w:val="28"/>
              </w:rPr>
              <w:t>Cuộc đối thoại của Vũ Nương với Phan Lang diễn ra trong hoàn cảnh Phan Lang trò chuyện với Vũ Nương: Phan Lang gặp nạn được Linh Phi cứu và đưa xuống thủy cung, tại đây Phan Lang đã nhận ra Vũ Nương là người cùng làng và hỏi han Vũ Nương.</w:t>
            </w:r>
          </w:p>
        </w:tc>
      </w:tr>
      <w:tr w:rsidR="00D82422" w:rsidRPr="00B86C53" w14:paraId="27C46311" w14:textId="77777777" w:rsidTr="00F45071">
        <w:tc>
          <w:tcPr>
            <w:tcW w:w="1129" w:type="dxa"/>
          </w:tcPr>
          <w:p w14:paraId="3426220B" w14:textId="77777777" w:rsidR="00D82422" w:rsidRPr="00B86C53" w:rsidRDefault="00D82422" w:rsidP="00DB7318">
            <w:pPr>
              <w:pStyle w:val="ListParagraph"/>
              <w:numPr>
                <w:ilvl w:val="0"/>
                <w:numId w:val="39"/>
              </w:numPr>
              <w:spacing w:after="0" w:line="288" w:lineRule="auto"/>
              <w:jc w:val="both"/>
              <w:rPr>
                <w:rFonts w:eastAsia="Times New Roman" w:cs="Times New Roman"/>
                <w:b/>
                <w:bCs/>
                <w:color w:val="FF0000"/>
                <w:szCs w:val="28"/>
                <w:bdr w:val="none" w:sz="0" w:space="0" w:color="auto" w:frame="1"/>
              </w:rPr>
            </w:pPr>
          </w:p>
        </w:tc>
        <w:tc>
          <w:tcPr>
            <w:tcW w:w="8761" w:type="dxa"/>
          </w:tcPr>
          <w:p w14:paraId="35F4DC29" w14:textId="77777777" w:rsidR="00D82422" w:rsidRPr="00B86C53" w:rsidRDefault="00D82422" w:rsidP="00F45071">
            <w:pPr>
              <w:spacing w:line="288" w:lineRule="auto"/>
              <w:jc w:val="both"/>
              <w:rPr>
                <w:rFonts w:ascii="Times New Roman" w:eastAsia="Times New Roman" w:hAnsi="Times New Roman"/>
                <w:color w:val="FF0000"/>
                <w:sz w:val="28"/>
                <w:szCs w:val="28"/>
              </w:rPr>
            </w:pPr>
            <w:r w:rsidRPr="00B86C53">
              <w:rPr>
                <w:rFonts w:ascii="Times New Roman" w:eastAsia="Times New Roman" w:hAnsi="Times New Roman"/>
                <w:color w:val="FF0000"/>
                <w:sz w:val="28"/>
                <w:szCs w:val="28"/>
              </w:rPr>
              <w:t>Từ “Tiên nhân”</w:t>
            </w:r>
          </w:p>
          <w:p w14:paraId="0DAED469" w14:textId="77777777" w:rsidR="00D82422" w:rsidRPr="00B86C53" w:rsidRDefault="00D82422" w:rsidP="00F45071">
            <w:pPr>
              <w:spacing w:line="288" w:lineRule="auto"/>
              <w:jc w:val="both"/>
              <w:rPr>
                <w:rFonts w:ascii="Times New Roman" w:eastAsia="Times New Roman" w:hAnsi="Times New Roman"/>
                <w:color w:val="FF0000"/>
                <w:sz w:val="28"/>
                <w:szCs w:val="28"/>
              </w:rPr>
            </w:pPr>
            <w:r w:rsidRPr="00B86C53">
              <w:rPr>
                <w:rFonts w:ascii="Times New Roman" w:eastAsia="Times New Roman" w:hAnsi="Times New Roman"/>
                <w:color w:val="FF0000"/>
                <w:sz w:val="28"/>
                <w:szCs w:val="28"/>
              </w:rPr>
              <w:t>- Từ “tiên nhân” thứ 1 và thứ 2: chỉ ông cha, tổ tiên.</w:t>
            </w:r>
          </w:p>
          <w:p w14:paraId="07176683" w14:textId="77777777" w:rsidR="00D82422" w:rsidRPr="00B86C53" w:rsidRDefault="00D82422" w:rsidP="00F45071">
            <w:pPr>
              <w:spacing w:line="288" w:lineRule="auto"/>
              <w:jc w:val="both"/>
              <w:rPr>
                <w:rFonts w:ascii="Times New Roman" w:eastAsia="Times New Roman" w:hAnsi="Times New Roman"/>
                <w:b/>
                <w:bCs/>
                <w:sz w:val="28"/>
                <w:szCs w:val="28"/>
                <w:bdr w:val="none" w:sz="0" w:space="0" w:color="auto" w:frame="1"/>
              </w:rPr>
            </w:pPr>
            <w:r w:rsidRPr="00B86C53">
              <w:rPr>
                <w:rFonts w:ascii="Times New Roman" w:eastAsia="Times New Roman" w:hAnsi="Times New Roman"/>
                <w:color w:val="FF0000"/>
                <w:sz w:val="28"/>
                <w:szCs w:val="28"/>
              </w:rPr>
              <w:t>- Từ “tiên nhân” thứ 3: chỉ Trương Sinh</w:t>
            </w:r>
          </w:p>
        </w:tc>
      </w:tr>
      <w:tr w:rsidR="00D82422" w:rsidRPr="00B86C53" w14:paraId="225664C7" w14:textId="77777777" w:rsidTr="00F45071">
        <w:tc>
          <w:tcPr>
            <w:tcW w:w="1129" w:type="dxa"/>
          </w:tcPr>
          <w:p w14:paraId="341954D9" w14:textId="77777777" w:rsidR="00D82422" w:rsidRPr="00B86C53" w:rsidRDefault="00D82422" w:rsidP="00DB7318">
            <w:pPr>
              <w:pStyle w:val="ListParagraph"/>
              <w:numPr>
                <w:ilvl w:val="0"/>
                <w:numId w:val="39"/>
              </w:numPr>
              <w:spacing w:after="0" w:line="288" w:lineRule="auto"/>
              <w:jc w:val="both"/>
              <w:rPr>
                <w:rFonts w:eastAsia="Times New Roman" w:cs="Times New Roman"/>
                <w:b/>
                <w:bCs/>
                <w:color w:val="FF0000"/>
                <w:szCs w:val="28"/>
                <w:bdr w:val="none" w:sz="0" w:space="0" w:color="auto" w:frame="1"/>
              </w:rPr>
            </w:pPr>
          </w:p>
        </w:tc>
        <w:tc>
          <w:tcPr>
            <w:tcW w:w="8761" w:type="dxa"/>
          </w:tcPr>
          <w:p w14:paraId="4AD8E239" w14:textId="77777777" w:rsidR="00D82422" w:rsidRPr="00B86C53" w:rsidRDefault="00D82422" w:rsidP="00F45071">
            <w:pPr>
              <w:spacing w:line="288" w:lineRule="auto"/>
              <w:jc w:val="both"/>
              <w:rPr>
                <w:rFonts w:ascii="Times New Roman" w:eastAsia="Times New Roman" w:hAnsi="Times New Roman"/>
                <w:color w:val="FF0000"/>
                <w:sz w:val="28"/>
                <w:szCs w:val="28"/>
              </w:rPr>
            </w:pPr>
            <w:r w:rsidRPr="00B86C53">
              <w:rPr>
                <w:rFonts w:ascii="Times New Roman" w:eastAsia="Times New Roman" w:hAnsi="Times New Roman"/>
                <w:color w:val="FF0000"/>
                <w:sz w:val="28"/>
                <w:szCs w:val="28"/>
              </w:rPr>
              <w:t>Các phép liên kết câu trong lời thoại sau:</w:t>
            </w:r>
          </w:p>
          <w:p w14:paraId="7D6B72EE" w14:textId="77777777" w:rsidR="00D82422" w:rsidRPr="00B86C53" w:rsidRDefault="00D82422" w:rsidP="00F45071">
            <w:pPr>
              <w:spacing w:line="288" w:lineRule="auto"/>
              <w:jc w:val="both"/>
              <w:rPr>
                <w:rFonts w:ascii="Times New Roman" w:eastAsia="Times New Roman" w:hAnsi="Times New Roman"/>
                <w:color w:val="FF0000"/>
                <w:sz w:val="28"/>
                <w:szCs w:val="28"/>
              </w:rPr>
            </w:pPr>
            <w:r w:rsidRPr="00B86C53">
              <w:rPr>
                <w:rFonts w:ascii="Times New Roman" w:eastAsia="Times New Roman" w:hAnsi="Times New Roman"/>
                <w:color w:val="FF0000"/>
                <w:sz w:val="28"/>
                <w:szCs w:val="28"/>
              </w:rPr>
              <w:t>- Phép nối: vả chăng</w:t>
            </w:r>
          </w:p>
          <w:p w14:paraId="1E250694" w14:textId="77777777" w:rsidR="00D82422" w:rsidRPr="00B86C53" w:rsidRDefault="00D82422"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color w:val="FF0000"/>
                <w:sz w:val="28"/>
                <w:szCs w:val="28"/>
              </w:rPr>
              <w:t>- Phép thế: "ngựa Hồ gái gió bắc, chim Việt đậu cành nam" - "nỗi ấy"</w:t>
            </w:r>
          </w:p>
          <w:p w14:paraId="0D7A27D2" w14:textId="77777777" w:rsidR="00D82422" w:rsidRPr="00B86C53" w:rsidRDefault="00D82422"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 Có lẽ không thể gửi hình ấn bóng ở đây được mãi, để mang tiếng xấu xa. Vả chăng, ngựa Hồ gái gió bắc, chim Việt đậu cành nam. Cảm vì nỗi ấy, tôi tất phải tìm về có ngày."</w:t>
            </w:r>
          </w:p>
        </w:tc>
      </w:tr>
      <w:tr w:rsidR="00D82422" w:rsidRPr="00B86C53" w14:paraId="58BD1E45" w14:textId="77777777" w:rsidTr="00F45071">
        <w:tc>
          <w:tcPr>
            <w:tcW w:w="1129" w:type="dxa"/>
          </w:tcPr>
          <w:p w14:paraId="6764F6B0" w14:textId="77777777" w:rsidR="00D82422" w:rsidRPr="00B86C53" w:rsidRDefault="00D82422" w:rsidP="00DB7318">
            <w:pPr>
              <w:pStyle w:val="ListParagraph"/>
              <w:numPr>
                <w:ilvl w:val="0"/>
                <w:numId w:val="39"/>
              </w:numPr>
              <w:spacing w:after="0" w:line="288" w:lineRule="auto"/>
              <w:jc w:val="both"/>
              <w:rPr>
                <w:rFonts w:eastAsia="Times New Roman" w:cs="Times New Roman"/>
                <w:b/>
                <w:bCs/>
                <w:color w:val="FF0000"/>
                <w:szCs w:val="28"/>
                <w:bdr w:val="none" w:sz="0" w:space="0" w:color="auto" w:frame="1"/>
              </w:rPr>
            </w:pPr>
          </w:p>
        </w:tc>
        <w:tc>
          <w:tcPr>
            <w:tcW w:w="8761" w:type="dxa"/>
          </w:tcPr>
          <w:p w14:paraId="2758BA52" w14:textId="77777777" w:rsidR="00D82422" w:rsidRPr="00B86C53" w:rsidRDefault="00D82422"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Vũ Nương vẫn thiết tha với gia đình, muốn trở về quê cũ</w:t>
            </w:r>
          </w:p>
          <w:p w14:paraId="11F0A359" w14:textId="77777777" w:rsidR="00D82422" w:rsidRPr="00B86C53" w:rsidRDefault="00D82422"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Ở thuỷ cung, nàng vẫn nhớ quê hương, có ngày tất phải tìm về.</w:t>
            </w:r>
          </w:p>
          <w:p w14:paraId="57B752B7" w14:textId="77777777" w:rsidR="00D82422" w:rsidRPr="00B86C53" w:rsidRDefault="00D82422"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Tìm về là để giải bày nỗi oan với chồng, với mọi người.</w:t>
            </w:r>
          </w:p>
          <w:p w14:paraId="2EED17F7" w14:textId="77777777" w:rsidR="00D82422" w:rsidRPr="00B86C53" w:rsidRDefault="00D82422"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Nhưng nàng không thể trở về với nhân gian được nữa.</w:t>
            </w:r>
          </w:p>
        </w:tc>
      </w:tr>
    </w:tbl>
    <w:p w14:paraId="6A3F181A" w14:textId="77777777" w:rsidR="00D82422" w:rsidRPr="00B86C53" w:rsidRDefault="00D82422" w:rsidP="00D82422">
      <w:pPr>
        <w:spacing w:after="0" w:line="288" w:lineRule="auto"/>
        <w:rPr>
          <w:rFonts w:ascii="Times New Roman" w:hAnsi="Times New Roman"/>
          <w:b/>
          <w:sz w:val="28"/>
          <w:szCs w:val="28"/>
          <w:u w:val="single"/>
        </w:rPr>
      </w:pPr>
    </w:p>
    <w:p w14:paraId="118C91E3" w14:textId="77777777" w:rsidR="00D82422" w:rsidRPr="00B86C53" w:rsidRDefault="00D82422" w:rsidP="00D82422">
      <w:pPr>
        <w:spacing w:after="0" w:line="288" w:lineRule="auto"/>
        <w:rPr>
          <w:rFonts w:ascii="Times New Roman" w:hAnsi="Times New Roman"/>
          <w:b/>
          <w:color w:val="FF0000"/>
          <w:sz w:val="28"/>
          <w:szCs w:val="28"/>
          <w:u w:val="single"/>
          <w:lang w:val="vi-VN"/>
        </w:rPr>
      </w:pPr>
      <w:r w:rsidRPr="00B86C53">
        <w:rPr>
          <w:rFonts w:ascii="Times New Roman" w:hAnsi="Times New Roman"/>
          <w:b/>
          <w:color w:val="FF0000"/>
          <w:sz w:val="28"/>
          <w:szCs w:val="28"/>
          <w:u w:val="single"/>
          <w:lang w:val="vi-VN"/>
        </w:rPr>
        <w:t>PHIẾU SỐ 2</w:t>
      </w:r>
    </w:p>
    <w:p w14:paraId="58C56F48"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Cho đoạn văn sau:</w:t>
      </w:r>
    </w:p>
    <w:p w14:paraId="294AF161"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“Kẻ bạc mệnh này duyên phận hẩm hiu, chồng con rẫy bỏ, điều đâu bay buộc, tiếng chịu nhuốc nhơ, thần sông có linh, xin ngài chứng giám. Thiếp nếu đoan trang giữ tiết, trinh bạch gìn lòng, vào nước xin làm ngọc Mị Nương, xuống đất xin làm cỏ ngu mĩ. Nhược bằng lòng chim dạ cá, lừa chồng dối con, dưới xin làm mồi cho cá tôm, trên xin làm cơm cho diều quạ và xin chịu khắp mọi người phỉ nhổ.”</w:t>
      </w:r>
    </w:p>
    <w:p w14:paraId="3B1AD002"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1: Đoạn văn trên được trích từ tác phẩm nào? Của ai?</w:t>
      </w:r>
    </w:p>
    <w:p w14:paraId="0EAAB84B"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 xml:space="preserve">Câu 2: Hãy tìm các thành ngữ trong lời người phụ nữ xấu số đó. </w:t>
      </w:r>
    </w:p>
    <w:p w14:paraId="466CC760"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3: Từ tác phẩm trên, hay viết một đoạn văn 15 câu để làm rõ vẻ đẹp truyền thống của người phụ nữ Việt Nam qua nhân vật Vũ Nương.</w:t>
      </w:r>
    </w:p>
    <w:p w14:paraId="56297535"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408"/>
        <w:gridCol w:w="8446"/>
      </w:tblGrid>
      <w:tr w:rsidR="00D82422" w:rsidRPr="00B86C53" w14:paraId="4306EFF5" w14:textId="77777777" w:rsidTr="00F45071">
        <w:tc>
          <w:tcPr>
            <w:tcW w:w="1413" w:type="dxa"/>
          </w:tcPr>
          <w:p w14:paraId="0F824919" w14:textId="77777777" w:rsidR="00D82422" w:rsidRPr="00B86C53" w:rsidRDefault="00D82422" w:rsidP="00DB7318">
            <w:pPr>
              <w:pStyle w:val="ListParagraph"/>
              <w:numPr>
                <w:ilvl w:val="0"/>
                <w:numId w:val="40"/>
              </w:numPr>
              <w:spacing w:after="0" w:line="288" w:lineRule="auto"/>
              <w:jc w:val="center"/>
              <w:rPr>
                <w:rFonts w:eastAsia="Calibri" w:cs="Times New Roman"/>
                <w:b/>
                <w:color w:val="FF0000"/>
                <w:szCs w:val="28"/>
              </w:rPr>
            </w:pPr>
          </w:p>
        </w:tc>
        <w:tc>
          <w:tcPr>
            <w:tcW w:w="8477" w:type="dxa"/>
          </w:tcPr>
          <w:p w14:paraId="143B0B91"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Xuất xứ và tác giả đoạn trích:</w:t>
            </w:r>
          </w:p>
          <w:p w14:paraId="38377818"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Tác phẩm: “Chuyện người con gái Nam Xương” - Nguyễn Dữ </w:t>
            </w:r>
          </w:p>
        </w:tc>
      </w:tr>
      <w:tr w:rsidR="00D82422" w:rsidRPr="00B86C53" w14:paraId="7EAE8E30" w14:textId="77777777" w:rsidTr="00F45071">
        <w:tc>
          <w:tcPr>
            <w:tcW w:w="1413" w:type="dxa"/>
          </w:tcPr>
          <w:p w14:paraId="7C306F87" w14:textId="77777777" w:rsidR="00D82422" w:rsidRPr="00B86C53" w:rsidRDefault="00D82422" w:rsidP="00DB7318">
            <w:pPr>
              <w:pStyle w:val="ListParagraph"/>
              <w:numPr>
                <w:ilvl w:val="0"/>
                <w:numId w:val="40"/>
              </w:numPr>
              <w:spacing w:after="0" w:line="288" w:lineRule="auto"/>
              <w:jc w:val="center"/>
              <w:rPr>
                <w:rFonts w:eastAsia="Calibri" w:cs="Times New Roman"/>
                <w:b/>
                <w:color w:val="FF0000"/>
                <w:szCs w:val="28"/>
              </w:rPr>
            </w:pPr>
          </w:p>
        </w:tc>
        <w:tc>
          <w:tcPr>
            <w:tcW w:w="8477" w:type="dxa"/>
          </w:tcPr>
          <w:p w14:paraId="693392F7"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Hãy tìm các thành ngữ trong lời người phụ nữ xấu số đó:</w:t>
            </w:r>
          </w:p>
          <w:p w14:paraId="7A99F08F"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Những thành ngữ là: Duyên phận hẩm hiu, chồng con rẫy bỏ, đoan trang giữ tiết, trinh bạch gìn lòng, lòng chim dạ cá, lừa chồng dối con.</w:t>
            </w:r>
          </w:p>
        </w:tc>
      </w:tr>
      <w:tr w:rsidR="00D82422" w:rsidRPr="00B86C53" w14:paraId="1CE49E47" w14:textId="77777777" w:rsidTr="00F45071">
        <w:tc>
          <w:tcPr>
            <w:tcW w:w="1413" w:type="dxa"/>
          </w:tcPr>
          <w:p w14:paraId="0991CB8A" w14:textId="77777777" w:rsidR="00D82422" w:rsidRPr="00B86C53" w:rsidRDefault="00D82422" w:rsidP="00DB7318">
            <w:pPr>
              <w:pStyle w:val="ListParagraph"/>
              <w:numPr>
                <w:ilvl w:val="0"/>
                <w:numId w:val="40"/>
              </w:numPr>
              <w:spacing w:after="0" w:line="288" w:lineRule="auto"/>
              <w:jc w:val="center"/>
              <w:rPr>
                <w:rFonts w:eastAsia="Calibri" w:cs="Times New Roman"/>
                <w:b/>
                <w:color w:val="FF0000"/>
                <w:szCs w:val="28"/>
              </w:rPr>
            </w:pPr>
          </w:p>
        </w:tc>
        <w:tc>
          <w:tcPr>
            <w:tcW w:w="8477" w:type="dxa"/>
          </w:tcPr>
          <w:p w14:paraId="393A299A"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Viết đoạn văn để làm rõ vẻ đẹp truyền thống của người phụ nữ Việt Nam </w:t>
            </w:r>
            <w:r w:rsidRPr="00B86C53">
              <w:rPr>
                <w:rFonts w:ascii="Times New Roman" w:hAnsi="Times New Roman"/>
                <w:sz w:val="28"/>
                <w:szCs w:val="28"/>
              </w:rPr>
              <w:lastRenderedPageBreak/>
              <w:t>qua nhân vật Vũ Nương:</w:t>
            </w:r>
          </w:p>
          <w:p w14:paraId="075AC2D4"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Làm sáng tỏ được vẻ đẹp truyền thống của người phụ nữ Việt Nam qua Vũ Nương:</w:t>
            </w:r>
          </w:p>
          <w:p w14:paraId="3FF0F63D"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Vẻ đẹp về dung nhan, phẩm hạnh.</w:t>
            </w:r>
          </w:p>
          <w:p w14:paraId="1A2356FB"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Người vợ thủy chung, yêu thương chồng hết mực.</w:t>
            </w:r>
          </w:p>
          <w:p w14:paraId="58CCA656"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Người con dâu hiếu thảo.</w:t>
            </w:r>
          </w:p>
          <w:p w14:paraId="3E161233"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Người mẹ yêu thương con.</w:t>
            </w:r>
          </w:p>
          <w:p w14:paraId="6FC50A03"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Người phụ nữ trọng nhân phẩm, tình nghĩa.</w:t>
            </w:r>
          </w:p>
          <w:p w14:paraId="751E0CF9"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Đánh giá, khái quát Vũ Nương là đại diện tiêu biểu cho vẻ đẹp của người phụ nữ Việt Nam truyền thống</w:t>
            </w:r>
          </w:p>
        </w:tc>
      </w:tr>
    </w:tbl>
    <w:p w14:paraId="0998B9FA" w14:textId="77777777" w:rsidR="00D82422" w:rsidRPr="00B86C53" w:rsidRDefault="00D82422" w:rsidP="00D82422">
      <w:pPr>
        <w:spacing w:after="0" w:line="288" w:lineRule="auto"/>
        <w:rPr>
          <w:rFonts w:ascii="Times New Roman" w:hAnsi="Times New Roman"/>
          <w:sz w:val="28"/>
          <w:szCs w:val="28"/>
        </w:rPr>
      </w:pPr>
    </w:p>
    <w:p w14:paraId="4323576E" w14:textId="77777777" w:rsidR="00D82422" w:rsidRPr="00B86C53" w:rsidRDefault="00D82422" w:rsidP="00D82422">
      <w:pPr>
        <w:spacing w:after="0" w:line="288" w:lineRule="auto"/>
        <w:rPr>
          <w:rFonts w:ascii="Times New Roman" w:hAnsi="Times New Roman"/>
          <w:b/>
          <w:color w:val="FF0000"/>
          <w:sz w:val="28"/>
          <w:szCs w:val="28"/>
          <w:u w:val="single"/>
          <w:lang w:val="vi-VN"/>
        </w:rPr>
      </w:pPr>
      <w:r w:rsidRPr="00B86C53">
        <w:rPr>
          <w:rFonts w:ascii="Times New Roman" w:hAnsi="Times New Roman"/>
          <w:b/>
          <w:color w:val="FF0000"/>
          <w:sz w:val="28"/>
          <w:szCs w:val="28"/>
          <w:lang w:val="vi-VN"/>
        </w:rPr>
        <w:t>PHIẾU SỐ 3</w:t>
      </w:r>
    </w:p>
    <w:p w14:paraId="3DDDE5DC"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Cho đoạn trích sau:</w:t>
      </w:r>
    </w:p>
    <w:p w14:paraId="04C80D08" w14:textId="77777777" w:rsidR="00D82422" w:rsidRPr="00B86C53" w:rsidRDefault="00D82422" w:rsidP="00D82422">
      <w:pPr>
        <w:spacing w:after="0" w:line="288" w:lineRule="auto"/>
        <w:rPr>
          <w:rFonts w:ascii="Times New Roman" w:hAnsi="Times New Roman"/>
          <w:i/>
          <w:sz w:val="28"/>
          <w:szCs w:val="28"/>
        </w:rPr>
      </w:pPr>
      <w:r w:rsidRPr="00B86C53">
        <w:rPr>
          <w:rFonts w:ascii="Times New Roman" w:hAnsi="Times New Roman"/>
          <w:i/>
          <w:sz w:val="28"/>
          <w:szCs w:val="28"/>
        </w:rPr>
        <w:t>“Chàng vội gọi, nàng vẫn ở giữa dòng mà nói vọng vào:</w:t>
      </w:r>
    </w:p>
    <w:p w14:paraId="09A892CC" w14:textId="77777777" w:rsidR="00D82422" w:rsidRPr="00B86C53" w:rsidRDefault="00D82422" w:rsidP="00D82422">
      <w:pPr>
        <w:spacing w:after="0" w:line="288" w:lineRule="auto"/>
        <w:rPr>
          <w:rFonts w:ascii="Times New Roman" w:hAnsi="Times New Roman"/>
          <w:i/>
          <w:sz w:val="28"/>
          <w:szCs w:val="28"/>
        </w:rPr>
      </w:pPr>
      <w:r w:rsidRPr="00B86C53">
        <w:rPr>
          <w:rFonts w:ascii="Times New Roman" w:hAnsi="Times New Roman"/>
          <w:i/>
          <w:sz w:val="28"/>
          <w:szCs w:val="28"/>
        </w:rPr>
        <w:t>- Thiếp cảm ơn đức của Linh Phi, đã thề sống chết cũng không bỏ. Đa tạ tình chàng, thiếp chẳng trở về nhân gian được nữa.</w:t>
      </w:r>
    </w:p>
    <w:p w14:paraId="23145A01" w14:textId="77777777" w:rsidR="00D82422" w:rsidRPr="00B86C53" w:rsidRDefault="00D82422" w:rsidP="00D82422">
      <w:pPr>
        <w:spacing w:after="0" w:line="288" w:lineRule="auto"/>
        <w:rPr>
          <w:rFonts w:ascii="Times New Roman" w:hAnsi="Times New Roman"/>
          <w:i/>
          <w:sz w:val="28"/>
          <w:szCs w:val="28"/>
        </w:rPr>
      </w:pPr>
      <w:r w:rsidRPr="00B86C53">
        <w:rPr>
          <w:rFonts w:ascii="Times New Roman" w:hAnsi="Times New Roman"/>
          <w:i/>
          <w:sz w:val="28"/>
          <w:szCs w:val="28"/>
        </w:rPr>
        <w:t>Rồi trong chốc lát, bóng nàng loang loáng mờ nhạt dần mà biến đi mất.”</w:t>
      </w:r>
    </w:p>
    <w:p w14:paraId="5ECD8D30"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1: Đoạn trích trên trong tác phẩm nào? Tác giả là ai?</w:t>
      </w:r>
    </w:p>
    <w:p w14:paraId="0EAE4674"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2: Lời nói của nhân vật được dẫn bằng cách nào? Hãy thuật lại bằng cách dẫn khác.</w:t>
      </w:r>
    </w:p>
    <w:p w14:paraId="4ED185B7"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3: Qua lời thoại trên, em cảm nhận gì về vẻ đẹp tâm hồn của Vũ Nương?</w:t>
      </w:r>
    </w:p>
    <w:p w14:paraId="57039273"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4: Có ý kiến cho rằng: câu chuyện kết thúc song tính bi kịch vẫn tiềm ẩn trong cái lung linh kì ảo. Hãy viết đoạn văn tổng - phân - hợp khoảng 10 câu trình bày suy nghĩ của em về kết thúc trên. Đoạn văn có sử dụng phép thế và câu có thành phần tình thái.</w:t>
      </w:r>
    </w:p>
    <w:p w14:paraId="3F161EDE"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985"/>
        <w:gridCol w:w="8869"/>
      </w:tblGrid>
      <w:tr w:rsidR="00D82422" w:rsidRPr="00B86C53" w14:paraId="4B74A537" w14:textId="77777777" w:rsidTr="00F45071">
        <w:tc>
          <w:tcPr>
            <w:tcW w:w="988" w:type="dxa"/>
          </w:tcPr>
          <w:p w14:paraId="4EAB035D" w14:textId="77777777" w:rsidR="00D82422" w:rsidRPr="00B86C53" w:rsidRDefault="00D82422" w:rsidP="00DB7318">
            <w:pPr>
              <w:pStyle w:val="ListParagraph"/>
              <w:numPr>
                <w:ilvl w:val="0"/>
                <w:numId w:val="41"/>
              </w:numPr>
              <w:spacing w:after="0" w:line="288" w:lineRule="auto"/>
              <w:jc w:val="center"/>
              <w:rPr>
                <w:rFonts w:eastAsia="Calibri" w:cs="Times New Roman"/>
                <w:b/>
                <w:color w:val="FF0000"/>
                <w:szCs w:val="28"/>
              </w:rPr>
            </w:pPr>
          </w:p>
        </w:tc>
        <w:tc>
          <w:tcPr>
            <w:tcW w:w="8902" w:type="dxa"/>
          </w:tcPr>
          <w:p w14:paraId="11ACE306"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Xuất xứ, tác giả đoạn trích:</w:t>
            </w:r>
          </w:p>
          <w:p w14:paraId="308E27A9"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Tác phẩm: Chuyện người con gái Nam Xương</w:t>
            </w:r>
          </w:p>
          <w:p w14:paraId="58944700"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Tác giả: Nguyễn Dữ</w:t>
            </w:r>
          </w:p>
        </w:tc>
      </w:tr>
      <w:tr w:rsidR="00D82422" w:rsidRPr="00B86C53" w14:paraId="6C87C294" w14:textId="77777777" w:rsidTr="00F45071">
        <w:tc>
          <w:tcPr>
            <w:tcW w:w="988" w:type="dxa"/>
          </w:tcPr>
          <w:p w14:paraId="54F2FD21" w14:textId="77777777" w:rsidR="00D82422" w:rsidRPr="00B86C53" w:rsidRDefault="00D82422" w:rsidP="00DB7318">
            <w:pPr>
              <w:pStyle w:val="ListParagraph"/>
              <w:numPr>
                <w:ilvl w:val="0"/>
                <w:numId w:val="41"/>
              </w:numPr>
              <w:spacing w:after="0" w:line="288" w:lineRule="auto"/>
              <w:jc w:val="center"/>
              <w:rPr>
                <w:rFonts w:eastAsia="Calibri" w:cs="Times New Roman"/>
                <w:b/>
                <w:color w:val="FF0000"/>
                <w:szCs w:val="28"/>
              </w:rPr>
            </w:pPr>
          </w:p>
        </w:tc>
        <w:tc>
          <w:tcPr>
            <w:tcW w:w="8902" w:type="dxa"/>
          </w:tcPr>
          <w:p w14:paraId="08E5C624"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Lờì nói cùa nhân vật dược dẫn bằng cách nào? Hãy thuật lại bằng cách dẫn </w:t>
            </w:r>
            <w:r w:rsidRPr="00B86C53">
              <w:rPr>
                <w:rFonts w:ascii="Times New Roman" w:hAnsi="Times New Roman"/>
                <w:sz w:val="28"/>
                <w:szCs w:val="28"/>
              </w:rPr>
              <w:lastRenderedPageBreak/>
              <w:t>khác:</w:t>
            </w:r>
          </w:p>
          <w:p w14:paraId="71EEFCCF"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Lời nói của nhân vật được dẫn bằng lời dẫn trực tiếp</w:t>
            </w:r>
          </w:p>
          <w:p w14:paraId="78659811"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Dẫn lại thành cách gián tiếp: Học sinh tự hoàn thành</w:t>
            </w:r>
          </w:p>
        </w:tc>
      </w:tr>
      <w:tr w:rsidR="00D82422" w:rsidRPr="00B86C53" w14:paraId="2C1E1C4A" w14:textId="77777777" w:rsidTr="00F45071">
        <w:tc>
          <w:tcPr>
            <w:tcW w:w="988" w:type="dxa"/>
          </w:tcPr>
          <w:p w14:paraId="2F409217" w14:textId="77777777" w:rsidR="00D82422" w:rsidRPr="00B86C53" w:rsidRDefault="00D82422" w:rsidP="00DB7318">
            <w:pPr>
              <w:pStyle w:val="ListParagraph"/>
              <w:numPr>
                <w:ilvl w:val="0"/>
                <w:numId w:val="41"/>
              </w:numPr>
              <w:spacing w:after="0" w:line="288" w:lineRule="auto"/>
              <w:jc w:val="center"/>
              <w:rPr>
                <w:rFonts w:eastAsia="Calibri" w:cs="Times New Roman"/>
                <w:b/>
                <w:color w:val="FF0000"/>
                <w:szCs w:val="28"/>
              </w:rPr>
            </w:pPr>
          </w:p>
        </w:tc>
        <w:tc>
          <w:tcPr>
            <w:tcW w:w="8902" w:type="dxa"/>
          </w:tcPr>
          <w:p w14:paraId="5B314C9A"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Vẻ đẹp tâm hồn của Vũ Nương:</w:t>
            </w:r>
          </w:p>
          <w:p w14:paraId="0D549E65"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Xây dựng lời thoại cuối cùng, Nguyễn Dữ đã hoàn thiện vẻ đẹp tâm hồn Vũ Nương. Cho dù nàng không thể trở về nhân gian nhưng khát vọng về cuộc sống nơi trần thế cũng như khát vọng hạnh phúc ở nàng vẫn tha thiết không nguôi.</w:t>
            </w:r>
          </w:p>
          <w:p w14:paraId="024D3221"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Câu nói cho thấy dù trong hoàn cảnh nào (cả khi bị đẩy đến cái chết) Vũ Nương cũng là con người giàu ân nghĩa, thủy chung: với Trương Sinh và với Linh Phi.</w:t>
            </w:r>
          </w:p>
          <w:p w14:paraId="6688E09F"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 Sự trân trọng ân nghĩa, thủy chung của Vũ Nương chính là sự trân trọng danh dự, phẩm giá của chính mình. Đối với nàng, điều đó quan trọng hơn cả sinh mệnh của bản thân và thiêng liêng hơn cả khát vọng trở về nhân gian dù khát vọng ấy vô cùng tha thiết. Đó cũng là lí do mà Vũ Nương không thể trở về nhân gian. </w:t>
            </w:r>
          </w:p>
        </w:tc>
      </w:tr>
      <w:tr w:rsidR="00D82422" w:rsidRPr="00B86C53" w14:paraId="13E19D83" w14:textId="77777777" w:rsidTr="00F45071">
        <w:tc>
          <w:tcPr>
            <w:tcW w:w="988" w:type="dxa"/>
          </w:tcPr>
          <w:p w14:paraId="1A301C46" w14:textId="77777777" w:rsidR="00D82422" w:rsidRPr="00B86C53" w:rsidRDefault="00D82422" w:rsidP="00DB7318">
            <w:pPr>
              <w:pStyle w:val="ListParagraph"/>
              <w:numPr>
                <w:ilvl w:val="0"/>
                <w:numId w:val="41"/>
              </w:numPr>
              <w:spacing w:after="0" w:line="288" w:lineRule="auto"/>
              <w:jc w:val="center"/>
              <w:rPr>
                <w:rFonts w:eastAsia="Calibri" w:cs="Times New Roman"/>
                <w:b/>
                <w:color w:val="FF0000"/>
                <w:szCs w:val="28"/>
              </w:rPr>
            </w:pPr>
          </w:p>
        </w:tc>
        <w:tc>
          <w:tcPr>
            <w:tcW w:w="8902" w:type="dxa"/>
          </w:tcPr>
          <w:p w14:paraId="42B977A8"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Hãy viết đoạn văn trình bày suy nghĩ của em về kết thúc trên của truyện:</w:t>
            </w:r>
          </w:p>
          <w:p w14:paraId="603033C8"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Vũ Nương có trở về trong rực rỡ và uy nghi nhưng cũng chỉ thấp thoáng, ẩn hiện, như một ảo ảnh. Nàng và chồng con vẫn xa cách giữa dòng, âm dương cách biệt. Lời tạ từ của nàng xiết bao ngậm ngùi và chua xót: Đa tạ tình chàng thiếp chẳng thể trở về nhân gian được nữa. Rồi bóng nàng loang loáng nhạt mờ dần mà biến đi mất.</w:t>
            </w:r>
          </w:p>
          <w:p w14:paraId="343F71FF"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Nguyễn Dữ kéo ta sực tỉnh giấc mơ. Sương khói đàn tràng tan đi, chỉ còn sự thực cay đắng. Đàn giải oan chỉ là một chút an ủi cho người bạc phận chứ hạnh phúc thực sự đâu còn có thể làm lại được nữa. Cửa sinh đã đóng sập trước cuộc đời Vũ Nương. Trần gian này đâu có hạnh phúc cho những người như nàng.</w:t>
            </w:r>
          </w:p>
          <w:p w14:paraId="01052486"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Và chàng Trương vẫn phải trả giá cho hành động “phũ phàng” của mình.</w:t>
            </w:r>
          </w:p>
          <w:p w14:paraId="3D56D6D6"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 Chi tiết này làm giảm độ căng cho người đọc nhưng không làm mất đi tính bi kịch của truyện và càng bộc lộ niềm cảm thương sâu sắc của tác giả đối </w:t>
            </w:r>
            <w:r w:rsidRPr="00B86C53">
              <w:rPr>
                <w:rFonts w:ascii="Times New Roman" w:hAnsi="Times New Roman"/>
                <w:sz w:val="28"/>
                <w:szCs w:val="28"/>
              </w:rPr>
              <w:lastRenderedPageBreak/>
              <w:t>với số phận bi thảm của người phụ nữ trong xã hội phong kiến.</w:t>
            </w:r>
          </w:p>
          <w:p w14:paraId="477CA563"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Kết thúc này để lại dư vị ngậm ngùi nơi người đọc, cho họ một bài học thấm thía về việc giữ gìn hạnh phúc gia đình.</w:t>
            </w:r>
          </w:p>
        </w:tc>
      </w:tr>
    </w:tbl>
    <w:p w14:paraId="51645633" w14:textId="77777777" w:rsidR="00D82422" w:rsidRPr="00B86C53" w:rsidRDefault="00D82422" w:rsidP="00D82422">
      <w:pPr>
        <w:spacing w:after="0" w:line="288" w:lineRule="auto"/>
        <w:rPr>
          <w:rFonts w:ascii="Times New Roman" w:hAnsi="Times New Roman"/>
          <w:b/>
          <w:sz w:val="28"/>
          <w:szCs w:val="28"/>
          <w:u w:val="single"/>
        </w:rPr>
      </w:pPr>
    </w:p>
    <w:p w14:paraId="114BB16E" w14:textId="77777777" w:rsidR="00D82422" w:rsidRPr="00B86C53" w:rsidRDefault="00D82422" w:rsidP="00D82422">
      <w:pPr>
        <w:spacing w:after="0" w:line="288" w:lineRule="auto"/>
        <w:rPr>
          <w:rFonts w:ascii="Times New Roman" w:hAnsi="Times New Roman"/>
          <w:b/>
          <w:color w:val="FF0000"/>
          <w:sz w:val="28"/>
          <w:szCs w:val="28"/>
          <w:u w:val="single"/>
          <w:lang w:val="vi-VN"/>
        </w:rPr>
      </w:pPr>
      <w:r w:rsidRPr="00B86C53">
        <w:rPr>
          <w:rFonts w:ascii="Times New Roman" w:hAnsi="Times New Roman"/>
          <w:b/>
          <w:color w:val="FF0000"/>
          <w:sz w:val="28"/>
          <w:szCs w:val="28"/>
          <w:u w:val="single"/>
          <w:lang w:val="vi-VN"/>
        </w:rPr>
        <w:t>PHIẾU SỐ 4</w:t>
      </w:r>
    </w:p>
    <w:p w14:paraId="1FE286B4"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Từ một truyện dân gian, bằng tài năng và sự cảm thương sâu sắc, Nguyễn Dữ đã viết thành “Chuyện người con gái Nam Xương”. Đây là một trong những truyện hay nhất được rút từ tập “Truyền kì mạn lục”.</w:t>
      </w:r>
    </w:p>
    <w:p w14:paraId="505674A4"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1: Giải thích ý nghĩa nhan đề “Truyền kì mạn lục”.</w:t>
      </w:r>
    </w:p>
    <w:p w14:paraId="1FC59BD6"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2: Trong Chuyện người con gái Nam Xương, lúc vắng chồng, Vũ Nương hay đùa con, chỉ vào bóng mình mà bảo là cha Đản. Chi tiết đó đã nói lên điều gì ở nhân vật này? Việc tác giả đưa vào cuối truyện yếu tố kỳ ảo nói về sự trở về chốc lát của Vũ Nương có làm cho tính bi kịch của tác phẩm mất đi không? Vì sao?</w:t>
      </w:r>
    </w:p>
    <w:p w14:paraId="7AF81590"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125"/>
        <w:gridCol w:w="8729"/>
      </w:tblGrid>
      <w:tr w:rsidR="00D82422" w:rsidRPr="00B86C53" w14:paraId="2F4E7D36" w14:textId="77777777" w:rsidTr="00F45071">
        <w:tc>
          <w:tcPr>
            <w:tcW w:w="1129" w:type="dxa"/>
          </w:tcPr>
          <w:p w14:paraId="1A6037B1" w14:textId="77777777" w:rsidR="00D82422" w:rsidRPr="00B86C53" w:rsidRDefault="00D82422" w:rsidP="00DB7318">
            <w:pPr>
              <w:pStyle w:val="ListParagraph"/>
              <w:numPr>
                <w:ilvl w:val="0"/>
                <w:numId w:val="42"/>
              </w:numPr>
              <w:spacing w:after="0" w:line="288" w:lineRule="auto"/>
              <w:jc w:val="center"/>
              <w:rPr>
                <w:rFonts w:eastAsia="Calibri" w:cs="Times New Roman"/>
                <w:b/>
                <w:color w:val="FF0000"/>
                <w:szCs w:val="28"/>
              </w:rPr>
            </w:pPr>
          </w:p>
        </w:tc>
        <w:tc>
          <w:tcPr>
            <w:tcW w:w="8761" w:type="dxa"/>
          </w:tcPr>
          <w:p w14:paraId="784536DF"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Giải thích ý nghĩa nhan đề Truyền kì mạn lục:</w:t>
            </w:r>
          </w:p>
          <w:p w14:paraId="12570459"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Truyền kỳ mạn lục: Ghi chép tản mạn những điếu kỳ lạ được lưu truyền.</w:t>
            </w:r>
          </w:p>
        </w:tc>
      </w:tr>
      <w:tr w:rsidR="00D82422" w:rsidRPr="00B86C53" w14:paraId="66AACA87" w14:textId="77777777" w:rsidTr="00F45071">
        <w:tc>
          <w:tcPr>
            <w:tcW w:w="1129" w:type="dxa"/>
          </w:tcPr>
          <w:p w14:paraId="712640E7" w14:textId="77777777" w:rsidR="00D82422" w:rsidRPr="00B86C53" w:rsidRDefault="00D82422" w:rsidP="00DB7318">
            <w:pPr>
              <w:pStyle w:val="ListParagraph"/>
              <w:numPr>
                <w:ilvl w:val="0"/>
                <w:numId w:val="42"/>
              </w:numPr>
              <w:spacing w:after="0" w:line="288" w:lineRule="auto"/>
              <w:jc w:val="center"/>
              <w:rPr>
                <w:rFonts w:eastAsia="Calibri" w:cs="Times New Roman"/>
                <w:b/>
                <w:color w:val="FF0000"/>
                <w:szCs w:val="28"/>
              </w:rPr>
            </w:pPr>
          </w:p>
        </w:tc>
        <w:tc>
          <w:tcPr>
            <w:tcW w:w="8761" w:type="dxa"/>
          </w:tcPr>
          <w:p w14:paraId="6394D846"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Trong Chuyện người con gái Nam Xương, lúc vắng chồng, Vũ Nương hay đùa con, chỉ vào bóng mình mà bảo là cha Đản. Chi tiết đó đã nói lên điều gì ở nhân vật này? Việc tác giả đưa vào cuối truyện yéu tố kỳ ảo nói về sự trở về chốc lát của Vũ Nương có làm cho tính bi kịch của tác phẩm mất đi không? Vì sao?</w:t>
            </w:r>
          </w:p>
          <w:p w14:paraId="6039E718"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Chi tiết Vũ Nương chỉ cáỉ bóng của mình rồi nói với đứa con là cha Đản chứng tỏ:</w:t>
            </w:r>
          </w:p>
          <w:p w14:paraId="2863729D"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Vũ Nương là một người mẹ rất thương con, không muốn cho con thiếu thốn tình cảm của cha.</w:t>
            </w:r>
          </w:p>
          <w:p w14:paraId="0A30C449"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Vũ Nương là một người vợ thủy chung với chồng, lúc nào cũng nghĩ đến chồng.</w:t>
            </w:r>
          </w:p>
          <w:p w14:paraId="0BE6D06E"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Vũ Nương rất cô đơn chỉ biết chỉ biết truyện trò cùng bóng.</w:t>
            </w:r>
          </w:p>
          <w:p w14:paraId="30D6D05F"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 Việc đưa vào những yếu tố kì ảo, để Vũ Nương hiện về trong chốc lát có làm dịu đi chút ít tính bi kịch của tác phẩm vì như thế là Vũ Nương không chết, với chồng nàng đã được minh oan. Nhưng chỉ tiết này đã gián tiếp lên </w:t>
            </w:r>
            <w:r w:rsidRPr="00B86C53">
              <w:rPr>
                <w:rFonts w:ascii="Times New Roman" w:hAnsi="Times New Roman"/>
                <w:sz w:val="28"/>
                <w:szCs w:val="28"/>
              </w:rPr>
              <w:lastRenderedPageBreak/>
              <w:t>án, tố cáo:</w:t>
            </w:r>
          </w:p>
          <w:p w14:paraId="3C04A022"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Xã hội phong kiển với chế độ nam quyền đã dung túng, bênh vực những suy nghĩ, hành động của Trương Sinh, đẩy Vũ Nương đến cái chết bi thảm.</w:t>
            </w:r>
          </w:p>
          <w:p w14:paraId="1880071B"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 Xã hội phong kiến với những cuộc chiến tranh phi nghĩa chia cách tình cảm vợ chồng, cha con, đã gây ra bị kịch của cuộc đời Vũ Nương. </w:t>
            </w:r>
          </w:p>
          <w:p w14:paraId="029D469E"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Xã hội phong kiến không có chỗ cho những con người tốt đẹp như Vũ Nương được sống  -&gt; Vũ Nương không thể trở về.</w:t>
            </w:r>
          </w:p>
        </w:tc>
      </w:tr>
    </w:tbl>
    <w:p w14:paraId="4128808D" w14:textId="77777777" w:rsidR="00D82422" w:rsidRPr="00B86C53" w:rsidRDefault="00D82422" w:rsidP="00D82422">
      <w:pPr>
        <w:spacing w:after="0" w:line="288" w:lineRule="auto"/>
        <w:rPr>
          <w:rFonts w:ascii="Times New Roman" w:hAnsi="Times New Roman"/>
          <w:sz w:val="28"/>
          <w:szCs w:val="28"/>
        </w:rPr>
      </w:pPr>
    </w:p>
    <w:p w14:paraId="49D87418" w14:textId="77777777" w:rsidR="00D82422" w:rsidRPr="00B86C53" w:rsidRDefault="00D82422" w:rsidP="00D82422">
      <w:pPr>
        <w:spacing w:after="0" w:line="288" w:lineRule="auto"/>
        <w:rPr>
          <w:rFonts w:ascii="Times New Roman" w:hAnsi="Times New Roman"/>
          <w:b/>
          <w:color w:val="FF0000"/>
          <w:sz w:val="28"/>
          <w:szCs w:val="28"/>
          <w:u w:val="single"/>
          <w:lang w:val="vi-VN"/>
        </w:rPr>
      </w:pPr>
      <w:r w:rsidRPr="00B86C53">
        <w:rPr>
          <w:rFonts w:ascii="Times New Roman" w:hAnsi="Times New Roman"/>
          <w:b/>
          <w:color w:val="FF0000"/>
          <w:sz w:val="28"/>
          <w:szCs w:val="28"/>
          <w:u w:val="single"/>
          <w:lang w:val="vi-VN"/>
        </w:rPr>
        <w:t>PHIẾU SỐ 5</w:t>
      </w:r>
    </w:p>
    <w:p w14:paraId="0FEA9284"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Dưới đây là một đoạn trong “Chuyện người con gái Nam Xương” (Nguyễn Dữ)</w:t>
      </w:r>
    </w:p>
    <w:p w14:paraId="3503849B" w14:textId="77777777" w:rsidR="00D82422" w:rsidRPr="00B86C53" w:rsidRDefault="00D82422" w:rsidP="00D82422">
      <w:pPr>
        <w:spacing w:after="0" w:line="288" w:lineRule="auto"/>
        <w:rPr>
          <w:rFonts w:ascii="Times New Roman" w:hAnsi="Times New Roman"/>
          <w:i/>
          <w:sz w:val="28"/>
          <w:szCs w:val="28"/>
        </w:rPr>
      </w:pPr>
      <w:r w:rsidRPr="00B86C53">
        <w:rPr>
          <w:rFonts w:ascii="Times New Roman" w:hAnsi="Times New Roman"/>
          <w:i/>
          <w:sz w:val="28"/>
          <w:szCs w:val="28"/>
        </w:rPr>
        <w:t>...“Đoạn rồi nàng tắm gội chay sạch, ra bến Hoàng Giang ngửa mặt lên trời mà than rằng:</w:t>
      </w:r>
    </w:p>
    <w:p w14:paraId="6303000E" w14:textId="77777777" w:rsidR="00D82422" w:rsidRPr="00B86C53" w:rsidRDefault="00D82422" w:rsidP="00D82422">
      <w:pPr>
        <w:spacing w:after="0" w:line="288" w:lineRule="auto"/>
        <w:rPr>
          <w:rFonts w:ascii="Times New Roman" w:hAnsi="Times New Roman"/>
          <w:i/>
          <w:sz w:val="28"/>
          <w:szCs w:val="28"/>
        </w:rPr>
      </w:pPr>
      <w:r w:rsidRPr="00B86C53">
        <w:rPr>
          <w:rFonts w:ascii="Times New Roman" w:hAnsi="Times New Roman"/>
          <w:i/>
          <w:sz w:val="28"/>
          <w:szCs w:val="28"/>
        </w:rPr>
        <w:t>- Kẻ bạc mệnh này thân phận hẩm hiu, chồng con rẫy bỏ, điều đầu bay buộc, tiếng chịu nhuốc nhơ, thần sông có linh, xin ngài chứng giám. Thiếp nếu đoan trang giữ tiết, trinh bạch gìn lòng, vào nước xin làm ngọc Mị Nương, xuống đất xin làm cỏ ngu mĩ. Nhược bằng lòng chim dạ cá, lừa chồng dối con, dưới xin làm mồi cho cá tôm, trên xin làm cơm cho diều quạ và xin chịu khắp mọi người phỉ nhổ.”</w:t>
      </w:r>
    </w:p>
    <w:p w14:paraId="0525F973" w14:textId="77777777" w:rsidR="00D82422" w:rsidRPr="00B86C53" w:rsidRDefault="00D82422" w:rsidP="00D82422">
      <w:pPr>
        <w:spacing w:after="0" w:line="288" w:lineRule="auto"/>
        <w:jc w:val="right"/>
        <w:rPr>
          <w:rFonts w:ascii="Times New Roman" w:hAnsi="Times New Roman"/>
          <w:sz w:val="28"/>
          <w:szCs w:val="28"/>
        </w:rPr>
      </w:pPr>
      <w:r w:rsidRPr="00B86C53">
        <w:rPr>
          <w:rFonts w:ascii="Times New Roman" w:hAnsi="Times New Roman"/>
          <w:sz w:val="28"/>
          <w:szCs w:val="28"/>
        </w:rPr>
        <w:t xml:space="preserve"> (Theo Ngữ văn 9, tập một)</w:t>
      </w:r>
    </w:p>
    <w:p w14:paraId="1CDF5485"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1: Trong tác phầm lời thoại trên là độc thoại hay đối thoại? Vì sao?</w:t>
      </w:r>
    </w:p>
    <w:p w14:paraId="3EBA3E72"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2: Lời thoại này được Vũ Nương nói trong hoàn cảnh nào? Qua đó, nhân vật muốn khẳng định những phẩm chất gì? Ghi lại ngắn gọn (khoảng 6 câu) suy nghĩ của em về những phẩm chất ấy của nhân vật.</w:t>
      </w:r>
    </w:p>
    <w:p w14:paraId="09FA63E0"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3: Làm nên sức hấp dẫn của truyện truyền kì là những yếu tố kì ảo. Nêu 2 chi tiết kì ảo trong Chuyện người con gái Nam Xương.</w:t>
      </w:r>
    </w:p>
    <w:p w14:paraId="65D62E49"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985"/>
        <w:gridCol w:w="8869"/>
      </w:tblGrid>
      <w:tr w:rsidR="00D82422" w:rsidRPr="00B86C53" w14:paraId="508427C2" w14:textId="77777777" w:rsidTr="00F45071">
        <w:tc>
          <w:tcPr>
            <w:tcW w:w="988" w:type="dxa"/>
          </w:tcPr>
          <w:p w14:paraId="64BAA346" w14:textId="77777777" w:rsidR="00D82422" w:rsidRPr="00B86C53" w:rsidRDefault="00D82422" w:rsidP="00DB7318">
            <w:pPr>
              <w:pStyle w:val="ListParagraph"/>
              <w:numPr>
                <w:ilvl w:val="0"/>
                <w:numId w:val="43"/>
              </w:numPr>
              <w:spacing w:after="0" w:line="288" w:lineRule="auto"/>
              <w:jc w:val="center"/>
              <w:rPr>
                <w:rFonts w:eastAsia="Calibri" w:cs="Times New Roman"/>
                <w:b/>
                <w:color w:val="FF0000"/>
                <w:szCs w:val="28"/>
              </w:rPr>
            </w:pPr>
          </w:p>
        </w:tc>
        <w:tc>
          <w:tcPr>
            <w:tcW w:w="8902" w:type="dxa"/>
          </w:tcPr>
          <w:p w14:paraId="67169ED3"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Lời thoạỉ trên là độc thoại hay đối thoại? Vì sao?</w:t>
            </w:r>
          </w:p>
          <w:p w14:paraId="69D80228"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Trong tác phẩm đó là lời độc thoại.</w:t>
            </w:r>
          </w:p>
          <w:p w14:paraId="1ED79BE3"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Vì đó là lời than của nàng với trời đất nhưng đó cũng là lời của nàng nói với lòng mình để giãi bày tấm lòng trong trắng của mình. Lời nói không hướng tới một đối tượng nào cả, phát ra thành tiếng thể hiện bằng gạch đầu dòng (-).</w:t>
            </w:r>
          </w:p>
        </w:tc>
      </w:tr>
      <w:tr w:rsidR="00D82422" w:rsidRPr="00B86C53" w14:paraId="32B16AC4" w14:textId="77777777" w:rsidTr="00F45071">
        <w:tc>
          <w:tcPr>
            <w:tcW w:w="988" w:type="dxa"/>
          </w:tcPr>
          <w:p w14:paraId="78F62493" w14:textId="77777777" w:rsidR="00D82422" w:rsidRPr="00B86C53" w:rsidRDefault="00D82422" w:rsidP="00DB7318">
            <w:pPr>
              <w:pStyle w:val="ListParagraph"/>
              <w:numPr>
                <w:ilvl w:val="0"/>
                <w:numId w:val="43"/>
              </w:numPr>
              <w:spacing w:after="0" w:line="288" w:lineRule="auto"/>
              <w:jc w:val="center"/>
              <w:rPr>
                <w:rFonts w:eastAsia="Calibri" w:cs="Times New Roman"/>
                <w:b/>
                <w:color w:val="FF0000"/>
                <w:szCs w:val="28"/>
              </w:rPr>
            </w:pPr>
          </w:p>
        </w:tc>
        <w:tc>
          <w:tcPr>
            <w:tcW w:w="8902" w:type="dxa"/>
          </w:tcPr>
          <w:p w14:paraId="15E61936"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Hoàn cảnh Vũ Nương nói lời này. Qua đó, nhân vật muốn khẳng định những phẩm chất gì? Ghi lại ngắn gọn (khoảng 6 câu) suy nghĩ của em về những </w:t>
            </w:r>
            <w:r w:rsidRPr="00B86C53">
              <w:rPr>
                <w:rFonts w:ascii="Times New Roman" w:hAnsi="Times New Roman"/>
                <w:sz w:val="28"/>
                <w:szCs w:val="28"/>
              </w:rPr>
              <w:lastRenderedPageBreak/>
              <w:t>phẩm chất ấy của nhân vật:</w:t>
            </w:r>
          </w:p>
          <w:p w14:paraId="3761DF32"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Lời thoại này được Vũ Nương nói trong hoàn cành nào? Qua đó, nhân vật muốn khẳng định những phẩm chất gì?</w:t>
            </w:r>
          </w:p>
          <w:p w14:paraId="40BC4BF1"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Vũ Nương nói bị chồng đối xử bất công mắng nhiếc đánh đuổi đi, thất vọng tột cùng, bị đẩy đến đường cùng không thể giải được nỗi oan khuất, tất cả đã tan vỡ, nàng đau khổ tuyệt vọng tìm đến cái chết để bày tỏ tấm lòng trong trắng, mượn nước sông để rửa sạch tiếng nhơ oan ức. Lời than như một lời nguyền, xin thần sông chứng giám nỗi oan khuất và tiết sạch giá trong cùa nàng, của một “kẻ bạc mệnh” đầy đau khổ. Hành động tự trẫm mình của nàng là một hành động quyết liệt cuối cùng để bảo toàn danh dự. Cái chết của Vũ Nương thể hiện nỗi đau khổ của nàng đã lên đến tột cùng. Qua lời thề nguyền của Vũ Nương ta thấy nàng:</w:t>
            </w:r>
          </w:p>
          <w:p w14:paraId="12BA4108"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Rất khao khát cuộc sống gia đình hạnh phúc.</w:t>
            </w:r>
          </w:p>
          <w:p w14:paraId="0E5D99A4"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Luôn trong sáng, thủy chung với chồng.</w:t>
            </w:r>
          </w:p>
          <w:p w14:paraId="37DBD1DD"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Rất mong dược minh oan, rất tự trọng</w:t>
            </w:r>
          </w:p>
          <w:p w14:paraId="070EE85A"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Những phẩm chất của nhân vật trong lời thoại:</w:t>
            </w:r>
          </w:p>
          <w:p w14:paraId="61F468BC"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Nàng hiểu được thân phận của mình, tự nhận mình là “kẻ bạc mệnh” có “duyên phận hẩm hiu”, song vẫn khát khao được sống hạnh phúc với chồng con và mong thần sông minh oan cho tấm lòng thủy chung, trong trắng của mình. Lời than, lời thề nguyền của Vũ Nương thật thống thiết, ai oán.</w:t>
            </w:r>
          </w:p>
          <w:p w14:paraId="7862DC4B"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Hành động tự trẫm mình của Vũ Nương là hành động quyết liệt cuối cùng để bảo toàn danh dự. Có nỗi tuyệt vọng đắng cay, nhưng người đọc cũng thấy được lòng tự trọng, sự chỉ đạo của lý trí, chứ không như hành động bộc phát trong cơn nóng giận như truyện cổ tích miêu tả “Nàng chạy một mạch ra sông, đâm đầu xuống nước tự vẫn”.</w:t>
            </w:r>
          </w:p>
          <w:p w14:paraId="03AA2DF3"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Phẩm chất cao đẹp của Vũ Nương thể hiện qua lời thề nguyền cũng là phârm chất tốt đẹp cùa người phụ nữ lao động xưa: Dù cuộc sống của họ có khổ đau bất hạnh, song họ vẫn luôn giữ tròn phẩm chất thủy chung, sắt son, nghĩa tình của mình.</w:t>
            </w:r>
          </w:p>
        </w:tc>
      </w:tr>
      <w:tr w:rsidR="00D82422" w:rsidRPr="00B86C53" w14:paraId="79E2AC26" w14:textId="77777777" w:rsidTr="00F45071">
        <w:tc>
          <w:tcPr>
            <w:tcW w:w="988" w:type="dxa"/>
          </w:tcPr>
          <w:p w14:paraId="5B59B07A" w14:textId="77777777" w:rsidR="00D82422" w:rsidRPr="00B86C53" w:rsidRDefault="00D82422" w:rsidP="00DB7318">
            <w:pPr>
              <w:pStyle w:val="ListParagraph"/>
              <w:numPr>
                <w:ilvl w:val="0"/>
                <w:numId w:val="43"/>
              </w:numPr>
              <w:spacing w:after="0" w:line="288" w:lineRule="auto"/>
              <w:jc w:val="center"/>
              <w:rPr>
                <w:rFonts w:eastAsia="Calibri" w:cs="Times New Roman"/>
                <w:b/>
                <w:color w:val="FF0000"/>
                <w:szCs w:val="28"/>
              </w:rPr>
            </w:pPr>
          </w:p>
        </w:tc>
        <w:tc>
          <w:tcPr>
            <w:tcW w:w="8902" w:type="dxa"/>
          </w:tcPr>
          <w:p w14:paraId="1AD418E8"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Các chi tiết kì ảo trong “Chuyện người con gái Nam Xương”:</w:t>
            </w:r>
          </w:p>
          <w:p w14:paraId="55CC34ED"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lastRenderedPageBreak/>
              <w:t>- Phan Lang nằm mộng rồi thà rùa.</w:t>
            </w:r>
          </w:p>
          <w:p w14:paraId="16174E3A"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Phan Lang gặp nạn, lạc vào động rùa, gặp Linh Phi, được cứu giúp.</w:t>
            </w:r>
          </w:p>
          <w:p w14:paraId="1720D0A7"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Gặp lại Vũ Nương, người được coi là đã chết rồi.</w:t>
            </w:r>
          </w:p>
          <w:p w14:paraId="60F15861"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Được sứ giả của Linh Phi rẽ đường nước đưa về dương thế.</w:t>
            </w:r>
          </w:p>
          <w:p w14:paraId="25D8668B"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 Vũ Nương hiện về trong lễ giải oan trên bến Hoàng Giang giữa lung linh, huyền ảo rồi lại biến đi mất. </w:t>
            </w:r>
          </w:p>
        </w:tc>
      </w:tr>
    </w:tbl>
    <w:p w14:paraId="07F31CDA" w14:textId="77777777" w:rsidR="00D82422" w:rsidRPr="00B86C53" w:rsidRDefault="00D82422" w:rsidP="00D82422">
      <w:pPr>
        <w:spacing w:after="0" w:line="288" w:lineRule="auto"/>
        <w:rPr>
          <w:rFonts w:ascii="Times New Roman" w:hAnsi="Times New Roman"/>
          <w:sz w:val="28"/>
          <w:szCs w:val="28"/>
        </w:rPr>
      </w:pPr>
    </w:p>
    <w:p w14:paraId="14A6922B" w14:textId="77777777" w:rsidR="00D82422" w:rsidRPr="00B86C53" w:rsidRDefault="00D82422" w:rsidP="00D82422">
      <w:pPr>
        <w:spacing w:after="0" w:line="288" w:lineRule="auto"/>
        <w:rPr>
          <w:rFonts w:ascii="Times New Roman" w:hAnsi="Times New Roman"/>
          <w:b/>
          <w:color w:val="FF0000"/>
          <w:sz w:val="28"/>
          <w:szCs w:val="28"/>
          <w:u w:val="single"/>
          <w:lang w:val="vi-VN"/>
        </w:rPr>
      </w:pPr>
      <w:r w:rsidRPr="00B86C53">
        <w:rPr>
          <w:rFonts w:ascii="Times New Roman" w:hAnsi="Times New Roman"/>
          <w:b/>
          <w:color w:val="FF0000"/>
          <w:sz w:val="28"/>
          <w:szCs w:val="28"/>
          <w:u w:val="single"/>
          <w:lang w:val="vi-VN"/>
        </w:rPr>
        <w:t>PHIẾU SỐ 6</w:t>
      </w:r>
    </w:p>
    <w:p w14:paraId="55422D39"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Sau đây là một phần của cuộc trò chuyện giữa nhân vật Phan Lang và Vũ Nương trong Chuyện người con gái Nam Xương (Nguyễn Dữ)</w:t>
      </w:r>
    </w:p>
    <w:p w14:paraId="66CDC6FC" w14:textId="77777777" w:rsidR="00D82422" w:rsidRPr="00B86C53" w:rsidRDefault="00D82422" w:rsidP="00D82422">
      <w:pPr>
        <w:spacing w:after="0" w:line="288" w:lineRule="auto"/>
        <w:rPr>
          <w:rFonts w:ascii="Times New Roman" w:hAnsi="Times New Roman"/>
          <w:i/>
          <w:sz w:val="28"/>
          <w:szCs w:val="28"/>
        </w:rPr>
      </w:pPr>
      <w:r w:rsidRPr="00B86C53">
        <w:rPr>
          <w:rFonts w:ascii="Times New Roman" w:hAnsi="Times New Roman"/>
          <w:i/>
          <w:sz w:val="28"/>
          <w:szCs w:val="28"/>
        </w:rPr>
        <w:t>“Phan nói:</w:t>
      </w:r>
    </w:p>
    <w:p w14:paraId="7F57A53C" w14:textId="77777777" w:rsidR="00D82422" w:rsidRPr="00B86C53" w:rsidRDefault="00D82422" w:rsidP="00D82422">
      <w:pPr>
        <w:spacing w:after="0" w:line="288" w:lineRule="auto"/>
        <w:rPr>
          <w:rFonts w:ascii="Times New Roman" w:hAnsi="Times New Roman"/>
          <w:i/>
          <w:sz w:val="28"/>
          <w:szCs w:val="28"/>
        </w:rPr>
      </w:pPr>
      <w:r w:rsidRPr="00B86C53">
        <w:rPr>
          <w:rFonts w:ascii="Times New Roman" w:hAnsi="Times New Roman"/>
          <w:i/>
          <w:sz w:val="28"/>
          <w:szCs w:val="28"/>
        </w:rPr>
        <w:t>- Nhà cửa tiên nhân của nương tử, cây cối thành rừng, phần mộ tiên nhân của nương tử, cỏ gai rợp mắt. Nương tử dù không nghĩ đến, nhưng tiên nhân còn mong đợi nương tử thì sao?</w:t>
      </w:r>
    </w:p>
    <w:p w14:paraId="606ADA05" w14:textId="77777777" w:rsidR="00D82422" w:rsidRPr="00B86C53" w:rsidRDefault="00D82422" w:rsidP="00D82422">
      <w:pPr>
        <w:spacing w:after="0" w:line="288" w:lineRule="auto"/>
        <w:rPr>
          <w:rFonts w:ascii="Times New Roman" w:hAnsi="Times New Roman"/>
          <w:i/>
          <w:sz w:val="28"/>
          <w:szCs w:val="28"/>
        </w:rPr>
      </w:pPr>
      <w:r w:rsidRPr="00B86C53">
        <w:rPr>
          <w:rFonts w:ascii="Times New Roman" w:hAnsi="Times New Roman"/>
          <w:i/>
          <w:sz w:val="28"/>
          <w:szCs w:val="28"/>
        </w:rPr>
        <w:t>Nghe đến đấy, Vũ Nương ứa nước mắt khóc, rồi quả quyết đổi giọng mà rằng:</w:t>
      </w:r>
    </w:p>
    <w:p w14:paraId="7E3AC8F4" w14:textId="77777777" w:rsidR="00D82422" w:rsidRPr="00B86C53" w:rsidRDefault="00D82422" w:rsidP="00D82422">
      <w:pPr>
        <w:spacing w:after="0" w:line="288" w:lineRule="auto"/>
        <w:rPr>
          <w:rFonts w:ascii="Times New Roman" w:hAnsi="Times New Roman"/>
          <w:i/>
          <w:sz w:val="28"/>
          <w:szCs w:val="28"/>
        </w:rPr>
      </w:pPr>
      <w:r w:rsidRPr="00B86C53">
        <w:rPr>
          <w:rFonts w:ascii="Times New Roman" w:hAnsi="Times New Roman"/>
          <w:i/>
          <w:sz w:val="28"/>
          <w:szCs w:val="28"/>
        </w:rPr>
        <w:t>- Có lẽ không thể gửi hình ẩn bóng ở đây được mãi, để mang tiếng xấu xa. Vả chăng, ngựa Hồ gầm gió bắc, chim Việt đậu cành nam. Cảm vì nỗi ấy, tôi tất phải tìm về có ngày”.</w:t>
      </w:r>
    </w:p>
    <w:p w14:paraId="303C425C" w14:textId="77777777" w:rsidR="00D82422" w:rsidRPr="00B86C53" w:rsidRDefault="00D82422" w:rsidP="00D82422">
      <w:pPr>
        <w:spacing w:after="0" w:line="288" w:lineRule="auto"/>
        <w:jc w:val="right"/>
        <w:rPr>
          <w:rFonts w:ascii="Times New Roman" w:hAnsi="Times New Roman"/>
          <w:sz w:val="28"/>
          <w:szCs w:val="28"/>
        </w:rPr>
      </w:pPr>
      <w:r w:rsidRPr="00B86C53">
        <w:rPr>
          <w:rFonts w:ascii="Times New Roman" w:hAnsi="Times New Roman"/>
          <w:sz w:val="28"/>
          <w:szCs w:val="28"/>
        </w:rPr>
        <w:t>(Trích Ngữ văn 9, tập một)</w:t>
      </w:r>
    </w:p>
    <w:p w14:paraId="12CA97DF"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1: Phan Lang trò chuyện với Vũ Nương trong hoàn cảnh nào?</w:t>
      </w:r>
    </w:p>
    <w:p w14:paraId="0130EE54"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Từ “tiên nhân” được nhắc tới trong lời của Phan Lang để chỉ những ai?</w:t>
      </w:r>
    </w:p>
    <w:p w14:paraId="4D33B55A"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2: Vì sao sau khi nghe Phan Lang nói, Vũ Nương “ứa nước mắt khóc” và quả quyết “tôi tất phải tìm về có ngày”?</w:t>
      </w:r>
    </w:p>
    <w:p w14:paraId="53C1174F"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3: Em hãy trình bày suy nghĩ (khoảng 2/3 trang giấy thi) về vai trò gia đình trong cuộc sống của mỗi chúng ta.</w:t>
      </w:r>
      <w:r w:rsidRPr="00B86C53">
        <w:rPr>
          <w:rFonts w:ascii="Times New Roman" w:hAnsi="Times New Roman"/>
          <w:sz w:val="28"/>
          <w:szCs w:val="28"/>
        </w:rPr>
        <w:tab/>
      </w:r>
    </w:p>
    <w:p w14:paraId="31A8204B"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125"/>
        <w:gridCol w:w="8729"/>
      </w:tblGrid>
      <w:tr w:rsidR="00D82422" w:rsidRPr="00B86C53" w14:paraId="76DA60D8" w14:textId="77777777" w:rsidTr="00F45071">
        <w:tc>
          <w:tcPr>
            <w:tcW w:w="1129" w:type="dxa"/>
          </w:tcPr>
          <w:p w14:paraId="19EBBAFC" w14:textId="77777777" w:rsidR="00D82422" w:rsidRPr="00B86C53" w:rsidRDefault="00D82422" w:rsidP="00DB7318">
            <w:pPr>
              <w:pStyle w:val="ListParagraph"/>
              <w:numPr>
                <w:ilvl w:val="0"/>
                <w:numId w:val="44"/>
              </w:numPr>
              <w:spacing w:after="0" w:line="288" w:lineRule="auto"/>
              <w:jc w:val="center"/>
              <w:rPr>
                <w:rFonts w:eastAsia="Calibri" w:cs="Times New Roman"/>
                <w:b/>
                <w:color w:val="FF0000"/>
                <w:szCs w:val="28"/>
              </w:rPr>
            </w:pPr>
          </w:p>
        </w:tc>
        <w:tc>
          <w:tcPr>
            <w:tcW w:w="8761" w:type="dxa"/>
          </w:tcPr>
          <w:p w14:paraId="037111F1"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Hoàn cảnh Phan Lang trò chuyện với Vũ Nương. Từ “tiên nhân” được nhắc tới trong lời của Phan Lang để chỉ những ai?</w:t>
            </w:r>
          </w:p>
          <w:p w14:paraId="23CA0D77"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Hoàn cảnh cuộc trò chuyện: Phan Lang được Linh Phi cứu giúp xuống dưới thủy cung gặp Vũ Nương.</w:t>
            </w:r>
          </w:p>
          <w:p w14:paraId="19734994"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“Tiên nhân” được nhắc tới trong lời của Phan Lang để chỉ tổ tiên, cha ông và Trương Sinh.</w:t>
            </w:r>
          </w:p>
        </w:tc>
      </w:tr>
      <w:tr w:rsidR="00D82422" w:rsidRPr="00B86C53" w14:paraId="3DD4FA87" w14:textId="77777777" w:rsidTr="00F45071">
        <w:tc>
          <w:tcPr>
            <w:tcW w:w="1129" w:type="dxa"/>
          </w:tcPr>
          <w:p w14:paraId="32C23382" w14:textId="77777777" w:rsidR="00D82422" w:rsidRPr="00B86C53" w:rsidRDefault="00D82422" w:rsidP="00DB7318">
            <w:pPr>
              <w:pStyle w:val="ListParagraph"/>
              <w:numPr>
                <w:ilvl w:val="0"/>
                <w:numId w:val="44"/>
              </w:numPr>
              <w:spacing w:after="0" w:line="288" w:lineRule="auto"/>
              <w:jc w:val="center"/>
              <w:rPr>
                <w:rFonts w:eastAsia="Calibri" w:cs="Times New Roman"/>
                <w:b/>
                <w:color w:val="FF0000"/>
                <w:szCs w:val="28"/>
              </w:rPr>
            </w:pPr>
          </w:p>
        </w:tc>
        <w:tc>
          <w:tcPr>
            <w:tcW w:w="8761" w:type="dxa"/>
          </w:tcPr>
          <w:p w14:paraId="5F3ED193"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Vì sao sau khi nghe Phan Lang nói, Vũ Nương “ứa nước mắt khóc” và quả quyết “tôi tất phải tìm về có ngày”?</w:t>
            </w:r>
          </w:p>
          <w:p w14:paraId="07FADBF5"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Sau khi nghe Phan Lang nói, Vũ Nương lại “ứa nước mắt khóc” vì xót xa cho tình cảnh bi thảm. Vũ Nương quả quyết “tôi tất phải tìm về có ngày” thể hiện phẩm chất cao đẹp cùa nàng và mong muốn gặp lại chồng con và được giải oan.</w:t>
            </w:r>
          </w:p>
        </w:tc>
      </w:tr>
      <w:tr w:rsidR="00D82422" w:rsidRPr="00B86C53" w14:paraId="6DDCE766" w14:textId="77777777" w:rsidTr="00F45071">
        <w:tc>
          <w:tcPr>
            <w:tcW w:w="1129" w:type="dxa"/>
          </w:tcPr>
          <w:p w14:paraId="2E9BF38C" w14:textId="77777777" w:rsidR="00D82422" w:rsidRPr="00B86C53" w:rsidRDefault="00D82422" w:rsidP="00DB7318">
            <w:pPr>
              <w:pStyle w:val="ListParagraph"/>
              <w:numPr>
                <w:ilvl w:val="0"/>
                <w:numId w:val="44"/>
              </w:numPr>
              <w:spacing w:after="0" w:line="288" w:lineRule="auto"/>
              <w:jc w:val="center"/>
              <w:rPr>
                <w:rFonts w:eastAsia="Calibri" w:cs="Times New Roman"/>
                <w:b/>
                <w:color w:val="FF0000"/>
                <w:szCs w:val="28"/>
              </w:rPr>
            </w:pPr>
          </w:p>
        </w:tc>
        <w:tc>
          <w:tcPr>
            <w:tcW w:w="8761" w:type="dxa"/>
          </w:tcPr>
          <w:p w14:paraId="2FDB07EB"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Viết đoạn văn nghị luận xã hội về vai trò gia đình trong cuộc sống của mỗi chúng ta:</w:t>
            </w:r>
          </w:p>
          <w:p w14:paraId="00CB95D8"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a. Giải thích khái niệm:</w:t>
            </w:r>
          </w:p>
          <w:p w14:paraId="1D404049"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Gia đình là khái niệm dùng để chỉ những con người cùng chung huyết thống, dòng tộc, gia phả;</w:t>
            </w:r>
          </w:p>
          <w:p w14:paraId="44EEE891"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Có nhiều gia đình trong đó gồm nhiều thế hệ sống chung với nhau, “tam đại đồng đường” thậm chí là “tứ đại đồng đường”.</w:t>
            </w:r>
          </w:p>
          <w:p w14:paraId="1C5CE2EC"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Ngoài những đặc điểm chung như mọi gia đình trên đất nước Việt Nam thì mỗi gia đình có truyền thống riêng, qui ước riêng về lễ giáo, đạo đức, lối sống, bổn phận, nghĩa vụ.</w:t>
            </w:r>
          </w:p>
          <w:p w14:paraId="327A4A9B"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b. Biểu hiện;</w:t>
            </w:r>
          </w:p>
          <w:p w14:paraId="188CF21B"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Sự hi sinh, yêu thương, sự quan tâm chia sẻ, của mỗi thành viên trong gia đình.</w:t>
            </w:r>
          </w:p>
          <w:p w14:paraId="7230A875"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c. Vai trò của gia đình:</w:t>
            </w:r>
          </w:p>
          <w:p w14:paraId="4FBB889D"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Tình cảm gia đình là động lực, là sự động viên, cổ vũ con người vững bước trên đuờng đời...</w:t>
            </w:r>
          </w:p>
          <w:p w14:paraId="6874CF77"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Gia đình là cội nguồn sinh dường của con người.</w:t>
            </w:r>
          </w:p>
          <w:p w14:paraId="6447FFAA"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Là nơi khởi đầu của mọi yêu thương và mơ ước trong ta.</w:t>
            </w:r>
          </w:p>
          <w:p w14:paraId="39280B21"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Là điểm tựa tinh thần vững chắc trong cuộc đời con người.</w:t>
            </w:r>
          </w:p>
          <w:p w14:paraId="503FB9D1"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 Có ý nghĩa đặc biệt trong quá trình hình thành nhân cách, lẽ sống, lí tưởng. </w:t>
            </w:r>
          </w:p>
          <w:p w14:paraId="37C8760C"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d. Bàn bạc, mở rộng:</w:t>
            </w:r>
          </w:p>
          <w:p w14:paraId="20656C26"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lastRenderedPageBreak/>
              <w:t>- Một đất nước hùng mạnh phải dựa trên nền tảng của gia đình vững chắc.</w:t>
            </w:r>
          </w:p>
          <w:p w14:paraId="6DF2B3B6"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Một đất nước suy vong khi nền nếp trong gia đình bị băng hoại.</w:t>
            </w:r>
          </w:p>
          <w:p w14:paraId="12E53904"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Phê phán một bộ phận con người nói chung và giới trẻ nói riêng thiếu ý thức đối với trách nhiệm gia đình.</w:t>
            </w:r>
          </w:p>
          <w:p w14:paraId="7EC91781"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e. Liên hệ đến bản thân:</w:t>
            </w:r>
          </w:p>
          <w:p w14:paraId="0397B3E4"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Bản thân phải biết trân trọng, vun đắp, xây dựng tình cảm gia đình ngày càng tốt đẹp hơn. </w:t>
            </w:r>
          </w:p>
        </w:tc>
      </w:tr>
    </w:tbl>
    <w:p w14:paraId="4EA62F63" w14:textId="77777777" w:rsidR="00D82422" w:rsidRPr="00B86C53" w:rsidRDefault="00D82422" w:rsidP="00D82422">
      <w:pPr>
        <w:spacing w:after="0" w:line="288" w:lineRule="auto"/>
        <w:rPr>
          <w:rFonts w:ascii="Times New Roman" w:hAnsi="Times New Roman"/>
          <w:color w:val="FF0000"/>
          <w:sz w:val="28"/>
          <w:szCs w:val="28"/>
        </w:rPr>
      </w:pPr>
    </w:p>
    <w:p w14:paraId="5874C234" w14:textId="77777777" w:rsidR="00D82422" w:rsidRPr="00B86C53" w:rsidRDefault="00D82422" w:rsidP="00D82422">
      <w:pPr>
        <w:spacing w:after="0" w:line="288" w:lineRule="auto"/>
        <w:rPr>
          <w:rFonts w:ascii="Times New Roman" w:hAnsi="Times New Roman"/>
          <w:b/>
          <w:color w:val="FF0000"/>
          <w:sz w:val="28"/>
          <w:szCs w:val="28"/>
          <w:u w:val="single"/>
          <w:lang w:val="vi-VN"/>
        </w:rPr>
      </w:pPr>
      <w:r w:rsidRPr="00B86C53">
        <w:rPr>
          <w:rFonts w:ascii="Times New Roman" w:hAnsi="Times New Roman"/>
          <w:b/>
          <w:color w:val="FF0000"/>
          <w:sz w:val="28"/>
          <w:szCs w:val="28"/>
          <w:u w:val="single"/>
          <w:lang w:val="vi-VN"/>
        </w:rPr>
        <w:t>PHIẾU SỐ 7</w:t>
      </w:r>
    </w:p>
    <w:p w14:paraId="124B2B8C"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Trong bài thơ “Lại bài viếng Vũ Thị”, vua Lê Thánh Tông  (Tư Thành, 1460-1497) viết:</w:t>
      </w:r>
    </w:p>
    <w:p w14:paraId="68D2477D" w14:textId="77777777" w:rsidR="00D82422" w:rsidRPr="00B86C53" w:rsidRDefault="00D82422" w:rsidP="00D82422">
      <w:pPr>
        <w:spacing w:after="0" w:line="288" w:lineRule="auto"/>
        <w:rPr>
          <w:rFonts w:ascii="Times New Roman" w:hAnsi="Times New Roman"/>
          <w:i/>
          <w:sz w:val="28"/>
          <w:szCs w:val="28"/>
        </w:rPr>
      </w:pPr>
      <w:r w:rsidRPr="00B86C53">
        <w:rPr>
          <w:rFonts w:ascii="Times New Roman" w:hAnsi="Times New Roman"/>
          <w:i/>
          <w:sz w:val="28"/>
          <w:szCs w:val="28"/>
        </w:rPr>
        <w:t>“Nghi ngút đầu ghềnh tỏa khói hương,</w:t>
      </w:r>
    </w:p>
    <w:p w14:paraId="660D7800" w14:textId="77777777" w:rsidR="00D82422" w:rsidRPr="00B86C53" w:rsidRDefault="00D82422" w:rsidP="00D82422">
      <w:pPr>
        <w:spacing w:after="0" w:line="288" w:lineRule="auto"/>
        <w:rPr>
          <w:rFonts w:ascii="Times New Roman" w:hAnsi="Times New Roman"/>
          <w:i/>
          <w:sz w:val="28"/>
          <w:szCs w:val="28"/>
        </w:rPr>
      </w:pPr>
      <w:r w:rsidRPr="00B86C53">
        <w:rPr>
          <w:rFonts w:ascii="Times New Roman" w:hAnsi="Times New Roman"/>
          <w:i/>
          <w:sz w:val="28"/>
          <w:szCs w:val="28"/>
        </w:rPr>
        <w:t>Miếu ai như miếu vợ chàng Trương.</w:t>
      </w:r>
    </w:p>
    <w:p w14:paraId="2DC17FED" w14:textId="77777777" w:rsidR="00D82422" w:rsidRPr="00B86C53" w:rsidRDefault="00D82422" w:rsidP="00D82422">
      <w:pPr>
        <w:spacing w:after="0" w:line="288" w:lineRule="auto"/>
        <w:rPr>
          <w:rFonts w:ascii="Times New Roman" w:hAnsi="Times New Roman"/>
          <w:i/>
          <w:sz w:val="28"/>
          <w:szCs w:val="28"/>
        </w:rPr>
      </w:pPr>
      <w:r w:rsidRPr="00B86C53">
        <w:rPr>
          <w:rFonts w:ascii="Times New Roman" w:hAnsi="Times New Roman"/>
          <w:i/>
          <w:sz w:val="28"/>
          <w:szCs w:val="28"/>
        </w:rPr>
        <w:t>Bóng đèn dầu nhẫn đừng nghe trẻ,</w:t>
      </w:r>
    </w:p>
    <w:p w14:paraId="73557E76" w14:textId="77777777" w:rsidR="00D82422" w:rsidRPr="00B86C53" w:rsidRDefault="00D82422" w:rsidP="00D82422">
      <w:pPr>
        <w:spacing w:after="0" w:line="288" w:lineRule="auto"/>
        <w:rPr>
          <w:rFonts w:ascii="Times New Roman" w:hAnsi="Times New Roman"/>
          <w:i/>
          <w:sz w:val="28"/>
          <w:szCs w:val="28"/>
        </w:rPr>
      </w:pPr>
      <w:r w:rsidRPr="00B86C53">
        <w:rPr>
          <w:rFonts w:ascii="Times New Roman" w:hAnsi="Times New Roman"/>
          <w:i/>
          <w:sz w:val="28"/>
          <w:szCs w:val="28"/>
        </w:rPr>
        <w:t>Cung nước chi cho lụy đến nàng. ”</w:t>
      </w:r>
    </w:p>
    <w:p w14:paraId="31E16D21"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1: Bộ phận trong ngoặc đơn (Tư Thành, 1460 -1497) của phần giới thiệu trên đây là thành phần nào của câu?</w:t>
      </w:r>
    </w:p>
    <w:p w14:paraId="302452FF"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2: Những câu thơ trên gợi cho em nhớ tới tác phẩm nào đã học? Nêu rõ tên tác giả.</w:t>
      </w:r>
    </w:p>
    <w:p w14:paraId="7C90C977"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3: Nêu rõ các tình huống có trong tác phẩm trên.</w:t>
      </w:r>
    </w:p>
    <w:p w14:paraId="598DC959"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4: Có một chi tiết đóng vai trò quan trọng trong những tình huống trên. Theo em đó là chi tiết nào? Hãy phân tích giá trị của chi tiết đó.</w:t>
      </w:r>
    </w:p>
    <w:p w14:paraId="2F72438F"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267"/>
        <w:gridCol w:w="8587"/>
      </w:tblGrid>
      <w:tr w:rsidR="00D82422" w:rsidRPr="00B86C53" w14:paraId="2417F278" w14:textId="77777777" w:rsidTr="00F45071">
        <w:tc>
          <w:tcPr>
            <w:tcW w:w="1271" w:type="dxa"/>
          </w:tcPr>
          <w:p w14:paraId="4D9691D3" w14:textId="77777777" w:rsidR="00D82422" w:rsidRPr="00B86C53" w:rsidRDefault="00D82422" w:rsidP="00DB7318">
            <w:pPr>
              <w:pStyle w:val="ListParagraph"/>
              <w:numPr>
                <w:ilvl w:val="0"/>
                <w:numId w:val="45"/>
              </w:numPr>
              <w:spacing w:after="0" w:line="288" w:lineRule="auto"/>
              <w:jc w:val="center"/>
              <w:rPr>
                <w:rFonts w:eastAsia="Calibri" w:cs="Times New Roman"/>
                <w:b/>
                <w:color w:val="FF0000"/>
                <w:szCs w:val="28"/>
              </w:rPr>
            </w:pPr>
          </w:p>
        </w:tc>
        <w:tc>
          <w:tcPr>
            <w:tcW w:w="8619" w:type="dxa"/>
          </w:tcPr>
          <w:p w14:paraId="2465336E"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Bộ phận trong ngoặc đơn (Tư Thành, 1460-1497) của phần giới thiệu trên dây là thành phần nào của câu?</w:t>
            </w:r>
          </w:p>
          <w:p w14:paraId="5972CC64"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Bộ phận trong ngoặc đơn (Tư Thành, 1460-1497) là thành phần chú thích của câu.</w:t>
            </w:r>
          </w:p>
        </w:tc>
      </w:tr>
      <w:tr w:rsidR="00D82422" w:rsidRPr="00B86C53" w14:paraId="0331C671" w14:textId="77777777" w:rsidTr="00F45071">
        <w:tc>
          <w:tcPr>
            <w:tcW w:w="1271" w:type="dxa"/>
          </w:tcPr>
          <w:p w14:paraId="45BDACC7" w14:textId="77777777" w:rsidR="00D82422" w:rsidRPr="00B86C53" w:rsidRDefault="00D82422" w:rsidP="00DB7318">
            <w:pPr>
              <w:pStyle w:val="ListParagraph"/>
              <w:numPr>
                <w:ilvl w:val="0"/>
                <w:numId w:val="45"/>
              </w:numPr>
              <w:spacing w:after="0" w:line="288" w:lineRule="auto"/>
              <w:jc w:val="center"/>
              <w:rPr>
                <w:rFonts w:eastAsia="Calibri" w:cs="Times New Roman"/>
                <w:b/>
                <w:color w:val="FF0000"/>
                <w:szCs w:val="28"/>
              </w:rPr>
            </w:pPr>
          </w:p>
        </w:tc>
        <w:tc>
          <w:tcPr>
            <w:tcW w:w="8619" w:type="dxa"/>
          </w:tcPr>
          <w:p w14:paraId="189A1733"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Những câu thơ trên gợi cho em nhớ tới tác phẩm nào đã học? Nêu rõ tên tác giả:</w:t>
            </w:r>
          </w:p>
          <w:p w14:paraId="6A78CF40"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Tác phẩm: “Chuyện người con gái Nam Xương”</w:t>
            </w:r>
          </w:p>
          <w:p w14:paraId="37B3AE48"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Tác giả: Nguyễn Dữ</w:t>
            </w:r>
          </w:p>
        </w:tc>
      </w:tr>
      <w:tr w:rsidR="00D82422" w:rsidRPr="00B86C53" w14:paraId="471ACFEE" w14:textId="77777777" w:rsidTr="00F45071">
        <w:tc>
          <w:tcPr>
            <w:tcW w:w="1271" w:type="dxa"/>
          </w:tcPr>
          <w:p w14:paraId="27969F10" w14:textId="77777777" w:rsidR="00D82422" w:rsidRPr="00B86C53" w:rsidRDefault="00D82422" w:rsidP="00DB7318">
            <w:pPr>
              <w:pStyle w:val="ListParagraph"/>
              <w:numPr>
                <w:ilvl w:val="0"/>
                <w:numId w:val="45"/>
              </w:numPr>
              <w:spacing w:after="0" w:line="288" w:lineRule="auto"/>
              <w:jc w:val="center"/>
              <w:rPr>
                <w:rFonts w:eastAsia="Calibri" w:cs="Times New Roman"/>
                <w:b/>
                <w:color w:val="FF0000"/>
                <w:szCs w:val="28"/>
              </w:rPr>
            </w:pPr>
          </w:p>
        </w:tc>
        <w:tc>
          <w:tcPr>
            <w:tcW w:w="8619" w:type="dxa"/>
          </w:tcPr>
          <w:p w14:paraId="586103A0"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Nêu rõ các tình huống có trong tác phẩm trên:</w:t>
            </w:r>
          </w:p>
          <w:p w14:paraId="1CD507AA"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Từ câu nói của bé Đản, Trương Sinh nghi ngờ vợ không chung thủy dẫn đến cái chết oan uổng của Vũ Nương.</w:t>
            </w:r>
          </w:p>
          <w:p w14:paraId="3393C5DF"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Khi bé Đản chỉ vào cái bóng trên vách và gọi đó lả cha, Trương Sinh nhận ra nỗi oan của vợ.</w:t>
            </w:r>
          </w:p>
        </w:tc>
      </w:tr>
      <w:tr w:rsidR="00D82422" w:rsidRPr="00B86C53" w14:paraId="623C1690" w14:textId="77777777" w:rsidTr="00F45071">
        <w:tc>
          <w:tcPr>
            <w:tcW w:w="1271" w:type="dxa"/>
          </w:tcPr>
          <w:p w14:paraId="6AA7C815" w14:textId="77777777" w:rsidR="00D82422" w:rsidRPr="00B86C53" w:rsidRDefault="00D82422" w:rsidP="00DB7318">
            <w:pPr>
              <w:pStyle w:val="ListParagraph"/>
              <w:numPr>
                <w:ilvl w:val="0"/>
                <w:numId w:val="45"/>
              </w:numPr>
              <w:spacing w:after="0" w:line="288" w:lineRule="auto"/>
              <w:jc w:val="center"/>
              <w:rPr>
                <w:rFonts w:eastAsia="Calibri" w:cs="Times New Roman"/>
                <w:b/>
                <w:color w:val="FF0000"/>
                <w:szCs w:val="28"/>
              </w:rPr>
            </w:pPr>
          </w:p>
        </w:tc>
        <w:tc>
          <w:tcPr>
            <w:tcW w:w="8619" w:type="dxa"/>
          </w:tcPr>
          <w:p w14:paraId="41B3B9AD"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Chi tiết nào đóng vai trò quan trọng trong tình huống truyện. Hãy phân tích giá trị của chi tiết đó:</w:t>
            </w:r>
          </w:p>
          <w:p w14:paraId="26E6F8D7"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Chi tiết đóng vai trò quan trọng trong những tình huống trên là chi tiết “cái bóng</w:t>
            </w:r>
          </w:p>
          <w:p w14:paraId="05E52587"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Giá trị của chi tiết này:</w:t>
            </w:r>
          </w:p>
          <w:p w14:paraId="42DD6237"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 Cái bóng là đầu mối của câu chuyện cũng là điểm gỡ nút tạo nên sự bất ngờ cho người đọc. </w:t>
            </w:r>
          </w:p>
          <w:p w14:paraId="420DBE55"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Góp phần khắc họa tính cách của nhân vật: Sự yêu chồng, thương con của Vũ Nương, sự ngây thơ của bé Đản, sự hồ đồ, ghen tuông của Trương Sinh.</w:t>
            </w:r>
          </w:p>
          <w:p w14:paraId="244BA15E"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Tạo nên sự đan xen giữa yếu tố thực và ảo (với Vũ Nương cái bóng là ảo, với bé Đản và Trương Sinh cái bóng là người thực).</w:t>
            </w:r>
          </w:p>
          <w:p w14:paraId="047A4880"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 Gợi cho người đọc liên tưởng đến sự mong manh, hư ảo của hạnh phúc gia đình. </w:t>
            </w:r>
          </w:p>
        </w:tc>
      </w:tr>
    </w:tbl>
    <w:p w14:paraId="363A77C4" w14:textId="77777777" w:rsidR="00D82422" w:rsidRPr="00B86C53" w:rsidRDefault="00D82422" w:rsidP="00D82422">
      <w:pPr>
        <w:spacing w:after="0" w:line="288" w:lineRule="auto"/>
        <w:rPr>
          <w:rFonts w:ascii="Times New Roman" w:hAnsi="Times New Roman"/>
          <w:sz w:val="28"/>
          <w:szCs w:val="28"/>
        </w:rPr>
      </w:pPr>
    </w:p>
    <w:p w14:paraId="7C1171CA" w14:textId="77777777" w:rsidR="00D82422" w:rsidRPr="00B86C53" w:rsidRDefault="00D82422" w:rsidP="00D82422">
      <w:pPr>
        <w:spacing w:after="0" w:line="288" w:lineRule="auto"/>
        <w:rPr>
          <w:rFonts w:ascii="Times New Roman" w:hAnsi="Times New Roman"/>
          <w:b/>
          <w:color w:val="FF0000"/>
          <w:sz w:val="28"/>
          <w:szCs w:val="28"/>
          <w:u w:val="single"/>
          <w:lang w:val="vi-VN"/>
        </w:rPr>
      </w:pPr>
      <w:r w:rsidRPr="00B86C53">
        <w:rPr>
          <w:rFonts w:ascii="Times New Roman" w:hAnsi="Times New Roman"/>
          <w:b/>
          <w:color w:val="FF0000"/>
          <w:sz w:val="28"/>
          <w:szCs w:val="28"/>
          <w:u w:val="single"/>
          <w:lang w:val="vi-VN"/>
        </w:rPr>
        <w:t>PHIẾU SỐ 8</w:t>
      </w:r>
    </w:p>
    <w:p w14:paraId="44475F8C"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1: Chuyện người con gái Nam Xương của Nguyễn Dữ có nguồn gốc từ một câu chuyện dân gian. Câu chuyện đó có tên là gì?</w:t>
      </w:r>
    </w:p>
    <w:p w14:paraId="01295FCB"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2: Nhân vật chính của truyện là Vũ Nương - Người con gái thùy mị nết na, tư dung tốt đẹp. Từ việc đọc, học và hiểu tác phẩm, em thấy những vẻ đẹp nào của nhân vật được bộc lộ?</w:t>
      </w:r>
    </w:p>
    <w:p w14:paraId="2B4CB1BC"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3: Trong truyện có hai lời thoại cùa bé Đản:</w:t>
      </w:r>
    </w:p>
    <w:p w14:paraId="384B3B9C" w14:textId="77777777" w:rsidR="00D82422" w:rsidRPr="00B86C53" w:rsidRDefault="00D82422" w:rsidP="00D82422">
      <w:pPr>
        <w:spacing w:after="0" w:line="288" w:lineRule="auto"/>
        <w:rPr>
          <w:rFonts w:ascii="Times New Roman" w:hAnsi="Times New Roman"/>
          <w:i/>
          <w:sz w:val="28"/>
          <w:szCs w:val="28"/>
        </w:rPr>
      </w:pPr>
      <w:r w:rsidRPr="00B86C53">
        <w:rPr>
          <w:rFonts w:ascii="Times New Roman" w:hAnsi="Times New Roman"/>
          <w:i/>
          <w:sz w:val="28"/>
          <w:szCs w:val="28"/>
        </w:rPr>
        <w:t xml:space="preserve">“- Khi cùng cha ra thăm mộ bà: “Ô hay! Thế ra ông cũng  là cha tôi ư? Ông lại biết nói, chứ không như cha tôi trước kia chỉ nín thin thít </w:t>
      </w:r>
    </w:p>
    <w:p w14:paraId="393AAB7F" w14:textId="77777777" w:rsidR="00D82422" w:rsidRPr="00B86C53" w:rsidRDefault="00D82422" w:rsidP="00D82422">
      <w:pPr>
        <w:spacing w:after="0" w:line="288" w:lineRule="auto"/>
        <w:rPr>
          <w:rFonts w:ascii="Times New Roman" w:hAnsi="Times New Roman"/>
          <w:i/>
          <w:sz w:val="28"/>
          <w:szCs w:val="28"/>
        </w:rPr>
      </w:pPr>
      <w:r w:rsidRPr="00B86C53">
        <w:rPr>
          <w:rFonts w:ascii="Times New Roman" w:hAnsi="Times New Roman"/>
          <w:i/>
          <w:sz w:val="28"/>
          <w:szCs w:val="28"/>
        </w:rPr>
        <w:t>- Sau khi Vũ Nương mất: Cha Đản lại đến kia kìa?”</w:t>
      </w:r>
    </w:p>
    <w:p w14:paraId="1AD204CD"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lastRenderedPageBreak/>
        <w:t>Hãy phân tích và so sánh giá trị nghệ thuật thể hiện ở lời thoại của bé Đản trước và sau cái chết của Vũ Nương.</w:t>
      </w:r>
    </w:p>
    <w:p w14:paraId="060EE1E7"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267"/>
        <w:gridCol w:w="8587"/>
      </w:tblGrid>
      <w:tr w:rsidR="00D82422" w:rsidRPr="00B86C53" w14:paraId="7AC9C8AD" w14:textId="77777777" w:rsidTr="00F45071">
        <w:tc>
          <w:tcPr>
            <w:tcW w:w="1271" w:type="dxa"/>
          </w:tcPr>
          <w:p w14:paraId="03FCFB97" w14:textId="77777777" w:rsidR="00D82422" w:rsidRPr="00B86C53" w:rsidRDefault="00D82422" w:rsidP="00DB7318">
            <w:pPr>
              <w:pStyle w:val="ListParagraph"/>
              <w:numPr>
                <w:ilvl w:val="0"/>
                <w:numId w:val="46"/>
              </w:numPr>
              <w:spacing w:after="0" w:line="288" w:lineRule="auto"/>
              <w:jc w:val="center"/>
              <w:rPr>
                <w:rFonts w:eastAsia="Calibri" w:cs="Times New Roman"/>
                <w:b/>
                <w:color w:val="FF0000"/>
                <w:szCs w:val="28"/>
              </w:rPr>
            </w:pPr>
          </w:p>
        </w:tc>
        <w:tc>
          <w:tcPr>
            <w:tcW w:w="8619" w:type="dxa"/>
          </w:tcPr>
          <w:p w14:paraId="1B4C8AD4"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Nguồn gốc của “Chuyện người con gái Nam Xương”:</w:t>
            </w:r>
          </w:p>
          <w:p w14:paraId="6276989E"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 Truyện cổ tích Vợ chàng Trương</w:t>
            </w:r>
          </w:p>
        </w:tc>
      </w:tr>
      <w:tr w:rsidR="00D82422" w:rsidRPr="00B86C53" w14:paraId="71FE369C" w14:textId="77777777" w:rsidTr="00F45071">
        <w:tc>
          <w:tcPr>
            <w:tcW w:w="1271" w:type="dxa"/>
          </w:tcPr>
          <w:p w14:paraId="2A24888A" w14:textId="77777777" w:rsidR="00D82422" w:rsidRPr="00B86C53" w:rsidRDefault="00D82422" w:rsidP="00DB7318">
            <w:pPr>
              <w:pStyle w:val="ListParagraph"/>
              <w:numPr>
                <w:ilvl w:val="0"/>
                <w:numId w:val="46"/>
              </w:numPr>
              <w:spacing w:after="0" w:line="288" w:lineRule="auto"/>
              <w:jc w:val="center"/>
              <w:rPr>
                <w:rFonts w:eastAsia="Calibri" w:cs="Times New Roman"/>
                <w:b/>
                <w:color w:val="FF0000"/>
                <w:szCs w:val="28"/>
              </w:rPr>
            </w:pPr>
          </w:p>
        </w:tc>
        <w:tc>
          <w:tcPr>
            <w:tcW w:w="8619" w:type="dxa"/>
          </w:tcPr>
          <w:p w14:paraId="5696DAFE"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Những vẻ đẹp của nhân vật Vũ Nương:</w:t>
            </w:r>
          </w:p>
          <w:p w14:paraId="745C1956"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Là người vợ thủy chung</w:t>
            </w:r>
          </w:p>
          <w:p w14:paraId="0C44FAFF"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Là người con dâu hiếu thảo</w:t>
            </w:r>
          </w:p>
          <w:p w14:paraId="4D5DBAC3"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Là người mẹ yêu thương con</w:t>
            </w:r>
          </w:p>
          <w:p w14:paraId="1FD2B88A"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Là người trọng nhân phẩm, tình nghĩa.</w:t>
            </w:r>
          </w:p>
        </w:tc>
      </w:tr>
      <w:tr w:rsidR="00D82422" w:rsidRPr="00B86C53" w14:paraId="3634D5DB" w14:textId="77777777" w:rsidTr="00F45071">
        <w:tc>
          <w:tcPr>
            <w:tcW w:w="1271" w:type="dxa"/>
          </w:tcPr>
          <w:p w14:paraId="4081EC84" w14:textId="77777777" w:rsidR="00D82422" w:rsidRPr="00B86C53" w:rsidRDefault="00D82422" w:rsidP="00DB7318">
            <w:pPr>
              <w:pStyle w:val="ListParagraph"/>
              <w:numPr>
                <w:ilvl w:val="0"/>
                <w:numId w:val="46"/>
              </w:numPr>
              <w:spacing w:after="0" w:line="288" w:lineRule="auto"/>
              <w:jc w:val="center"/>
              <w:rPr>
                <w:rFonts w:eastAsia="Calibri" w:cs="Times New Roman"/>
                <w:b/>
                <w:color w:val="FF0000"/>
                <w:szCs w:val="28"/>
              </w:rPr>
            </w:pPr>
          </w:p>
        </w:tc>
        <w:tc>
          <w:tcPr>
            <w:tcW w:w="8619" w:type="dxa"/>
          </w:tcPr>
          <w:p w14:paraId="535B68E1"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Giá trị nghệ thuật thể hiện ở lời thoại của bé Đản trước và sau cái chết của Vũ Nương:</w:t>
            </w:r>
          </w:p>
          <w:p w14:paraId="74D37346" w14:textId="77777777" w:rsidR="00D82422" w:rsidRPr="00B86C53" w:rsidRDefault="00D82422" w:rsidP="00F45071">
            <w:pPr>
              <w:spacing w:line="288" w:lineRule="auto"/>
              <w:rPr>
                <w:rFonts w:ascii="Times New Roman" w:hAnsi="Times New Roman"/>
                <w:i/>
                <w:sz w:val="28"/>
                <w:szCs w:val="28"/>
              </w:rPr>
            </w:pPr>
            <w:r w:rsidRPr="00B86C53">
              <w:rPr>
                <w:rFonts w:ascii="Times New Roman" w:hAnsi="Times New Roman"/>
                <w:sz w:val="28"/>
                <w:szCs w:val="28"/>
              </w:rPr>
              <w:t>- Khi cùng cha ra thăm mộ ba</w:t>
            </w:r>
            <w:r w:rsidRPr="00B86C53">
              <w:rPr>
                <w:rFonts w:ascii="Times New Roman" w:hAnsi="Times New Roman"/>
                <w:i/>
                <w:sz w:val="28"/>
                <w:szCs w:val="28"/>
              </w:rPr>
              <w:t>: Ô hay! Thế ra ông cũng là cha tôi ư? Ông lại biết nói, chứ không như cha tôi trước kia chỉ nín thin thít.</w:t>
            </w:r>
          </w:p>
          <w:p w14:paraId="6EFA4813"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=&gt; Vô tình buộc tội Vũ Nương gieo vào lòng Trương Sinh mối nghi ngờ =&gt; thắt nút.</w:t>
            </w:r>
          </w:p>
          <w:p w14:paraId="12AC06A7"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Sau khi Vũ Nương mất: Cha Đản lại đến kia kìa?</w:t>
            </w:r>
          </w:p>
          <w:p w14:paraId="6C87F0FC"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=&gt; Vô tình gỡ tội cho Vũ Nương giúp Trương Sinh nhận ra nỗi oan của vợ =&gt; mở nút </w:t>
            </w:r>
          </w:p>
        </w:tc>
      </w:tr>
    </w:tbl>
    <w:p w14:paraId="23FCF206" w14:textId="77777777" w:rsidR="00D82422" w:rsidRPr="00B86C53" w:rsidRDefault="00D82422" w:rsidP="00D82422">
      <w:pPr>
        <w:spacing w:after="0" w:line="288" w:lineRule="auto"/>
        <w:rPr>
          <w:rFonts w:ascii="Times New Roman" w:hAnsi="Times New Roman"/>
          <w:b/>
          <w:sz w:val="28"/>
          <w:szCs w:val="28"/>
          <w:lang w:val="vi-VN"/>
        </w:rPr>
      </w:pPr>
    </w:p>
    <w:p w14:paraId="39DDA440" w14:textId="77777777" w:rsidR="00D82422" w:rsidRPr="00B86C53" w:rsidRDefault="00D82422" w:rsidP="00D82422">
      <w:pPr>
        <w:spacing w:after="0" w:line="288" w:lineRule="auto"/>
        <w:rPr>
          <w:rFonts w:ascii="Times New Roman" w:hAnsi="Times New Roman"/>
          <w:b/>
          <w:color w:val="FF0000"/>
          <w:sz w:val="28"/>
          <w:szCs w:val="28"/>
          <w:lang w:val="vi-VN"/>
        </w:rPr>
      </w:pPr>
      <w:r w:rsidRPr="00B86C53">
        <w:rPr>
          <w:rFonts w:ascii="Times New Roman" w:hAnsi="Times New Roman"/>
          <w:b/>
          <w:color w:val="FF0000"/>
          <w:sz w:val="28"/>
          <w:szCs w:val="28"/>
          <w:lang w:val="vi-VN"/>
        </w:rPr>
        <w:t>PHIẾU SỐ 9</w:t>
      </w:r>
    </w:p>
    <w:p w14:paraId="06F2FD73"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Sau đây là một phần của cuộc trò chuyện giữa nhân vật Phan Lang và Vũ Nương trong </w:t>
      </w:r>
      <w:r w:rsidRPr="00B86C53">
        <w:rPr>
          <w:rFonts w:ascii="Times New Roman" w:eastAsia="Times New Roman" w:hAnsi="Times New Roman"/>
          <w:i/>
          <w:iCs/>
          <w:color w:val="000000"/>
          <w:sz w:val="28"/>
          <w:szCs w:val="28"/>
        </w:rPr>
        <w:t>Chuyện người con gái Nam Xương</w:t>
      </w:r>
      <w:r w:rsidRPr="00B86C53">
        <w:rPr>
          <w:rFonts w:ascii="Times New Roman" w:eastAsia="Times New Roman" w:hAnsi="Times New Roman"/>
          <w:color w:val="000000"/>
          <w:sz w:val="28"/>
          <w:szCs w:val="28"/>
        </w:rPr>
        <w:t> (Nguyễn Dữ):</w:t>
      </w:r>
    </w:p>
    <w:p w14:paraId="32F1E238"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“Phan nói:</w:t>
      </w:r>
    </w:p>
    <w:p w14:paraId="04805617"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 Nhà cửa tiên nhân của nương tử, cây cối thành rừng, phần mộ tiên nhân của nương tử cỏ gai rợp mắt. Nương tử dù không nghĩ đến, nhưng tiên nhân còn mong đợi nương tử thì sao?</w:t>
      </w:r>
    </w:p>
    <w:p w14:paraId="4A73585E"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Nghe đến đây, Vũ Nương ứa nước mắt khóc, rồi quả quyết đổi giọng mà rằng:</w:t>
      </w:r>
    </w:p>
    <w:p w14:paraId="4611E7D6"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lastRenderedPageBreak/>
        <w:t>- Có lẽ không thể gửi hình ẩn bóng ở đây được mãi, để mang tiếng xấu xa. Vả chăng, ngựa Hồ gầm gió bắc, chim Việt đậu cành nam. Cảm vì nỗi ấy, tôi tất phải tìm về có ngày.”</w:t>
      </w:r>
    </w:p>
    <w:p w14:paraId="37F7E6D7" w14:textId="77777777" w:rsidR="00D82422" w:rsidRPr="00B86C53" w:rsidRDefault="00D82422" w:rsidP="00D82422">
      <w:pPr>
        <w:spacing w:after="0" w:line="288" w:lineRule="auto"/>
        <w:jc w:val="right"/>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(Trích Ngữ Văn 9, tập một, NXB Giáo dục Việt Nam, 2017)</w:t>
      </w:r>
    </w:p>
    <w:p w14:paraId="3C5FA7BD"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1.</w:t>
      </w:r>
      <w:r w:rsidRPr="00B86C53">
        <w:rPr>
          <w:rFonts w:ascii="Times New Roman" w:eastAsia="Times New Roman" w:hAnsi="Times New Roman"/>
          <w:color w:val="000000"/>
          <w:sz w:val="28"/>
          <w:szCs w:val="28"/>
        </w:rPr>
        <w:t> Phan Lang trò chuyện với Vũ Nương trong hoàn cảnh nào? Từ “tiên nhân” được nhắc tới trong lời của Phan Lang để chỉ những ai?</w:t>
      </w:r>
    </w:p>
    <w:p w14:paraId="3CB2CB23"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2.</w:t>
      </w:r>
      <w:r w:rsidRPr="00B86C53">
        <w:rPr>
          <w:rFonts w:ascii="Times New Roman" w:eastAsia="Times New Roman" w:hAnsi="Times New Roman"/>
          <w:color w:val="000000"/>
          <w:sz w:val="28"/>
          <w:szCs w:val="28"/>
        </w:rPr>
        <w:t>  Vì sao khi nghe Phan Lang nói, Vũ Nương </w:t>
      </w:r>
      <w:r w:rsidRPr="00B86C53">
        <w:rPr>
          <w:rFonts w:ascii="Times New Roman" w:eastAsia="Times New Roman" w:hAnsi="Times New Roman"/>
          <w:i/>
          <w:iCs/>
          <w:color w:val="000000"/>
          <w:sz w:val="28"/>
          <w:szCs w:val="28"/>
        </w:rPr>
        <w:t>“ứa nước mắt khóc</w:t>
      </w:r>
      <w:r w:rsidRPr="00B86C53">
        <w:rPr>
          <w:rFonts w:ascii="Times New Roman" w:eastAsia="Times New Roman" w:hAnsi="Times New Roman"/>
          <w:color w:val="000000"/>
          <w:sz w:val="28"/>
          <w:szCs w:val="28"/>
        </w:rPr>
        <w:t>”  và quả quyết </w:t>
      </w:r>
      <w:r w:rsidRPr="00B86C53">
        <w:rPr>
          <w:rFonts w:ascii="Times New Roman" w:eastAsia="Times New Roman" w:hAnsi="Times New Roman"/>
          <w:i/>
          <w:iCs/>
          <w:color w:val="000000"/>
          <w:sz w:val="28"/>
          <w:szCs w:val="28"/>
        </w:rPr>
        <w:t>“tôi tất phải tìm về có ngày”</w:t>
      </w:r>
      <w:r w:rsidRPr="00B86C53">
        <w:rPr>
          <w:rFonts w:ascii="Times New Roman" w:eastAsia="Times New Roman" w:hAnsi="Times New Roman"/>
          <w:color w:val="000000"/>
          <w:sz w:val="28"/>
          <w:szCs w:val="28"/>
        </w:rPr>
        <w:t>?</w:t>
      </w:r>
    </w:p>
    <w:p w14:paraId="3227D083"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3.</w:t>
      </w:r>
      <w:r w:rsidRPr="00B86C53">
        <w:rPr>
          <w:rFonts w:ascii="Times New Roman" w:eastAsia="Times New Roman" w:hAnsi="Times New Roman"/>
          <w:color w:val="000000"/>
          <w:sz w:val="28"/>
          <w:szCs w:val="28"/>
        </w:rPr>
        <w:t>  Em hãy trình bày suy nghĩ khoảng 2/3 trang giấy thi về vai trò của gia đình trong cuộc sống của mỗi chúng ta.</w:t>
      </w:r>
    </w:p>
    <w:p w14:paraId="3C77006A"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266"/>
        <w:gridCol w:w="8588"/>
      </w:tblGrid>
      <w:tr w:rsidR="00D82422" w:rsidRPr="00B86C53" w14:paraId="37F82F49" w14:textId="77777777" w:rsidTr="00F45071">
        <w:tc>
          <w:tcPr>
            <w:tcW w:w="1271" w:type="dxa"/>
          </w:tcPr>
          <w:p w14:paraId="3C57BFA5" w14:textId="77777777" w:rsidR="00D82422" w:rsidRPr="00B86C53" w:rsidRDefault="00D82422" w:rsidP="00DB7318">
            <w:pPr>
              <w:pStyle w:val="ListParagraph"/>
              <w:numPr>
                <w:ilvl w:val="0"/>
                <w:numId w:val="47"/>
              </w:numPr>
              <w:spacing w:after="0" w:line="288" w:lineRule="auto"/>
              <w:jc w:val="center"/>
              <w:rPr>
                <w:rFonts w:eastAsia="Calibri" w:cs="Times New Roman"/>
                <w:b/>
                <w:color w:val="FF0000"/>
                <w:szCs w:val="28"/>
              </w:rPr>
            </w:pPr>
          </w:p>
        </w:tc>
        <w:tc>
          <w:tcPr>
            <w:tcW w:w="8619" w:type="dxa"/>
          </w:tcPr>
          <w:p w14:paraId="0D5FEE51" w14:textId="77777777" w:rsidR="00D82422" w:rsidRPr="00B86C53" w:rsidRDefault="00D82422" w:rsidP="00F45071">
            <w:pPr>
              <w:spacing w:line="288" w:lineRule="auto"/>
              <w:rPr>
                <w:rFonts w:ascii="Times New Roman" w:hAnsi="Times New Roman"/>
                <w:color w:val="000000" w:themeColor="text1"/>
                <w:sz w:val="28"/>
                <w:szCs w:val="28"/>
              </w:rPr>
            </w:pPr>
            <w:r w:rsidRPr="00B86C53">
              <w:rPr>
                <w:rFonts w:ascii="Times New Roman" w:hAnsi="Times New Roman"/>
                <w:color w:val="000000" w:themeColor="text1"/>
                <w:sz w:val="28"/>
                <w:szCs w:val="28"/>
              </w:rPr>
              <w:t>•</w:t>
            </w:r>
            <w:r w:rsidRPr="00B86C53">
              <w:rPr>
                <w:rFonts w:ascii="Times New Roman" w:hAnsi="Times New Roman"/>
                <w:color w:val="000000" w:themeColor="text1"/>
                <w:sz w:val="28"/>
                <w:szCs w:val="28"/>
              </w:rPr>
              <w:tab/>
              <w:t>Hoàn cảnh Phan Lang trò chuyện với Vũ Nương: Phan Lang gặp nạn được Linh Phi cứu và đưa xuống thủy cung, tại đây Phan Lang đã nhận ra Vũ Nương là người cùng làng và hỏi han Vũ Nương.</w:t>
            </w:r>
          </w:p>
          <w:p w14:paraId="344656F1" w14:textId="77777777" w:rsidR="00D82422" w:rsidRPr="00B86C53" w:rsidRDefault="00D82422" w:rsidP="00F45071">
            <w:pPr>
              <w:spacing w:line="288" w:lineRule="auto"/>
              <w:rPr>
                <w:rFonts w:ascii="Times New Roman" w:hAnsi="Times New Roman"/>
                <w:color w:val="000000" w:themeColor="text1"/>
                <w:sz w:val="28"/>
                <w:szCs w:val="28"/>
              </w:rPr>
            </w:pPr>
            <w:r w:rsidRPr="00B86C53">
              <w:rPr>
                <w:rFonts w:ascii="Times New Roman" w:hAnsi="Times New Roman"/>
                <w:color w:val="000000" w:themeColor="text1"/>
                <w:sz w:val="28"/>
                <w:szCs w:val="28"/>
              </w:rPr>
              <w:t>•</w:t>
            </w:r>
            <w:r w:rsidRPr="00B86C53">
              <w:rPr>
                <w:rFonts w:ascii="Times New Roman" w:hAnsi="Times New Roman"/>
                <w:color w:val="000000" w:themeColor="text1"/>
                <w:sz w:val="28"/>
                <w:szCs w:val="28"/>
              </w:rPr>
              <w:tab/>
              <w:t>Từ “Tiên nhân”</w:t>
            </w:r>
          </w:p>
          <w:p w14:paraId="09823A44" w14:textId="77777777" w:rsidR="00D82422" w:rsidRPr="00B86C53" w:rsidRDefault="00D82422" w:rsidP="00F45071">
            <w:pPr>
              <w:spacing w:line="288" w:lineRule="auto"/>
              <w:rPr>
                <w:rFonts w:ascii="Times New Roman" w:hAnsi="Times New Roman"/>
                <w:color w:val="000000" w:themeColor="text1"/>
                <w:sz w:val="28"/>
                <w:szCs w:val="28"/>
              </w:rPr>
            </w:pPr>
            <w:r w:rsidRPr="00B86C53">
              <w:rPr>
                <w:rFonts w:ascii="Times New Roman" w:hAnsi="Times New Roman"/>
                <w:color w:val="000000" w:themeColor="text1"/>
                <w:sz w:val="28"/>
                <w:szCs w:val="28"/>
              </w:rPr>
              <w:t>-         Từ “tiên nhân” đầu: chỉ ông cha, tổ tiên.</w:t>
            </w:r>
          </w:p>
          <w:p w14:paraId="6401E698" w14:textId="77777777" w:rsidR="00D82422" w:rsidRPr="00B86C53" w:rsidRDefault="00D82422" w:rsidP="00F45071">
            <w:pPr>
              <w:spacing w:line="288" w:lineRule="auto"/>
              <w:rPr>
                <w:rFonts w:ascii="Times New Roman" w:hAnsi="Times New Roman"/>
                <w:b/>
                <w:color w:val="FF0000"/>
                <w:sz w:val="28"/>
                <w:szCs w:val="28"/>
              </w:rPr>
            </w:pPr>
            <w:r w:rsidRPr="00B86C53">
              <w:rPr>
                <w:rFonts w:ascii="Times New Roman" w:hAnsi="Times New Roman"/>
                <w:color w:val="000000" w:themeColor="text1"/>
                <w:sz w:val="28"/>
                <w:szCs w:val="28"/>
              </w:rPr>
              <w:t>-         Từ “tiên nhân” sau: chỉ Trương Sinh.</w:t>
            </w:r>
          </w:p>
        </w:tc>
      </w:tr>
      <w:tr w:rsidR="00D82422" w:rsidRPr="00B86C53" w14:paraId="5A0BCF80" w14:textId="77777777" w:rsidTr="00F45071">
        <w:tc>
          <w:tcPr>
            <w:tcW w:w="1271" w:type="dxa"/>
          </w:tcPr>
          <w:p w14:paraId="473AC3BC" w14:textId="77777777" w:rsidR="00D82422" w:rsidRPr="00B86C53" w:rsidRDefault="00D82422" w:rsidP="00DB7318">
            <w:pPr>
              <w:pStyle w:val="ListParagraph"/>
              <w:numPr>
                <w:ilvl w:val="0"/>
                <w:numId w:val="47"/>
              </w:numPr>
              <w:spacing w:after="0" w:line="288" w:lineRule="auto"/>
              <w:jc w:val="center"/>
              <w:rPr>
                <w:rFonts w:eastAsia="Calibri" w:cs="Times New Roman"/>
                <w:b/>
                <w:color w:val="FF0000"/>
                <w:szCs w:val="28"/>
              </w:rPr>
            </w:pPr>
          </w:p>
        </w:tc>
        <w:tc>
          <w:tcPr>
            <w:tcW w:w="8619" w:type="dxa"/>
          </w:tcPr>
          <w:p w14:paraId="3473D053" w14:textId="77777777" w:rsidR="00D82422" w:rsidRPr="00B86C53" w:rsidRDefault="00D82422" w:rsidP="00F45071">
            <w:pPr>
              <w:spacing w:line="288" w:lineRule="auto"/>
              <w:rPr>
                <w:rFonts w:ascii="Times New Roman" w:hAnsi="Times New Roman"/>
                <w:color w:val="FF0000"/>
                <w:sz w:val="28"/>
                <w:szCs w:val="28"/>
              </w:rPr>
            </w:pPr>
            <w:r w:rsidRPr="00B86C53">
              <w:rPr>
                <w:rFonts w:ascii="Times New Roman" w:hAnsi="Times New Roman"/>
                <w:color w:val="000000" w:themeColor="text1"/>
                <w:sz w:val="28"/>
                <w:szCs w:val="28"/>
              </w:rPr>
              <w:t>- Vũ Nương quả quyết tìm về bởi: Nàng vẫn còn lo lắng chuyện gia đình, mồ mả tổ tiên; Vẫn yêu thương và nhớ mong chồng con; Vẫn mong muốn được rửa sạch mối oan khuất của mình, lấy lại danh dự, nhân phẩm trong sạch.</w:t>
            </w:r>
          </w:p>
        </w:tc>
      </w:tr>
      <w:tr w:rsidR="00D82422" w:rsidRPr="00B86C53" w14:paraId="46601237" w14:textId="77777777" w:rsidTr="00F45071">
        <w:tc>
          <w:tcPr>
            <w:tcW w:w="1271" w:type="dxa"/>
          </w:tcPr>
          <w:p w14:paraId="1224490E" w14:textId="77777777" w:rsidR="00D82422" w:rsidRPr="00B86C53" w:rsidRDefault="00D82422" w:rsidP="00DB7318">
            <w:pPr>
              <w:pStyle w:val="ListParagraph"/>
              <w:numPr>
                <w:ilvl w:val="0"/>
                <w:numId w:val="47"/>
              </w:numPr>
              <w:spacing w:after="0" w:line="288" w:lineRule="auto"/>
              <w:jc w:val="center"/>
              <w:rPr>
                <w:rFonts w:eastAsia="Calibri" w:cs="Times New Roman"/>
                <w:b/>
                <w:color w:val="FF0000"/>
                <w:szCs w:val="28"/>
              </w:rPr>
            </w:pPr>
          </w:p>
        </w:tc>
        <w:tc>
          <w:tcPr>
            <w:tcW w:w="8619" w:type="dxa"/>
          </w:tcPr>
          <w:p w14:paraId="1513529D"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Vai trò của gia đình trong cuộc sống của chúng ta:</w:t>
            </w:r>
          </w:p>
          <w:p w14:paraId="2155112D" w14:textId="77777777" w:rsidR="00D82422" w:rsidRPr="00B86C53" w:rsidRDefault="00D82422" w:rsidP="00DB7318">
            <w:pPr>
              <w:numPr>
                <w:ilvl w:val="0"/>
                <w:numId w:val="35"/>
              </w:numPr>
              <w:spacing w:after="0" w:line="288" w:lineRule="auto"/>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xml:space="preserve">Giải thích </w:t>
            </w:r>
          </w:p>
          <w:p w14:paraId="5780B168"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Gia đình là một trong ba môi trường của xã hội, quyết định trực tiếp tới mặt tự nhiên và xã hội trong mỗi con người. Là nơi để các thành viên sống chân thành với nhau, san sẻ lòng yêu thương, niềm vui, là điểm dựa vững chắc nhất những lúc chúng ta gặp khó khăn, hay thất bại trong cuộc sống.</w:t>
            </w:r>
          </w:p>
          <w:p w14:paraId="7F22B63F"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Gia đình là những người cùng chung sống dưới một mái nhà, gắn bó với nhau bằng quan hệ hôn nhân và huyết thống, thường gồm có ông bà, cha mẹ, con cái và cháu chắt.</w:t>
            </w:r>
          </w:p>
          <w:p w14:paraId="71B69C6C" w14:textId="77777777" w:rsidR="00D82422" w:rsidRPr="00B86C53" w:rsidRDefault="00D82422" w:rsidP="00DB7318">
            <w:pPr>
              <w:numPr>
                <w:ilvl w:val="0"/>
                <w:numId w:val="36"/>
              </w:numPr>
              <w:spacing w:after="0" w:line="288" w:lineRule="auto"/>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Vai trò của gia đình:</w:t>
            </w:r>
          </w:p>
          <w:p w14:paraId="059BE016"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Gia đình là nơi ta được sinh ra, được nuôi dưỡng trưởng thành.</w:t>
            </w:r>
          </w:p>
          <w:p w14:paraId="47F0616A"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lastRenderedPageBreak/>
              <w:t>-         Gia đình là nơi đầu tiên giúp ta hình thành nhân cách.</w:t>
            </w:r>
          </w:p>
          <w:p w14:paraId="6BD60CE7"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Gia đình là nơi bao bọc, che chở cho mỗi con người.</w:t>
            </w:r>
          </w:p>
          <w:p w14:paraId="0DB9DB41"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Gia đình là cái nôi, là chốn bình yên cho ta trở về sau những giông bão của cuộc đời.</w:t>
            </w:r>
          </w:p>
          <w:p w14:paraId="2E1CFE4B"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Gia đình là nguồn động lực, nguồn cổ vũ động viên giúp ta không ngừng phấn đấu.</w:t>
            </w:r>
          </w:p>
          <w:p w14:paraId="29544722"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Gia đình là nơi nâng đỡ, giúp ta vươn đến những ước mơ của cuộc đời.</w:t>
            </w:r>
          </w:p>
          <w:p w14:paraId="2139AC8F"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-&gt;Gia đình có ý nghĩa, vai trò vô cùng quan trọng trong cuộc đời mỗi con người.</w:t>
            </w:r>
          </w:p>
          <w:p w14:paraId="3C9DAF2F"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-&gt;Gia đình còn là hạt nhân, tế bào của xã hội. Gia đình vững chắc và bình yên là nơi nuôi dưỡng những con người có ích cho xã hội.</w:t>
            </w:r>
          </w:p>
          <w:p w14:paraId="0856719F" w14:textId="77777777" w:rsidR="00D82422" w:rsidRPr="00B86C53" w:rsidRDefault="00D82422" w:rsidP="00DB7318">
            <w:pPr>
              <w:numPr>
                <w:ilvl w:val="0"/>
                <w:numId w:val="37"/>
              </w:numPr>
              <w:spacing w:after="0" w:line="288" w:lineRule="auto"/>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Mỗi người con phải có trách nhiệm đối với gia đình: luôn yêu thương, kính trọng ông bà, cha mẹ. Chăm sóc, phụng dưỡng khi ông bà cha mẹ già yếu.</w:t>
            </w:r>
          </w:p>
          <w:p w14:paraId="7751A88A" w14:textId="77777777" w:rsidR="00D82422" w:rsidRPr="00B86C53" w:rsidRDefault="00D82422" w:rsidP="00DB7318">
            <w:pPr>
              <w:numPr>
                <w:ilvl w:val="0"/>
                <w:numId w:val="37"/>
              </w:numPr>
              <w:spacing w:after="0" w:line="288" w:lineRule="auto"/>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Phản đề: Bên cạnh đó vẫn có những người chưa nhận ra được ý nghĩa và có ý thức trân trọng, gìn giữ gia đình, thậm chí là có hành động đi ngược lại điều đó: bất hiếu, đánh đập ông bà, cha mẹ, đây là hành vi đáng lên án và loại bỏ.</w:t>
            </w:r>
          </w:p>
          <w:p w14:paraId="12BBB6CA" w14:textId="77777777" w:rsidR="00D82422" w:rsidRPr="00B86C53" w:rsidRDefault="00D82422" w:rsidP="00DB7318">
            <w:pPr>
              <w:numPr>
                <w:ilvl w:val="0"/>
                <w:numId w:val="37"/>
              </w:numPr>
              <w:spacing w:after="0" w:line="288" w:lineRule="auto"/>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Liên hệ bản thân.</w:t>
            </w:r>
          </w:p>
        </w:tc>
      </w:tr>
    </w:tbl>
    <w:p w14:paraId="6EA78F9C" w14:textId="77777777" w:rsidR="00D82422" w:rsidRPr="00B86C53" w:rsidRDefault="00D82422" w:rsidP="00D82422">
      <w:pPr>
        <w:spacing w:after="0" w:line="288" w:lineRule="auto"/>
        <w:jc w:val="both"/>
        <w:rPr>
          <w:rFonts w:ascii="Times New Roman" w:eastAsia="Times New Roman" w:hAnsi="Times New Roman"/>
          <w:color w:val="FF0000"/>
          <w:sz w:val="28"/>
          <w:szCs w:val="28"/>
        </w:rPr>
      </w:pPr>
    </w:p>
    <w:p w14:paraId="2D3D4663" w14:textId="77777777" w:rsidR="00D82422" w:rsidRPr="00B86C53" w:rsidRDefault="00D82422" w:rsidP="00D82422">
      <w:pPr>
        <w:spacing w:after="0" w:line="288" w:lineRule="auto"/>
        <w:rPr>
          <w:rFonts w:ascii="Times New Roman" w:eastAsia="Times New Roman" w:hAnsi="Times New Roman"/>
          <w:b/>
          <w:color w:val="FF0000"/>
          <w:sz w:val="28"/>
          <w:szCs w:val="28"/>
          <w:lang w:val="vi-VN"/>
        </w:rPr>
      </w:pPr>
      <w:r w:rsidRPr="00B86C53">
        <w:rPr>
          <w:rFonts w:ascii="Times New Roman" w:eastAsia="Times New Roman" w:hAnsi="Times New Roman"/>
          <w:b/>
          <w:color w:val="FF0000"/>
          <w:sz w:val="28"/>
          <w:szCs w:val="28"/>
        </w:rPr>
        <w:t>PHIẾU SỐ</w:t>
      </w:r>
      <w:r w:rsidRPr="00B86C53">
        <w:rPr>
          <w:rFonts w:ascii="Times New Roman" w:eastAsia="Times New Roman" w:hAnsi="Times New Roman"/>
          <w:b/>
          <w:color w:val="FF0000"/>
          <w:sz w:val="28"/>
          <w:szCs w:val="28"/>
          <w:lang w:val="vi-VN"/>
        </w:rPr>
        <w:t xml:space="preserve"> 10:</w:t>
      </w:r>
    </w:p>
    <w:p w14:paraId="22C22167"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Đọc đoạn trích sau đây và thực hiện các yêu cầu từ câu 1 đến câu 6</w:t>
      </w:r>
    </w:p>
    <w:p w14:paraId="0C88334E"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      Về đến nhà, chàng la um lên cho hả giận. Vợ chàng khóc mà rằng:</w:t>
      </w:r>
    </w:p>
    <w:p w14:paraId="6024E45E"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       - Thiếp vốn con kẻ khó, được nương tựa nhà giàu. Sum họp chưa thỏa tình chăn gối, chia phôi vì động việc lửa binh. Cách biệt ba năm giữ gìn một tiết. Tô son điểm phấn từng đã nguôi lòng, ngõ liễu tường hoa chưa hề bén gót. Đâu có sự mất nết hư thân như lời chàng nói. Dám xin bày tỏ để cởi mối nghi ngờ. Mong chàng đừng một mực nghi oan cho thiếp.</w:t>
      </w:r>
    </w:p>
    <w:p w14:paraId="0259CA5C" w14:textId="77777777" w:rsidR="00D82422" w:rsidRPr="00B86C53" w:rsidRDefault="00D82422" w:rsidP="00D82422">
      <w:pPr>
        <w:spacing w:after="0" w:line="288" w:lineRule="auto"/>
        <w:jc w:val="right"/>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(Theo Ngữ văn 9, Tập một, NXB Giáo dục Việt Nam, 2016)</w:t>
      </w:r>
    </w:p>
    <w:p w14:paraId="49B4E797"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1/ Đoạn trích trên nằm trong tác phẩm nào? Tác giả là ai?</w:t>
      </w:r>
    </w:p>
    <w:p w14:paraId="3C25603A"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2/ Tìm những từ ngữ xưng hô trong đoạn trích trên.</w:t>
      </w:r>
    </w:p>
    <w:p w14:paraId="00E96FC9"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lastRenderedPageBreak/>
        <w:t>3/ Chép lại câu văn có thành phần trạng ngữ trong đoạn trích trên. Gạch chân thành phần trạng ngữ.</w:t>
      </w:r>
    </w:p>
    <w:p w14:paraId="167215EA"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4/ Lời thoại trong đoạn trích trên là của nhân vật nào? Việc nhân vật bị nghi oán có liên quan đến hình ảnh nào trong tác phẩm?</w:t>
      </w:r>
    </w:p>
    <w:p w14:paraId="31BF65B6"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5/ Qua lời bày tỏ với chồng, nhân vật trong đoạn trích trên là người như thế nào?</w:t>
      </w:r>
    </w:p>
    <w:p w14:paraId="16ADC2D6" w14:textId="77777777" w:rsidR="00D82422" w:rsidRPr="00B86C53" w:rsidRDefault="00D82422" w:rsidP="00D82422">
      <w:pPr>
        <w:spacing w:after="0"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GỢI Ý:</w:t>
      </w:r>
    </w:p>
    <w:tbl>
      <w:tblPr>
        <w:tblStyle w:val="TableGrid"/>
        <w:tblW w:w="0" w:type="auto"/>
        <w:tblLook w:val="04A0" w:firstRow="1" w:lastRow="0" w:firstColumn="1" w:lastColumn="0" w:noHBand="0" w:noVBand="1"/>
      </w:tblPr>
      <w:tblGrid>
        <w:gridCol w:w="1125"/>
        <w:gridCol w:w="8729"/>
      </w:tblGrid>
      <w:tr w:rsidR="00D82422" w:rsidRPr="00B86C53" w14:paraId="1B0FAA2B" w14:textId="77777777" w:rsidTr="00F45071">
        <w:tc>
          <w:tcPr>
            <w:tcW w:w="1129" w:type="dxa"/>
          </w:tcPr>
          <w:p w14:paraId="2318410E" w14:textId="77777777" w:rsidR="00D82422" w:rsidRPr="00B86C53" w:rsidRDefault="00D82422" w:rsidP="00DB7318">
            <w:pPr>
              <w:pStyle w:val="ListParagraph"/>
              <w:numPr>
                <w:ilvl w:val="0"/>
                <w:numId w:val="48"/>
              </w:numPr>
              <w:spacing w:after="0" w:line="288" w:lineRule="auto"/>
              <w:jc w:val="center"/>
              <w:rPr>
                <w:rFonts w:eastAsia="Times New Roman" w:cs="Times New Roman"/>
                <w:b/>
                <w:color w:val="FF0000"/>
                <w:szCs w:val="28"/>
              </w:rPr>
            </w:pPr>
          </w:p>
        </w:tc>
        <w:tc>
          <w:tcPr>
            <w:tcW w:w="8761" w:type="dxa"/>
          </w:tcPr>
          <w:p w14:paraId="748485D8"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Đoạn trích trên nằm trong tác phẩm “Chuyện người con gái Nam Xương” (Truyền kì mạn lục). Tác giả là Nguyễn Dữ.</w:t>
            </w:r>
          </w:p>
        </w:tc>
      </w:tr>
      <w:tr w:rsidR="00D82422" w:rsidRPr="00B86C53" w14:paraId="7E383800" w14:textId="77777777" w:rsidTr="00F45071">
        <w:tc>
          <w:tcPr>
            <w:tcW w:w="1129" w:type="dxa"/>
          </w:tcPr>
          <w:p w14:paraId="42FFE4B3" w14:textId="77777777" w:rsidR="00D82422" w:rsidRPr="00B86C53" w:rsidRDefault="00D82422" w:rsidP="00DB7318">
            <w:pPr>
              <w:pStyle w:val="ListParagraph"/>
              <w:numPr>
                <w:ilvl w:val="0"/>
                <w:numId w:val="48"/>
              </w:numPr>
              <w:spacing w:after="0" w:line="288" w:lineRule="auto"/>
              <w:jc w:val="center"/>
              <w:rPr>
                <w:rFonts w:eastAsia="Times New Roman" w:cs="Times New Roman"/>
                <w:b/>
                <w:color w:val="FF0000"/>
                <w:szCs w:val="28"/>
              </w:rPr>
            </w:pPr>
          </w:p>
        </w:tc>
        <w:tc>
          <w:tcPr>
            <w:tcW w:w="8761" w:type="dxa"/>
          </w:tcPr>
          <w:p w14:paraId="6DF57FE4"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Những từ ngữ xưng hô trong đoạn trích gồm có: chàng, thiếp.</w:t>
            </w:r>
          </w:p>
        </w:tc>
      </w:tr>
      <w:tr w:rsidR="00D82422" w:rsidRPr="00B86C53" w14:paraId="1F7A2FE8" w14:textId="77777777" w:rsidTr="00F45071">
        <w:tc>
          <w:tcPr>
            <w:tcW w:w="1129" w:type="dxa"/>
          </w:tcPr>
          <w:p w14:paraId="4DC940AD" w14:textId="77777777" w:rsidR="00D82422" w:rsidRPr="00B86C53" w:rsidRDefault="00D82422" w:rsidP="00DB7318">
            <w:pPr>
              <w:pStyle w:val="ListParagraph"/>
              <w:numPr>
                <w:ilvl w:val="0"/>
                <w:numId w:val="48"/>
              </w:numPr>
              <w:spacing w:after="0" w:line="288" w:lineRule="auto"/>
              <w:jc w:val="center"/>
              <w:rPr>
                <w:rFonts w:eastAsia="Times New Roman" w:cs="Times New Roman"/>
                <w:b/>
                <w:color w:val="FF0000"/>
                <w:szCs w:val="28"/>
              </w:rPr>
            </w:pPr>
          </w:p>
        </w:tc>
        <w:tc>
          <w:tcPr>
            <w:tcW w:w="8761" w:type="dxa"/>
          </w:tcPr>
          <w:p w14:paraId="3CC2FD3F"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Câu văn có thành phần trạng ngữ là: </w:t>
            </w:r>
            <w:r w:rsidRPr="00B86C53">
              <w:rPr>
                <w:rFonts w:ascii="Times New Roman" w:eastAsia="Times New Roman" w:hAnsi="Times New Roman"/>
                <w:color w:val="000000"/>
                <w:sz w:val="28"/>
                <w:szCs w:val="28"/>
                <w:u w:val="single"/>
              </w:rPr>
              <w:t>Về đến nhà</w:t>
            </w:r>
            <w:r w:rsidRPr="00B86C53">
              <w:rPr>
                <w:rFonts w:ascii="Times New Roman" w:eastAsia="Times New Roman" w:hAnsi="Times New Roman"/>
                <w:color w:val="000000"/>
                <w:sz w:val="28"/>
                <w:szCs w:val="28"/>
              </w:rPr>
              <w:t>, chàng la um lên cho hả giận.</w:t>
            </w:r>
          </w:p>
        </w:tc>
      </w:tr>
      <w:tr w:rsidR="00D82422" w:rsidRPr="00B86C53" w14:paraId="1E1393E5" w14:textId="77777777" w:rsidTr="00F45071">
        <w:tc>
          <w:tcPr>
            <w:tcW w:w="1129" w:type="dxa"/>
          </w:tcPr>
          <w:p w14:paraId="2D8C9ED7" w14:textId="77777777" w:rsidR="00D82422" w:rsidRPr="00B86C53" w:rsidRDefault="00D82422" w:rsidP="00DB7318">
            <w:pPr>
              <w:pStyle w:val="ListParagraph"/>
              <w:numPr>
                <w:ilvl w:val="0"/>
                <w:numId w:val="48"/>
              </w:numPr>
              <w:spacing w:after="0" w:line="288" w:lineRule="auto"/>
              <w:jc w:val="center"/>
              <w:rPr>
                <w:rFonts w:eastAsia="Times New Roman" w:cs="Times New Roman"/>
                <w:b/>
                <w:color w:val="FF0000"/>
                <w:szCs w:val="28"/>
              </w:rPr>
            </w:pPr>
          </w:p>
        </w:tc>
        <w:tc>
          <w:tcPr>
            <w:tcW w:w="8761" w:type="dxa"/>
          </w:tcPr>
          <w:p w14:paraId="06B6637E"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Lời thoại trong đoạn trích trên là của nhân vật Vũ Nương. Việc nhân vật bị nghi oan có liên quan đến hình ảnh </w:t>
            </w:r>
            <w:r w:rsidRPr="00B86C53">
              <w:rPr>
                <w:rFonts w:ascii="Times New Roman" w:eastAsia="Times New Roman" w:hAnsi="Times New Roman"/>
                <w:i/>
                <w:iCs/>
                <w:color w:val="000000"/>
                <w:sz w:val="28"/>
                <w:szCs w:val="28"/>
              </w:rPr>
              <w:t>chiếc bóng</w:t>
            </w:r>
            <w:r w:rsidRPr="00B86C53">
              <w:rPr>
                <w:rFonts w:ascii="Times New Roman" w:eastAsia="Times New Roman" w:hAnsi="Times New Roman"/>
                <w:color w:val="000000"/>
                <w:sz w:val="28"/>
                <w:szCs w:val="28"/>
              </w:rPr>
              <w:t> trong tác  phẩm.</w:t>
            </w:r>
          </w:p>
        </w:tc>
      </w:tr>
      <w:tr w:rsidR="00D82422" w:rsidRPr="00B86C53" w14:paraId="1B48ED9C" w14:textId="77777777" w:rsidTr="00F45071">
        <w:tc>
          <w:tcPr>
            <w:tcW w:w="1129" w:type="dxa"/>
          </w:tcPr>
          <w:p w14:paraId="701D77BA" w14:textId="77777777" w:rsidR="00D82422" w:rsidRPr="00B86C53" w:rsidRDefault="00D82422" w:rsidP="00DB7318">
            <w:pPr>
              <w:pStyle w:val="ListParagraph"/>
              <w:numPr>
                <w:ilvl w:val="0"/>
                <w:numId w:val="48"/>
              </w:numPr>
              <w:spacing w:after="0" w:line="288" w:lineRule="auto"/>
              <w:jc w:val="center"/>
              <w:rPr>
                <w:rFonts w:eastAsia="Times New Roman" w:cs="Times New Roman"/>
                <w:b/>
                <w:color w:val="FF0000"/>
                <w:szCs w:val="28"/>
              </w:rPr>
            </w:pPr>
          </w:p>
        </w:tc>
        <w:tc>
          <w:tcPr>
            <w:tcW w:w="8761" w:type="dxa"/>
          </w:tcPr>
          <w:p w14:paraId="35871BF9"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Qua lời bày tỏ với chồng, nhân vật Vũ Nương hiện lên là người thủy chung son sắt nhưng bị nghi oan.</w:t>
            </w:r>
          </w:p>
        </w:tc>
      </w:tr>
    </w:tbl>
    <w:p w14:paraId="57D03E74" w14:textId="77777777" w:rsidR="00D82422" w:rsidRPr="00B86C53" w:rsidRDefault="00D82422" w:rsidP="00D82422">
      <w:pPr>
        <w:spacing w:after="0" w:line="288" w:lineRule="auto"/>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PHIẾU SỐ 11</w:t>
      </w:r>
    </w:p>
    <w:p w14:paraId="6AF8DE9A"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Thiếp sở dĩ nương tựa vào chàng vì có cái thú vui nghi gia nghi thất. Nay đã bình rơi trâm gãy, mây tạnh mưa tan, sen rũ trong ao, liễu tàn trước gió, khóc tuyết bông hoa rụng cuống, kêu xuân cái én lìa đàn, nước thẳm buồn xa, đâu còn có thể lại lên núi Vọng Phu kia nữa.</w:t>
      </w:r>
    </w:p>
    <w:p w14:paraId="68809A73" w14:textId="77777777" w:rsidR="00D82422" w:rsidRPr="00B86C53" w:rsidRDefault="00D82422" w:rsidP="00D82422">
      <w:pPr>
        <w:spacing w:after="0" w:line="288" w:lineRule="auto"/>
        <w:jc w:val="right"/>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(Ngữ văn 9, tập 1, NXBGD, 2015)</w:t>
      </w:r>
    </w:p>
    <w:p w14:paraId="28B22C2F"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xml:space="preserve">a. Đoạn văn trên được trích từ tác phẩm nào? Ai là tác giả? </w:t>
      </w:r>
    </w:p>
    <w:p w14:paraId="5655CAF5"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xml:space="preserve">b. Chỉ ra cặp đại từ nhân xưng trong đoạn văn trên. </w:t>
      </w:r>
    </w:p>
    <w:p w14:paraId="34580893"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c. Cụm từ </w:t>
      </w:r>
      <w:r w:rsidRPr="00B86C53">
        <w:rPr>
          <w:rFonts w:ascii="Times New Roman" w:eastAsia="Times New Roman" w:hAnsi="Times New Roman"/>
          <w:i/>
          <w:iCs/>
          <w:color w:val="000000"/>
          <w:sz w:val="28"/>
          <w:szCs w:val="28"/>
        </w:rPr>
        <w:t>nghi gia nghi thất</w:t>
      </w:r>
      <w:r w:rsidRPr="00B86C53">
        <w:rPr>
          <w:rFonts w:ascii="Times New Roman" w:eastAsia="Times New Roman" w:hAnsi="Times New Roman"/>
          <w:color w:val="000000"/>
          <w:sz w:val="28"/>
          <w:szCs w:val="28"/>
        </w:rPr>
        <w:t xml:space="preserve"> có nghĩa là gì? </w:t>
      </w:r>
    </w:p>
    <w:p w14:paraId="304DB4A3"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d. Nêu hàm ý của câu văn: </w:t>
      </w:r>
      <w:r w:rsidRPr="00B86C53">
        <w:rPr>
          <w:rFonts w:ascii="Times New Roman" w:eastAsia="Times New Roman" w:hAnsi="Times New Roman"/>
          <w:i/>
          <w:iCs/>
          <w:color w:val="000000"/>
          <w:sz w:val="28"/>
          <w:szCs w:val="28"/>
        </w:rPr>
        <w:t>Nay đã bình rơi trâm gãy, mây tạnh mưa tan, sen rũ trong ao, liễu tàn trước gió, khóc tuyết bông hoa rụng cuống, kêu xuân cái én lìa đàn, nước thẳm buồn xa, đâu còn có thể lại lên núi Vọng Phu kia nữa.</w:t>
      </w:r>
    </w:p>
    <w:p w14:paraId="3017A4C3" w14:textId="77777777" w:rsidR="00D82422" w:rsidRPr="00B86C53" w:rsidRDefault="00D82422" w:rsidP="00D82422">
      <w:pPr>
        <w:spacing w:after="0" w:line="288" w:lineRule="auto"/>
        <w:jc w:val="center"/>
        <w:rPr>
          <w:rFonts w:ascii="Times New Roman" w:eastAsia="Times New Roman" w:hAnsi="Times New Roman"/>
          <w:b/>
          <w:bCs/>
          <w:color w:val="FF0000"/>
          <w:sz w:val="28"/>
          <w:szCs w:val="28"/>
        </w:rPr>
      </w:pPr>
      <w:r w:rsidRPr="00B86C53">
        <w:rPr>
          <w:rFonts w:ascii="Times New Roman" w:eastAsia="Times New Roman" w:hAnsi="Times New Roman"/>
          <w:b/>
          <w:bCs/>
          <w:color w:val="FF0000"/>
          <w:sz w:val="28"/>
          <w:szCs w:val="28"/>
        </w:rPr>
        <w:t>GỢI Ý:</w:t>
      </w:r>
    </w:p>
    <w:tbl>
      <w:tblPr>
        <w:tblStyle w:val="TableGrid"/>
        <w:tblW w:w="0" w:type="auto"/>
        <w:tblLook w:val="04A0" w:firstRow="1" w:lastRow="0" w:firstColumn="1" w:lastColumn="0" w:noHBand="0" w:noVBand="1"/>
      </w:tblPr>
      <w:tblGrid>
        <w:gridCol w:w="1266"/>
        <w:gridCol w:w="8588"/>
      </w:tblGrid>
      <w:tr w:rsidR="00D82422" w:rsidRPr="00B86C53" w14:paraId="7572EC21" w14:textId="77777777" w:rsidTr="00F45071">
        <w:tc>
          <w:tcPr>
            <w:tcW w:w="1271" w:type="dxa"/>
          </w:tcPr>
          <w:p w14:paraId="161894A0" w14:textId="77777777" w:rsidR="00D82422" w:rsidRPr="00B86C53" w:rsidRDefault="00D82422" w:rsidP="00DB7318">
            <w:pPr>
              <w:pStyle w:val="ListParagraph"/>
              <w:numPr>
                <w:ilvl w:val="0"/>
                <w:numId w:val="49"/>
              </w:numPr>
              <w:spacing w:after="0" w:line="288" w:lineRule="auto"/>
              <w:jc w:val="center"/>
              <w:rPr>
                <w:rFonts w:eastAsia="Times New Roman" w:cs="Times New Roman"/>
                <w:b/>
                <w:bCs/>
                <w:color w:val="FF0000"/>
                <w:szCs w:val="28"/>
              </w:rPr>
            </w:pPr>
          </w:p>
        </w:tc>
        <w:tc>
          <w:tcPr>
            <w:tcW w:w="8619" w:type="dxa"/>
          </w:tcPr>
          <w:p w14:paraId="480A720D"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Tác phẩm: </w:t>
            </w:r>
            <w:r w:rsidRPr="00B86C53">
              <w:rPr>
                <w:rFonts w:ascii="Times New Roman" w:eastAsia="Times New Roman" w:hAnsi="Times New Roman"/>
                <w:i/>
                <w:iCs/>
                <w:color w:val="000000"/>
                <w:sz w:val="28"/>
                <w:szCs w:val="28"/>
              </w:rPr>
              <w:t>Chuyện người con gái Nam Xương</w:t>
            </w:r>
            <w:r w:rsidRPr="00B86C53">
              <w:rPr>
                <w:rFonts w:ascii="Times New Roman" w:eastAsia="Times New Roman" w:hAnsi="Times New Roman"/>
                <w:color w:val="000000"/>
                <w:sz w:val="28"/>
                <w:szCs w:val="28"/>
              </w:rPr>
              <w:t> (Truyền kì mạn lục)</w:t>
            </w:r>
          </w:p>
          <w:p w14:paraId="53C631D7"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Tác giả: Nguyễn Dữ</w:t>
            </w:r>
          </w:p>
        </w:tc>
      </w:tr>
      <w:tr w:rsidR="00D82422" w:rsidRPr="00B86C53" w14:paraId="3D8B89C1" w14:textId="77777777" w:rsidTr="00F45071">
        <w:tc>
          <w:tcPr>
            <w:tcW w:w="1271" w:type="dxa"/>
          </w:tcPr>
          <w:p w14:paraId="54D9A4D3" w14:textId="77777777" w:rsidR="00D82422" w:rsidRPr="00B86C53" w:rsidRDefault="00D82422" w:rsidP="00DB7318">
            <w:pPr>
              <w:pStyle w:val="ListParagraph"/>
              <w:numPr>
                <w:ilvl w:val="0"/>
                <w:numId w:val="49"/>
              </w:numPr>
              <w:spacing w:after="0" w:line="288" w:lineRule="auto"/>
              <w:jc w:val="center"/>
              <w:rPr>
                <w:rFonts w:eastAsia="Times New Roman" w:cs="Times New Roman"/>
                <w:b/>
                <w:bCs/>
                <w:color w:val="FF0000"/>
                <w:szCs w:val="28"/>
              </w:rPr>
            </w:pPr>
          </w:p>
        </w:tc>
        <w:tc>
          <w:tcPr>
            <w:tcW w:w="8619" w:type="dxa"/>
          </w:tcPr>
          <w:p w14:paraId="3C950FCA"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Từ xưng hô: chàng – thiếp</w:t>
            </w:r>
          </w:p>
        </w:tc>
      </w:tr>
      <w:tr w:rsidR="00D82422" w:rsidRPr="00B86C53" w14:paraId="506F37CD" w14:textId="77777777" w:rsidTr="00F45071">
        <w:tc>
          <w:tcPr>
            <w:tcW w:w="1271" w:type="dxa"/>
          </w:tcPr>
          <w:p w14:paraId="2D3094FF" w14:textId="77777777" w:rsidR="00D82422" w:rsidRPr="00B86C53" w:rsidRDefault="00D82422" w:rsidP="00DB7318">
            <w:pPr>
              <w:pStyle w:val="ListParagraph"/>
              <w:numPr>
                <w:ilvl w:val="0"/>
                <w:numId w:val="49"/>
              </w:numPr>
              <w:spacing w:after="0" w:line="288" w:lineRule="auto"/>
              <w:jc w:val="center"/>
              <w:rPr>
                <w:rFonts w:eastAsia="Times New Roman" w:cs="Times New Roman"/>
                <w:b/>
                <w:bCs/>
                <w:color w:val="FF0000"/>
                <w:szCs w:val="28"/>
              </w:rPr>
            </w:pPr>
          </w:p>
        </w:tc>
        <w:tc>
          <w:tcPr>
            <w:tcW w:w="8619" w:type="dxa"/>
          </w:tcPr>
          <w:p w14:paraId="3BD0B2FC"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w:t>
            </w:r>
            <w:r w:rsidRPr="00B86C53">
              <w:rPr>
                <w:rFonts w:ascii="Times New Roman" w:eastAsia="Times New Roman" w:hAnsi="Times New Roman"/>
                <w:i/>
                <w:iCs/>
                <w:color w:val="000000"/>
                <w:sz w:val="28"/>
                <w:szCs w:val="28"/>
              </w:rPr>
              <w:t>Nghi gia nghi thất:</w:t>
            </w:r>
            <w:r w:rsidRPr="00B86C53">
              <w:rPr>
                <w:rFonts w:ascii="Times New Roman" w:eastAsia="Times New Roman" w:hAnsi="Times New Roman"/>
                <w:color w:val="000000"/>
                <w:sz w:val="28"/>
                <w:szCs w:val="28"/>
              </w:rPr>
              <w:t xml:space="preserve"> nên cửa nên nhà, ý nói thành vợ thành chồng, cùng </w:t>
            </w:r>
            <w:r w:rsidRPr="00B86C53">
              <w:rPr>
                <w:rFonts w:ascii="Times New Roman" w:eastAsia="Times New Roman" w:hAnsi="Times New Roman"/>
                <w:color w:val="000000"/>
                <w:sz w:val="28"/>
                <w:szCs w:val="28"/>
              </w:rPr>
              <w:lastRenderedPageBreak/>
              <w:t>gây dựng hạnh phúc gia đình.</w:t>
            </w:r>
          </w:p>
        </w:tc>
      </w:tr>
      <w:tr w:rsidR="00D82422" w:rsidRPr="00B86C53" w14:paraId="24B6CE5C" w14:textId="77777777" w:rsidTr="00F45071">
        <w:tc>
          <w:tcPr>
            <w:tcW w:w="1271" w:type="dxa"/>
          </w:tcPr>
          <w:p w14:paraId="55BC8D89" w14:textId="77777777" w:rsidR="00D82422" w:rsidRPr="00B86C53" w:rsidRDefault="00D82422" w:rsidP="00DB7318">
            <w:pPr>
              <w:pStyle w:val="ListParagraph"/>
              <w:numPr>
                <w:ilvl w:val="0"/>
                <w:numId w:val="49"/>
              </w:numPr>
              <w:spacing w:after="0" w:line="288" w:lineRule="auto"/>
              <w:jc w:val="center"/>
              <w:rPr>
                <w:rFonts w:eastAsia="Times New Roman" w:cs="Times New Roman"/>
                <w:b/>
                <w:bCs/>
                <w:color w:val="FF0000"/>
                <w:szCs w:val="28"/>
              </w:rPr>
            </w:pPr>
          </w:p>
        </w:tc>
        <w:tc>
          <w:tcPr>
            <w:tcW w:w="8619" w:type="dxa"/>
          </w:tcPr>
          <w:p w14:paraId="3D8EA759"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Hàm ý trong câu là: Nỗi đau đớn thất vọng đến tột cùng khi Vũ Nương khi bị Trương Sinh hắt hủi, tình vợ chồng gắn bó lâu nay đã tan vỡ.</w:t>
            </w:r>
          </w:p>
        </w:tc>
      </w:tr>
    </w:tbl>
    <w:p w14:paraId="14176EC6" w14:textId="77777777" w:rsidR="00D82422" w:rsidRPr="00B86C53" w:rsidRDefault="00D82422" w:rsidP="00D82422">
      <w:pPr>
        <w:spacing w:after="0" w:line="288" w:lineRule="auto"/>
        <w:rPr>
          <w:rFonts w:ascii="Times New Roman" w:eastAsia="Times New Roman" w:hAnsi="Times New Roman"/>
          <w:b/>
          <w:color w:val="FF0000"/>
          <w:sz w:val="28"/>
          <w:szCs w:val="28"/>
        </w:rPr>
      </w:pPr>
    </w:p>
    <w:p w14:paraId="6201631E"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eastAsia="Times New Roman" w:hAnsi="Times New Roman"/>
          <w:color w:val="000000"/>
          <w:sz w:val="28"/>
          <w:szCs w:val="28"/>
        </w:rPr>
        <w:br/>
      </w:r>
    </w:p>
    <w:p w14:paraId="6A4450C9"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br w:type="page"/>
      </w:r>
    </w:p>
    <w:p w14:paraId="59DC1585"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lastRenderedPageBreak/>
        <w:t>HOÀNG LÊ NHẤT THỐNG CHÍ</w:t>
      </w:r>
    </w:p>
    <w:p w14:paraId="6B327BBC" w14:textId="77777777" w:rsidR="00D82422" w:rsidRPr="00B86C53" w:rsidRDefault="00D82422" w:rsidP="00D82422">
      <w:pPr>
        <w:spacing w:after="0" w:line="288" w:lineRule="auto"/>
        <w:rPr>
          <w:rFonts w:ascii="Times New Roman" w:hAnsi="Times New Roman"/>
          <w:sz w:val="28"/>
          <w:szCs w:val="28"/>
        </w:rPr>
      </w:pPr>
    </w:p>
    <w:p w14:paraId="0AC1D522" w14:textId="77777777" w:rsidR="00D82422" w:rsidRPr="00B86C53" w:rsidRDefault="00D82422" w:rsidP="00D82422">
      <w:pPr>
        <w:spacing w:after="0" w:line="288" w:lineRule="auto"/>
        <w:rPr>
          <w:rFonts w:ascii="Times New Roman" w:hAnsi="Times New Roman"/>
          <w:b/>
          <w:color w:val="FF0000"/>
          <w:sz w:val="28"/>
          <w:szCs w:val="28"/>
        </w:rPr>
      </w:pPr>
      <w:r w:rsidRPr="00B86C53">
        <w:rPr>
          <w:rFonts w:ascii="Times New Roman" w:hAnsi="Times New Roman"/>
          <w:b/>
          <w:color w:val="FF0000"/>
          <w:sz w:val="28"/>
          <w:szCs w:val="28"/>
        </w:rPr>
        <w:t>1. PHIẾU SỐ 1</w:t>
      </w:r>
    </w:p>
    <w:p w14:paraId="491A3A50"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Đọc đoạn trích sau và trả lời câu hỏi:</w:t>
      </w:r>
    </w:p>
    <w:p w14:paraId="0E3BFB6A" w14:textId="77777777" w:rsidR="00D82422" w:rsidRPr="00B86C53" w:rsidRDefault="00D82422" w:rsidP="00D82422">
      <w:pPr>
        <w:spacing w:after="0" w:line="288" w:lineRule="auto"/>
        <w:rPr>
          <w:rFonts w:ascii="Times New Roman" w:hAnsi="Times New Roman"/>
          <w:i/>
          <w:sz w:val="28"/>
          <w:szCs w:val="28"/>
        </w:rPr>
      </w:pPr>
      <w:r w:rsidRPr="00B86C53">
        <w:rPr>
          <w:rFonts w:ascii="Times New Roman" w:hAnsi="Times New Roman"/>
          <w:i/>
          <w:sz w:val="28"/>
          <w:szCs w:val="28"/>
        </w:rPr>
        <w:t>“(...) Từ đời Hán đến nay chúng đã mấy phen cướp bóc nước ta, giết hại nhân dân, vơ vét của cải, người mình không thể chịu nổi, ai cũng muốn đuổi chúng đi. Đời Hán có Trưng Nữ Vương, đời Minh có Lê Thái Tổ, các ngài không nỡ ngồi nhìn chúng làm điều tàn bạo, nên đã thuận lòng người, dấy nghĩa quân, đều chỉ đánh một trận là thắng và đuổi được chúng về phương Bắc” (...)</w:t>
      </w:r>
    </w:p>
    <w:p w14:paraId="2E28B7A6"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1: Những câu văn trên được rút ra từ tác phẩm nào? Đó là lời của ai, nói trong hoàn cảnh nào? Giải thích ý nghĩa nhan đề của tác phẩm?</w:t>
      </w:r>
    </w:p>
    <w:p w14:paraId="6B1A203D"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2: Nêu nội dung chính và tác dụng của lời phủ dụ? Hây kể tên một tác phẩm có cùng mục đích như lời phủ dụ?</w:t>
      </w:r>
    </w:p>
    <w:p w14:paraId="6453A231"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 xml:space="preserve">Câu 3: Các tác giả của đoạn văn trên vốn là những người trung quân rất có cảm tình với nhà Lê nhưng lại xây dựng lên hình tượng người anh hùng áo vải Quang Trung tuyệt đẹp. Vì sao vậy? Em hãy lí giải ngắn gọn về điều đó? </w:t>
      </w:r>
    </w:p>
    <w:p w14:paraId="77823080"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4: Từ hình tượng Quang Trung - Nguyễn Huệ, cùng vốn hiểu biết của em, bằng một đoạn văn khoảng nửa trang giấy thi, hãy ghi lại những suy nghĩ của mình về trách nhiệm ở tuổi trẻ hôm nay đối với đất nước trong hoàn cảnh mới.</w:t>
      </w:r>
    </w:p>
    <w:p w14:paraId="588BA49F"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266"/>
        <w:gridCol w:w="8588"/>
      </w:tblGrid>
      <w:tr w:rsidR="00D82422" w:rsidRPr="00B86C53" w14:paraId="4B81C5C1" w14:textId="77777777" w:rsidTr="00F45071">
        <w:tc>
          <w:tcPr>
            <w:tcW w:w="1271" w:type="dxa"/>
          </w:tcPr>
          <w:p w14:paraId="00374700" w14:textId="77777777" w:rsidR="00D82422" w:rsidRPr="00B86C53" w:rsidRDefault="00D82422" w:rsidP="00DB7318">
            <w:pPr>
              <w:pStyle w:val="ListParagraph"/>
              <w:numPr>
                <w:ilvl w:val="0"/>
                <w:numId w:val="50"/>
              </w:numPr>
              <w:spacing w:after="0" w:line="288" w:lineRule="auto"/>
              <w:jc w:val="center"/>
              <w:rPr>
                <w:rFonts w:eastAsia="Calibri" w:cs="Times New Roman"/>
                <w:b/>
                <w:color w:val="FF0000"/>
                <w:szCs w:val="28"/>
              </w:rPr>
            </w:pPr>
          </w:p>
        </w:tc>
        <w:tc>
          <w:tcPr>
            <w:tcW w:w="8619" w:type="dxa"/>
          </w:tcPr>
          <w:p w14:paraId="63AB794E"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Những câu văn trên được rút ra từ tác phẩm nào? Đó là lời của ai, nói trong hoàn cảnh nào? Giải thích ý nghĩa nhan dề:</w:t>
            </w:r>
          </w:p>
          <w:p w14:paraId="445988EB"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Những câu văn trên rút ra từ tác phẩm: “Hoàng Lê nhất thống chí” (hồi 14)</w:t>
            </w:r>
          </w:p>
          <w:p w14:paraId="39E67098"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Lời của Quang Trung - Nguyễn Huệ</w:t>
            </w:r>
          </w:p>
          <w:p w14:paraId="587A4D29"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Hoàn cảnh nói:</w:t>
            </w:r>
          </w:p>
          <w:p w14:paraId="66EF04D8"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 Quân Thanh vào Thăng Long xâm lược </w:t>
            </w:r>
          </w:p>
          <w:p w14:paraId="7A99C255"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Quang Trung hội quân ở Tam Điệp, Nghệ An</w:t>
            </w:r>
          </w:p>
          <w:p w14:paraId="77C13E59"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Ý nghĩa nhan đề: Tác phẩm viết bằng chữ Hán, thuộc thể Chí theo nhan đề của tác phẩm thì đó là ghi chép “Sự thống nhất của vương triều nhà Lê” vào thời điểm Tây Sơn diệt Trịnh trả lại Bắc Hà cho vua Lê.</w:t>
            </w:r>
          </w:p>
        </w:tc>
      </w:tr>
      <w:tr w:rsidR="00D82422" w:rsidRPr="00B86C53" w14:paraId="55CAD8C7" w14:textId="77777777" w:rsidTr="00F45071">
        <w:tc>
          <w:tcPr>
            <w:tcW w:w="1271" w:type="dxa"/>
          </w:tcPr>
          <w:p w14:paraId="4C8C6CD5" w14:textId="77777777" w:rsidR="00D82422" w:rsidRPr="00B86C53" w:rsidRDefault="00D82422" w:rsidP="00DB7318">
            <w:pPr>
              <w:pStyle w:val="ListParagraph"/>
              <w:numPr>
                <w:ilvl w:val="0"/>
                <w:numId w:val="50"/>
              </w:numPr>
              <w:spacing w:after="0" w:line="288" w:lineRule="auto"/>
              <w:jc w:val="center"/>
              <w:rPr>
                <w:rFonts w:eastAsia="Calibri" w:cs="Times New Roman"/>
                <w:b/>
                <w:color w:val="FF0000"/>
                <w:szCs w:val="28"/>
              </w:rPr>
            </w:pPr>
          </w:p>
        </w:tc>
        <w:tc>
          <w:tcPr>
            <w:tcW w:w="8619" w:type="dxa"/>
          </w:tcPr>
          <w:p w14:paraId="4237FA8D"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Nội dung chính và tác dụng của lởi phủ dụ. một tác phẩm có cùng mục </w:t>
            </w:r>
            <w:r w:rsidRPr="00B86C53">
              <w:rPr>
                <w:rFonts w:ascii="Times New Roman" w:hAnsi="Times New Roman"/>
                <w:sz w:val="28"/>
                <w:szCs w:val="28"/>
              </w:rPr>
              <w:lastRenderedPageBreak/>
              <w:t>đích như lời phủ dụ:</w:t>
            </w:r>
          </w:p>
          <w:p w14:paraId="7893BE86"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Nội dung chính lời phủ dụ:</w:t>
            </w:r>
          </w:p>
          <w:p w14:paraId="57010993"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Khẳng định chủ quyền dân tộc; lên án, tố cáo hành động xâm lược của quân Thanh.</w:t>
            </w:r>
          </w:p>
          <w:p w14:paraId="5DD91FA5"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Nhắc lại truyền thống chống ngoại xâm của dân tộc; kêu gọi quân sĩ đồng tâm hiệp lực chống giặc.</w:t>
            </w:r>
          </w:p>
          <w:p w14:paraId="6D9FF593"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Đề ra kỉ luật nghiêm minh.</w:t>
            </w:r>
          </w:p>
          <w:p w14:paraId="2C9CF32D"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Tác dụng:</w:t>
            </w:r>
          </w:p>
          <w:p w14:paraId="1C29D90C"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Lời phủ dụ được xem như một bài hịch ngắn gọn, kích thích lòng yêu nước và ý chí quật cường của dân tộc.</w:t>
            </w:r>
          </w:p>
          <w:p w14:paraId="0C7850B8"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Có ý nghĩa củng cố, chấn chỉnh quân đội</w:t>
            </w:r>
          </w:p>
          <w:p w14:paraId="7EBD4E86"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Kể đúng tên một tác phẩm:</w:t>
            </w:r>
          </w:p>
          <w:p w14:paraId="3F7A66E9"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Tác phẩm: Nam quốc Sơn Hà (Sông núi nước Nam) - được cho là của Lý Thường Kiệt.</w:t>
            </w:r>
          </w:p>
        </w:tc>
      </w:tr>
      <w:tr w:rsidR="00D82422" w:rsidRPr="00B86C53" w14:paraId="64E16354" w14:textId="77777777" w:rsidTr="00F45071">
        <w:tc>
          <w:tcPr>
            <w:tcW w:w="1271" w:type="dxa"/>
          </w:tcPr>
          <w:p w14:paraId="61EB25DB" w14:textId="77777777" w:rsidR="00D82422" w:rsidRPr="00B86C53" w:rsidRDefault="00D82422" w:rsidP="00DB7318">
            <w:pPr>
              <w:pStyle w:val="ListParagraph"/>
              <w:numPr>
                <w:ilvl w:val="0"/>
                <w:numId w:val="50"/>
              </w:numPr>
              <w:spacing w:after="0" w:line="288" w:lineRule="auto"/>
              <w:jc w:val="center"/>
              <w:rPr>
                <w:rFonts w:eastAsia="Calibri" w:cs="Times New Roman"/>
                <w:b/>
                <w:color w:val="FF0000"/>
                <w:szCs w:val="28"/>
              </w:rPr>
            </w:pPr>
          </w:p>
        </w:tc>
        <w:tc>
          <w:tcPr>
            <w:tcW w:w="8619" w:type="dxa"/>
          </w:tcPr>
          <w:p w14:paraId="15181B0D"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Các tác giả vốn là những người trung quân rất có cảm tình với nhà Lê nhưng lại xây dựng lên hình tượng ngườỉ anh hùng áo vải Quang Trung tuyệt đẹp. Vì sao vậy?</w:t>
            </w:r>
          </w:p>
          <w:p w14:paraId="58D2890E"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Cuộc khởi nghĩa của nghĩa quân Tây Sơn là sự thật lịch sử mà các tác giả đã được chứng kiến tận mắt, là những trí thức có lương tâm, những người có tâm huyết và tài năng nên các ông không thể không tôn trọng lịch sử.</w:t>
            </w:r>
          </w:p>
          <w:p w14:paraId="1FE0B4EE"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Các tác giả cũng được chửng kiến tận mắt sự thối nát, kém cỏi, hèn mạt của nhà Lê cùng sự độc ác, hống hách, ngang ngược của giặc Thanh nên các ông không thể không thở dài ngao ngan, cảm thấy nhục nhã, ý thức dân tộc không thể không được dâng cao.</w:t>
            </w:r>
          </w:p>
          <w:p w14:paraId="0A89D5F2"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Tất cà những điều đó đã đem đến những trang ghi chép chân thực mà xúc động, tự hào như vậy.</w:t>
            </w:r>
          </w:p>
        </w:tc>
      </w:tr>
      <w:tr w:rsidR="00D82422" w:rsidRPr="00B86C53" w14:paraId="6B6F808F" w14:textId="77777777" w:rsidTr="00F45071">
        <w:tc>
          <w:tcPr>
            <w:tcW w:w="1271" w:type="dxa"/>
          </w:tcPr>
          <w:p w14:paraId="35AC731F" w14:textId="77777777" w:rsidR="00D82422" w:rsidRPr="00B86C53" w:rsidRDefault="00D82422" w:rsidP="00DB7318">
            <w:pPr>
              <w:pStyle w:val="ListParagraph"/>
              <w:numPr>
                <w:ilvl w:val="0"/>
                <w:numId w:val="50"/>
              </w:numPr>
              <w:spacing w:after="0" w:line="288" w:lineRule="auto"/>
              <w:jc w:val="center"/>
              <w:rPr>
                <w:rFonts w:eastAsia="Calibri" w:cs="Times New Roman"/>
                <w:b/>
                <w:color w:val="FF0000"/>
                <w:szCs w:val="28"/>
              </w:rPr>
            </w:pPr>
          </w:p>
        </w:tc>
        <w:tc>
          <w:tcPr>
            <w:tcW w:w="8619" w:type="dxa"/>
          </w:tcPr>
          <w:p w14:paraId="33C92B6D"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Viết đoạn văn nêu suy nghĩ của em về trách nhiệm của tuổi trẻ hôm nay đối với đất nước trong hoàn cảnh mới:</w:t>
            </w:r>
          </w:p>
          <w:p w14:paraId="4793D328"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lastRenderedPageBreak/>
              <w:t>- Tuổi trẻ (thanh niên) là lực lượng xung kích, năng động, sáng tạo; dám nghĩ, dám làm, dám chịu trách nhiệm; sống có mục đích, lí tưởng.</w:t>
            </w:r>
          </w:p>
          <w:p w14:paraId="0D188837"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Được thừa hưởng nhiều giá trị tốt đẹp của các thế hệ cha anh đi trước, đó là truyền thống yêu nước nồng nàn, cần cù, anh hùng, sáng tạo, lạc quan, thương người, vì nghĩa,...Chính vì lẽ đó, họ phải ý thức rõ hơn ai hết vai trò và trách nhiệm của mình trong công cuộc xây dựng phát triển kinh tế và bảo vệ Tổ quốc trong hoàn cảnh mới.</w:t>
            </w:r>
          </w:p>
          <w:p w14:paraId="012E61ED"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 Phải tích cực học tập và rèn luyện, nâng cao tinh thần cảnh giác, ý thức bảo vệ Tổ quốc, tham gia xung kích, đi đầu trong mọi lĩnh vực. </w:t>
            </w:r>
          </w:p>
        </w:tc>
      </w:tr>
    </w:tbl>
    <w:p w14:paraId="2FA3E862" w14:textId="77777777" w:rsidR="00D82422" w:rsidRPr="00B86C53" w:rsidRDefault="00D82422" w:rsidP="00D82422">
      <w:pPr>
        <w:spacing w:after="0" w:line="288" w:lineRule="auto"/>
        <w:rPr>
          <w:rFonts w:ascii="Times New Roman" w:hAnsi="Times New Roman"/>
          <w:color w:val="FF0000"/>
          <w:sz w:val="28"/>
          <w:szCs w:val="28"/>
        </w:rPr>
      </w:pPr>
    </w:p>
    <w:p w14:paraId="3E16D556" w14:textId="77777777" w:rsidR="00D82422" w:rsidRPr="00B86C53" w:rsidRDefault="00D82422" w:rsidP="00D82422">
      <w:pPr>
        <w:spacing w:after="0" w:line="288" w:lineRule="auto"/>
        <w:rPr>
          <w:rFonts w:ascii="Times New Roman" w:hAnsi="Times New Roman"/>
          <w:b/>
          <w:color w:val="FF0000"/>
          <w:sz w:val="28"/>
          <w:szCs w:val="28"/>
        </w:rPr>
      </w:pPr>
      <w:r w:rsidRPr="00B86C53">
        <w:rPr>
          <w:rFonts w:ascii="Times New Roman" w:hAnsi="Times New Roman"/>
          <w:b/>
          <w:color w:val="FF0000"/>
          <w:sz w:val="28"/>
          <w:szCs w:val="28"/>
        </w:rPr>
        <w:t>2. PHIẾU SỐ 2</w:t>
      </w:r>
    </w:p>
    <w:p w14:paraId="0D032700"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Cho đọạn văn sau:</w:t>
      </w:r>
    </w:p>
    <w:p w14:paraId="4CFBEDE9" w14:textId="77777777" w:rsidR="00D82422" w:rsidRPr="00B86C53" w:rsidRDefault="00D82422" w:rsidP="00D82422">
      <w:pPr>
        <w:spacing w:after="0" w:line="288" w:lineRule="auto"/>
        <w:rPr>
          <w:rFonts w:ascii="Times New Roman" w:hAnsi="Times New Roman"/>
          <w:i/>
          <w:sz w:val="28"/>
          <w:szCs w:val="28"/>
        </w:rPr>
      </w:pPr>
      <w:r w:rsidRPr="00B86C53">
        <w:rPr>
          <w:rFonts w:ascii="Times New Roman" w:hAnsi="Times New Roman"/>
          <w:i/>
          <w:sz w:val="28"/>
          <w:szCs w:val="28"/>
        </w:rPr>
        <w:t>“Lần này ta ra, thân hành cầm quân, phương lược tiến đánh đã có tính sẵn. Chẳng qua mươi ngày có thể đuổi được người Thanh.</w:t>
      </w:r>
    </w:p>
    <w:p w14:paraId="77E2E559" w14:textId="77777777" w:rsidR="00D82422" w:rsidRPr="00B86C53" w:rsidRDefault="00D82422" w:rsidP="00D82422">
      <w:pPr>
        <w:spacing w:after="0" w:line="288" w:lineRule="auto"/>
        <w:rPr>
          <w:rFonts w:ascii="Times New Roman" w:hAnsi="Times New Roman"/>
          <w:i/>
          <w:sz w:val="28"/>
          <w:szCs w:val="28"/>
        </w:rPr>
      </w:pPr>
      <w:r w:rsidRPr="00B86C53">
        <w:rPr>
          <w:rFonts w:ascii="Times New Roman" w:hAnsi="Times New Roman"/>
          <w:i/>
          <w:sz w:val="28"/>
          <w:szCs w:val="28"/>
        </w:rPr>
        <w:t>Nhưng nghĩ chúng là nước lớn gấp mười nước mình, sau khi bị thua một trận, ắt lấy làm thẹn mà lo mưu báo thù. Như thế thì việc binh đao không bao giờ dứt, không phải là phúc cho dân, nỡ nào mà làm như vậy. Đến lúc ấy chỉ có người khéo lời lẽ mới dẹp nỗi việc binh đao, không phải Ngô Thì Nhậm thì không ai làm được. Chờ mười năm nữa, cho ta được yên ổn mà nuôi dưỡng lực lượng, bấy giờ nước giàu quân mạnh, thì ta có sợ gì chúng?”</w:t>
      </w:r>
    </w:p>
    <w:p w14:paraId="56858223" w14:textId="77777777" w:rsidR="00D82422" w:rsidRPr="00B86C53" w:rsidRDefault="00D82422" w:rsidP="00D82422">
      <w:pPr>
        <w:spacing w:after="0" w:line="288" w:lineRule="auto"/>
        <w:jc w:val="right"/>
        <w:rPr>
          <w:rFonts w:ascii="Times New Roman" w:hAnsi="Times New Roman"/>
          <w:sz w:val="28"/>
          <w:szCs w:val="28"/>
        </w:rPr>
      </w:pPr>
      <w:r w:rsidRPr="00B86C53">
        <w:rPr>
          <w:rFonts w:ascii="Times New Roman" w:hAnsi="Times New Roman"/>
          <w:sz w:val="28"/>
          <w:szCs w:val="28"/>
        </w:rPr>
        <w:t>(“Hoàng Lê nhất thống chí” - Ngô gia văn phái)</w:t>
      </w:r>
    </w:p>
    <w:p w14:paraId="5ADE6DD4" w14:textId="77777777" w:rsidR="00D82422" w:rsidRPr="00B86C53" w:rsidRDefault="00D82422" w:rsidP="00D82422">
      <w:pPr>
        <w:spacing w:after="0" w:line="288" w:lineRule="auto"/>
        <w:jc w:val="right"/>
        <w:rPr>
          <w:rFonts w:ascii="Times New Roman" w:hAnsi="Times New Roman"/>
          <w:sz w:val="28"/>
          <w:szCs w:val="28"/>
        </w:rPr>
      </w:pPr>
    </w:p>
    <w:p w14:paraId="2228342F"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1: Đoạn trích trên là lời của ai, nói với ai? Nói trong hoàn cảnh nào?</w:t>
      </w:r>
    </w:p>
    <w:p w14:paraId="7B66C490"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 xml:space="preserve">Câu 2: Trong câu </w:t>
      </w:r>
      <w:r w:rsidRPr="00B86C53">
        <w:rPr>
          <w:rFonts w:ascii="Times New Roman" w:hAnsi="Times New Roman"/>
          <w:i/>
          <w:sz w:val="28"/>
          <w:szCs w:val="28"/>
        </w:rPr>
        <w:t>“Lần này ta ra, thân hành cầm quân, phương lược tiến đánh đã có tính sẵn”</w:t>
      </w:r>
      <w:r w:rsidRPr="00B86C53">
        <w:rPr>
          <w:rFonts w:ascii="Times New Roman" w:hAnsi="Times New Roman"/>
          <w:sz w:val="28"/>
          <w:szCs w:val="28"/>
        </w:rPr>
        <w:t xml:space="preserve">, nhân vật “ta” đã thực hiện kiểu hành động nói nào? Hành động nói đó được thực hiện theo cách trực tiếp hay gián tiếp? Vì sao em lại khẳng định như vậy? </w:t>
      </w:r>
    </w:p>
    <w:p w14:paraId="308FD22F"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3: Em hiêu gì vê nhân vật có lời nói trong đoạn văn trên?</w:t>
      </w:r>
    </w:p>
    <w:p w14:paraId="187F10F2"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4: Hãy viết một đoạn văn theo cách diễn dịch (khoảng 10 câu) trình bày cảm nhận của em về vẻ đẹp của nhân vật “ta” được thề hiện trong đoạn trích trên. Trong đoạn văn, có sử dụng một câu bị động và phép nối để liên kết câu.</w:t>
      </w:r>
    </w:p>
    <w:p w14:paraId="5DB9CC69"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 xml:space="preserve">Câu 5: Lời nói: </w:t>
      </w:r>
      <w:r w:rsidRPr="00B86C53">
        <w:rPr>
          <w:rFonts w:ascii="Times New Roman" w:hAnsi="Times New Roman"/>
          <w:i/>
          <w:sz w:val="28"/>
          <w:szCs w:val="28"/>
        </w:rPr>
        <w:t>“...không phải là phúc cho dân, nỡ nào mà làm như vậy”</w:t>
      </w:r>
      <w:r w:rsidRPr="00B86C53">
        <w:rPr>
          <w:rFonts w:ascii="Times New Roman" w:hAnsi="Times New Roman"/>
          <w:sz w:val="28"/>
          <w:szCs w:val="28"/>
        </w:rPr>
        <w:t xml:space="preserve"> gợi em nhớ tới 2 câu văn nào trong đoạn trích “Nước Đại Việt ta” (Bình Ngô đại cáo - Nguyễn Trãi)?</w:t>
      </w:r>
    </w:p>
    <w:p w14:paraId="3BE3B056"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125"/>
        <w:gridCol w:w="8729"/>
      </w:tblGrid>
      <w:tr w:rsidR="00D82422" w:rsidRPr="00B86C53" w14:paraId="425B0B5C" w14:textId="77777777" w:rsidTr="00F45071">
        <w:tc>
          <w:tcPr>
            <w:tcW w:w="1129" w:type="dxa"/>
          </w:tcPr>
          <w:p w14:paraId="28F0A511" w14:textId="77777777" w:rsidR="00D82422" w:rsidRPr="00B86C53" w:rsidRDefault="00D82422" w:rsidP="00DB7318">
            <w:pPr>
              <w:pStyle w:val="ListParagraph"/>
              <w:numPr>
                <w:ilvl w:val="0"/>
                <w:numId w:val="51"/>
              </w:numPr>
              <w:spacing w:after="0" w:line="288" w:lineRule="auto"/>
              <w:jc w:val="center"/>
              <w:rPr>
                <w:rFonts w:eastAsia="Calibri" w:cs="Times New Roman"/>
                <w:b/>
                <w:color w:val="FF0000"/>
                <w:szCs w:val="28"/>
              </w:rPr>
            </w:pPr>
          </w:p>
        </w:tc>
        <w:tc>
          <w:tcPr>
            <w:tcW w:w="8761" w:type="dxa"/>
          </w:tcPr>
          <w:p w14:paraId="32F93E24"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Lời của vua Quang Trung</w:t>
            </w:r>
          </w:p>
          <w:p w14:paraId="1ED1B110"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Nói với các tướng của mình</w:t>
            </w:r>
          </w:p>
          <w:p w14:paraId="6D827F50"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Hoàn cảnh: Trong dịp hội quân ở Tam Điệp</w:t>
            </w:r>
          </w:p>
        </w:tc>
      </w:tr>
      <w:tr w:rsidR="00D82422" w:rsidRPr="00B86C53" w14:paraId="6EED84AF" w14:textId="77777777" w:rsidTr="00F45071">
        <w:tc>
          <w:tcPr>
            <w:tcW w:w="1129" w:type="dxa"/>
          </w:tcPr>
          <w:p w14:paraId="39CFA675" w14:textId="77777777" w:rsidR="00D82422" w:rsidRPr="00B86C53" w:rsidRDefault="00D82422" w:rsidP="00DB7318">
            <w:pPr>
              <w:pStyle w:val="ListParagraph"/>
              <w:numPr>
                <w:ilvl w:val="0"/>
                <w:numId w:val="51"/>
              </w:numPr>
              <w:spacing w:after="0" w:line="288" w:lineRule="auto"/>
              <w:jc w:val="center"/>
              <w:rPr>
                <w:rFonts w:eastAsia="Calibri" w:cs="Times New Roman"/>
                <w:b/>
                <w:color w:val="FF0000"/>
                <w:szCs w:val="28"/>
              </w:rPr>
            </w:pPr>
          </w:p>
        </w:tc>
        <w:tc>
          <w:tcPr>
            <w:tcW w:w="8761" w:type="dxa"/>
          </w:tcPr>
          <w:p w14:paraId="6E31AEC4"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Câu </w:t>
            </w:r>
            <w:r w:rsidRPr="00B86C53">
              <w:rPr>
                <w:rFonts w:ascii="Times New Roman" w:hAnsi="Times New Roman"/>
                <w:i/>
                <w:sz w:val="28"/>
                <w:szCs w:val="28"/>
              </w:rPr>
              <w:t>“Lần này ta ra, thân hành cầm quân, phương lược tiến đánh đã có tính sẵn”</w:t>
            </w:r>
            <w:r w:rsidRPr="00B86C53">
              <w:rPr>
                <w:rFonts w:ascii="Times New Roman" w:hAnsi="Times New Roman"/>
                <w:sz w:val="28"/>
                <w:szCs w:val="28"/>
              </w:rPr>
              <w:t>, nhân vật đã thực hiện kiểu hành động nói nào? Hành động nói đó được thực hỉện theo cách trực tiêp hay gián tiếp? Vì sao em lại khẳng định như vậy?</w:t>
            </w:r>
          </w:p>
          <w:p w14:paraId="030A945C"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Hành động nói: Trình bày</w:t>
            </w:r>
          </w:p>
          <w:p w14:paraId="47EA4A57"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Cách thực hiện: Trực tiếp</w:t>
            </w:r>
          </w:p>
          <w:p w14:paraId="0232B8F0"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Lí do: Thực hiện bằng kiểu câu trần thuật</w:t>
            </w:r>
          </w:p>
        </w:tc>
      </w:tr>
      <w:tr w:rsidR="00D82422" w:rsidRPr="00B86C53" w14:paraId="0B07D48E" w14:textId="77777777" w:rsidTr="00F45071">
        <w:tc>
          <w:tcPr>
            <w:tcW w:w="1129" w:type="dxa"/>
          </w:tcPr>
          <w:p w14:paraId="290821F1" w14:textId="77777777" w:rsidR="00D82422" w:rsidRPr="00B86C53" w:rsidRDefault="00D82422" w:rsidP="00DB7318">
            <w:pPr>
              <w:pStyle w:val="ListParagraph"/>
              <w:numPr>
                <w:ilvl w:val="0"/>
                <w:numId w:val="51"/>
              </w:numPr>
              <w:spacing w:after="0" w:line="288" w:lineRule="auto"/>
              <w:jc w:val="center"/>
              <w:rPr>
                <w:rFonts w:eastAsia="Calibri" w:cs="Times New Roman"/>
                <w:b/>
                <w:color w:val="FF0000"/>
                <w:szCs w:val="28"/>
              </w:rPr>
            </w:pPr>
          </w:p>
        </w:tc>
        <w:tc>
          <w:tcPr>
            <w:tcW w:w="8761" w:type="dxa"/>
          </w:tcPr>
          <w:p w14:paraId="380AE867"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Hiểu biết về nhân vật có lời nói trong đoạn văn:</w:t>
            </w:r>
          </w:p>
          <w:p w14:paraId="158286B2"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Hành động mạnh mẽ, quyết đoán.</w:t>
            </w:r>
          </w:p>
          <w:p w14:paraId="4B7614E2"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Trí tuệ sáng suốt và nhạy bén.</w:t>
            </w:r>
          </w:p>
          <w:p w14:paraId="0C0C011D"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Tầm nhìn xa trông rộng.</w:t>
            </w:r>
          </w:p>
          <w:p w14:paraId="4393754D"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Tài dụng binh như thần và là vị vua lẫm liệt trong chiến trận.</w:t>
            </w:r>
          </w:p>
        </w:tc>
      </w:tr>
      <w:tr w:rsidR="00D82422" w:rsidRPr="00B86C53" w14:paraId="48E88E28" w14:textId="77777777" w:rsidTr="00F45071">
        <w:tc>
          <w:tcPr>
            <w:tcW w:w="1129" w:type="dxa"/>
          </w:tcPr>
          <w:p w14:paraId="46720D4C" w14:textId="77777777" w:rsidR="00D82422" w:rsidRPr="00B86C53" w:rsidRDefault="00D82422" w:rsidP="00DB7318">
            <w:pPr>
              <w:pStyle w:val="ListParagraph"/>
              <w:numPr>
                <w:ilvl w:val="0"/>
                <w:numId w:val="51"/>
              </w:numPr>
              <w:spacing w:after="0" w:line="288" w:lineRule="auto"/>
              <w:jc w:val="center"/>
              <w:rPr>
                <w:rFonts w:eastAsia="Calibri" w:cs="Times New Roman"/>
                <w:b/>
                <w:color w:val="FF0000"/>
                <w:szCs w:val="28"/>
              </w:rPr>
            </w:pPr>
          </w:p>
        </w:tc>
        <w:tc>
          <w:tcPr>
            <w:tcW w:w="8761" w:type="dxa"/>
          </w:tcPr>
          <w:p w14:paraId="207501EA"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Hãy viết một đoạn văn trình bày cảm nhận của em về vẻ đẹp cùa nhân vật “ta” được thể hiện trong đoạn trích trên:</w:t>
            </w:r>
          </w:p>
          <w:p w14:paraId="43D737AA"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Vẻ đẹp của vua Quang Trung qua đoạn trích:</w:t>
            </w:r>
          </w:p>
          <w:p w14:paraId="327F3D70"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Ý chí quyết thắng, tự tin vào thắng lợi.</w:t>
            </w:r>
          </w:p>
          <w:p w14:paraId="5664D2DE"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Tầm nhìn xa rộng: Tính sẵn kế hoạch ngoại giao sau khi chiến thắng. -Trí tuệ sáng suốt trong việc xét đoán và dùng người.</w:t>
            </w:r>
          </w:p>
          <w:p w14:paraId="74FA7F0A"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-Tấm lòng lo cho nước, cho dân.</w:t>
            </w:r>
          </w:p>
        </w:tc>
      </w:tr>
      <w:tr w:rsidR="00D82422" w:rsidRPr="00B86C53" w14:paraId="30249251" w14:textId="77777777" w:rsidTr="00F45071">
        <w:tc>
          <w:tcPr>
            <w:tcW w:w="1129" w:type="dxa"/>
          </w:tcPr>
          <w:p w14:paraId="1CA2612F" w14:textId="77777777" w:rsidR="00D82422" w:rsidRPr="00B86C53" w:rsidRDefault="00D82422" w:rsidP="00DB7318">
            <w:pPr>
              <w:pStyle w:val="ListParagraph"/>
              <w:numPr>
                <w:ilvl w:val="0"/>
                <w:numId w:val="51"/>
              </w:numPr>
              <w:spacing w:after="0" w:line="288" w:lineRule="auto"/>
              <w:jc w:val="center"/>
              <w:rPr>
                <w:rFonts w:eastAsia="Calibri" w:cs="Times New Roman"/>
                <w:b/>
                <w:color w:val="FF0000"/>
                <w:szCs w:val="28"/>
              </w:rPr>
            </w:pPr>
          </w:p>
        </w:tc>
        <w:tc>
          <w:tcPr>
            <w:tcW w:w="8761" w:type="dxa"/>
          </w:tcPr>
          <w:p w14:paraId="1C771AF3"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Lời nối: “...không phải là phúc cho dân, nỡ nào mà làm như vậy” gợi nhớ đến 2 câu trong “Nước Đại Việt ta” của Nguyễn Trãi: </w:t>
            </w:r>
          </w:p>
          <w:p w14:paraId="20518BB6" w14:textId="77777777" w:rsidR="00D82422" w:rsidRPr="00B86C53" w:rsidRDefault="00D82422" w:rsidP="00F45071">
            <w:pPr>
              <w:spacing w:line="288" w:lineRule="auto"/>
              <w:rPr>
                <w:rFonts w:ascii="Times New Roman" w:hAnsi="Times New Roman"/>
                <w:i/>
                <w:sz w:val="28"/>
                <w:szCs w:val="28"/>
              </w:rPr>
            </w:pPr>
            <w:r w:rsidRPr="00B86C53">
              <w:rPr>
                <w:rFonts w:ascii="Times New Roman" w:hAnsi="Times New Roman"/>
                <w:i/>
                <w:sz w:val="28"/>
                <w:szCs w:val="28"/>
              </w:rPr>
              <w:t xml:space="preserve">“Việc nhân nghĩa cốt ở yên dân, </w:t>
            </w:r>
          </w:p>
          <w:p w14:paraId="736977C4" w14:textId="77777777" w:rsidR="00D82422" w:rsidRPr="00B86C53" w:rsidRDefault="00D82422" w:rsidP="00F45071">
            <w:pPr>
              <w:spacing w:line="288" w:lineRule="auto"/>
              <w:rPr>
                <w:rFonts w:ascii="Times New Roman" w:hAnsi="Times New Roman"/>
                <w:i/>
                <w:sz w:val="28"/>
                <w:szCs w:val="28"/>
              </w:rPr>
            </w:pPr>
            <w:r w:rsidRPr="00B86C53">
              <w:rPr>
                <w:rFonts w:ascii="Times New Roman" w:hAnsi="Times New Roman"/>
                <w:i/>
                <w:sz w:val="28"/>
                <w:szCs w:val="28"/>
              </w:rPr>
              <w:t>Quân điếu phạt trước lo trừ bạo”</w:t>
            </w:r>
          </w:p>
        </w:tc>
      </w:tr>
    </w:tbl>
    <w:p w14:paraId="060DE780" w14:textId="77777777" w:rsidR="00D82422" w:rsidRPr="00B86C53" w:rsidRDefault="00D82422" w:rsidP="00D82422">
      <w:pPr>
        <w:spacing w:after="0" w:line="288" w:lineRule="auto"/>
        <w:rPr>
          <w:rFonts w:ascii="Times New Roman" w:hAnsi="Times New Roman"/>
          <w:b/>
          <w:sz w:val="28"/>
          <w:szCs w:val="28"/>
          <w:u w:val="single"/>
        </w:rPr>
      </w:pPr>
    </w:p>
    <w:p w14:paraId="5E76C435" w14:textId="77777777" w:rsidR="00D82422" w:rsidRPr="00B86C53" w:rsidRDefault="00D82422" w:rsidP="00D82422">
      <w:pPr>
        <w:spacing w:after="0" w:line="288" w:lineRule="auto"/>
        <w:rPr>
          <w:rFonts w:ascii="Times New Roman" w:hAnsi="Times New Roman"/>
          <w:b/>
          <w:color w:val="FF0000"/>
          <w:sz w:val="28"/>
          <w:szCs w:val="28"/>
        </w:rPr>
      </w:pPr>
      <w:r w:rsidRPr="00B86C53">
        <w:rPr>
          <w:rFonts w:ascii="Times New Roman" w:hAnsi="Times New Roman"/>
          <w:b/>
          <w:color w:val="FF0000"/>
          <w:sz w:val="28"/>
          <w:szCs w:val="28"/>
        </w:rPr>
        <w:t>3. PHIẾU SỐ 3</w:t>
      </w:r>
    </w:p>
    <w:p w14:paraId="0D5213A0"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Dưới đây là một phần trong lệnh truyền của vua Quang Trung với quân lính:</w:t>
      </w:r>
    </w:p>
    <w:p w14:paraId="20C7A9F5" w14:textId="77777777" w:rsidR="00D82422" w:rsidRPr="00B86C53" w:rsidRDefault="00D82422" w:rsidP="00D82422">
      <w:pPr>
        <w:spacing w:after="0" w:line="288" w:lineRule="auto"/>
        <w:rPr>
          <w:rFonts w:ascii="Times New Roman" w:hAnsi="Times New Roman"/>
          <w:i/>
          <w:sz w:val="28"/>
          <w:szCs w:val="28"/>
        </w:rPr>
      </w:pPr>
      <w:r w:rsidRPr="00B86C53">
        <w:rPr>
          <w:rFonts w:ascii="Times New Roman" w:hAnsi="Times New Roman"/>
          <w:i/>
          <w:sz w:val="28"/>
          <w:szCs w:val="28"/>
        </w:rPr>
        <w:t>“Quân Thanh sang xâm lược nước ta, hiện ở Thăng Long, các người đã biết chưa? Trong khoảng vũ trụ, đất nào sao ấy, đều đã phân biệt rõ ràng, phương Nam, phương Bắc chia nhau mà cai trị (...) Các ngươi đều là những kẻ có lương tri, lương năng, hãy nên cùng ta đồng hiệp lực, để dựng nên công lớn.”</w:t>
      </w:r>
    </w:p>
    <w:p w14:paraId="26CFE4C3" w14:textId="77777777" w:rsidR="00D82422" w:rsidRPr="00B86C53" w:rsidRDefault="00D82422" w:rsidP="00D82422">
      <w:pPr>
        <w:spacing w:after="0" w:line="288" w:lineRule="auto"/>
        <w:jc w:val="right"/>
        <w:rPr>
          <w:rFonts w:ascii="Times New Roman" w:hAnsi="Times New Roman"/>
          <w:sz w:val="28"/>
          <w:szCs w:val="28"/>
        </w:rPr>
      </w:pPr>
      <w:r w:rsidRPr="00B86C53">
        <w:rPr>
          <w:rFonts w:ascii="Times New Roman" w:hAnsi="Times New Roman"/>
          <w:sz w:val="28"/>
          <w:szCs w:val="28"/>
        </w:rPr>
        <w:t>(Trích Ngữ văn 9, tập một)</w:t>
      </w:r>
    </w:p>
    <w:p w14:paraId="1087CEA1"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1: Đoạn văn trên trích trong tác phẩm nào? Tác giả là ai?</w:t>
      </w:r>
    </w:p>
    <w:p w14:paraId="450EBC65"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2: Nhà vua nói “đất nào sao ấy, đều đã phân biệt rõ ràng, phương Nam, phương Bắc chia nhau mà cai trị” nhằm khẳng định điều gì? Hãy chép 2 câu trong bài thơ “Sông núi nước Nam” có nội dung tương tự.</w:t>
      </w:r>
    </w:p>
    <w:p w14:paraId="615E5A96"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3: Từ đoạn trích trên, với những hiểu biết xã hội, em hãy trình bày suy nghĩ (khoảng nửa trang giấy thi) về hình ảnh những người chiến sĩ ngay đêm bảo vệ biển đảo thiêng liêng của dân tộc.</w:t>
      </w:r>
    </w:p>
    <w:p w14:paraId="7BC61BE8"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408"/>
        <w:gridCol w:w="8446"/>
      </w:tblGrid>
      <w:tr w:rsidR="00D82422" w:rsidRPr="00B86C53" w14:paraId="2B068D0C" w14:textId="77777777" w:rsidTr="00F45071">
        <w:tc>
          <w:tcPr>
            <w:tcW w:w="1413" w:type="dxa"/>
          </w:tcPr>
          <w:p w14:paraId="7A29974D" w14:textId="77777777" w:rsidR="00D82422" w:rsidRPr="00B86C53" w:rsidRDefault="00D82422" w:rsidP="00DB7318">
            <w:pPr>
              <w:pStyle w:val="ListParagraph"/>
              <w:numPr>
                <w:ilvl w:val="0"/>
                <w:numId w:val="52"/>
              </w:numPr>
              <w:spacing w:after="0" w:line="288" w:lineRule="auto"/>
              <w:jc w:val="center"/>
              <w:rPr>
                <w:rFonts w:eastAsia="Calibri" w:cs="Times New Roman"/>
                <w:b/>
                <w:color w:val="FF0000"/>
                <w:szCs w:val="28"/>
              </w:rPr>
            </w:pPr>
          </w:p>
        </w:tc>
        <w:tc>
          <w:tcPr>
            <w:tcW w:w="8477" w:type="dxa"/>
          </w:tcPr>
          <w:p w14:paraId="289E6746"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Đoạn văn trên trích trong tác phẩm nào? Tác giả là ai?</w:t>
            </w:r>
          </w:p>
          <w:p w14:paraId="5FECBD79"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Đoạn văn trên trích trong tác phẩm “Hoàng Lê nhất thống chí”.</w:t>
            </w:r>
          </w:p>
          <w:p w14:paraId="182DAB05"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Tác giả Ngô gia văn phái: Nhóm tác giả dòng họ Ngô Thì, trong đó có hai tác giả chính là Ngô Thì Chí, và Ngô Thì Du.</w:t>
            </w:r>
          </w:p>
        </w:tc>
      </w:tr>
      <w:tr w:rsidR="00D82422" w:rsidRPr="00B86C53" w14:paraId="002704E8" w14:textId="77777777" w:rsidTr="00F45071">
        <w:tc>
          <w:tcPr>
            <w:tcW w:w="1413" w:type="dxa"/>
          </w:tcPr>
          <w:p w14:paraId="355DE1F9" w14:textId="77777777" w:rsidR="00D82422" w:rsidRPr="00B86C53" w:rsidRDefault="00D82422" w:rsidP="00DB7318">
            <w:pPr>
              <w:pStyle w:val="ListParagraph"/>
              <w:numPr>
                <w:ilvl w:val="0"/>
                <w:numId w:val="52"/>
              </w:numPr>
              <w:spacing w:after="0" w:line="288" w:lineRule="auto"/>
              <w:jc w:val="center"/>
              <w:rPr>
                <w:rFonts w:eastAsia="Calibri" w:cs="Times New Roman"/>
                <w:b/>
                <w:color w:val="FF0000"/>
                <w:szCs w:val="28"/>
              </w:rPr>
            </w:pPr>
          </w:p>
        </w:tc>
        <w:tc>
          <w:tcPr>
            <w:tcW w:w="8477" w:type="dxa"/>
          </w:tcPr>
          <w:p w14:paraId="6DB2D469"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Nhà vua nói “đất nào sao ấy, đều đã phân biệt rõ ràng, phương Nam, phương Bắc chia nhau mà cai trị” nham khẳng định điều gì? Hãy chép 2 câu trong bài thơ “Sông núi nước Nam” có nội dung tương tự;</w:t>
            </w:r>
          </w:p>
          <w:p w14:paraId="008BC0E0"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Nhà vua nói đất nào sao ấy, đều đã phân biệt rõ ràng, phương Nam, phương Bắc chia nhau mà cai trị” nhằm khẳng định: Chủ quyền độc lập lãnh thổ dân tộc dã được phân định rõ từ xưa đến nay. Qua câu nói này, Quang Trung muốn khơi dậy lòng tự hào, tự tôn dân tộc cho các tướng sĩ.</w:t>
            </w:r>
          </w:p>
          <w:p w14:paraId="0C730740"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Hai câu thơ trong bài thơ “Sông núi nước Nam” có nội dung tương tự là:</w:t>
            </w:r>
          </w:p>
          <w:p w14:paraId="33E9ECBB"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Phiên âm:</w:t>
            </w:r>
          </w:p>
          <w:p w14:paraId="302B960B" w14:textId="77777777" w:rsidR="00D82422" w:rsidRPr="00B86C53" w:rsidRDefault="00D82422" w:rsidP="00F45071">
            <w:pPr>
              <w:spacing w:line="288" w:lineRule="auto"/>
              <w:rPr>
                <w:rFonts w:ascii="Times New Roman" w:hAnsi="Times New Roman"/>
                <w:i/>
                <w:sz w:val="28"/>
                <w:szCs w:val="28"/>
              </w:rPr>
            </w:pPr>
            <w:r w:rsidRPr="00B86C53">
              <w:rPr>
                <w:rFonts w:ascii="Times New Roman" w:hAnsi="Times New Roman"/>
                <w:i/>
                <w:sz w:val="28"/>
                <w:szCs w:val="28"/>
              </w:rPr>
              <w:t xml:space="preserve">“Nam quốc sơn hà Nam đế cư </w:t>
            </w:r>
          </w:p>
          <w:p w14:paraId="1327E67F" w14:textId="77777777" w:rsidR="00D82422" w:rsidRPr="00B86C53" w:rsidRDefault="00D82422" w:rsidP="00F45071">
            <w:pPr>
              <w:spacing w:line="288" w:lineRule="auto"/>
              <w:rPr>
                <w:rFonts w:ascii="Times New Roman" w:hAnsi="Times New Roman"/>
                <w:i/>
                <w:sz w:val="28"/>
                <w:szCs w:val="28"/>
              </w:rPr>
            </w:pPr>
            <w:r w:rsidRPr="00B86C53">
              <w:rPr>
                <w:rFonts w:ascii="Times New Roman" w:hAnsi="Times New Roman"/>
                <w:i/>
                <w:sz w:val="28"/>
                <w:szCs w:val="28"/>
              </w:rPr>
              <w:lastRenderedPageBreak/>
              <w:t xml:space="preserve">Tiệt nhiên định phận tại thiên thư” </w:t>
            </w:r>
          </w:p>
          <w:p w14:paraId="7CC264B2"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Dịch thơ:</w:t>
            </w:r>
          </w:p>
          <w:p w14:paraId="489DFEF5" w14:textId="77777777" w:rsidR="00D82422" w:rsidRPr="00B86C53" w:rsidRDefault="00D82422" w:rsidP="00F45071">
            <w:pPr>
              <w:spacing w:line="288" w:lineRule="auto"/>
              <w:rPr>
                <w:rFonts w:ascii="Times New Roman" w:hAnsi="Times New Roman"/>
                <w:i/>
                <w:sz w:val="28"/>
                <w:szCs w:val="28"/>
              </w:rPr>
            </w:pPr>
            <w:r w:rsidRPr="00B86C53">
              <w:rPr>
                <w:rFonts w:ascii="Times New Roman" w:hAnsi="Times New Roman"/>
                <w:i/>
                <w:sz w:val="28"/>
                <w:szCs w:val="28"/>
              </w:rPr>
              <w:t xml:space="preserve">“Sông núi nước Nam vua Nam ở </w:t>
            </w:r>
          </w:p>
          <w:p w14:paraId="704AC9A7" w14:textId="77777777" w:rsidR="00D82422" w:rsidRPr="00B86C53" w:rsidRDefault="00D82422" w:rsidP="00F45071">
            <w:pPr>
              <w:spacing w:line="288" w:lineRule="auto"/>
              <w:rPr>
                <w:rFonts w:ascii="Times New Roman" w:hAnsi="Times New Roman"/>
                <w:i/>
                <w:sz w:val="28"/>
                <w:szCs w:val="28"/>
              </w:rPr>
            </w:pPr>
            <w:r w:rsidRPr="00B86C53">
              <w:rPr>
                <w:rFonts w:ascii="Times New Roman" w:hAnsi="Times New Roman"/>
                <w:i/>
                <w:sz w:val="28"/>
                <w:szCs w:val="28"/>
              </w:rPr>
              <w:t>Vằng vặc sách trời chia xứ sở”</w:t>
            </w:r>
          </w:p>
        </w:tc>
      </w:tr>
      <w:tr w:rsidR="00D82422" w:rsidRPr="00B86C53" w14:paraId="37F61532" w14:textId="77777777" w:rsidTr="00F45071">
        <w:tc>
          <w:tcPr>
            <w:tcW w:w="1413" w:type="dxa"/>
          </w:tcPr>
          <w:p w14:paraId="73F3E7DC" w14:textId="77777777" w:rsidR="00D82422" w:rsidRPr="00B86C53" w:rsidRDefault="00D82422" w:rsidP="00DB7318">
            <w:pPr>
              <w:pStyle w:val="ListParagraph"/>
              <w:numPr>
                <w:ilvl w:val="0"/>
                <w:numId w:val="52"/>
              </w:numPr>
              <w:spacing w:after="0" w:line="288" w:lineRule="auto"/>
              <w:jc w:val="center"/>
              <w:rPr>
                <w:rFonts w:eastAsia="Calibri" w:cs="Times New Roman"/>
                <w:b/>
                <w:color w:val="FF0000"/>
                <w:szCs w:val="28"/>
              </w:rPr>
            </w:pPr>
          </w:p>
        </w:tc>
        <w:tc>
          <w:tcPr>
            <w:tcW w:w="8477" w:type="dxa"/>
          </w:tcPr>
          <w:p w14:paraId="6F12C9DF"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Trình bày suy nghĩ về hình ảnh những người chiến sĩ ngày đêm bảo vệ bỉên đảo thiêng liêng của dân tộc:</w:t>
            </w:r>
          </w:p>
          <w:p w14:paraId="3ED76E44"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Bảo vệ lãnh thổ, chủ quyền độc lập dân tộc là trách nhiệm và bổn phận của mỗi người dân Việt Nam. Nó là biểu hiện hùng hồn cho truyền thống yêu nước của dân tộc khi đất nước có giặc ngoại xâm.</w:t>
            </w:r>
          </w:p>
          <w:p w14:paraId="69AE0316"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Những người chiến sĩ ngày đêm bảo vệ biển đảo thiêng liêng của dân tộc là nối tiếp, phhát huy truyền thống yêu nước, bảo vệ non sông gấm vóc của Tồ quốc.</w:t>
            </w:r>
          </w:p>
          <w:p w14:paraId="53B961C5"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Những người lính đang canh giữ biển đảo của đất nước mang trong mình những vẻ đẹp của người lính trong các cuộc kháng chiến chống thực dân Pháp và đế quốc Mỹ. Đó là:</w:t>
            </w:r>
          </w:p>
          <w:p w14:paraId="09E8A94C"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 Họ mang phẩm chất tốt đẹp của người lính cách mạng, sống có lý tưởng, có “lương tri, lương năng”, vượt mọi khó khăn (xa gia đình, quê hương, sống ở nơi có khí hậu khắc nghiệt, đời sống vật chất thiếu thốn..) nhưng vẫn cầm chắc tay súng bảo vệ biển đảo của đất nước. Họ không chỉ có tinh thần trách nhiệm cao mà còn có lòng dũng cảm, gan dạ. Đặc biệt là sự dũng cảm vượt lên chính mình để </w:t>
            </w:r>
          </w:p>
          <w:p w14:paraId="3DB37D36"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ngày đêm ở lại đảo xa thực hiện nhiệm vụ của Đảng và Nhà nước giáo phó. Họ là những người lính có tình đồng đội, biết gắn bó chia sẻ “đồng tâm hiệp lực, để dựng nên công lớn”.</w:t>
            </w:r>
          </w:p>
          <w:p w14:paraId="29D747BA"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Họ còn có tâm hồn trong sáng, hồn nhiên, trẻ trung, lạc quan yêu đời; có phong cách sống hiện đại; có tri thức khoa học và đặc biệt biết vận dụng sáng tạo những tri thức đó từ khi còn ngồi trên ghế nhà trường vào việc bảo vệ biển đảo của đất nước.</w:t>
            </w:r>
          </w:p>
          <w:p w14:paraId="42E76C82"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 Đảng, Nhà nước, mọi người dân đều hướng về họ với tấm lòng mến yêu, biết ơn, chia sẻ động viên. Nhà nước đã có chính sách đãi ngộ đổi với những người lính ở đảo xa và người thân của họ ở hậu phương. Các </w:t>
            </w:r>
            <w:r w:rsidRPr="00B86C53">
              <w:rPr>
                <w:rFonts w:ascii="Times New Roman" w:hAnsi="Times New Roman"/>
                <w:sz w:val="28"/>
                <w:szCs w:val="28"/>
              </w:rPr>
              <w:lastRenderedPageBreak/>
              <w:t>ban ngành, đoàn thể trên cả nước đã tổ chức thăm hỏi, động viên họ, đặc biệt là những ngày lễ, tết...</w:t>
            </w:r>
          </w:p>
          <w:p w14:paraId="433A8B12"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 Học sinh liên hệ tình cảm và việc làm của em và trường em với các chiến sĩ đang canh giữ biển đảo cho đất nước. </w:t>
            </w:r>
          </w:p>
        </w:tc>
      </w:tr>
    </w:tbl>
    <w:p w14:paraId="7697E8F7" w14:textId="77777777" w:rsidR="00D82422" w:rsidRPr="00B86C53" w:rsidRDefault="00D82422" w:rsidP="00D82422">
      <w:pPr>
        <w:spacing w:after="0" w:line="288" w:lineRule="auto"/>
        <w:rPr>
          <w:rFonts w:ascii="Times New Roman" w:hAnsi="Times New Roman"/>
          <w:b/>
          <w:sz w:val="28"/>
          <w:szCs w:val="28"/>
          <w:u w:val="single"/>
        </w:rPr>
      </w:pPr>
    </w:p>
    <w:p w14:paraId="3CD148B6" w14:textId="77777777" w:rsidR="00D82422" w:rsidRPr="00B86C53" w:rsidRDefault="00D82422" w:rsidP="00D82422">
      <w:pPr>
        <w:spacing w:after="0" w:line="288" w:lineRule="auto"/>
        <w:rPr>
          <w:rFonts w:ascii="Times New Roman" w:hAnsi="Times New Roman"/>
          <w:b/>
          <w:color w:val="FF0000"/>
          <w:sz w:val="28"/>
          <w:szCs w:val="28"/>
        </w:rPr>
      </w:pPr>
      <w:r w:rsidRPr="00B86C53">
        <w:rPr>
          <w:rFonts w:ascii="Times New Roman" w:hAnsi="Times New Roman"/>
          <w:b/>
          <w:color w:val="FF0000"/>
          <w:sz w:val="28"/>
          <w:szCs w:val="28"/>
        </w:rPr>
        <w:t>4. PHIẾU SỐ 4</w:t>
      </w:r>
    </w:p>
    <w:p w14:paraId="43DF470F"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Trong văn bản “Hoàng Lê nhất thống chí - Hồi thứ 14”, nhóm tác giả Ngô gia văn phái đã viết:</w:t>
      </w:r>
    </w:p>
    <w:p w14:paraId="67B5D53A" w14:textId="77777777" w:rsidR="00D82422" w:rsidRPr="00B86C53" w:rsidRDefault="00D82422" w:rsidP="00D82422">
      <w:pPr>
        <w:spacing w:after="0" w:line="288" w:lineRule="auto"/>
        <w:rPr>
          <w:rFonts w:ascii="Times New Roman" w:hAnsi="Times New Roman"/>
          <w:i/>
          <w:sz w:val="28"/>
          <w:szCs w:val="28"/>
        </w:rPr>
      </w:pPr>
      <w:r w:rsidRPr="00B86C53">
        <w:rPr>
          <w:rFonts w:ascii="Times New Roman" w:hAnsi="Times New Roman"/>
          <w:i/>
          <w:sz w:val="28"/>
          <w:szCs w:val="28"/>
        </w:rPr>
        <w:t>“Quân Thanh chống không nổi, bỏ chạy tán loạn, giày xéo lên nhau mà chết. Tên Thái thú Điền Châu là Sầm Nghi Đống tự thắt cổ chết. Quân Tây Sơn thừa thế chém giết lung tung, thây nằm đầy đồng, máu chảy thành suối, quân Thanh đại bại.”</w:t>
      </w:r>
    </w:p>
    <w:p w14:paraId="45C1F68D" w14:textId="77777777" w:rsidR="00D82422" w:rsidRPr="00B86C53" w:rsidRDefault="00D82422" w:rsidP="00D82422">
      <w:pPr>
        <w:spacing w:after="0" w:line="288" w:lineRule="auto"/>
        <w:jc w:val="right"/>
        <w:rPr>
          <w:rFonts w:ascii="Times New Roman" w:hAnsi="Times New Roman"/>
          <w:sz w:val="28"/>
          <w:szCs w:val="28"/>
        </w:rPr>
      </w:pPr>
      <w:r w:rsidRPr="00B86C53">
        <w:rPr>
          <w:rFonts w:ascii="Times New Roman" w:hAnsi="Times New Roman"/>
          <w:sz w:val="28"/>
          <w:szCs w:val="28"/>
        </w:rPr>
        <w:t>(SGK Ngữ văn 9 - tập 1)</w:t>
      </w:r>
    </w:p>
    <w:p w14:paraId="3D1C48F4"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1: Văn bản “Hoàng Lê nhất thống chí - Hồi thứ 14” trích trong tác phẩm nào? Hãy giải thích nhan đề tác phẩm?</w:t>
      </w:r>
    </w:p>
    <w:p w14:paraId="0127884B"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2: Đoạn văn trên đã kể lại kết quả trận đánh nào? Diễn ra vào thời gian nào? Ghi lại cách tổ chức trận đánh đó? Qua đó, em hiểu gì về hình ảnh người chỉ huy?</w:t>
      </w:r>
    </w:p>
    <w:p w14:paraId="64A45BF1"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3: Nước Nam là đất nước có chủ quyền nên:</w:t>
      </w:r>
    </w:p>
    <w:p w14:paraId="10681D52" w14:textId="77777777" w:rsidR="00D82422" w:rsidRPr="00B86C53" w:rsidRDefault="00D82422" w:rsidP="00D82422">
      <w:pPr>
        <w:spacing w:after="0" w:line="288" w:lineRule="auto"/>
        <w:rPr>
          <w:rFonts w:ascii="Times New Roman" w:hAnsi="Times New Roman"/>
          <w:i/>
          <w:sz w:val="28"/>
          <w:szCs w:val="28"/>
        </w:rPr>
      </w:pPr>
      <w:r w:rsidRPr="00B86C53">
        <w:rPr>
          <w:rFonts w:ascii="Times New Roman" w:hAnsi="Times New Roman"/>
          <w:i/>
          <w:sz w:val="28"/>
          <w:szCs w:val="28"/>
        </w:rPr>
        <w:t xml:space="preserve">“Giặc dữ cớ sao phạm tới đây </w:t>
      </w:r>
    </w:p>
    <w:p w14:paraId="05399FE5" w14:textId="77777777" w:rsidR="00D82422" w:rsidRPr="00B86C53" w:rsidRDefault="00D82422" w:rsidP="00D82422">
      <w:pPr>
        <w:spacing w:after="0" w:line="288" w:lineRule="auto"/>
        <w:rPr>
          <w:rFonts w:ascii="Times New Roman" w:hAnsi="Times New Roman"/>
          <w:i/>
          <w:sz w:val="28"/>
          <w:szCs w:val="28"/>
        </w:rPr>
      </w:pPr>
      <w:r w:rsidRPr="00B86C53">
        <w:rPr>
          <w:rFonts w:ascii="Times New Roman" w:hAnsi="Times New Roman"/>
          <w:i/>
          <w:sz w:val="28"/>
          <w:szCs w:val="28"/>
        </w:rPr>
        <w:t>Chúng mày nhất đinh phải tan vỡ.”</w:t>
      </w:r>
    </w:p>
    <w:p w14:paraId="0EB7C426"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Sự thất bại của quân Thanh cũng là điều tất yếu. Dựa vào văn bản “Hoàng Lê nhất thống chí - Hồi thứ 14”, hãy viết một đoạn văn lập luận Tổng hợp - Phân tích - Tồng hợp khoảng 12 câu làm rõ sự thảm bại của quân tướng nhà Thanh và số phận bi đát của vua tôi Lê Chiêu Thống. Trong đoạn có sử dụng một thuật ngữ, một phép liên kết câu.</w:t>
      </w:r>
    </w:p>
    <w:p w14:paraId="3AECA2DF"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267"/>
        <w:gridCol w:w="8587"/>
      </w:tblGrid>
      <w:tr w:rsidR="00D82422" w:rsidRPr="00B86C53" w14:paraId="550830AF" w14:textId="77777777" w:rsidTr="00F45071">
        <w:tc>
          <w:tcPr>
            <w:tcW w:w="1271" w:type="dxa"/>
          </w:tcPr>
          <w:p w14:paraId="23312047" w14:textId="77777777" w:rsidR="00D82422" w:rsidRPr="00B86C53" w:rsidRDefault="00D82422" w:rsidP="00DB7318">
            <w:pPr>
              <w:pStyle w:val="ListParagraph"/>
              <w:numPr>
                <w:ilvl w:val="0"/>
                <w:numId w:val="53"/>
              </w:numPr>
              <w:spacing w:after="0" w:line="288" w:lineRule="auto"/>
              <w:jc w:val="center"/>
              <w:rPr>
                <w:rFonts w:eastAsia="Calibri" w:cs="Times New Roman"/>
                <w:b/>
                <w:color w:val="FF0000"/>
                <w:szCs w:val="28"/>
              </w:rPr>
            </w:pPr>
          </w:p>
        </w:tc>
        <w:tc>
          <w:tcPr>
            <w:tcW w:w="8619" w:type="dxa"/>
          </w:tcPr>
          <w:p w14:paraId="2EB00069"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Xuất xứ văn bản “Hoàng Lê nhất thống chí - Hồi thứ 14” và ý nghĩa nhan đề tác phẩm:</w:t>
            </w:r>
          </w:p>
          <w:p w14:paraId="310C93F6"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Tác phẩm “Hoàng Lê nhất thống chí” của nhóm tác giả Ngô gia văn phái.</w:t>
            </w:r>
          </w:p>
          <w:p w14:paraId="4A9519B6"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Ý nghĩa nhan đề: “Sự thống nhất của vương triều nhà Lê” vào thời điểm Tây Sơn diệt Trịnh trả lại Bắc Hà cho vua Lê.</w:t>
            </w:r>
          </w:p>
        </w:tc>
      </w:tr>
      <w:tr w:rsidR="00D82422" w:rsidRPr="00B86C53" w14:paraId="5CF97FC1" w14:textId="77777777" w:rsidTr="00F45071">
        <w:tc>
          <w:tcPr>
            <w:tcW w:w="1271" w:type="dxa"/>
          </w:tcPr>
          <w:p w14:paraId="3640940C" w14:textId="77777777" w:rsidR="00D82422" w:rsidRPr="00B86C53" w:rsidRDefault="00D82422" w:rsidP="00DB7318">
            <w:pPr>
              <w:pStyle w:val="ListParagraph"/>
              <w:numPr>
                <w:ilvl w:val="0"/>
                <w:numId w:val="53"/>
              </w:numPr>
              <w:spacing w:after="0" w:line="288" w:lineRule="auto"/>
              <w:jc w:val="center"/>
              <w:rPr>
                <w:rFonts w:eastAsia="Calibri" w:cs="Times New Roman"/>
                <w:b/>
                <w:color w:val="FF0000"/>
                <w:szCs w:val="28"/>
              </w:rPr>
            </w:pPr>
          </w:p>
        </w:tc>
        <w:tc>
          <w:tcPr>
            <w:tcW w:w="8619" w:type="dxa"/>
          </w:tcPr>
          <w:p w14:paraId="667C6E78"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Đoạn văn trên dã kể lại kết quả trận đánh nào? Diễn ra vào thời gian nào? Ghi lại cách tổ chức trận đánh đó? Qua đó, em hiểu gì về hình ảnh người </w:t>
            </w:r>
            <w:r w:rsidRPr="00B86C53">
              <w:rPr>
                <w:rFonts w:ascii="Times New Roman" w:hAnsi="Times New Roman"/>
                <w:sz w:val="28"/>
                <w:szCs w:val="28"/>
              </w:rPr>
              <w:lastRenderedPageBreak/>
              <w:t>chỉ huy?</w:t>
            </w:r>
          </w:p>
          <w:p w14:paraId="4EA6D0D4"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Đoạn văn kể lại trận đánh: Ngọc Hồi</w:t>
            </w:r>
          </w:p>
          <w:p w14:paraId="70A629AF"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Thời gian: 5 tháng Giêng năm 1789</w:t>
            </w:r>
          </w:p>
          <w:p w14:paraId="319A0228"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Tổ chức trận đánh hợp lý, ít hao tổn binh lính</w:t>
            </w:r>
          </w:p>
          <w:p w14:paraId="7C517B70"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 Hiểu về người chỉ huy: Anh hùng Quang Trung là người chỉ huy có tài dụng binh như thần. </w:t>
            </w:r>
          </w:p>
        </w:tc>
      </w:tr>
      <w:tr w:rsidR="00D82422" w:rsidRPr="00B86C53" w14:paraId="11D33C5F" w14:textId="77777777" w:rsidTr="00F45071">
        <w:tc>
          <w:tcPr>
            <w:tcW w:w="1271" w:type="dxa"/>
          </w:tcPr>
          <w:p w14:paraId="6AA709EB" w14:textId="77777777" w:rsidR="00D82422" w:rsidRPr="00B86C53" w:rsidRDefault="00D82422" w:rsidP="00DB7318">
            <w:pPr>
              <w:pStyle w:val="ListParagraph"/>
              <w:numPr>
                <w:ilvl w:val="0"/>
                <w:numId w:val="53"/>
              </w:numPr>
              <w:spacing w:after="0" w:line="288" w:lineRule="auto"/>
              <w:jc w:val="center"/>
              <w:rPr>
                <w:rFonts w:eastAsia="Calibri" w:cs="Times New Roman"/>
                <w:b/>
                <w:color w:val="FF0000"/>
                <w:szCs w:val="28"/>
              </w:rPr>
            </w:pPr>
          </w:p>
        </w:tc>
        <w:tc>
          <w:tcPr>
            <w:tcW w:w="8619" w:type="dxa"/>
          </w:tcPr>
          <w:p w14:paraId="25347169"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Viết đoạn văn làm rõ sự thảm bại của quân tướng nhà Thanh và số phận bi đát của vua tôi Lê Chiêu Thống;</w:t>
            </w:r>
          </w:p>
          <w:p w14:paraId="67EF9857"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Sự thảm bại của quân tướng nhà Thanh:</w:t>
            </w:r>
          </w:p>
          <w:p w14:paraId="6DB44195"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Tướng thì “sợ mất mật, ngựa không kịp đóng yên, người không kịp mặc áo giáp... chuồn trước qua cầu phao”.</w:t>
            </w:r>
          </w:p>
          <w:p w14:paraId="3744D443"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Quân thì lúc lâm trận “ai nấy đều rụng rời sợ hãi” xin ra hàng hoặc “bỏ chạy tán loạn, giày xéo lên nhau mà chết”, “đến nỗi nước sông Nhị Hà vì thế mà tắc nghẽn không chảy được nữa”.</w:t>
            </w:r>
          </w:p>
          <w:p w14:paraId="668FCDCD"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Số phận thảm bại của bọn vua tôi phản nước hại dân:</w:t>
            </w:r>
          </w:p>
          <w:p w14:paraId="35D72BE8"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Lê Chiêu Thống phải chịu đựng nỗi sỉ nhục của kẻ đi cầu cạnh van xin, không còn đâu tư cách bậc quân vương.</w:t>
            </w:r>
          </w:p>
          <w:p w14:paraId="1ABC357B"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Kết cục phải chịu chung số phận bi thảm của kẻ vong quốc: Vội vã cùng mấy bề tôi thân tín “đưa thái hậu ra ngoài”, chạy bán sống bán chết, “luôn mấy ngày không ăn”. Đuổi kịp được Tôn Sĩ Nghị chỉ còn biết “nhìn nhau than thở, oán giận chảy nước mắt”.</w:t>
            </w:r>
          </w:p>
          <w:p w14:paraId="415C6D20"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=&gt; Lối kể chuyện xen miêu tả sinh động, cụ thể, gây ấn tượng mạnh. </w:t>
            </w:r>
          </w:p>
        </w:tc>
      </w:tr>
    </w:tbl>
    <w:p w14:paraId="6FBFB085" w14:textId="77777777" w:rsidR="00D82422" w:rsidRPr="00B86C53" w:rsidRDefault="00D82422" w:rsidP="00D82422">
      <w:pPr>
        <w:spacing w:after="0" w:line="288" w:lineRule="auto"/>
        <w:rPr>
          <w:rFonts w:ascii="Times New Roman" w:hAnsi="Times New Roman"/>
          <w:sz w:val="28"/>
          <w:szCs w:val="28"/>
        </w:rPr>
      </w:pPr>
    </w:p>
    <w:p w14:paraId="27E3DE5F" w14:textId="77777777" w:rsidR="00D82422" w:rsidRPr="00B86C53" w:rsidRDefault="00D82422" w:rsidP="00D82422">
      <w:pPr>
        <w:spacing w:after="0" w:line="288" w:lineRule="auto"/>
        <w:rPr>
          <w:rFonts w:ascii="Times New Roman" w:hAnsi="Times New Roman"/>
          <w:b/>
          <w:color w:val="FF0000"/>
          <w:sz w:val="28"/>
          <w:szCs w:val="28"/>
        </w:rPr>
      </w:pPr>
      <w:r w:rsidRPr="00B86C53">
        <w:rPr>
          <w:rFonts w:ascii="Times New Roman" w:hAnsi="Times New Roman"/>
          <w:b/>
          <w:color w:val="FF0000"/>
          <w:sz w:val="28"/>
          <w:szCs w:val="28"/>
        </w:rPr>
        <w:t>5. PHIẾU SỐ 5</w:t>
      </w:r>
    </w:p>
    <w:p w14:paraId="6BD6A652"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Trong một cuốn tiểu thuyết lịch sử có kể lại sự việc: Vua Quang Trung trên đường ra Bắc đánh quân Thanh, khi tới Nghệ An, ông cho mở một cuộc duyệt binh lớn rồi đọc lời phủ dụ đề kêu gọi quân lính:</w:t>
      </w:r>
    </w:p>
    <w:p w14:paraId="24B78064" w14:textId="77777777" w:rsidR="00D82422" w:rsidRPr="00B86C53" w:rsidRDefault="00D82422" w:rsidP="00D82422">
      <w:pPr>
        <w:spacing w:after="0" w:line="288" w:lineRule="auto"/>
        <w:rPr>
          <w:rFonts w:ascii="Times New Roman" w:hAnsi="Times New Roman"/>
          <w:i/>
          <w:sz w:val="28"/>
          <w:szCs w:val="28"/>
        </w:rPr>
      </w:pPr>
      <w:r w:rsidRPr="00B86C53">
        <w:rPr>
          <w:rFonts w:ascii="Times New Roman" w:hAnsi="Times New Roman"/>
          <w:i/>
          <w:sz w:val="28"/>
          <w:szCs w:val="28"/>
        </w:rPr>
        <w:t xml:space="preserve">“- Quân Thanh sang xâm lấn nước ta, hiện ở Thăng Long, các ngươi đã biết chưa? Trong khoảng vũ trụ, đất nào sao ấy, đều đã phân biệt rõ ràng, phương Nam, phương Bắc chia nhau mà cai trị. Người phương Bắc không phải nòi giống nước ta, bụng dạ </w:t>
      </w:r>
      <w:r w:rsidRPr="00B86C53">
        <w:rPr>
          <w:rFonts w:ascii="Times New Roman" w:hAnsi="Times New Roman"/>
          <w:i/>
          <w:sz w:val="28"/>
          <w:szCs w:val="28"/>
        </w:rPr>
        <w:lastRenderedPageBreak/>
        <w:t>ắt khác. Từ đời nhà Hán đến nay, chúng đã mấy phen cướp bóc nước ta, giết hại nhân dân, vơ vét của cải, người mình không thể chịu nổi, ai cũng muốn đuổi chúng đi. Đời Hán có Trưng Nữ Vương, đời Tống có Đinh Tiên Hoàng, Lê Đại Hành, đời Nguyên có Trần Hưng Đạo, đời Minh có Lê Thái Tổ, các ngài không nỡ ngồi nhìn chúng làm điều tàn bạo nên đã thuận lòng người, dấy nghĩa quân, đều chỉ đánh một trận là thắng và đuổi được chúng về phương Bắc [...] Nay người Thanh lại sang, mưu đồ lấy nước Nam ta làm quận huyện, không biết trông gương mấy đời Tống, Nguyên, Minh ngày xưa. Vì vậy ta phải kéo quân ra đánh đuổi chúng. Các ngươi đều là những kẻ có lương tri, lương năng, hãy nên cùng ta đồng tâm hiệp lực, để dựng nên công lớn. Chớ có theo thói cũ, ăn ở hai lòng, nếu như phát giác ra, sẽ bị giết chết ngay tức khắc, không tha một ai, chớ bảo là ta không nói trước.”</w:t>
      </w:r>
    </w:p>
    <w:p w14:paraId="2EC545AF"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1: Lời phủ dụ trên được trích trong tác phẩm nào? Giải thích nhan đề tác phẩm.</w:t>
      </w:r>
    </w:p>
    <w:p w14:paraId="610F1DBE"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2: Hãy tóm tắt những ý chính trong lời phủ dụ trên.</w:t>
      </w:r>
    </w:p>
    <w:p w14:paraId="1BF4F3B1"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3: Từ hình ảnh người anh hùng áo vải Quang Trung trong tác phẩm, em có suy nghĩ gì về người anh hùng dân tộc trong thời đại ngày nay?</w:t>
      </w:r>
    </w:p>
    <w:p w14:paraId="1F3595D5"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267"/>
        <w:gridCol w:w="8587"/>
      </w:tblGrid>
      <w:tr w:rsidR="00D82422" w:rsidRPr="00B86C53" w14:paraId="12F7C1F3" w14:textId="77777777" w:rsidTr="00F45071">
        <w:tc>
          <w:tcPr>
            <w:tcW w:w="1271" w:type="dxa"/>
          </w:tcPr>
          <w:p w14:paraId="65C1DF9F" w14:textId="77777777" w:rsidR="00D82422" w:rsidRPr="00B86C53" w:rsidRDefault="00D82422" w:rsidP="00DB7318">
            <w:pPr>
              <w:pStyle w:val="ListParagraph"/>
              <w:numPr>
                <w:ilvl w:val="0"/>
                <w:numId w:val="54"/>
              </w:numPr>
              <w:spacing w:after="0" w:line="288" w:lineRule="auto"/>
              <w:jc w:val="center"/>
              <w:rPr>
                <w:rFonts w:eastAsia="Calibri" w:cs="Times New Roman"/>
                <w:b/>
                <w:i/>
                <w:color w:val="FF0000"/>
                <w:szCs w:val="28"/>
              </w:rPr>
            </w:pPr>
          </w:p>
        </w:tc>
        <w:tc>
          <w:tcPr>
            <w:tcW w:w="8619" w:type="dxa"/>
          </w:tcPr>
          <w:p w14:paraId="59ACCF65"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Xuất xứ lời phủ dụ và ý nghĩa nhan đề tác phẩm:</w:t>
            </w:r>
          </w:p>
          <w:p w14:paraId="559D4077"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Tên tác phẩm: “Hoang Lê nhất thống chí - Trích hồi thứ 14”.</w:t>
            </w:r>
          </w:p>
          <w:p w14:paraId="0CBEE8DB"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Giải thích nhan đề: ghi chép về sự thống nhất của vương triều nhà Lê (vào thời điểm Tây Sơn diệt Trịnh, trả lại Bắc Hà cho vua Lê).</w:t>
            </w:r>
          </w:p>
        </w:tc>
      </w:tr>
      <w:tr w:rsidR="00D82422" w:rsidRPr="00B86C53" w14:paraId="16DB48CA" w14:textId="77777777" w:rsidTr="00F45071">
        <w:tc>
          <w:tcPr>
            <w:tcW w:w="1271" w:type="dxa"/>
          </w:tcPr>
          <w:p w14:paraId="45D83715" w14:textId="77777777" w:rsidR="00D82422" w:rsidRPr="00B86C53" w:rsidRDefault="00D82422" w:rsidP="00DB7318">
            <w:pPr>
              <w:pStyle w:val="ListParagraph"/>
              <w:numPr>
                <w:ilvl w:val="0"/>
                <w:numId w:val="54"/>
              </w:numPr>
              <w:spacing w:after="0" w:line="288" w:lineRule="auto"/>
              <w:jc w:val="center"/>
              <w:rPr>
                <w:rFonts w:eastAsia="Calibri" w:cs="Times New Roman"/>
                <w:b/>
                <w:i/>
                <w:color w:val="FF0000"/>
                <w:szCs w:val="28"/>
              </w:rPr>
            </w:pPr>
          </w:p>
        </w:tc>
        <w:tc>
          <w:tcPr>
            <w:tcW w:w="8619" w:type="dxa"/>
          </w:tcPr>
          <w:p w14:paraId="12C5F620"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Những ý chính trong lời phủ dụ trên:</w:t>
            </w:r>
          </w:p>
          <w:p w14:paraId="4F7FE6C4"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Khẳng định chủ quyền dân tộc</w:t>
            </w:r>
          </w:p>
          <w:p w14:paraId="78C4CF6E"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Lên án hành động xâm lăng phi nghĩa và dã tâm của giặc</w:t>
            </w:r>
          </w:p>
          <w:p w14:paraId="3156B42F"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Nhắc lại truyền thống chống giặc ngoại xâm của dân tộc</w:t>
            </w:r>
          </w:p>
          <w:p w14:paraId="664B476A"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Kêu gọi quân lính “đồng tâm hiêp lưc” đánh đuổi kẻ thù</w:t>
            </w:r>
            <w:r w:rsidRPr="00B86C53">
              <w:rPr>
                <w:rFonts w:ascii="Times New Roman" w:hAnsi="Times New Roman"/>
                <w:sz w:val="28"/>
                <w:szCs w:val="28"/>
              </w:rPr>
              <w:tab/>
              <w:t xml:space="preserve"> </w:t>
            </w:r>
          </w:p>
          <w:p w14:paraId="70FF8D43"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Ra kỉ luật nghiêm minh với kẻ “ăn ở hai lòng”</w:t>
            </w:r>
          </w:p>
        </w:tc>
      </w:tr>
      <w:tr w:rsidR="00D82422" w:rsidRPr="00B86C53" w14:paraId="385EE99B" w14:textId="77777777" w:rsidTr="00F45071">
        <w:tc>
          <w:tcPr>
            <w:tcW w:w="1271" w:type="dxa"/>
          </w:tcPr>
          <w:p w14:paraId="75843430" w14:textId="77777777" w:rsidR="00D82422" w:rsidRPr="00B86C53" w:rsidRDefault="00D82422" w:rsidP="00DB7318">
            <w:pPr>
              <w:pStyle w:val="ListParagraph"/>
              <w:numPr>
                <w:ilvl w:val="0"/>
                <w:numId w:val="54"/>
              </w:numPr>
              <w:spacing w:after="0" w:line="288" w:lineRule="auto"/>
              <w:jc w:val="center"/>
              <w:rPr>
                <w:rFonts w:eastAsia="Calibri" w:cs="Times New Roman"/>
                <w:b/>
                <w:i/>
                <w:color w:val="FF0000"/>
                <w:szCs w:val="28"/>
              </w:rPr>
            </w:pPr>
          </w:p>
        </w:tc>
        <w:tc>
          <w:tcPr>
            <w:tcW w:w="8619" w:type="dxa"/>
          </w:tcPr>
          <w:p w14:paraId="6BD3083A"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Suy nghĩ về người anh hùng dân tộc trong thời đại ngày nay:</w:t>
            </w:r>
          </w:p>
          <w:p w14:paraId="19EF7D67"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Anh hùng là những người tài năng xuất chúng, công to, đức lớn, được mọi người kính nể.</w:t>
            </w:r>
          </w:p>
          <w:p w14:paraId="13AA944A"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 Thời xưa: những bậc tài trí xuất chúng và có năng lực lãnh đạo, đã làm nên những chiến công hiển hách, những sự nghiệp vẻ vang, lưu danh </w:t>
            </w:r>
            <w:r w:rsidRPr="00B86C53">
              <w:rPr>
                <w:rFonts w:ascii="Times New Roman" w:hAnsi="Times New Roman"/>
                <w:sz w:val="28"/>
                <w:szCs w:val="28"/>
              </w:rPr>
              <w:lastRenderedPageBreak/>
              <w:t>muôn thuở.</w:t>
            </w:r>
          </w:p>
          <w:p w14:paraId="12079362"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Thời nay: Anh hùng trong thời đại này cũng có những tố chất như anh hùng thời chống ngoại xâm dù nội dung cụ thể có thể khác: tài trí, dũng cảm, quên mình vì dân vì nước...</w:t>
            </w:r>
          </w:p>
          <w:p w14:paraId="47ADC86E"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Anh hùng trong những hành động đời thường, bình dị...</w:t>
            </w:r>
          </w:p>
          <w:p w14:paraId="70EEF5C8"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Liên hệ: trong văn học (Lục Vân Tiên...)</w:t>
            </w:r>
          </w:p>
          <w:p w14:paraId="1A57E0FC"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 Bản thân mình làm như thế nào để trở thành anh hùng? </w:t>
            </w:r>
          </w:p>
        </w:tc>
      </w:tr>
    </w:tbl>
    <w:p w14:paraId="2C34B2C8" w14:textId="77777777" w:rsidR="00D82422" w:rsidRPr="00B86C53" w:rsidRDefault="00D82422" w:rsidP="00D82422">
      <w:pPr>
        <w:spacing w:after="0" w:line="288" w:lineRule="auto"/>
        <w:rPr>
          <w:rFonts w:ascii="Times New Roman" w:hAnsi="Times New Roman"/>
          <w:b/>
          <w:i/>
          <w:sz w:val="28"/>
          <w:szCs w:val="28"/>
        </w:rPr>
      </w:pPr>
    </w:p>
    <w:p w14:paraId="7CBB6377" w14:textId="77777777" w:rsidR="00D82422" w:rsidRPr="00B86C53" w:rsidRDefault="00D82422" w:rsidP="00D82422">
      <w:pPr>
        <w:spacing w:after="0" w:line="288" w:lineRule="auto"/>
        <w:rPr>
          <w:rFonts w:ascii="Times New Roman" w:hAnsi="Times New Roman"/>
          <w:color w:val="FF0000"/>
          <w:sz w:val="28"/>
          <w:szCs w:val="28"/>
        </w:rPr>
      </w:pPr>
      <w:r w:rsidRPr="00B86C53">
        <w:rPr>
          <w:rFonts w:ascii="Times New Roman" w:hAnsi="Times New Roman"/>
          <w:b/>
          <w:i/>
          <w:color w:val="FF0000"/>
          <w:sz w:val="28"/>
          <w:szCs w:val="28"/>
        </w:rPr>
        <w:t>PHIẾU SỐ 6:</w:t>
      </w:r>
    </w:p>
    <w:p w14:paraId="3BE3D101" w14:textId="77777777" w:rsidR="00D82422" w:rsidRPr="00B86C53" w:rsidRDefault="00D82422" w:rsidP="00D82422">
      <w:pPr>
        <w:spacing w:after="0" w:line="288" w:lineRule="auto"/>
        <w:jc w:val="both"/>
        <w:rPr>
          <w:rFonts w:ascii="Times New Roman" w:hAnsi="Times New Roman"/>
          <w:sz w:val="28"/>
          <w:szCs w:val="28"/>
          <w:lang w:val="pt-BR"/>
        </w:rPr>
      </w:pPr>
      <w:r w:rsidRPr="00B86C53">
        <w:rPr>
          <w:rFonts w:ascii="Times New Roman" w:hAnsi="Times New Roman"/>
          <w:b/>
          <w:sz w:val="28"/>
          <w:szCs w:val="28"/>
          <w:lang w:val="pt-BR"/>
        </w:rPr>
        <w:t>“ Hoàng Lê nhất thống chí ”</w:t>
      </w:r>
      <w:r w:rsidRPr="00B86C53">
        <w:rPr>
          <w:rFonts w:ascii="Times New Roman" w:hAnsi="Times New Roman"/>
          <w:sz w:val="28"/>
          <w:szCs w:val="28"/>
          <w:lang w:val="pt-BR"/>
        </w:rPr>
        <w:t xml:space="preserve"> là một tác phẩm văn xuôi chữ Hán có quy mô </w:t>
      </w:r>
    </w:p>
    <w:p w14:paraId="2DD5E81C" w14:textId="77777777" w:rsidR="00D82422" w:rsidRPr="00B86C53" w:rsidRDefault="00D82422" w:rsidP="00D82422">
      <w:pPr>
        <w:spacing w:after="0" w:line="288" w:lineRule="auto"/>
        <w:jc w:val="both"/>
        <w:rPr>
          <w:rFonts w:ascii="Times New Roman" w:hAnsi="Times New Roman"/>
          <w:sz w:val="28"/>
          <w:szCs w:val="28"/>
          <w:lang w:val="pt-BR"/>
        </w:rPr>
      </w:pPr>
      <w:r w:rsidRPr="00B86C53">
        <w:rPr>
          <w:rFonts w:ascii="Times New Roman" w:hAnsi="Times New Roman"/>
          <w:sz w:val="28"/>
          <w:szCs w:val="28"/>
          <w:lang w:val="pt-BR"/>
        </w:rPr>
        <w:t>lớn nhất và đạt những thành công xuất sắc về nghệ thuật, đặc biệt trong lĩnh vực tiểu thuyết của văn học Việt Nam thời trung đại.</w:t>
      </w:r>
    </w:p>
    <w:p w14:paraId="02363E5C" w14:textId="77777777" w:rsidR="00D82422" w:rsidRPr="00B86C53" w:rsidRDefault="00D82422" w:rsidP="00D82422">
      <w:pPr>
        <w:spacing w:after="0" w:line="288" w:lineRule="auto"/>
        <w:jc w:val="both"/>
        <w:rPr>
          <w:rFonts w:ascii="Times New Roman" w:hAnsi="Times New Roman"/>
          <w:b/>
          <w:sz w:val="28"/>
          <w:szCs w:val="28"/>
          <w:lang w:val="pt-BR"/>
        </w:rPr>
      </w:pPr>
      <w:r w:rsidRPr="00B86C53">
        <w:rPr>
          <w:rFonts w:ascii="Times New Roman" w:hAnsi="Times New Roman"/>
          <w:b/>
          <w:sz w:val="28"/>
          <w:szCs w:val="28"/>
          <w:lang w:val="pt-BR"/>
        </w:rPr>
        <w:t>Câu 1:</w:t>
      </w:r>
      <w:r w:rsidRPr="00B86C53">
        <w:rPr>
          <w:rFonts w:ascii="Times New Roman" w:hAnsi="Times New Roman"/>
          <w:sz w:val="28"/>
          <w:szCs w:val="28"/>
          <w:lang w:val="pt-BR"/>
        </w:rPr>
        <w:t>Hãy giải thích nhan đề tác phẩm.</w:t>
      </w:r>
    </w:p>
    <w:p w14:paraId="76030E22" w14:textId="77777777" w:rsidR="00D82422" w:rsidRPr="00B86C53" w:rsidRDefault="00D82422" w:rsidP="00D82422">
      <w:pPr>
        <w:spacing w:after="0" w:line="288" w:lineRule="auto"/>
        <w:jc w:val="both"/>
        <w:rPr>
          <w:rFonts w:ascii="Times New Roman" w:hAnsi="Times New Roman"/>
          <w:sz w:val="28"/>
          <w:szCs w:val="28"/>
          <w:lang w:val="pt-BR"/>
        </w:rPr>
      </w:pPr>
      <w:r w:rsidRPr="00B86C53">
        <w:rPr>
          <w:rFonts w:ascii="Times New Roman" w:hAnsi="Times New Roman"/>
          <w:b/>
          <w:sz w:val="28"/>
          <w:szCs w:val="28"/>
          <w:lang w:val="pt-BR"/>
        </w:rPr>
        <w:t>Câu 2:</w:t>
      </w:r>
      <w:r w:rsidRPr="00B86C53">
        <w:rPr>
          <w:rFonts w:ascii="Times New Roman" w:hAnsi="Times New Roman"/>
          <w:sz w:val="28"/>
          <w:szCs w:val="28"/>
          <w:lang w:val="pt-BR"/>
        </w:rPr>
        <w:t xml:space="preserve">Theo em, nguồn cảm hứng nào đã chi phối ngòi bút của tác giả khi tạo </w:t>
      </w:r>
    </w:p>
    <w:p w14:paraId="6E422FD4" w14:textId="77777777" w:rsidR="00D82422" w:rsidRPr="00B86C53" w:rsidRDefault="00D82422" w:rsidP="00D82422">
      <w:pPr>
        <w:spacing w:after="0" w:line="288" w:lineRule="auto"/>
        <w:jc w:val="both"/>
        <w:rPr>
          <w:rFonts w:ascii="Times New Roman" w:hAnsi="Times New Roman"/>
          <w:sz w:val="28"/>
          <w:szCs w:val="28"/>
          <w:lang w:val="pt-BR"/>
        </w:rPr>
      </w:pPr>
      <w:r w:rsidRPr="00B86C53">
        <w:rPr>
          <w:rFonts w:ascii="Times New Roman" w:hAnsi="Times New Roman"/>
          <w:sz w:val="28"/>
          <w:szCs w:val="28"/>
          <w:lang w:val="pt-BR"/>
        </w:rPr>
        <w:t>dựng hình ảnh nhân vật chính Quang Trung-Nguyễn Huệ ?</w:t>
      </w:r>
    </w:p>
    <w:p w14:paraId="7C31C422" w14:textId="77777777" w:rsidR="00D82422" w:rsidRPr="00B86C53" w:rsidRDefault="00D82422" w:rsidP="00D82422">
      <w:pPr>
        <w:spacing w:after="0" w:line="288" w:lineRule="auto"/>
        <w:jc w:val="center"/>
        <w:rPr>
          <w:rFonts w:ascii="Times New Roman" w:hAnsi="Times New Roman"/>
          <w:b/>
          <w:color w:val="FF0000"/>
          <w:sz w:val="28"/>
          <w:szCs w:val="28"/>
          <w:lang w:val="pt-BR"/>
        </w:rPr>
      </w:pPr>
      <w:r w:rsidRPr="00B86C53">
        <w:rPr>
          <w:rFonts w:ascii="Times New Roman" w:hAnsi="Times New Roman"/>
          <w:b/>
          <w:color w:val="FF0000"/>
          <w:sz w:val="28"/>
          <w:szCs w:val="28"/>
          <w:lang w:val="pt-BR"/>
        </w:rPr>
        <w:t>GỢI Ý:</w:t>
      </w:r>
    </w:p>
    <w:tbl>
      <w:tblPr>
        <w:tblStyle w:val="TableGrid41"/>
        <w:tblW w:w="9923" w:type="dxa"/>
        <w:tblInd w:w="-5" w:type="dxa"/>
        <w:tblLook w:val="04A0" w:firstRow="1" w:lastRow="0" w:firstColumn="1" w:lastColumn="0" w:noHBand="0" w:noVBand="1"/>
      </w:tblPr>
      <w:tblGrid>
        <w:gridCol w:w="9923"/>
      </w:tblGrid>
      <w:tr w:rsidR="00D82422" w:rsidRPr="00B86C53" w14:paraId="1DACAE18" w14:textId="77777777" w:rsidTr="00F45071">
        <w:tc>
          <w:tcPr>
            <w:tcW w:w="9923" w:type="dxa"/>
          </w:tcPr>
          <w:p w14:paraId="1C3E50C1" w14:textId="77777777" w:rsidR="00D82422" w:rsidRPr="00B86C53" w:rsidRDefault="00D82422" w:rsidP="00F45071">
            <w:pPr>
              <w:spacing w:line="288" w:lineRule="auto"/>
              <w:rPr>
                <w:rFonts w:ascii="Times New Roman" w:hAnsi="Times New Roman" w:cs="Times New Roman"/>
                <w:sz w:val="28"/>
                <w:szCs w:val="28"/>
              </w:rPr>
            </w:pPr>
            <w:r w:rsidRPr="00B86C53">
              <w:rPr>
                <w:rFonts w:ascii="Times New Roman" w:hAnsi="Times New Roman" w:cs="Times New Roman"/>
                <w:sz w:val="28"/>
                <w:szCs w:val="28"/>
              </w:rPr>
              <w:t>Ý nghĩa nhan đề “ Hoàng Lê Nhất Thống Trí ” ghi chép về sự thống nhất của Vương triều nhà Lê ( thời điểm Tây Sơn diệt Trịnh, trả lại Bắc Hà cho vua Lê</w:t>
            </w:r>
          </w:p>
        </w:tc>
      </w:tr>
      <w:tr w:rsidR="00D82422" w:rsidRPr="00B86C53" w14:paraId="36C49699" w14:textId="77777777" w:rsidTr="00F45071">
        <w:tc>
          <w:tcPr>
            <w:tcW w:w="9923" w:type="dxa"/>
          </w:tcPr>
          <w:p w14:paraId="049F881E" w14:textId="77777777" w:rsidR="00D82422" w:rsidRPr="00B86C53" w:rsidRDefault="00D82422" w:rsidP="00F45071">
            <w:pPr>
              <w:spacing w:line="288" w:lineRule="auto"/>
              <w:rPr>
                <w:rFonts w:ascii="Times New Roman" w:hAnsi="Times New Roman" w:cs="Times New Roman"/>
                <w:sz w:val="28"/>
                <w:szCs w:val="28"/>
              </w:rPr>
            </w:pPr>
            <w:r w:rsidRPr="00B86C53">
              <w:rPr>
                <w:rFonts w:ascii="Times New Roman" w:hAnsi="Times New Roman" w:cs="Times New Roman"/>
                <w:sz w:val="28"/>
                <w:szCs w:val="28"/>
              </w:rPr>
              <w:t>Nhóm tác giả Ngô Gia Văn Phái vốn là những cựu thần, chịu ơn sâu nghĩa của vua Lê, vậy mà viết rất hay mà thực về người anh hung Nguyễn Huệ vì:</w:t>
            </w:r>
          </w:p>
          <w:p w14:paraId="77359F9E" w14:textId="77777777" w:rsidR="00D82422" w:rsidRPr="00B86C53" w:rsidRDefault="00D82422" w:rsidP="00F45071">
            <w:pPr>
              <w:spacing w:line="288" w:lineRule="auto"/>
              <w:rPr>
                <w:rFonts w:ascii="Times New Roman" w:hAnsi="Times New Roman" w:cs="Times New Roman"/>
                <w:sz w:val="28"/>
                <w:szCs w:val="28"/>
              </w:rPr>
            </w:pPr>
            <w:r w:rsidRPr="00B86C53">
              <w:rPr>
                <w:rFonts w:ascii="Times New Roman" w:hAnsi="Times New Roman" w:cs="Times New Roman"/>
                <w:sz w:val="28"/>
                <w:szCs w:val="28"/>
              </w:rPr>
              <w:t>- Họ là những người viết tiểu thuyết lịch sử, họ phải tôn trọng lịch sử và phản ánh khách quan nhân vật, sự kiện lịch sử.</w:t>
            </w:r>
          </w:p>
          <w:p w14:paraId="5F395D7E" w14:textId="77777777" w:rsidR="00D82422" w:rsidRPr="00B86C53" w:rsidRDefault="00D82422" w:rsidP="00F45071">
            <w:pPr>
              <w:spacing w:line="288" w:lineRule="auto"/>
              <w:rPr>
                <w:rFonts w:ascii="Times New Roman" w:hAnsi="Times New Roman" w:cs="Times New Roman"/>
                <w:sz w:val="28"/>
                <w:szCs w:val="28"/>
              </w:rPr>
            </w:pPr>
            <w:r w:rsidRPr="00B86C53">
              <w:rPr>
                <w:rFonts w:ascii="Times New Roman" w:hAnsi="Times New Roman" w:cs="Times New Roman"/>
                <w:sz w:val="28"/>
                <w:szCs w:val="28"/>
              </w:rPr>
              <w:t>- Mặc dù các tác giả dòng họ Ngô Thì vốn là những người yêu nước không thể bỏ qua sự thật là vua Lê đã hèn nhát “ cõng rắn cắn gà nhà ”. Do đó họ không thể phủ nhận chiến thắng lẫy lừng của ma Quang Trung, xứng đáng là niềm tự hoà dân tộc.</w:t>
            </w:r>
          </w:p>
        </w:tc>
      </w:tr>
    </w:tbl>
    <w:p w14:paraId="2ED22DAC" w14:textId="77777777" w:rsidR="00D82422" w:rsidRPr="00B86C53" w:rsidRDefault="00D82422" w:rsidP="00D82422">
      <w:pPr>
        <w:spacing w:after="0" w:line="288" w:lineRule="auto"/>
        <w:rPr>
          <w:rFonts w:ascii="Times New Roman" w:hAnsi="Times New Roman"/>
          <w:sz w:val="28"/>
          <w:szCs w:val="28"/>
        </w:rPr>
      </w:pPr>
    </w:p>
    <w:p w14:paraId="502EDAE7" w14:textId="77777777" w:rsidR="00D82422" w:rsidRPr="00B86C53" w:rsidRDefault="00D82422" w:rsidP="00D82422">
      <w:pPr>
        <w:spacing w:after="0" w:line="288" w:lineRule="auto"/>
        <w:rPr>
          <w:rFonts w:ascii="Times New Roman" w:hAnsi="Times New Roman"/>
          <w:sz w:val="28"/>
          <w:szCs w:val="28"/>
        </w:rPr>
      </w:pPr>
    </w:p>
    <w:p w14:paraId="3090AB55" w14:textId="77777777" w:rsidR="00D82422" w:rsidRPr="00B86C53" w:rsidRDefault="00D82422" w:rsidP="00D82422">
      <w:pPr>
        <w:spacing w:after="0" w:line="288" w:lineRule="auto"/>
        <w:rPr>
          <w:rFonts w:ascii="Times New Roman" w:hAnsi="Times New Roman"/>
          <w:sz w:val="28"/>
          <w:szCs w:val="28"/>
        </w:rPr>
      </w:pPr>
    </w:p>
    <w:p w14:paraId="3909A66F" w14:textId="77777777" w:rsidR="00D82422" w:rsidRPr="00B86C53" w:rsidRDefault="00D82422" w:rsidP="00D82422">
      <w:pPr>
        <w:spacing w:after="0" w:line="288" w:lineRule="auto"/>
        <w:rPr>
          <w:rFonts w:ascii="Times New Roman" w:hAnsi="Times New Roman"/>
          <w:sz w:val="28"/>
          <w:szCs w:val="28"/>
        </w:rPr>
      </w:pPr>
    </w:p>
    <w:p w14:paraId="4242BFE6" w14:textId="77777777" w:rsidR="00D82422" w:rsidRPr="00B86C53" w:rsidRDefault="00D82422" w:rsidP="00D82422">
      <w:pPr>
        <w:spacing w:after="0" w:line="288" w:lineRule="auto"/>
        <w:rPr>
          <w:rFonts w:ascii="Times New Roman" w:hAnsi="Times New Roman"/>
          <w:sz w:val="28"/>
          <w:szCs w:val="28"/>
        </w:rPr>
      </w:pPr>
    </w:p>
    <w:p w14:paraId="15C8B0A6"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TRUYỆN KIỀU</w:t>
      </w:r>
    </w:p>
    <w:p w14:paraId="4F2D9ED4" w14:textId="77777777" w:rsidR="00D82422" w:rsidRPr="00B86C53" w:rsidRDefault="00D82422" w:rsidP="00D82422">
      <w:pPr>
        <w:spacing w:after="0" w:line="288" w:lineRule="auto"/>
        <w:rPr>
          <w:rFonts w:ascii="Times New Roman" w:hAnsi="Times New Roman"/>
          <w:b/>
          <w:color w:val="FF0000"/>
          <w:sz w:val="28"/>
          <w:szCs w:val="28"/>
        </w:rPr>
      </w:pPr>
      <w:r w:rsidRPr="00B86C53">
        <w:rPr>
          <w:rFonts w:ascii="Times New Roman" w:hAnsi="Times New Roman"/>
          <w:b/>
          <w:color w:val="FF0000"/>
          <w:sz w:val="28"/>
          <w:szCs w:val="28"/>
        </w:rPr>
        <w:t>1. PHIẾU SỐ 1</w:t>
      </w:r>
    </w:p>
    <w:p w14:paraId="243312A5"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lastRenderedPageBreak/>
        <w:t>Cho câu thơ sau:</w:t>
      </w:r>
    </w:p>
    <w:p w14:paraId="565EFF6F"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“Ngày xuân con én đưa thoi”</w:t>
      </w:r>
    </w:p>
    <w:p w14:paraId="157A27B5" w14:textId="77777777" w:rsidR="00D82422" w:rsidRPr="00B86C53" w:rsidRDefault="00D82422" w:rsidP="00D82422">
      <w:pPr>
        <w:spacing w:after="0" w:line="288" w:lineRule="auto"/>
        <w:jc w:val="right"/>
        <w:rPr>
          <w:rFonts w:ascii="Times New Roman" w:hAnsi="Times New Roman"/>
          <w:sz w:val="28"/>
          <w:szCs w:val="28"/>
        </w:rPr>
      </w:pPr>
      <w:r w:rsidRPr="00B86C53">
        <w:rPr>
          <w:rFonts w:ascii="Times New Roman" w:hAnsi="Times New Roman"/>
          <w:sz w:val="28"/>
          <w:szCs w:val="28"/>
        </w:rPr>
        <w:t>(Trích “Truyện Kiều")</w:t>
      </w:r>
    </w:p>
    <w:p w14:paraId="0A521131"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1: Chép chính xác ba câu thơ tiếp theo. Những câu thơ em vừa chép thuộc đoạn trích nào của Truyện Kiều? Nêu tên tác giả?</w:t>
      </w:r>
    </w:p>
    <w:p w14:paraId="096A2E64"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2: Theo em, hình ành “con én đưa thoi” trong đoạn thơ được hiểu như thế nào?</w:t>
      </w:r>
    </w:p>
    <w:p w14:paraId="49825E89"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3: Trong chương trình Ngữ văn lớp 9 cũng có một bài thơ sử dụng hình ảnh “thoi”. Em hãy chép lại câu thơ đó và ghi rõ tên tác phẩm, tác giả? Nghĩa chung hình ảnh “thoi” trong hai câu thơ này là gì?</w:t>
      </w:r>
    </w:p>
    <w:p w14:paraId="29718E0E"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4: Hãy viết một đoạn văn khoảng 10 câu theo cách lập luận qui nạp, trình bày cảm nhận của em về cảnh ngày xuân trong đoạn thơ đã dẫn ở trên. Trong đoạn có sử dụng câu dùng lời dẫn trực tiếp và một câu ghép.</w:t>
      </w:r>
    </w:p>
    <w:p w14:paraId="0463723A"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125"/>
        <w:gridCol w:w="8729"/>
      </w:tblGrid>
      <w:tr w:rsidR="00D82422" w:rsidRPr="00B86C53" w14:paraId="0C806C08" w14:textId="77777777" w:rsidTr="00F45071">
        <w:tc>
          <w:tcPr>
            <w:tcW w:w="1129" w:type="dxa"/>
          </w:tcPr>
          <w:p w14:paraId="7621C4F4" w14:textId="77777777" w:rsidR="00D82422" w:rsidRPr="00B86C53" w:rsidRDefault="00D82422" w:rsidP="00DB7318">
            <w:pPr>
              <w:pStyle w:val="ListParagraph"/>
              <w:numPr>
                <w:ilvl w:val="0"/>
                <w:numId w:val="55"/>
              </w:numPr>
              <w:spacing w:after="0" w:line="288" w:lineRule="auto"/>
              <w:jc w:val="center"/>
              <w:rPr>
                <w:rFonts w:eastAsia="Calibri" w:cs="Times New Roman"/>
                <w:b/>
                <w:color w:val="FF0000"/>
                <w:szCs w:val="28"/>
              </w:rPr>
            </w:pPr>
          </w:p>
        </w:tc>
        <w:tc>
          <w:tcPr>
            <w:tcW w:w="8761" w:type="dxa"/>
          </w:tcPr>
          <w:p w14:paraId="088DB317"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Chép ba câu thơ tiếp theo, vị trí đoạn trích và tác giả:</w:t>
            </w:r>
          </w:p>
          <w:p w14:paraId="3F1C22F1"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Chép tiếp ba câu thơ:</w:t>
            </w:r>
          </w:p>
          <w:p w14:paraId="35754A1F" w14:textId="77777777" w:rsidR="00D82422" w:rsidRPr="00B86C53" w:rsidRDefault="00D82422" w:rsidP="00F45071">
            <w:pPr>
              <w:spacing w:line="288" w:lineRule="auto"/>
              <w:jc w:val="center"/>
              <w:rPr>
                <w:rFonts w:ascii="Times New Roman" w:hAnsi="Times New Roman"/>
                <w:i/>
                <w:sz w:val="28"/>
                <w:szCs w:val="28"/>
              </w:rPr>
            </w:pPr>
            <w:r w:rsidRPr="00B86C53">
              <w:rPr>
                <w:rFonts w:ascii="Times New Roman" w:hAnsi="Times New Roman"/>
                <w:i/>
                <w:sz w:val="28"/>
                <w:szCs w:val="28"/>
              </w:rPr>
              <w:t>“Ngày xuân con én đưa thoi</w:t>
            </w:r>
          </w:p>
          <w:p w14:paraId="6FA9678B" w14:textId="77777777" w:rsidR="00D82422" w:rsidRPr="00B86C53" w:rsidRDefault="00D82422" w:rsidP="00F45071">
            <w:pPr>
              <w:spacing w:line="288" w:lineRule="auto"/>
              <w:jc w:val="center"/>
              <w:rPr>
                <w:rFonts w:ascii="Times New Roman" w:hAnsi="Times New Roman"/>
                <w:i/>
                <w:sz w:val="28"/>
                <w:szCs w:val="28"/>
              </w:rPr>
            </w:pPr>
            <w:r w:rsidRPr="00B86C53">
              <w:rPr>
                <w:rFonts w:ascii="Times New Roman" w:hAnsi="Times New Roman"/>
                <w:i/>
                <w:sz w:val="28"/>
                <w:szCs w:val="28"/>
              </w:rPr>
              <w:t>Thiều quang chín chục đã ngoài sáu mươi</w:t>
            </w:r>
          </w:p>
          <w:p w14:paraId="50F628FF" w14:textId="77777777" w:rsidR="00D82422" w:rsidRPr="00B86C53" w:rsidRDefault="00D82422" w:rsidP="00F45071">
            <w:pPr>
              <w:spacing w:line="288" w:lineRule="auto"/>
              <w:jc w:val="center"/>
              <w:rPr>
                <w:rFonts w:ascii="Times New Roman" w:hAnsi="Times New Roman"/>
                <w:i/>
                <w:sz w:val="28"/>
                <w:szCs w:val="28"/>
              </w:rPr>
            </w:pPr>
            <w:r w:rsidRPr="00B86C53">
              <w:rPr>
                <w:rFonts w:ascii="Times New Roman" w:hAnsi="Times New Roman"/>
                <w:i/>
                <w:sz w:val="28"/>
                <w:szCs w:val="28"/>
              </w:rPr>
              <w:t>Cỏ non xanh tận chân trời</w:t>
            </w:r>
          </w:p>
          <w:p w14:paraId="0E8F8EE3" w14:textId="77777777" w:rsidR="00D82422" w:rsidRPr="00B86C53" w:rsidRDefault="00D82422" w:rsidP="00F45071">
            <w:pPr>
              <w:spacing w:line="288" w:lineRule="auto"/>
              <w:jc w:val="center"/>
              <w:rPr>
                <w:rFonts w:ascii="Times New Roman" w:hAnsi="Times New Roman"/>
                <w:i/>
                <w:sz w:val="28"/>
                <w:szCs w:val="28"/>
              </w:rPr>
            </w:pPr>
            <w:r w:rsidRPr="00B86C53">
              <w:rPr>
                <w:rFonts w:ascii="Times New Roman" w:hAnsi="Times New Roman"/>
                <w:i/>
                <w:sz w:val="28"/>
                <w:szCs w:val="28"/>
              </w:rPr>
              <w:t>Cành lê trắng điểm một vài bông hoa.”</w:t>
            </w:r>
          </w:p>
          <w:p w14:paraId="3469628C"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Xuất xứ: Văn bản “Cảnh ngày xuân” (trích Truyện Kiều)</w:t>
            </w:r>
          </w:p>
          <w:p w14:paraId="49F664A8"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Tác giả: Nguyễn Du</w:t>
            </w:r>
          </w:p>
        </w:tc>
      </w:tr>
      <w:tr w:rsidR="00D82422" w:rsidRPr="00B86C53" w14:paraId="48082217" w14:textId="77777777" w:rsidTr="00F45071">
        <w:tc>
          <w:tcPr>
            <w:tcW w:w="1129" w:type="dxa"/>
          </w:tcPr>
          <w:p w14:paraId="35BD3112" w14:textId="77777777" w:rsidR="00D82422" w:rsidRPr="00B86C53" w:rsidRDefault="00D82422" w:rsidP="00DB7318">
            <w:pPr>
              <w:pStyle w:val="ListParagraph"/>
              <w:numPr>
                <w:ilvl w:val="0"/>
                <w:numId w:val="55"/>
              </w:numPr>
              <w:spacing w:after="0" w:line="288" w:lineRule="auto"/>
              <w:jc w:val="center"/>
              <w:rPr>
                <w:rFonts w:eastAsia="Calibri" w:cs="Times New Roman"/>
                <w:b/>
                <w:color w:val="FF0000"/>
                <w:szCs w:val="28"/>
              </w:rPr>
            </w:pPr>
          </w:p>
        </w:tc>
        <w:tc>
          <w:tcPr>
            <w:tcW w:w="8761" w:type="dxa"/>
          </w:tcPr>
          <w:p w14:paraId="361041ED"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Hình ảnh “con én đưa thoi” trong đoạn thơ:</w:t>
            </w:r>
          </w:p>
          <w:p w14:paraId="28BDF864"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Hình ảnh “con én đưa thoi” có thể hiểu theo hai cách:</w:t>
            </w:r>
          </w:p>
          <w:p w14:paraId="1AEEDF42"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Cánh én chao liệng đầy trời.</w:t>
            </w:r>
          </w:p>
          <w:p w14:paraId="58F7B307"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 Thời gian trôi rất nhanh tựa như những cánh én vụt bay trên bầu trời </w:t>
            </w:r>
          </w:p>
          <w:p w14:paraId="319BFB65" w14:textId="77777777" w:rsidR="00D82422" w:rsidRPr="00B86C53" w:rsidRDefault="00D82422" w:rsidP="00F45071">
            <w:pPr>
              <w:spacing w:line="288" w:lineRule="auto"/>
              <w:jc w:val="center"/>
              <w:rPr>
                <w:rFonts w:ascii="Times New Roman" w:hAnsi="Times New Roman"/>
                <w:b/>
                <w:color w:val="FF0000"/>
                <w:sz w:val="28"/>
                <w:szCs w:val="28"/>
              </w:rPr>
            </w:pPr>
            <w:r w:rsidRPr="00B86C53">
              <w:rPr>
                <w:rFonts w:ascii="Times New Roman" w:hAnsi="Times New Roman"/>
                <w:sz w:val="28"/>
                <w:szCs w:val="28"/>
              </w:rPr>
              <w:t>--&gt; Mùa xuân chín mươi ngày thì sáu mươi ngày đã trôi qua</w:t>
            </w:r>
          </w:p>
        </w:tc>
      </w:tr>
      <w:tr w:rsidR="00D82422" w:rsidRPr="00B86C53" w14:paraId="04DE0D57" w14:textId="77777777" w:rsidTr="00F45071">
        <w:tc>
          <w:tcPr>
            <w:tcW w:w="1129" w:type="dxa"/>
          </w:tcPr>
          <w:p w14:paraId="7B10A25F" w14:textId="77777777" w:rsidR="00D82422" w:rsidRPr="00B86C53" w:rsidRDefault="00D82422" w:rsidP="00DB7318">
            <w:pPr>
              <w:pStyle w:val="ListParagraph"/>
              <w:numPr>
                <w:ilvl w:val="0"/>
                <w:numId w:val="55"/>
              </w:numPr>
              <w:spacing w:after="0" w:line="288" w:lineRule="auto"/>
              <w:jc w:val="center"/>
              <w:rPr>
                <w:rFonts w:eastAsia="Calibri" w:cs="Times New Roman"/>
                <w:b/>
                <w:color w:val="FF0000"/>
                <w:szCs w:val="28"/>
              </w:rPr>
            </w:pPr>
          </w:p>
        </w:tc>
        <w:tc>
          <w:tcPr>
            <w:tcW w:w="8761" w:type="dxa"/>
          </w:tcPr>
          <w:p w14:paraId="4832046E"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Chép câu thơ cũng sử dụng hình ảnh “thoi”, nêu tên tác giả, tác phẩm. Nghĩa chung hình ảnh “thoi” trong hai câu thơ:</w:t>
            </w:r>
          </w:p>
          <w:p w14:paraId="41E0DBC8"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Chép đúng câu thơ:</w:t>
            </w:r>
          </w:p>
          <w:p w14:paraId="6A5C701B" w14:textId="77777777" w:rsidR="00D82422" w:rsidRPr="00B86C53" w:rsidRDefault="00D82422" w:rsidP="00F45071">
            <w:pPr>
              <w:spacing w:line="288" w:lineRule="auto"/>
              <w:rPr>
                <w:rFonts w:ascii="Times New Roman" w:hAnsi="Times New Roman"/>
                <w:i/>
                <w:sz w:val="28"/>
                <w:szCs w:val="28"/>
              </w:rPr>
            </w:pPr>
            <w:r w:rsidRPr="00B86C53">
              <w:rPr>
                <w:rFonts w:ascii="Times New Roman" w:hAnsi="Times New Roman"/>
                <w:i/>
                <w:sz w:val="28"/>
                <w:szCs w:val="28"/>
              </w:rPr>
              <w:lastRenderedPageBreak/>
              <w:t>“Cá thu biển Đông như đoàn thoi</w:t>
            </w:r>
          </w:p>
          <w:p w14:paraId="77459D96" w14:textId="77777777" w:rsidR="00D82422" w:rsidRPr="00B86C53" w:rsidRDefault="00D82422" w:rsidP="00F45071">
            <w:pPr>
              <w:spacing w:line="288" w:lineRule="auto"/>
              <w:rPr>
                <w:rFonts w:ascii="Times New Roman" w:hAnsi="Times New Roman"/>
                <w:i/>
                <w:sz w:val="28"/>
                <w:szCs w:val="28"/>
              </w:rPr>
            </w:pPr>
            <w:r w:rsidRPr="00B86C53">
              <w:rPr>
                <w:rFonts w:ascii="Times New Roman" w:hAnsi="Times New Roman"/>
                <w:i/>
                <w:sz w:val="28"/>
                <w:szCs w:val="28"/>
              </w:rPr>
              <w:t>Đêm ngày dệt biền muôn luồng sáng”</w:t>
            </w:r>
          </w:p>
          <w:p w14:paraId="44BB8545"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Bài thơ “Đoàn thuyền đánh cá” - tác giả Huy Cận</w:t>
            </w:r>
          </w:p>
          <w:p w14:paraId="68F4729E"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Nghĩa chung của hình ảnh “thoi” trong hai câu thơ: rất nhiều, tấp nập và nhanh.</w:t>
            </w:r>
          </w:p>
        </w:tc>
      </w:tr>
      <w:tr w:rsidR="00D82422" w:rsidRPr="00B86C53" w14:paraId="3D10DDBE" w14:textId="77777777" w:rsidTr="00F45071">
        <w:tc>
          <w:tcPr>
            <w:tcW w:w="1129" w:type="dxa"/>
          </w:tcPr>
          <w:p w14:paraId="55B27255" w14:textId="77777777" w:rsidR="00D82422" w:rsidRPr="00B86C53" w:rsidRDefault="00D82422" w:rsidP="00DB7318">
            <w:pPr>
              <w:pStyle w:val="ListParagraph"/>
              <w:numPr>
                <w:ilvl w:val="0"/>
                <w:numId w:val="55"/>
              </w:numPr>
              <w:spacing w:after="0" w:line="288" w:lineRule="auto"/>
              <w:jc w:val="center"/>
              <w:rPr>
                <w:rFonts w:eastAsia="Calibri" w:cs="Times New Roman"/>
                <w:b/>
                <w:color w:val="FF0000"/>
                <w:szCs w:val="28"/>
              </w:rPr>
            </w:pPr>
          </w:p>
        </w:tc>
        <w:tc>
          <w:tcPr>
            <w:tcW w:w="8761" w:type="dxa"/>
          </w:tcPr>
          <w:p w14:paraId="39D91BC5"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Viết đoạn văn trình bảy cảm nhận của em về cảnh ngày xuân trong đoạn thơ đã dẫn ở trên:</w:t>
            </w:r>
          </w:p>
          <w:p w14:paraId="590B15D4"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Hình ảnh ẩn dụ “con én đưa thoi” + “thiều quang” -&gt; Hình ảnh khái quát về khung cảnh thiên nhiên trong buổi sáng mùa xuân.</w:t>
            </w:r>
          </w:p>
          <w:p w14:paraId="195147E0"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Bức tranh tuyệt mĩ:</w:t>
            </w:r>
          </w:p>
          <w:p w14:paraId="5E3F1864"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Hình ảnh “cỏ non”, "chân trời”, “bông hoa lê” đã mở ra một cảnh tượng khoáng đạt.</w:t>
            </w:r>
          </w:p>
          <w:p w14:paraId="3597A120"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Màu sắc của cỏ non xanh, bông hoa lê trắng là sự kết hợp hài hòa tuyệt diệu</w:t>
            </w:r>
          </w:p>
          <w:p w14:paraId="150D1894"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Đảo ngữ “trắng điểm” làm cho cảnh vật trở nên sinh động --&gt; Tâm hồn con người hồn nhiên, nhạy cảm, tha thiết với thiên nhiên.</w:t>
            </w:r>
          </w:p>
          <w:p w14:paraId="327491F9"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=&gt; Ngòi bút tài hoa, giàu chất tạo hình, ngôn ngữ biểu cảm, gợi nhiều hơn tả đã tạo nên bức tranh tuyệt mĩ. </w:t>
            </w:r>
          </w:p>
        </w:tc>
      </w:tr>
    </w:tbl>
    <w:p w14:paraId="4B178529" w14:textId="77777777" w:rsidR="00D82422" w:rsidRPr="00B86C53" w:rsidRDefault="00D82422" w:rsidP="00D82422">
      <w:pPr>
        <w:spacing w:after="0" w:line="288" w:lineRule="auto"/>
        <w:rPr>
          <w:rFonts w:ascii="Times New Roman" w:hAnsi="Times New Roman"/>
          <w:sz w:val="28"/>
          <w:szCs w:val="28"/>
        </w:rPr>
      </w:pPr>
    </w:p>
    <w:p w14:paraId="605C4624" w14:textId="77777777" w:rsidR="00D82422" w:rsidRPr="00B86C53" w:rsidRDefault="00D82422" w:rsidP="00D82422">
      <w:pPr>
        <w:spacing w:after="0" w:line="288" w:lineRule="auto"/>
        <w:rPr>
          <w:rFonts w:ascii="Times New Roman" w:hAnsi="Times New Roman"/>
          <w:b/>
          <w:color w:val="FF0000"/>
          <w:sz w:val="28"/>
          <w:szCs w:val="28"/>
          <w:u w:val="single"/>
        </w:rPr>
      </w:pPr>
      <w:r w:rsidRPr="00B86C53">
        <w:rPr>
          <w:rFonts w:ascii="Times New Roman" w:hAnsi="Times New Roman"/>
          <w:b/>
          <w:color w:val="FF0000"/>
          <w:sz w:val="28"/>
          <w:szCs w:val="28"/>
          <w:u w:val="single"/>
        </w:rPr>
        <w:t>2. PHIẾU SỐ 2</w:t>
      </w:r>
    </w:p>
    <w:p w14:paraId="4EFBC186"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Nguyễn Du đã có những câu thơ khắc họa bức tranh thiên nhiên mùa xuân tươi đẹp như sau:</w:t>
      </w:r>
    </w:p>
    <w:p w14:paraId="2B3C017B"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“Ngày xuân con én đưa thoi</w:t>
      </w:r>
    </w:p>
    <w:p w14:paraId="38119052"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Thiều quang chín chục đã ngoài sáu mươi</w:t>
      </w:r>
    </w:p>
    <w:p w14:paraId="14DA5BF4"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Cỏ non xanh tận chân trời</w:t>
      </w:r>
    </w:p>
    <w:p w14:paraId="18066208"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Cành lê trắng điểm một vài bông hoa.”</w:t>
      </w:r>
    </w:p>
    <w:p w14:paraId="47EB7DD6"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 xml:space="preserve"> </w:t>
      </w:r>
      <w:r w:rsidRPr="00B86C53">
        <w:rPr>
          <w:rFonts w:ascii="Times New Roman" w:hAnsi="Times New Roman"/>
          <w:sz w:val="28"/>
          <w:szCs w:val="28"/>
        </w:rPr>
        <w:tab/>
      </w:r>
      <w:r w:rsidRPr="00B86C53">
        <w:rPr>
          <w:rFonts w:ascii="Times New Roman" w:hAnsi="Times New Roman"/>
          <w:sz w:val="28"/>
          <w:szCs w:val="28"/>
        </w:rPr>
        <w:tab/>
      </w:r>
      <w:r w:rsidRPr="00B86C53">
        <w:rPr>
          <w:rFonts w:ascii="Times New Roman" w:hAnsi="Times New Roman"/>
          <w:sz w:val="28"/>
          <w:szCs w:val="28"/>
        </w:rPr>
        <w:tab/>
      </w:r>
      <w:r w:rsidRPr="00B86C53">
        <w:rPr>
          <w:rFonts w:ascii="Times New Roman" w:hAnsi="Times New Roman"/>
          <w:sz w:val="28"/>
          <w:szCs w:val="28"/>
        </w:rPr>
        <w:tab/>
      </w:r>
      <w:r w:rsidRPr="00B86C53">
        <w:rPr>
          <w:rFonts w:ascii="Times New Roman" w:hAnsi="Times New Roman"/>
          <w:sz w:val="28"/>
          <w:szCs w:val="28"/>
        </w:rPr>
        <w:tab/>
      </w:r>
      <w:r w:rsidRPr="00B86C53">
        <w:rPr>
          <w:rFonts w:ascii="Times New Roman" w:hAnsi="Times New Roman"/>
          <w:sz w:val="28"/>
          <w:szCs w:val="28"/>
        </w:rPr>
        <w:tab/>
      </w:r>
      <w:r w:rsidRPr="00B86C53">
        <w:rPr>
          <w:rFonts w:ascii="Times New Roman" w:hAnsi="Times New Roman"/>
          <w:sz w:val="28"/>
          <w:szCs w:val="28"/>
        </w:rPr>
        <w:tab/>
      </w:r>
      <w:r w:rsidRPr="00B86C53">
        <w:rPr>
          <w:rFonts w:ascii="Times New Roman" w:hAnsi="Times New Roman"/>
          <w:sz w:val="28"/>
          <w:szCs w:val="28"/>
        </w:rPr>
        <w:tab/>
        <w:t>(Trích Truyện Kiều)</w:t>
      </w:r>
    </w:p>
    <w:p w14:paraId="304745AC"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1: Từ “Thiều quang” trong đoan trích trên có nghĩa là gì?</w:t>
      </w:r>
    </w:p>
    <w:p w14:paraId="3948A38A"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2: Em hãy chỉ ra phép đảo ngữ được Nguyễn Du sử dụng trong đoạn thơ trên. Cách sử dụng nghệ thuật đảo ngữ trong đoạn thơ đã góp phần khắc họa vẻ đẹp thiên nhiên mùa xuân như thế nảo?</w:t>
      </w:r>
    </w:p>
    <w:p w14:paraId="32B6A69F"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lastRenderedPageBreak/>
        <w:t>Câu 3: Trong chương trình Ngữ văn 9 cũng có một bài thơ sử dụng phép đảo ngữ để khắc họa vẻ đẹp thiên nhiên mùa xuân. Em hãy chép lại những câu thơ tương tự và cho biết đó là bài thơ nào? Do ai sáng tác? So sánh cách sử dụng phép đảo ngữ của các tác giả trong cả hai bài thơ.</w:t>
      </w:r>
    </w:p>
    <w:p w14:paraId="2422F229"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 xml:space="preserve">Câu 4: Viết một đoạn văn diễn dịch khoảng 10-12 câu, nêu cảm nhận của em về bức tranh thiên nhiên mùa xuân trong đoạn thơ trên. Trong đoạn văn có sử dụng một câu ghép và một thành phần biệt lập </w:t>
      </w:r>
    </w:p>
    <w:p w14:paraId="6BB0E4E9"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125"/>
        <w:gridCol w:w="8729"/>
      </w:tblGrid>
      <w:tr w:rsidR="00D82422" w:rsidRPr="00B86C53" w14:paraId="6B24561F" w14:textId="77777777" w:rsidTr="00F45071">
        <w:tc>
          <w:tcPr>
            <w:tcW w:w="1129" w:type="dxa"/>
          </w:tcPr>
          <w:p w14:paraId="7C4AAC90" w14:textId="77777777" w:rsidR="00D82422" w:rsidRPr="00B86C53" w:rsidRDefault="00D82422" w:rsidP="00DB7318">
            <w:pPr>
              <w:pStyle w:val="ListParagraph"/>
              <w:numPr>
                <w:ilvl w:val="0"/>
                <w:numId w:val="56"/>
              </w:numPr>
              <w:spacing w:after="0" w:line="288" w:lineRule="auto"/>
              <w:jc w:val="center"/>
              <w:rPr>
                <w:rFonts w:eastAsia="Calibri" w:cs="Times New Roman"/>
                <w:b/>
                <w:color w:val="FF0000"/>
                <w:szCs w:val="28"/>
              </w:rPr>
            </w:pPr>
          </w:p>
        </w:tc>
        <w:tc>
          <w:tcPr>
            <w:tcW w:w="8761" w:type="dxa"/>
          </w:tcPr>
          <w:p w14:paraId="57CAFC22"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Giải nghĩa từ “Thiều quang” trong đoạn trích trên:</w:t>
            </w:r>
          </w:p>
          <w:p w14:paraId="21378CE1"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Giải thích từ “thiều quang : ánh sáng đẹp của ngày xuân.</w:t>
            </w:r>
          </w:p>
        </w:tc>
      </w:tr>
      <w:tr w:rsidR="00D82422" w:rsidRPr="00B86C53" w14:paraId="49B10366" w14:textId="77777777" w:rsidTr="00F45071">
        <w:tc>
          <w:tcPr>
            <w:tcW w:w="1129" w:type="dxa"/>
          </w:tcPr>
          <w:p w14:paraId="6C08E0EA" w14:textId="77777777" w:rsidR="00D82422" w:rsidRPr="00B86C53" w:rsidRDefault="00D82422" w:rsidP="00DB7318">
            <w:pPr>
              <w:pStyle w:val="ListParagraph"/>
              <w:numPr>
                <w:ilvl w:val="0"/>
                <w:numId w:val="56"/>
              </w:numPr>
              <w:spacing w:after="0" w:line="288" w:lineRule="auto"/>
              <w:jc w:val="center"/>
              <w:rPr>
                <w:rFonts w:eastAsia="Calibri" w:cs="Times New Roman"/>
                <w:b/>
                <w:color w:val="FF0000"/>
                <w:szCs w:val="28"/>
              </w:rPr>
            </w:pPr>
          </w:p>
        </w:tc>
        <w:tc>
          <w:tcPr>
            <w:tcW w:w="8761" w:type="dxa"/>
          </w:tcPr>
          <w:p w14:paraId="2BA96260"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Phép đảo ngữ được Nguyễn Du sử dụng trong đoạn thơ trên và cho biết tác dụng:</w:t>
            </w:r>
          </w:p>
          <w:p w14:paraId="1C2FCFF9"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Phép đảo ngữ: “trắng điểm”.</w:t>
            </w:r>
          </w:p>
          <w:p w14:paraId="714A47CA"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Tác dụng: Nghệ thuạt đảo ngữ “trắng điểm” làm cho cảnh vật trờ nên sinh động chứ không tĩnh tại không chỉ nhấn mạnh thần sắc của hoa lê mà còn tạo sự bất ngờ về vẻ mới mẻ, tinh khôi của sự vật.</w:t>
            </w:r>
          </w:p>
        </w:tc>
      </w:tr>
      <w:tr w:rsidR="00D82422" w:rsidRPr="00B86C53" w14:paraId="5196A755" w14:textId="77777777" w:rsidTr="00F45071">
        <w:tc>
          <w:tcPr>
            <w:tcW w:w="1129" w:type="dxa"/>
          </w:tcPr>
          <w:p w14:paraId="26DC3301" w14:textId="77777777" w:rsidR="00D82422" w:rsidRPr="00B86C53" w:rsidRDefault="00D82422" w:rsidP="00DB7318">
            <w:pPr>
              <w:pStyle w:val="ListParagraph"/>
              <w:numPr>
                <w:ilvl w:val="0"/>
                <w:numId w:val="56"/>
              </w:numPr>
              <w:spacing w:after="0" w:line="288" w:lineRule="auto"/>
              <w:jc w:val="center"/>
              <w:rPr>
                <w:rFonts w:eastAsia="Calibri" w:cs="Times New Roman"/>
                <w:b/>
                <w:color w:val="FF0000"/>
                <w:szCs w:val="28"/>
              </w:rPr>
            </w:pPr>
          </w:p>
        </w:tc>
        <w:tc>
          <w:tcPr>
            <w:tcW w:w="8761" w:type="dxa"/>
          </w:tcPr>
          <w:p w14:paraId="689D63C2"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Chép lại những câu thơ sử dụng đảo ngữ trong bài thơ khác, cho biết tác giả. So sánh cách sử dụng phép đảo ngữ của các tác giả trong cả hai bài thơ:</w:t>
            </w:r>
          </w:p>
          <w:p w14:paraId="790904BB"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Chép câu thơ tương tự:</w:t>
            </w:r>
          </w:p>
          <w:p w14:paraId="6A07726B"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“Mọc giữa dòng sông xanh</w:t>
            </w:r>
          </w:p>
          <w:p w14:paraId="3ABD4FB5"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Một bông hoa tím biếc”</w:t>
            </w:r>
          </w:p>
          <w:p w14:paraId="0BA7AE9F"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Tên bài thơ: “Mùa xuân nho nhỏ” của Thanh Hải</w:t>
            </w:r>
          </w:p>
          <w:p w14:paraId="3AE2B166"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 So sánh: </w:t>
            </w:r>
          </w:p>
          <w:p w14:paraId="25BC7344"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 Giống: nhấn mạnh sức sống của cảnh vật </w:t>
            </w:r>
          </w:p>
          <w:p w14:paraId="499ED00B"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Khác:</w:t>
            </w:r>
          </w:p>
          <w:p w14:paraId="6CA015C1"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sym w:font="Wingdings 2" w:char="F097"/>
            </w:r>
            <w:r w:rsidRPr="00B86C53">
              <w:rPr>
                <w:rFonts w:ascii="Times New Roman" w:hAnsi="Times New Roman"/>
                <w:sz w:val="28"/>
                <w:szCs w:val="28"/>
              </w:rPr>
              <w:t xml:space="preserve"> Cảnh ngày xuân: nhấn mạnh màu sắc -&gt; sự mới mẻ, tinh khôi của sự vật</w:t>
            </w:r>
          </w:p>
          <w:p w14:paraId="546F6C32"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sym w:font="Wingdings 2" w:char="F097"/>
            </w:r>
            <w:r w:rsidRPr="00B86C53">
              <w:rPr>
                <w:rFonts w:ascii="Times New Roman" w:hAnsi="Times New Roman"/>
                <w:sz w:val="28"/>
                <w:szCs w:val="28"/>
              </w:rPr>
              <w:t xml:space="preserve"> Mùa xuân nho nhỏ: nhấn mạnh trạng thái hoạt động -&gt; sức sống của sự vật.</w:t>
            </w:r>
          </w:p>
        </w:tc>
      </w:tr>
      <w:tr w:rsidR="00D82422" w:rsidRPr="00B86C53" w14:paraId="2C751B31" w14:textId="77777777" w:rsidTr="00F45071">
        <w:tc>
          <w:tcPr>
            <w:tcW w:w="1129" w:type="dxa"/>
          </w:tcPr>
          <w:p w14:paraId="1B9E5AAC" w14:textId="77777777" w:rsidR="00D82422" w:rsidRPr="00B86C53" w:rsidRDefault="00D82422" w:rsidP="00DB7318">
            <w:pPr>
              <w:pStyle w:val="ListParagraph"/>
              <w:numPr>
                <w:ilvl w:val="0"/>
                <w:numId w:val="56"/>
              </w:numPr>
              <w:spacing w:after="0" w:line="288" w:lineRule="auto"/>
              <w:jc w:val="center"/>
              <w:rPr>
                <w:rFonts w:eastAsia="Calibri" w:cs="Times New Roman"/>
                <w:b/>
                <w:color w:val="FF0000"/>
                <w:szCs w:val="28"/>
              </w:rPr>
            </w:pPr>
          </w:p>
        </w:tc>
        <w:tc>
          <w:tcPr>
            <w:tcW w:w="8761" w:type="dxa"/>
          </w:tcPr>
          <w:p w14:paraId="25093674"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Viết đoạn văn nêu cảm nhận của em về bức tranh thiên nhiên mùa xuân trong đoạn thơ trên:</w:t>
            </w:r>
          </w:p>
          <w:p w14:paraId="6D7ABBEE"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Hình ảnh ẩn dụ “con én đưa thoi" + “thiểu quang” --&gt; Hình ảnh khái quát về khung cảnh thiên nhiên trong buổi sáng mùa xuân.</w:t>
            </w:r>
          </w:p>
          <w:p w14:paraId="188897B8"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Bức tranh tuyệt mĩ:</w:t>
            </w:r>
          </w:p>
          <w:p w14:paraId="4B3123DE"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Hình ảnh “cỏ non”, “chân trời”, “bông hoa lê” đã mở ra một cảnh tượng khoáng đạt.</w:t>
            </w:r>
          </w:p>
          <w:p w14:paraId="3739D411"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Màu sắc của cỏ non xanh, bông hoa lê trắng là sự kết hợp hài hòa tuyệt diệu</w:t>
            </w:r>
          </w:p>
          <w:p w14:paraId="4089508A"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Nghệ thuật đào ngữ “trắng điểm” làm cho cảnh vật trở nên sinh động. Tâm hồn con người hồn nhiên, nhạy cảm, tha thiết với thiên nhiên.</w:t>
            </w:r>
          </w:p>
          <w:p w14:paraId="6EE39918"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=&gt; Ngồi bút tài hoa, giàu chất tạo hình, ngôn ngữ biểu cảm, gợi nhiều hơn tả đã tạo nên bức tranh tuyệt mĩ.</w:t>
            </w:r>
          </w:p>
        </w:tc>
      </w:tr>
    </w:tbl>
    <w:p w14:paraId="23A0E8D1" w14:textId="77777777" w:rsidR="00D82422" w:rsidRPr="00B86C53" w:rsidRDefault="00D82422" w:rsidP="00D82422">
      <w:pPr>
        <w:spacing w:after="0" w:line="288" w:lineRule="auto"/>
        <w:rPr>
          <w:rFonts w:ascii="Times New Roman" w:hAnsi="Times New Roman"/>
          <w:sz w:val="28"/>
          <w:szCs w:val="28"/>
        </w:rPr>
      </w:pPr>
    </w:p>
    <w:p w14:paraId="6F104E5F" w14:textId="77777777" w:rsidR="00D82422" w:rsidRPr="00B86C53" w:rsidRDefault="00D82422" w:rsidP="00D82422">
      <w:pPr>
        <w:spacing w:after="0" w:line="288" w:lineRule="auto"/>
        <w:rPr>
          <w:rFonts w:ascii="Times New Roman" w:hAnsi="Times New Roman"/>
          <w:b/>
          <w:color w:val="FF0000"/>
          <w:sz w:val="28"/>
          <w:szCs w:val="28"/>
          <w:u w:val="single"/>
        </w:rPr>
      </w:pPr>
      <w:r w:rsidRPr="00B86C53">
        <w:rPr>
          <w:rFonts w:ascii="Times New Roman" w:hAnsi="Times New Roman"/>
          <w:b/>
          <w:color w:val="FF0000"/>
          <w:sz w:val="28"/>
          <w:szCs w:val="28"/>
          <w:u w:val="single"/>
        </w:rPr>
        <w:t>3. PHIẾU SỐ 3</w:t>
      </w:r>
    </w:p>
    <w:p w14:paraId="5F9B9868"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Cho đoạn thơ sau:</w:t>
      </w:r>
    </w:p>
    <w:p w14:paraId="6F32BE65"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“Tà tà bóng ngả về tây</w:t>
      </w:r>
    </w:p>
    <w:p w14:paraId="08BF291F"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Chị em thơ thẩn dan tay ra về.</w:t>
      </w:r>
    </w:p>
    <w:p w14:paraId="28994AA0"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Bước dần theo ngọn tiểu khê</w:t>
      </w:r>
    </w:p>
    <w:p w14:paraId="1BD0B717"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Lần xem phong cảnh có bề thanh thanh.</w:t>
      </w:r>
    </w:p>
    <w:p w14:paraId="310CB477"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Nao nao dòng nước uốn quanh</w:t>
      </w:r>
    </w:p>
    <w:p w14:paraId="4F73FB2B"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Dịp cầu nho nhỏ cuối ghềnh bắc ngang.”</w:t>
      </w:r>
    </w:p>
    <w:p w14:paraId="2F777478"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1: Những câu thơ trên trong đoạn trích nào? Của ai? Hãy nêu ngắn gọn nội dung của những câu thơ đó?</w:t>
      </w:r>
    </w:p>
    <w:p w14:paraId="14BBDCE3"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2: “Nao nao” là một từ láy diễn tả tâm trạng con người, vậy mà Nguyễn Du lại viết: “Nao nao dòng nước uốn quanh”. Cách dùng từ như vậy mang lại ý nghĩa như thế nào cho câu thơ?</w:t>
      </w:r>
    </w:p>
    <w:p w14:paraId="0615BA46"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3: Trong Truyện Kiều, cách dùng từ tả tâm trạng người để tả cảnh vật không chỉ xuất hiện một lần. Hây chép lại hai câu thơ liền nhau trong đoạn trích Kiều ở lầu Ngưng Bích có cách dùng từ như vậy</w:t>
      </w:r>
    </w:p>
    <w:p w14:paraId="0A97BFB0" w14:textId="77777777" w:rsidR="00D82422" w:rsidRPr="00B86C53" w:rsidRDefault="00D82422" w:rsidP="00D82422">
      <w:pPr>
        <w:spacing w:after="0" w:line="288" w:lineRule="auto"/>
        <w:rPr>
          <w:rFonts w:ascii="Times New Roman" w:hAnsi="Times New Roman"/>
          <w:color w:val="FF0000"/>
          <w:sz w:val="28"/>
          <w:szCs w:val="28"/>
        </w:rPr>
      </w:pPr>
      <w:r w:rsidRPr="00B86C53">
        <w:rPr>
          <w:rFonts w:ascii="Times New Roman" w:hAnsi="Times New Roman"/>
          <w:sz w:val="28"/>
          <w:szCs w:val="28"/>
        </w:rPr>
        <w:t>Câu 4: Viêt đoạn văn theo cách lập luận Tổng - Phân - Hợp khoảng 12 câu diễn tả cảm nhận của em về đoạn thơ trên. Trong đoạn văn có sử dụng một câu bị động và phép thế đề liên kết câu.</w:t>
      </w:r>
    </w:p>
    <w:p w14:paraId="7AA17583" w14:textId="77777777" w:rsidR="00D82422" w:rsidRPr="00B86C53" w:rsidRDefault="00D82422" w:rsidP="00D82422">
      <w:pPr>
        <w:spacing w:after="0" w:line="288" w:lineRule="auto"/>
        <w:jc w:val="center"/>
        <w:rPr>
          <w:rFonts w:ascii="Times New Roman" w:hAnsi="Times New Roman"/>
          <w:b/>
          <w:i/>
          <w:color w:val="FF0000"/>
          <w:sz w:val="28"/>
          <w:szCs w:val="28"/>
        </w:rPr>
      </w:pPr>
      <w:r w:rsidRPr="00B86C53">
        <w:rPr>
          <w:rFonts w:ascii="Times New Roman" w:hAnsi="Times New Roman"/>
          <w:b/>
          <w:i/>
          <w:color w:val="FF0000"/>
          <w:sz w:val="28"/>
          <w:szCs w:val="28"/>
        </w:rPr>
        <w:lastRenderedPageBreak/>
        <w:t>GỢI Ý</w:t>
      </w:r>
    </w:p>
    <w:tbl>
      <w:tblPr>
        <w:tblStyle w:val="TableGrid"/>
        <w:tblW w:w="0" w:type="auto"/>
        <w:tblLook w:val="04A0" w:firstRow="1" w:lastRow="0" w:firstColumn="1" w:lastColumn="0" w:noHBand="0" w:noVBand="1"/>
      </w:tblPr>
      <w:tblGrid>
        <w:gridCol w:w="1125"/>
        <w:gridCol w:w="8729"/>
      </w:tblGrid>
      <w:tr w:rsidR="00D82422" w:rsidRPr="00B86C53" w14:paraId="1B28657C" w14:textId="77777777" w:rsidTr="00F45071">
        <w:tc>
          <w:tcPr>
            <w:tcW w:w="1129" w:type="dxa"/>
          </w:tcPr>
          <w:p w14:paraId="1F2613BC" w14:textId="77777777" w:rsidR="00D82422" w:rsidRPr="00B86C53" w:rsidRDefault="00D82422" w:rsidP="00DB7318">
            <w:pPr>
              <w:pStyle w:val="ListParagraph"/>
              <w:numPr>
                <w:ilvl w:val="0"/>
                <w:numId w:val="57"/>
              </w:numPr>
              <w:spacing w:after="0" w:line="288" w:lineRule="auto"/>
              <w:jc w:val="center"/>
              <w:rPr>
                <w:rFonts w:eastAsia="Calibri" w:cs="Times New Roman"/>
                <w:b/>
                <w:i/>
                <w:color w:val="FF0000"/>
                <w:szCs w:val="28"/>
              </w:rPr>
            </w:pPr>
          </w:p>
        </w:tc>
        <w:tc>
          <w:tcPr>
            <w:tcW w:w="8761" w:type="dxa"/>
          </w:tcPr>
          <w:p w14:paraId="12CFD191"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Xuất xứ, tác giả và nội dung đoạn trích:</w:t>
            </w:r>
          </w:p>
          <w:p w14:paraId="49A758FA"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Đoạn trích Cảnh ngày xuân</w:t>
            </w:r>
          </w:p>
          <w:p w14:paraId="340D5C97"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Tác giả: Nguyễn Du</w:t>
            </w:r>
          </w:p>
          <w:p w14:paraId="7FA5EAAA"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Nội dung đoạn thơ: Cảnh buổi chiều mùa xuân khi tan hội và tâm trạng của con người (hoặc cảnh chị em Thuý Kiều du xuân trở về).</w:t>
            </w:r>
          </w:p>
        </w:tc>
      </w:tr>
      <w:tr w:rsidR="00D82422" w:rsidRPr="00B86C53" w14:paraId="7F6AA2F6" w14:textId="77777777" w:rsidTr="00F45071">
        <w:tc>
          <w:tcPr>
            <w:tcW w:w="1129" w:type="dxa"/>
          </w:tcPr>
          <w:p w14:paraId="77CA04E9" w14:textId="77777777" w:rsidR="00D82422" w:rsidRPr="00B86C53" w:rsidRDefault="00D82422" w:rsidP="00DB7318">
            <w:pPr>
              <w:pStyle w:val="ListParagraph"/>
              <w:numPr>
                <w:ilvl w:val="0"/>
                <w:numId w:val="57"/>
              </w:numPr>
              <w:spacing w:after="0" w:line="288" w:lineRule="auto"/>
              <w:jc w:val="center"/>
              <w:rPr>
                <w:rFonts w:eastAsia="Calibri" w:cs="Times New Roman"/>
                <w:b/>
                <w:i/>
                <w:color w:val="FF0000"/>
                <w:szCs w:val="28"/>
              </w:rPr>
            </w:pPr>
          </w:p>
        </w:tc>
        <w:tc>
          <w:tcPr>
            <w:tcW w:w="8761" w:type="dxa"/>
          </w:tcPr>
          <w:p w14:paraId="1C2B47B2"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Từ láy “nao nao” và giá trị dùng từ:</w:t>
            </w:r>
          </w:p>
          <w:p w14:paraId="436A449E"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Chữ “nao nao” đâu chỉ gợi về hình dòng nước chảy liu diu, thoáng chút gợn trên bề mặt, mà còn diễn tả một nỗi buồn dịu nhẹ đang lan tỏa.</w:t>
            </w:r>
          </w:p>
          <w:p w14:paraId="5ED729C7"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Cảnh gợi cảm giác bâng khuâng, xao xuyến về một npày vui xuân đang còn và linh cảm về cuộc gặp gỡ định mệnh với nam mồ nàng Đạm Tiên bất hạnh và chàng thư sinh phong tư tài mạo hơn người Kim Trọng.</w:t>
            </w:r>
          </w:p>
        </w:tc>
      </w:tr>
      <w:tr w:rsidR="00D82422" w:rsidRPr="00B86C53" w14:paraId="2BC77D37" w14:textId="77777777" w:rsidTr="00F45071">
        <w:tc>
          <w:tcPr>
            <w:tcW w:w="1129" w:type="dxa"/>
          </w:tcPr>
          <w:p w14:paraId="38FAB83F" w14:textId="77777777" w:rsidR="00D82422" w:rsidRPr="00B86C53" w:rsidRDefault="00D82422" w:rsidP="00DB7318">
            <w:pPr>
              <w:pStyle w:val="ListParagraph"/>
              <w:numPr>
                <w:ilvl w:val="0"/>
                <w:numId w:val="57"/>
              </w:numPr>
              <w:spacing w:after="0" w:line="288" w:lineRule="auto"/>
              <w:jc w:val="center"/>
              <w:rPr>
                <w:rFonts w:eastAsia="Calibri" w:cs="Times New Roman"/>
                <w:b/>
                <w:i/>
                <w:color w:val="FF0000"/>
                <w:szCs w:val="28"/>
              </w:rPr>
            </w:pPr>
          </w:p>
        </w:tc>
        <w:tc>
          <w:tcPr>
            <w:tcW w:w="8761" w:type="dxa"/>
          </w:tcPr>
          <w:p w14:paraId="057B0C8D"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Câu thơ tả cảnh mang tâm trạng;</w:t>
            </w:r>
          </w:p>
          <w:p w14:paraId="5C9D3185" w14:textId="77777777" w:rsidR="00D82422" w:rsidRPr="00B86C53" w:rsidRDefault="00D82422" w:rsidP="00F45071">
            <w:pPr>
              <w:spacing w:line="288" w:lineRule="auto"/>
              <w:jc w:val="center"/>
              <w:rPr>
                <w:rFonts w:ascii="Times New Roman" w:hAnsi="Times New Roman"/>
                <w:i/>
                <w:sz w:val="28"/>
                <w:szCs w:val="28"/>
              </w:rPr>
            </w:pPr>
            <w:r w:rsidRPr="00B86C53">
              <w:rPr>
                <w:rFonts w:ascii="Times New Roman" w:hAnsi="Times New Roman"/>
                <w:i/>
                <w:sz w:val="28"/>
                <w:szCs w:val="28"/>
              </w:rPr>
              <w:t>“Buồn trông ngọn nước mới sa</w:t>
            </w:r>
          </w:p>
          <w:p w14:paraId="1581B348" w14:textId="77777777" w:rsidR="00D82422" w:rsidRPr="00B86C53" w:rsidRDefault="00D82422" w:rsidP="00F45071">
            <w:pPr>
              <w:spacing w:line="288" w:lineRule="auto"/>
              <w:jc w:val="center"/>
              <w:rPr>
                <w:rFonts w:ascii="Times New Roman" w:hAnsi="Times New Roman"/>
                <w:i/>
                <w:sz w:val="28"/>
                <w:szCs w:val="28"/>
              </w:rPr>
            </w:pPr>
            <w:r w:rsidRPr="00B86C53">
              <w:rPr>
                <w:rFonts w:ascii="Times New Roman" w:hAnsi="Times New Roman"/>
                <w:i/>
                <w:sz w:val="28"/>
                <w:szCs w:val="28"/>
              </w:rPr>
              <w:t>Hoa trôi man mác biết là về đâu.”</w:t>
            </w:r>
          </w:p>
        </w:tc>
      </w:tr>
      <w:tr w:rsidR="00D82422" w:rsidRPr="00B86C53" w14:paraId="2373D7B1" w14:textId="77777777" w:rsidTr="00F45071">
        <w:tc>
          <w:tcPr>
            <w:tcW w:w="1129" w:type="dxa"/>
          </w:tcPr>
          <w:p w14:paraId="1F1B7954" w14:textId="77777777" w:rsidR="00D82422" w:rsidRPr="00B86C53" w:rsidRDefault="00D82422" w:rsidP="00DB7318">
            <w:pPr>
              <w:pStyle w:val="ListParagraph"/>
              <w:numPr>
                <w:ilvl w:val="0"/>
                <w:numId w:val="57"/>
              </w:numPr>
              <w:spacing w:after="0" w:line="288" w:lineRule="auto"/>
              <w:jc w:val="center"/>
              <w:rPr>
                <w:rFonts w:eastAsia="Calibri" w:cs="Times New Roman"/>
                <w:b/>
                <w:i/>
                <w:color w:val="FF0000"/>
                <w:szCs w:val="28"/>
              </w:rPr>
            </w:pPr>
          </w:p>
        </w:tc>
        <w:tc>
          <w:tcPr>
            <w:tcW w:w="8761" w:type="dxa"/>
          </w:tcPr>
          <w:p w14:paraId="7C0A56E4"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Viết đoạn văn diễn tả cảm nhận của em về đoạn thơ trên:</w:t>
            </w:r>
          </w:p>
          <w:p w14:paraId="33B45EB1"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Sáu câu thơ cuối miêu tà cảnh chị em Thuý Kiều du xuân trở về.</w:t>
            </w:r>
          </w:p>
          <w:p w14:paraId="29A17B80"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Cảnh vẫn mang cái nét thanh tao, trong trẻo của mùa xuân, rất êm dịu: ánh nắng nhạt, khe nước nhỏ, nhịp cầu nho nhỏ bắc ngang. Mọi cử động đều rất nhẹ nhàng: mặt trời từ từ ngả bóng về tây, bước chân người thơ thẩn, dòng nước uốn quanh. Một bức tranh thật đẹp, thanh khiết.</w:t>
            </w:r>
          </w:p>
          <w:p w14:paraId="330BB71E"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Cảnh đã có sự thay đổi về thời gian và không gian: Không còn bát ngát, trong sáng, không còn cái không khí đông vui náo nhiệt của lễ hội, tất cả đang nhạt dần, lặng dần.</w:t>
            </w:r>
          </w:p>
          <w:p w14:paraId="637CB6AA"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 Cảnh được cảm nhận qua tâm trạng. Những từ láy “tà tà”, “thanh thanh”, “nao nao” không chỉ biểu đạt sắc thái cảnh vật mà còn bộc lộ tâm trạng con người. Đặc biệt, hai chữ “nao nao” đã nhuốm màu tâm trạng lên cảnh vật. Hai chữ “thơ thẩn” có sức gợi rất lớn, chị em Kiều ra về trong sự bần thần nuối tiếc, lặng buồn, “dan tay” tưởng là vui nhưng thực ra là chia sẻ cái </w:t>
            </w:r>
            <w:r w:rsidRPr="00B86C53">
              <w:rPr>
                <w:rFonts w:ascii="Times New Roman" w:hAnsi="Times New Roman"/>
                <w:sz w:val="28"/>
                <w:szCs w:val="28"/>
              </w:rPr>
              <w:lastRenderedPageBreak/>
              <w:t>buồn không thể nói hết. Cảm giác bâng khuâng, xao xuyến về một ngày vui xuân đã hé mở vẻ đẹp của một tâm hồn thiếu nữ tha thiết vơi niềm vui cuộc sống, nhạy cảm và sâu lắng.</w:t>
            </w:r>
          </w:p>
          <w:p w14:paraId="42787D83"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=&gt; Đoạn thơ hay bởi đã sử dụng các bút pháp cổ điển: tả cảnh gắn với tả tình, tả cảnh ngụ tình, tình và cảnh tương hợp.</w:t>
            </w:r>
            <w:r w:rsidRPr="00B86C53">
              <w:rPr>
                <w:rFonts w:ascii="Times New Roman" w:hAnsi="Times New Roman"/>
                <w:sz w:val="28"/>
                <w:szCs w:val="28"/>
              </w:rPr>
              <w:tab/>
            </w:r>
          </w:p>
        </w:tc>
      </w:tr>
    </w:tbl>
    <w:p w14:paraId="2E26779F" w14:textId="77777777" w:rsidR="00D82422" w:rsidRPr="00B86C53" w:rsidRDefault="00D82422" w:rsidP="00D82422">
      <w:pPr>
        <w:spacing w:after="0" w:line="288" w:lineRule="auto"/>
        <w:rPr>
          <w:rFonts w:ascii="Times New Roman" w:hAnsi="Times New Roman"/>
          <w:color w:val="FF0000"/>
          <w:sz w:val="28"/>
          <w:szCs w:val="28"/>
        </w:rPr>
      </w:pPr>
    </w:p>
    <w:p w14:paraId="14C7CBD5" w14:textId="77777777" w:rsidR="00D82422" w:rsidRPr="00B86C53" w:rsidRDefault="00D82422" w:rsidP="00D82422">
      <w:pPr>
        <w:spacing w:after="0" w:line="288" w:lineRule="auto"/>
        <w:rPr>
          <w:rFonts w:ascii="Times New Roman" w:hAnsi="Times New Roman"/>
          <w:b/>
          <w:color w:val="FF0000"/>
          <w:sz w:val="28"/>
          <w:szCs w:val="28"/>
        </w:rPr>
      </w:pPr>
      <w:r w:rsidRPr="00B86C53">
        <w:rPr>
          <w:rFonts w:ascii="Times New Roman" w:hAnsi="Times New Roman"/>
          <w:b/>
          <w:color w:val="FF0000"/>
          <w:sz w:val="28"/>
          <w:szCs w:val="28"/>
        </w:rPr>
        <w:t>4. PHIẾU SỐ 4</w:t>
      </w:r>
    </w:p>
    <w:p w14:paraId="4FE35F47"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Trong “Truyện Kiều” có đoạn miêu tả khung cảnh lễ hội trong tiết Thanh minh rất hay:</w:t>
      </w:r>
    </w:p>
    <w:p w14:paraId="60CB09C6"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“Thanh minh trong tiết tháng ba,</w:t>
      </w:r>
    </w:p>
    <w:p w14:paraId="6842C8BE"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Lễ là tảo mộ hội là đạp thanh</w:t>
      </w:r>
    </w:p>
    <w:p w14:paraId="651C1CBA"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Gần xa nô nức yến anh,</w:t>
      </w:r>
    </w:p>
    <w:p w14:paraId="02870781"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Chị em sắm sửa bộ hành chơi xuân.</w:t>
      </w:r>
    </w:p>
    <w:p w14:paraId="1137A3FA"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Dập dìu tài tử giai nhân</w:t>
      </w:r>
    </w:p>
    <w:p w14:paraId="1E9A6592"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Ngựa xe như nước áo quẩn như nêm</w:t>
      </w:r>
    </w:p>
    <w:p w14:paraId="243761EA"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Ngổn ngang gò đống kéo lên</w:t>
      </w:r>
    </w:p>
    <w:p w14:paraId="7BB4199B"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Thoi vàng vó rắc tro tiền giấy bay..”</w:t>
      </w:r>
    </w:p>
    <w:p w14:paraId="47475A13"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1: Nêu rõ tên tác giả và nguồn gốc của Truyện Kiều.</w:t>
      </w:r>
    </w:p>
    <w:p w14:paraId="17577408"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2: Trong khung cảnh lễ hội trên có hai hoạt động chính được diễn ra. Đó là những hoạt động nào? Em hiểu gì về ý nghĩa của những hoạt động đó?</w:t>
      </w:r>
    </w:p>
    <w:p w14:paraId="110B0451"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3: Viết một đoạn văn theo phép lập luận qui nạp khoảng 12 câu nêu cảm nhận của em về khung cảnh lễ hội trên. Trong đoạn có sử dụng lời dẫn trực tiếp và một câu có thành phần biệt lập tình thái.</w:t>
      </w:r>
    </w:p>
    <w:p w14:paraId="6EB14DBF"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985"/>
        <w:gridCol w:w="8869"/>
      </w:tblGrid>
      <w:tr w:rsidR="00D82422" w:rsidRPr="00B86C53" w14:paraId="59AFDF4E" w14:textId="77777777" w:rsidTr="00F45071">
        <w:tc>
          <w:tcPr>
            <w:tcW w:w="988" w:type="dxa"/>
          </w:tcPr>
          <w:p w14:paraId="23008CAD" w14:textId="77777777" w:rsidR="00D82422" w:rsidRPr="00B86C53" w:rsidRDefault="00D82422" w:rsidP="00DB7318">
            <w:pPr>
              <w:pStyle w:val="ListParagraph"/>
              <w:numPr>
                <w:ilvl w:val="0"/>
                <w:numId w:val="58"/>
              </w:numPr>
              <w:spacing w:after="0" w:line="288" w:lineRule="auto"/>
              <w:jc w:val="center"/>
              <w:rPr>
                <w:rFonts w:eastAsia="Calibri" w:cs="Times New Roman"/>
                <w:b/>
                <w:color w:val="FF0000"/>
                <w:szCs w:val="28"/>
              </w:rPr>
            </w:pPr>
          </w:p>
        </w:tc>
        <w:tc>
          <w:tcPr>
            <w:tcW w:w="8902" w:type="dxa"/>
          </w:tcPr>
          <w:p w14:paraId="67219F17"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Nêu rõ tên tác giả và nguồn gốc của Truyện Kiểu:</w:t>
            </w:r>
          </w:p>
          <w:p w14:paraId="0FE111D2"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Tác giả: Nguyễn Du</w:t>
            </w:r>
          </w:p>
          <w:p w14:paraId="48755E4F"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Nguồn gốc: dựa theo cốt truyện “Kim Vân Kiều truyện” của Thanh Tâm Tài Nhân (Trung Quốc).</w:t>
            </w:r>
          </w:p>
        </w:tc>
      </w:tr>
      <w:tr w:rsidR="00D82422" w:rsidRPr="00B86C53" w14:paraId="25BB64E2" w14:textId="77777777" w:rsidTr="00F45071">
        <w:tc>
          <w:tcPr>
            <w:tcW w:w="988" w:type="dxa"/>
          </w:tcPr>
          <w:p w14:paraId="4B168EAC" w14:textId="77777777" w:rsidR="00D82422" w:rsidRPr="00B86C53" w:rsidRDefault="00D82422" w:rsidP="00DB7318">
            <w:pPr>
              <w:pStyle w:val="ListParagraph"/>
              <w:numPr>
                <w:ilvl w:val="0"/>
                <w:numId w:val="58"/>
              </w:numPr>
              <w:spacing w:after="0" w:line="288" w:lineRule="auto"/>
              <w:jc w:val="center"/>
              <w:rPr>
                <w:rFonts w:eastAsia="Calibri" w:cs="Times New Roman"/>
                <w:b/>
                <w:color w:val="FF0000"/>
                <w:szCs w:val="28"/>
              </w:rPr>
            </w:pPr>
          </w:p>
        </w:tc>
        <w:tc>
          <w:tcPr>
            <w:tcW w:w="8902" w:type="dxa"/>
          </w:tcPr>
          <w:p w14:paraId="3B6C466F"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Hai hoạt động chính và ý nghĩa của các hoạt động đó:</w:t>
            </w:r>
          </w:p>
          <w:p w14:paraId="43D6E405"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Hai hoạt động: lễ tảo mộ và hội đạp thanh.</w:t>
            </w:r>
          </w:p>
          <w:p w14:paraId="25F66989"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Ý nghĩa:</w:t>
            </w:r>
          </w:p>
          <w:p w14:paraId="793B7ED0"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 Lễ tảo mộ: đi viếng mộ, quét tước, sửa sang phần mộ của người thân nhằm </w:t>
            </w:r>
            <w:r w:rsidRPr="00B86C53">
              <w:rPr>
                <w:rFonts w:ascii="Times New Roman" w:hAnsi="Times New Roman"/>
                <w:sz w:val="28"/>
                <w:szCs w:val="28"/>
              </w:rPr>
              <w:lastRenderedPageBreak/>
              <w:t>thể hiện sự tưởng nhớ người thân, lòng biết ơn đối với tổ tiên ông bà, thế hệ đi trước.</w:t>
            </w:r>
          </w:p>
          <w:p w14:paraId="7A7CEDCA"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 Hội đạp thanh: đi chơi xuân ở chốn đồng quê =&gt; Thể hiện đời sống tinh thần phong phú, sự khao khát những điều may mắn sẽ đến trong năm mới. </w:t>
            </w:r>
          </w:p>
        </w:tc>
      </w:tr>
      <w:tr w:rsidR="00D82422" w:rsidRPr="00B86C53" w14:paraId="1402B5C5" w14:textId="77777777" w:rsidTr="00F45071">
        <w:tc>
          <w:tcPr>
            <w:tcW w:w="988" w:type="dxa"/>
          </w:tcPr>
          <w:p w14:paraId="2119E761" w14:textId="77777777" w:rsidR="00D82422" w:rsidRPr="00B86C53" w:rsidRDefault="00D82422" w:rsidP="00DB7318">
            <w:pPr>
              <w:pStyle w:val="ListParagraph"/>
              <w:numPr>
                <w:ilvl w:val="0"/>
                <w:numId w:val="58"/>
              </w:numPr>
              <w:spacing w:after="0" w:line="288" w:lineRule="auto"/>
              <w:jc w:val="center"/>
              <w:rPr>
                <w:rFonts w:eastAsia="Calibri" w:cs="Times New Roman"/>
                <w:b/>
                <w:color w:val="FF0000"/>
                <w:szCs w:val="28"/>
              </w:rPr>
            </w:pPr>
          </w:p>
        </w:tc>
        <w:tc>
          <w:tcPr>
            <w:tcW w:w="8902" w:type="dxa"/>
          </w:tcPr>
          <w:p w14:paraId="79CE2D55"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Viết đoạn văn nêu cảm nhận về bức tranh lễ hội:</w:t>
            </w:r>
          </w:p>
          <w:p w14:paraId="75ADFF73"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Cảnh hội (được miêu tả qua điểm nhìn của nhân vật Thúy Kiều):</w:t>
            </w:r>
          </w:p>
          <w:p w14:paraId="2F2DDC6F"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Chỉ rõ sự khéo léo của tác giả trong việc sử dụng hệ thống các từ láy, từ ghép hai âm tiết gợi không khí lễ hội rộn ràng.</w:t>
            </w:r>
          </w:p>
          <w:p w14:paraId="0D6E5955"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Các danh từ gợi tả sự đông vui, nhiều người cùng đến hội.</w:t>
            </w:r>
          </w:p>
          <w:p w14:paraId="5D65BE89"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Các động từ gợi tà sự rộn ràng náo nhiệt của ngày hội.</w:t>
            </w:r>
          </w:p>
          <w:p w14:paraId="234B7180"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Các tính từ: gợi tả tâm trạng tươi vui náo nức của người đi hội.</w:t>
            </w:r>
          </w:p>
          <w:p w14:paraId="204E0C46"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Các hình ảnh ẩn dụ, so sánh: Tô đậm không khí tấp nập đông vui của từng đoàn người, ngựa xe... đi chơi hội. Nhộn nhịp nhất là các nam thanh nữ tú, tài tử giai nhân.</w:t>
            </w:r>
          </w:p>
          <w:p w14:paraId="6D39ABEC"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Cảnh lễ:</w:t>
            </w:r>
          </w:p>
          <w:p w14:paraId="58857C69"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Từ láy, phép liệt kê gợi tả nhừng hoạt động của lễ tảo mộ: sửa sang phần mộ, thắp hương, đốt vàng mã để tường nhớ người thân đã khuất... </w:t>
            </w:r>
          </w:p>
        </w:tc>
      </w:tr>
    </w:tbl>
    <w:p w14:paraId="4703F014" w14:textId="77777777" w:rsidR="00D82422" w:rsidRPr="00B86C53" w:rsidRDefault="00D82422" w:rsidP="00D82422">
      <w:pPr>
        <w:spacing w:after="0" w:line="288" w:lineRule="auto"/>
        <w:rPr>
          <w:rFonts w:ascii="Times New Roman" w:hAnsi="Times New Roman"/>
          <w:sz w:val="28"/>
          <w:szCs w:val="28"/>
        </w:rPr>
      </w:pPr>
    </w:p>
    <w:p w14:paraId="7D1DFADD" w14:textId="77777777" w:rsidR="00D82422" w:rsidRPr="00B86C53" w:rsidRDefault="00D82422" w:rsidP="00D82422">
      <w:pPr>
        <w:spacing w:after="0" w:line="288" w:lineRule="auto"/>
        <w:rPr>
          <w:rFonts w:ascii="Times New Roman" w:hAnsi="Times New Roman"/>
          <w:b/>
          <w:color w:val="FF0000"/>
          <w:sz w:val="28"/>
          <w:szCs w:val="28"/>
        </w:rPr>
      </w:pPr>
      <w:r w:rsidRPr="00B86C53">
        <w:rPr>
          <w:rFonts w:ascii="Times New Roman" w:hAnsi="Times New Roman"/>
          <w:b/>
          <w:color w:val="FF0000"/>
          <w:sz w:val="28"/>
          <w:szCs w:val="28"/>
        </w:rPr>
        <w:t>5. PHIẾU SỐ 5</w:t>
      </w:r>
    </w:p>
    <w:p w14:paraId="022DFB0E"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Khi khắc họa bức chân dung của Thúy Kiều, Nguyễn Du viết:</w:t>
      </w:r>
    </w:p>
    <w:p w14:paraId="39050AD9"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“Làn thu thuỷ, nét xuân sơn</w:t>
      </w:r>
    </w:p>
    <w:p w14:paraId="117DFA9B"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Hoa ghen thua thắm, liễu hờn kém xanh</w:t>
      </w:r>
    </w:p>
    <w:p w14:paraId="2903D9A3"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Một hai nghiêng nước nghiêng thành</w:t>
      </w:r>
    </w:p>
    <w:p w14:paraId="13C10714"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Sắc đành đòi một, tài đành họa hai.”</w:t>
      </w:r>
    </w:p>
    <w:p w14:paraId="6F393AF7"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(Truyện Kiều - Nguyễn Du)</w:t>
      </w:r>
    </w:p>
    <w:p w14:paraId="0198187C"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1: Xác định thành ngữ có trong đoạn thơ trên? Em hiểu thành ngữ đó như thế nào?</w:t>
      </w:r>
    </w:p>
    <w:p w14:paraId="42EFFF2D"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2: Từ “hờn” trong câu thơ thứ hai bị một bạn chép nhầm thành từ “buồn”. Việc chép nhầm như thế có ảnh hường đến nội dung của đoạn thơ không? Vì sao?</w:t>
      </w:r>
    </w:p>
    <w:p w14:paraId="0C1D28AF"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 xml:space="preserve">Câu 3: Qua đoạn thơ trên, kết hợp với sự hiểu biết về đoạn trích “Chị em Thúy Kiều”, hãy viết đoạn văn theo phép lập luận Tổng - Phân - Hợp khoảng 14 câu nêu cảm nhận </w:t>
      </w:r>
      <w:r w:rsidRPr="00B86C53">
        <w:rPr>
          <w:rFonts w:ascii="Times New Roman" w:hAnsi="Times New Roman"/>
          <w:sz w:val="28"/>
          <w:szCs w:val="28"/>
        </w:rPr>
        <w:lastRenderedPageBreak/>
        <w:t>của em về nhân vật Thúy Kiều, trong đoạn trích có sử dụng ít nhất một câu cảm thán và một quan hệ từ.</w:t>
      </w:r>
    </w:p>
    <w:p w14:paraId="55AE7D84"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985"/>
        <w:gridCol w:w="8869"/>
      </w:tblGrid>
      <w:tr w:rsidR="00D82422" w:rsidRPr="00B86C53" w14:paraId="1ECD6678" w14:textId="77777777" w:rsidTr="00F45071">
        <w:tc>
          <w:tcPr>
            <w:tcW w:w="988" w:type="dxa"/>
          </w:tcPr>
          <w:p w14:paraId="221216C8" w14:textId="77777777" w:rsidR="00D82422" w:rsidRPr="00B86C53" w:rsidRDefault="00D82422" w:rsidP="00DB7318">
            <w:pPr>
              <w:pStyle w:val="ListParagraph"/>
              <w:numPr>
                <w:ilvl w:val="0"/>
                <w:numId w:val="59"/>
              </w:numPr>
              <w:spacing w:after="0" w:line="288" w:lineRule="auto"/>
              <w:jc w:val="center"/>
              <w:rPr>
                <w:rFonts w:eastAsia="Calibri" w:cs="Times New Roman"/>
                <w:b/>
                <w:color w:val="FF0000"/>
                <w:szCs w:val="28"/>
              </w:rPr>
            </w:pPr>
          </w:p>
        </w:tc>
        <w:tc>
          <w:tcPr>
            <w:tcW w:w="8902" w:type="dxa"/>
          </w:tcPr>
          <w:p w14:paraId="2B00CABA"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Xác định thành ngữ, gỉải nghĩa thành ngữ đó:</w:t>
            </w:r>
          </w:p>
          <w:p w14:paraId="586E13C4"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Thành ngữ: Nghiêng nước nghiêng thành</w:t>
            </w:r>
          </w:p>
          <w:p w14:paraId="11F92A03"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Ý nghĩa: Ý chỉ người con gái đẹp tuyệt vời có thể làm người ta say mê đến nỗi mất nước, mất thành.</w:t>
            </w:r>
          </w:p>
        </w:tc>
      </w:tr>
      <w:tr w:rsidR="00D82422" w:rsidRPr="00B86C53" w14:paraId="32AEEDDD" w14:textId="77777777" w:rsidTr="00F45071">
        <w:tc>
          <w:tcPr>
            <w:tcW w:w="988" w:type="dxa"/>
          </w:tcPr>
          <w:p w14:paraId="48E0D7F8" w14:textId="77777777" w:rsidR="00D82422" w:rsidRPr="00B86C53" w:rsidRDefault="00D82422" w:rsidP="00DB7318">
            <w:pPr>
              <w:pStyle w:val="ListParagraph"/>
              <w:numPr>
                <w:ilvl w:val="0"/>
                <w:numId w:val="59"/>
              </w:numPr>
              <w:spacing w:after="0" w:line="288" w:lineRule="auto"/>
              <w:jc w:val="center"/>
              <w:rPr>
                <w:rFonts w:eastAsia="Calibri" w:cs="Times New Roman"/>
                <w:b/>
                <w:color w:val="FF0000"/>
                <w:szCs w:val="28"/>
              </w:rPr>
            </w:pPr>
          </w:p>
        </w:tc>
        <w:tc>
          <w:tcPr>
            <w:tcW w:w="8902" w:type="dxa"/>
          </w:tcPr>
          <w:p w14:paraId="74CA1EC8"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Phân biệt từ “buồn” với từ “hờn”:</w:t>
            </w:r>
          </w:p>
          <w:p w14:paraId="090BC8C2"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Từ “hờn” nói lên sự đố kị, ghen ghét của tạo hóa (thiên nhiên) đối với sắc đẹp của Kiều ngầm thông báo số phận Kiều: trắc trở, éo le, đau khổ.</w:t>
            </w:r>
          </w:p>
          <w:p w14:paraId="242175BF"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Việc chép nhầm. Rất ảnh hưởng đến nội dung của câu thơ vì sẽ không dự báo được số phận nhân vật.</w:t>
            </w:r>
          </w:p>
        </w:tc>
      </w:tr>
      <w:tr w:rsidR="00D82422" w:rsidRPr="00B86C53" w14:paraId="076B05CD" w14:textId="77777777" w:rsidTr="00F45071">
        <w:tc>
          <w:tcPr>
            <w:tcW w:w="988" w:type="dxa"/>
          </w:tcPr>
          <w:p w14:paraId="7BE80A14" w14:textId="77777777" w:rsidR="00D82422" w:rsidRPr="00B86C53" w:rsidRDefault="00D82422" w:rsidP="00DB7318">
            <w:pPr>
              <w:pStyle w:val="ListParagraph"/>
              <w:numPr>
                <w:ilvl w:val="0"/>
                <w:numId w:val="59"/>
              </w:numPr>
              <w:spacing w:after="0" w:line="288" w:lineRule="auto"/>
              <w:jc w:val="center"/>
              <w:rPr>
                <w:rFonts w:eastAsia="Calibri" w:cs="Times New Roman"/>
                <w:b/>
                <w:color w:val="FF0000"/>
                <w:szCs w:val="28"/>
              </w:rPr>
            </w:pPr>
          </w:p>
        </w:tc>
        <w:tc>
          <w:tcPr>
            <w:tcW w:w="8902" w:type="dxa"/>
          </w:tcPr>
          <w:p w14:paraId="0FD79675"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Viết đoạn văn nêu cảm nhận về nhân vật Thúy Kiều:</w:t>
            </w:r>
          </w:p>
          <w:p w14:paraId="5CB3BD46"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Gợi tả vẻ đẹp của Kiều, tác giả vẫn dùng bút pháp nghệ thuật ước lệ “thu thuỷ” (nước mùa thu), “xuân sơn” (núi mùa xuân), hoa, liễu. Nét vẽ thiên gợi, tạo ấn tượng chung về vẻ đẹp của một giai nhân tuyệt thế.</w:t>
            </w:r>
          </w:p>
          <w:p w14:paraId="76711E29"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 Vẻ đẹp ấy được gợi tả qua đôi mắt Kiều, bởi đôi mắt là sự thể hiện phần tinh anh của tâm hồn và trí tuệ. Đó là một đôi mắt biết nói và có sức rung cảm lòng người. </w:t>
            </w:r>
          </w:p>
          <w:p w14:paraId="6C9F1523"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Hình ảnh ước lệ “làn thu thuỷ”: Làn nước mùa thu gợn sóng gợi lên thật sống động vẻ đẹp của đôi mắt trong sáng, long lanh, linh hoạt. Còn hình ảnh ước lệ “nét xuân sơn” - nét núi mùa xuân lại gợi lên đôi lông mày thanh tú trên gương mặt trẻ trung.</w:t>
            </w:r>
          </w:p>
          <w:p w14:paraId="2DFABE80"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 “Hoa ghen thua thắm, liễu hờn kém xanh” : vẻ đẹp quá hoàn mĩ và sắc sảo của Kiều có sức quyến rũ lạ lùng khiến thiên nhiên không thể dễ dàng chịu thua, chịu nhường mà phải nảy sinh lòng đố kỵ, ghen ghét, báo hiệu lành ít, dữ nhiều. </w:t>
            </w:r>
          </w:p>
        </w:tc>
      </w:tr>
    </w:tbl>
    <w:p w14:paraId="2FCA4006" w14:textId="77777777" w:rsidR="00D82422" w:rsidRPr="00B86C53" w:rsidRDefault="00D82422" w:rsidP="00D82422">
      <w:pPr>
        <w:spacing w:after="0" w:line="288" w:lineRule="auto"/>
        <w:rPr>
          <w:rFonts w:ascii="Times New Roman" w:hAnsi="Times New Roman"/>
          <w:b/>
          <w:color w:val="FF0000"/>
          <w:sz w:val="28"/>
          <w:szCs w:val="28"/>
          <w:u w:val="single"/>
        </w:rPr>
      </w:pPr>
    </w:p>
    <w:p w14:paraId="7D06E2A5" w14:textId="77777777" w:rsidR="00D82422" w:rsidRPr="00B86C53" w:rsidRDefault="00D82422" w:rsidP="00D82422">
      <w:pPr>
        <w:spacing w:after="0" w:line="288" w:lineRule="auto"/>
        <w:rPr>
          <w:rFonts w:ascii="Times New Roman" w:hAnsi="Times New Roman"/>
          <w:b/>
          <w:color w:val="FF0000"/>
          <w:sz w:val="28"/>
          <w:szCs w:val="28"/>
          <w:u w:val="single"/>
        </w:rPr>
      </w:pPr>
      <w:r w:rsidRPr="00B86C53">
        <w:rPr>
          <w:rFonts w:ascii="Times New Roman" w:hAnsi="Times New Roman"/>
          <w:b/>
          <w:color w:val="FF0000"/>
          <w:sz w:val="28"/>
          <w:szCs w:val="28"/>
          <w:u w:val="single"/>
        </w:rPr>
        <w:t>6. PHIẾU SỐ 6</w:t>
      </w:r>
    </w:p>
    <w:p w14:paraId="0C31C430"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Trong đoạn trích ‘Kiều ở lầu Ngưng Bích”, Nguyễn Du viết:</w:t>
      </w:r>
    </w:p>
    <w:p w14:paraId="6C401CCF"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“Xót người tựa cửa hôm mai,</w:t>
      </w:r>
    </w:p>
    <w:p w14:paraId="729E13F4"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lastRenderedPageBreak/>
        <w:t>Quạt nồng ấp lạnh những ai đó giờ?</w:t>
      </w:r>
    </w:p>
    <w:p w14:paraId="35706111"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Sân Lai cách mấy nắng mưa,</w:t>
      </w:r>
    </w:p>
    <w:p w14:paraId="33489288"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Có khi gốc tử đã vừa người ôm. ”</w:t>
      </w:r>
    </w:p>
    <w:p w14:paraId="022A3E95"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1: Đoạn trích trên nằm ờ phần nào của “Truyện Kiều”? Tại sao dân gian lại quen gọi “Đoạn trường tân thanh” là “Truyện Kiều”?</w:t>
      </w:r>
    </w:p>
    <w:p w14:paraId="29AF7F12"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2: Giải nghĩa thành ngữ “Quạt nồng ấp lạnh”? Những suy nghĩ của Kiều về cha mẹ đã thể hiện vẻ đẹp nào trong tâm hồn nàng?</w:t>
      </w:r>
    </w:p>
    <w:p w14:paraId="4CAA9E12" w14:textId="77777777" w:rsidR="00D82422" w:rsidRPr="00B86C53" w:rsidRDefault="00D82422" w:rsidP="00D82422">
      <w:pPr>
        <w:spacing w:after="0" w:line="288" w:lineRule="auto"/>
        <w:rPr>
          <w:rFonts w:ascii="Times New Roman" w:hAnsi="Times New Roman"/>
          <w:color w:val="FF0000"/>
          <w:sz w:val="28"/>
          <w:szCs w:val="28"/>
        </w:rPr>
      </w:pPr>
      <w:r w:rsidRPr="00B86C53">
        <w:rPr>
          <w:rFonts w:ascii="Times New Roman" w:hAnsi="Times New Roman"/>
          <w:sz w:val="28"/>
          <w:szCs w:val="28"/>
        </w:rPr>
        <w:t>Câu 3: Từ những suy nghĩ của Thúy Kiều trong đoạn trích, em có suy nghĩ gì về chữ “hiếu” ngày nay?</w:t>
      </w:r>
    </w:p>
    <w:p w14:paraId="487F02CA"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985"/>
        <w:gridCol w:w="8869"/>
      </w:tblGrid>
      <w:tr w:rsidR="00D82422" w:rsidRPr="00B86C53" w14:paraId="034AD152" w14:textId="77777777" w:rsidTr="00F45071">
        <w:tc>
          <w:tcPr>
            <w:tcW w:w="988" w:type="dxa"/>
          </w:tcPr>
          <w:p w14:paraId="4B9AC896" w14:textId="77777777" w:rsidR="00D82422" w:rsidRPr="00B86C53" w:rsidRDefault="00D82422" w:rsidP="00DB7318">
            <w:pPr>
              <w:pStyle w:val="ListParagraph"/>
              <w:numPr>
                <w:ilvl w:val="0"/>
                <w:numId w:val="60"/>
              </w:numPr>
              <w:spacing w:after="0" w:line="288" w:lineRule="auto"/>
              <w:jc w:val="center"/>
              <w:rPr>
                <w:rFonts w:eastAsia="Calibri" w:cs="Times New Roman"/>
                <w:b/>
                <w:color w:val="FF0000"/>
                <w:szCs w:val="28"/>
              </w:rPr>
            </w:pPr>
          </w:p>
        </w:tc>
        <w:tc>
          <w:tcPr>
            <w:tcW w:w="8902" w:type="dxa"/>
          </w:tcPr>
          <w:p w14:paraId="0C0E0E18"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Vị trí đoạn trích và vì sao dân gian lại quen gọi “Đoạn trường tân thanh” là “Truyện Kiều”? </w:t>
            </w:r>
          </w:p>
          <w:p w14:paraId="123F5BE7"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Vị trí: Đoạn trích nằm ở phần II: Gia biến và lưu lạc</w:t>
            </w:r>
          </w:p>
          <w:p w14:paraId="23B574B4"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Về tên gọi: Dân gian quen gọi “Đoạn trường tân thanh” là “Truyện Kiều” vì: Truyện viết về cuộc đời nhân vật chính là Thúy Kiều, đồng thời gọi như vậy sẽ dễ nhớ.</w:t>
            </w:r>
          </w:p>
        </w:tc>
      </w:tr>
      <w:tr w:rsidR="00D82422" w:rsidRPr="00B86C53" w14:paraId="20BCE867" w14:textId="77777777" w:rsidTr="00F45071">
        <w:tc>
          <w:tcPr>
            <w:tcW w:w="988" w:type="dxa"/>
          </w:tcPr>
          <w:p w14:paraId="684CE58B" w14:textId="77777777" w:rsidR="00D82422" w:rsidRPr="00B86C53" w:rsidRDefault="00D82422" w:rsidP="00DB7318">
            <w:pPr>
              <w:pStyle w:val="ListParagraph"/>
              <w:numPr>
                <w:ilvl w:val="0"/>
                <w:numId w:val="60"/>
              </w:numPr>
              <w:spacing w:after="0" w:line="288" w:lineRule="auto"/>
              <w:jc w:val="center"/>
              <w:rPr>
                <w:rFonts w:eastAsia="Calibri" w:cs="Times New Roman"/>
                <w:b/>
                <w:color w:val="FF0000"/>
                <w:szCs w:val="28"/>
              </w:rPr>
            </w:pPr>
          </w:p>
        </w:tc>
        <w:tc>
          <w:tcPr>
            <w:tcW w:w="8902" w:type="dxa"/>
          </w:tcPr>
          <w:p w14:paraId="690EEC86"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Nghĩa thành ngữ “Quạt nồng ấp lạnh” và vẻ đẹp nào trong tâm hồn nàng Kiều:</w:t>
            </w:r>
          </w:p>
          <w:p w14:paraId="7C94B827"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Giải nghĩa thành ngữ “Quạt nồng ấp lạnh”: Mùa hè, trời nóng nực thì quạt cho cha mẹ ngủ; mùa đông trơi lạnh giá thì vào nằm trước trong giường (ấp chiếu chăn) để khi cha mẹ ngủ, chỗ nằm đã ấm sẵn.</w:t>
            </w:r>
          </w:p>
          <w:p w14:paraId="7069AA73"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=&gt; Ý cả câu nói về sự lo lắng không biết ai sẽ phụng dưỡng, chăm sóc cha mẹ.</w:t>
            </w:r>
          </w:p>
        </w:tc>
      </w:tr>
      <w:tr w:rsidR="00D82422" w:rsidRPr="00B86C53" w14:paraId="119536AE" w14:textId="77777777" w:rsidTr="00F45071">
        <w:tc>
          <w:tcPr>
            <w:tcW w:w="988" w:type="dxa"/>
          </w:tcPr>
          <w:p w14:paraId="0A2C7D2E" w14:textId="77777777" w:rsidR="00D82422" w:rsidRPr="00B86C53" w:rsidRDefault="00D82422" w:rsidP="00DB7318">
            <w:pPr>
              <w:pStyle w:val="ListParagraph"/>
              <w:numPr>
                <w:ilvl w:val="0"/>
                <w:numId w:val="60"/>
              </w:numPr>
              <w:spacing w:after="0" w:line="288" w:lineRule="auto"/>
              <w:jc w:val="center"/>
              <w:rPr>
                <w:rFonts w:eastAsia="Calibri" w:cs="Times New Roman"/>
                <w:b/>
                <w:color w:val="FF0000"/>
                <w:szCs w:val="28"/>
              </w:rPr>
            </w:pPr>
          </w:p>
        </w:tc>
        <w:tc>
          <w:tcPr>
            <w:tcW w:w="8902" w:type="dxa"/>
          </w:tcPr>
          <w:p w14:paraId="67CB054E"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Viết đoạn văn nghị luân xã hội trình bày suy nghĩ cùa em về chữ “hiếu” của con cái đôi với cha mẹ trong cuộc sống ngày nay:</w:t>
            </w:r>
          </w:p>
          <w:p w14:paraId="729778FE"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Khi ở lầu Ngưng Bích, Thúy Kiều là người đáng thương nhất nhưng nàng đã quên đi cảnh ngộ của mình để nghĩ những người thân. Điều đó chứng tỏ Kiều là người con gái có tấm lòng vị tha, hiếu thảo đáng trân trọng.</w:t>
            </w:r>
          </w:p>
          <w:p w14:paraId="3809AB8C"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Suy nghĩ về chữ “hiếu” của con cái đối với cha mẹ trong cuộc sống ngàỵ nay.</w:t>
            </w:r>
          </w:p>
          <w:p w14:paraId="6606FCB0"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 Giãi thích thế nào lả có “hiếu” với cha me. </w:t>
            </w:r>
          </w:p>
          <w:p w14:paraId="3518DC2E"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lastRenderedPageBreak/>
              <w:t>- Biểu hiện của sự hiếu thảo với cha mẹ. (Xưa-nay)</w:t>
            </w:r>
          </w:p>
          <w:p w14:paraId="15C3AE4D"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Người Việt Nam hiện đại vẫn rất đề cao chữ “hiếu” , tuy nhiên do hoàn cảnh xã hội thay đổi nên cách ứng xử của con cái đối với cha mẹ sao cho trọn hiếu cũng thay đổi.</w:t>
            </w:r>
          </w:p>
          <w:p w14:paraId="0F026E6E"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Hiếu không chỉ là nhớ ơn chín chữ, không chỉ là quạt nồng ấp lạnh mà còn là cố gắng tu dưỡng rèn đức, luyện tái để trở thành con ngoan, thành người có ích cho xã hội, thỏa lòng mong ước và công lao dưỡng dục của cha mẹ.</w:t>
            </w:r>
          </w:p>
          <w:p w14:paraId="6B533D1D"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Nêu ý nghĩa sự hiếu thảo của con cái với cha mẹ.</w:t>
            </w:r>
          </w:p>
          <w:p w14:paraId="735C627D"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Phê phán những hành động trái với đạo lí, chà đạp tình mẫu tử, phụ tử thiêng liêng. Những hành động đó đáng bị xã hội lên án.</w:t>
            </w:r>
          </w:p>
          <w:p w14:paraId="3A3B5769"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 Bài học nhận thức và hành động. Dù trong xã hội nào con cái cũng phải có hiếu với cha mẹ, đó là đạo lí tốt đẹp của người Việt Nam... </w:t>
            </w:r>
          </w:p>
        </w:tc>
      </w:tr>
    </w:tbl>
    <w:p w14:paraId="245F7B64" w14:textId="77777777" w:rsidR="00D82422" w:rsidRPr="00B86C53" w:rsidRDefault="00D82422" w:rsidP="00D82422">
      <w:pPr>
        <w:spacing w:after="0" w:line="288" w:lineRule="auto"/>
        <w:rPr>
          <w:rFonts w:ascii="Times New Roman" w:hAnsi="Times New Roman"/>
          <w:sz w:val="28"/>
          <w:szCs w:val="28"/>
        </w:rPr>
      </w:pPr>
    </w:p>
    <w:p w14:paraId="7E0D7E6C" w14:textId="77777777" w:rsidR="00D82422" w:rsidRPr="00B86C53" w:rsidRDefault="00D82422" w:rsidP="00D82422">
      <w:pPr>
        <w:spacing w:after="0" w:line="288" w:lineRule="auto"/>
        <w:rPr>
          <w:rFonts w:ascii="Times New Roman" w:hAnsi="Times New Roman"/>
          <w:b/>
          <w:color w:val="FF0000"/>
          <w:sz w:val="28"/>
          <w:szCs w:val="28"/>
          <w:u w:val="single"/>
        </w:rPr>
      </w:pPr>
      <w:r w:rsidRPr="00B86C53">
        <w:rPr>
          <w:rFonts w:ascii="Times New Roman" w:hAnsi="Times New Roman"/>
          <w:b/>
          <w:color w:val="FF0000"/>
          <w:sz w:val="28"/>
          <w:szCs w:val="28"/>
          <w:u w:val="single"/>
        </w:rPr>
        <w:t>7. PHIẾU SỐ 7</w:t>
      </w:r>
    </w:p>
    <w:p w14:paraId="66B7DFEE"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Đọc đoạn trích sau rồi trả lời câu hỏi:</w:t>
      </w:r>
    </w:p>
    <w:p w14:paraId="3716A07A"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“Tưởng người dưới nguyệt chén đồng</w:t>
      </w:r>
    </w:p>
    <w:p w14:paraId="7A173B30"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Tin sương luống những rày trông mai chờ</w:t>
      </w:r>
    </w:p>
    <w:p w14:paraId="68469C97"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Bên trời góc bể bơ vơ</w:t>
      </w:r>
    </w:p>
    <w:p w14:paraId="77F24C4E"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Tấm son gột rửa bao giờ cho phai</w:t>
      </w:r>
    </w:p>
    <w:p w14:paraId="25664B6B"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Xót người tựa cửa hôm mai</w:t>
      </w:r>
    </w:p>
    <w:p w14:paraId="6067FDBE"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Quạt nồng ấp lạnh những ai đó giờ?</w:t>
      </w:r>
    </w:p>
    <w:p w14:paraId="107E52DE"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Sân Lai cách mấy nắng mưa</w:t>
      </w:r>
    </w:p>
    <w:p w14:paraId="593DD741"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Có khi gốc tử đã vừa người ôm.”</w:t>
      </w:r>
    </w:p>
    <w:p w14:paraId="3477B2D4"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1: Đoạn trích nằm trong tác phẩm nào? Của ai? Vị trí đoạn trích thuộc phần nào cùa tác phẩm? Nội dung phần đó?</w:t>
      </w:r>
    </w:p>
    <w:p w14:paraId="6F143D2A"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2: Tìm hai điển cố trong đoạn trích và nêu hiệu quà nghệ thuật của cách sử dụng điền cố đó.</w:t>
      </w:r>
    </w:p>
    <w:p w14:paraId="767B5F67"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3: Giải nghĩa từ “chén đồng”. Chỉ ra một thành ngữ, giải nghĩa thành ngữ đó và cho biết tác dụng?</w:t>
      </w:r>
    </w:p>
    <w:p w14:paraId="7607E907"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 xml:space="preserve">Câu 4: Trong đoạn trên, tại sao nói về nỗi nhớ của Kiều với Kim Trọng tác giả sử dụng từ “tưởng” còn khi nói về nỗi nhớ của Kiều với cha mẹ nhà thơ lại dùng từ “xót”. </w:t>
      </w:r>
    </w:p>
    <w:p w14:paraId="2883A010"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lastRenderedPageBreak/>
        <w:t>Câu 5: Đoạn thơ trên đã diễn tả nỗi nhớ thương của Kiều với Kim Trọng và cha mẹ. Có ý kiến cho rằng: “Nếu Nguyễn Du miêu tả Kiều nhớ cha mẹ trước, nhớ người yêu sau thì phải đạo làm con hơn.”  Em có đồng ý với ý kiến trên không? Vì sao?</w:t>
      </w:r>
    </w:p>
    <w:p w14:paraId="5CA05CA7"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6: Viết đoạn văn khoảng 12 câu theo phép lập luận quy nạp làm rõ những phẩm chất của Kiều được thể hiện ở đoạn thơ trên. Trong đoạn có sử dụng câu bị động và thành phần khởi ngữ.</w:t>
      </w:r>
    </w:p>
    <w:p w14:paraId="0F0F6084"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125"/>
        <w:gridCol w:w="8729"/>
      </w:tblGrid>
      <w:tr w:rsidR="00D82422" w:rsidRPr="00B86C53" w14:paraId="48A98A41" w14:textId="77777777" w:rsidTr="00F45071">
        <w:tc>
          <w:tcPr>
            <w:tcW w:w="1129" w:type="dxa"/>
          </w:tcPr>
          <w:p w14:paraId="5BF6665E" w14:textId="77777777" w:rsidR="00D82422" w:rsidRPr="00B86C53" w:rsidRDefault="00D82422" w:rsidP="00DB7318">
            <w:pPr>
              <w:pStyle w:val="ListParagraph"/>
              <w:numPr>
                <w:ilvl w:val="0"/>
                <w:numId w:val="61"/>
              </w:numPr>
              <w:spacing w:after="0" w:line="288" w:lineRule="auto"/>
              <w:jc w:val="center"/>
              <w:rPr>
                <w:rFonts w:eastAsia="Calibri" w:cs="Times New Roman"/>
                <w:b/>
                <w:color w:val="FF0000"/>
                <w:szCs w:val="28"/>
              </w:rPr>
            </w:pPr>
          </w:p>
        </w:tc>
        <w:tc>
          <w:tcPr>
            <w:tcW w:w="8761" w:type="dxa"/>
          </w:tcPr>
          <w:p w14:paraId="16C209C1"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Xuất xứ và vị trí đoạn trích. Nội dung đoạn trích:</w:t>
            </w:r>
          </w:p>
          <w:p w14:paraId="2CFCF048"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Đoạn thơ thuộc đoạn trích “Kiều ở lầu Ngưng Bích”, trong tác phẩm Truyện Kiều cùa Nguyễn Du.</w:t>
            </w:r>
          </w:p>
          <w:p w14:paraId="7E9AB259"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Vị trí đoạn trích: Phần thứ hai: Gia biến và lưu lạc</w:t>
            </w:r>
          </w:p>
          <w:p w14:paraId="0FB90961"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Nội dụng đoạn trích: Sau khi biết mình bị lừa vào chốn lầu xanh, Kiều uất ức định tự vẫn. Tú Bà vờ hứa hẹn đợi Kiều bình phục sẽ gả chồng cho nàng vào nơi tử tế, rồi đưa Kiểu ra giam lỏng ở lầu Ngưng Bích, đợi thực hiện âm mưu mới.</w:t>
            </w:r>
          </w:p>
        </w:tc>
      </w:tr>
      <w:tr w:rsidR="00D82422" w:rsidRPr="00B86C53" w14:paraId="3CF2EC22" w14:textId="77777777" w:rsidTr="00F45071">
        <w:tc>
          <w:tcPr>
            <w:tcW w:w="1129" w:type="dxa"/>
          </w:tcPr>
          <w:p w14:paraId="2B29CC69" w14:textId="77777777" w:rsidR="00D82422" w:rsidRPr="00B86C53" w:rsidRDefault="00D82422" w:rsidP="00DB7318">
            <w:pPr>
              <w:pStyle w:val="ListParagraph"/>
              <w:numPr>
                <w:ilvl w:val="0"/>
                <w:numId w:val="61"/>
              </w:numPr>
              <w:spacing w:after="0" w:line="288" w:lineRule="auto"/>
              <w:jc w:val="center"/>
              <w:rPr>
                <w:rFonts w:eastAsia="Calibri" w:cs="Times New Roman"/>
                <w:b/>
                <w:color w:val="FF0000"/>
                <w:szCs w:val="28"/>
              </w:rPr>
            </w:pPr>
          </w:p>
        </w:tc>
        <w:tc>
          <w:tcPr>
            <w:tcW w:w="8761" w:type="dxa"/>
          </w:tcPr>
          <w:p w14:paraId="7D93A817"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Xác định hai điển cố và hiệu quả sử dụng của chúng:</w:t>
            </w:r>
          </w:p>
          <w:p w14:paraId="24A4734B"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Hai điển cố: Sân Lai, gốc tử.</w:t>
            </w:r>
          </w:p>
          <w:p w14:paraId="53E7BE51"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Hiệu quả sử dụng:</w:t>
            </w:r>
          </w:p>
          <w:p w14:paraId="7C7CFA7F"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Bộc lộ được lòng hiếu thảo của Kiều với cha mẹ, ngầm so sánh Kiều với những tấm gương chí hiếu xưa.</w:t>
            </w:r>
          </w:p>
          <w:p w14:paraId="61A2C881"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Khiến lời thơ trở nên trang trọng, thiêng liêng hơn, phù hợp với việc ca ngợi tình cảm hiếu thảo hiếm có của Kiều.</w:t>
            </w:r>
          </w:p>
        </w:tc>
      </w:tr>
      <w:tr w:rsidR="00D82422" w:rsidRPr="00B86C53" w14:paraId="53A0862E" w14:textId="77777777" w:rsidTr="00F45071">
        <w:tc>
          <w:tcPr>
            <w:tcW w:w="1129" w:type="dxa"/>
          </w:tcPr>
          <w:p w14:paraId="4E59A413" w14:textId="77777777" w:rsidR="00D82422" w:rsidRPr="00B86C53" w:rsidRDefault="00D82422" w:rsidP="00DB7318">
            <w:pPr>
              <w:pStyle w:val="ListParagraph"/>
              <w:numPr>
                <w:ilvl w:val="0"/>
                <w:numId w:val="61"/>
              </w:numPr>
              <w:spacing w:after="0" w:line="288" w:lineRule="auto"/>
              <w:jc w:val="center"/>
              <w:rPr>
                <w:rFonts w:eastAsia="Calibri" w:cs="Times New Roman"/>
                <w:b/>
                <w:color w:val="FF0000"/>
                <w:szCs w:val="28"/>
              </w:rPr>
            </w:pPr>
          </w:p>
        </w:tc>
        <w:tc>
          <w:tcPr>
            <w:tcW w:w="8761" w:type="dxa"/>
          </w:tcPr>
          <w:p w14:paraId="5FF850EE"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Giải nghĩa từ “chén đồng”. Chỉ ra một thành ngữ, giải nghĩa và cho biết tác dụng của thành ngữ dó;</w:t>
            </w:r>
          </w:p>
          <w:p w14:paraId="5445A71B"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“chén đồng”: Chén rượu thề nguyền cùng lòng cùng dạ (đồng tâm) với nhau.</w:t>
            </w:r>
          </w:p>
          <w:p w14:paraId="0F289F30"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Thành ngữ: Quạt nồng ấp lạnh.</w:t>
            </w:r>
          </w:p>
          <w:p w14:paraId="246FA8E4"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 Giải nghĩa: Mùa hè, trời nóng nực thì quạt cho cha mẹ ngủ; mùa đông, trời lạnh giá thì vào nằm trước trong giường (ấp chiếu khăn) để khi cha mẹ ngủ, chỗ nằm đã ấm sẵn. Ý ca câu nổi về sự lo lắng không biết ai sẽ phụng </w:t>
            </w:r>
            <w:r w:rsidRPr="00B86C53">
              <w:rPr>
                <w:rFonts w:ascii="Times New Roman" w:hAnsi="Times New Roman"/>
                <w:sz w:val="28"/>
                <w:szCs w:val="28"/>
              </w:rPr>
              <w:lastRenderedPageBreak/>
              <w:t>dưỡng, chăm sóc cha mẹ.</w:t>
            </w:r>
          </w:p>
          <w:p w14:paraId="6AAEEBFF"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=&gt; Tác dụng: Ca ngợi vẻ đẹp tâm hồn Thúy Kiều: nỗi nhớ thương cha mẹ, tấm lòng hiếu thảo của Thúy Kiều.</w:t>
            </w:r>
          </w:p>
        </w:tc>
      </w:tr>
      <w:tr w:rsidR="00D82422" w:rsidRPr="00B86C53" w14:paraId="010279F7" w14:textId="77777777" w:rsidTr="00F45071">
        <w:tc>
          <w:tcPr>
            <w:tcW w:w="1129" w:type="dxa"/>
          </w:tcPr>
          <w:p w14:paraId="504865CE" w14:textId="77777777" w:rsidR="00D82422" w:rsidRPr="00B86C53" w:rsidRDefault="00D82422" w:rsidP="00DB7318">
            <w:pPr>
              <w:pStyle w:val="ListParagraph"/>
              <w:numPr>
                <w:ilvl w:val="0"/>
                <w:numId w:val="61"/>
              </w:numPr>
              <w:spacing w:after="0" w:line="288" w:lineRule="auto"/>
              <w:jc w:val="center"/>
              <w:rPr>
                <w:rFonts w:eastAsia="Calibri" w:cs="Times New Roman"/>
                <w:b/>
                <w:color w:val="FF0000"/>
                <w:szCs w:val="28"/>
              </w:rPr>
            </w:pPr>
          </w:p>
        </w:tc>
        <w:tc>
          <w:tcPr>
            <w:tcW w:w="8761" w:type="dxa"/>
          </w:tcPr>
          <w:p w14:paraId="04767A8A"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Nói về nỗi nhớ cùa Kiều với Kim Trọng tác gỉả sử dụng từ “tưởng” còn nói về nỗi nhớ của Kiều với cha mẹ lại dùng từ “xót”:</w:t>
            </w:r>
          </w:p>
          <w:p w14:paraId="5047A66C"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Từ “Tưởng”: trong câu thơ “Tưởng người dưới nguyệt chén đồng” nghĩa là: nhớ về, hồi tưởng lại, mơ tới. Từ này bộc lộ chính xác nỗi nhớ Kim Trọng của Kiều. Nỗi nhớ của một tình yêu đắm say trong sáng gắn với những kỉ niệm ngọt ngào.</w:t>
            </w:r>
          </w:p>
          <w:p w14:paraId="67C8501A"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Từ “xót”: trong câu “Xót người tựa cửa hôm mai” nghĩa là yêu thương, thấm thía, xót xa. Từ ngày đã bộc lộ rõ tình yêu thương, lòng hiếu thảo hết mực của nàng với cha mẹ trong hoàn cảnh phải cách xa, li biệt.</w:t>
            </w:r>
          </w:p>
          <w:p w14:paraId="0AB5F19B"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=&gt; Cách sử dụng từ ngữ hết sức chuẩn xác và tinh tế của Nguyễn Du.</w:t>
            </w:r>
          </w:p>
        </w:tc>
      </w:tr>
      <w:tr w:rsidR="00D82422" w:rsidRPr="00B86C53" w14:paraId="6DF90332" w14:textId="77777777" w:rsidTr="00F45071">
        <w:tc>
          <w:tcPr>
            <w:tcW w:w="1129" w:type="dxa"/>
          </w:tcPr>
          <w:p w14:paraId="570DA41D" w14:textId="77777777" w:rsidR="00D82422" w:rsidRPr="00B86C53" w:rsidRDefault="00D82422" w:rsidP="00DB7318">
            <w:pPr>
              <w:pStyle w:val="ListParagraph"/>
              <w:numPr>
                <w:ilvl w:val="0"/>
                <w:numId w:val="61"/>
              </w:numPr>
              <w:spacing w:after="0" w:line="288" w:lineRule="auto"/>
              <w:jc w:val="center"/>
              <w:rPr>
                <w:rFonts w:eastAsia="Calibri" w:cs="Times New Roman"/>
                <w:b/>
                <w:color w:val="FF0000"/>
                <w:szCs w:val="28"/>
              </w:rPr>
            </w:pPr>
          </w:p>
        </w:tc>
        <w:tc>
          <w:tcPr>
            <w:tcW w:w="8761" w:type="dxa"/>
          </w:tcPr>
          <w:p w14:paraId="415DCCE5"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Để Kiều nhớ về Kim Trọng trước vì:</w:t>
            </w:r>
          </w:p>
          <w:p w14:paraId="468A42C2"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Không thể để Kiều nhớ về cha mẹ trước nhớ về Kim Trọng sau.</w:t>
            </w:r>
          </w:p>
          <w:p w14:paraId="412FF6F3"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Trước hết, nàng đau đớn nhớ tới chàng Kim, điều này vừa phù hợp với quy luật tâm lý, vừa thể hiện sự tinh tế của ngòi bút Nguyễn Du.</w:t>
            </w:r>
          </w:p>
          <w:p w14:paraId="6821A663"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Kiều nhớ Kim Trọng trước rồi mới nhớ đến cha mẹ vì nàng cảm thấy mình có lỗi không giữ được lời hẹn ước với chàng Kim. Còn với cha mẹ dù sao Kiều cũng đã phần nào làm tròn chữ hiếu khi bán mình cứu cha và em.</w:t>
            </w:r>
          </w:p>
        </w:tc>
      </w:tr>
      <w:tr w:rsidR="00D82422" w:rsidRPr="00B86C53" w14:paraId="677468E6" w14:textId="77777777" w:rsidTr="00F45071">
        <w:tc>
          <w:tcPr>
            <w:tcW w:w="1129" w:type="dxa"/>
          </w:tcPr>
          <w:p w14:paraId="04FC9033" w14:textId="77777777" w:rsidR="00D82422" w:rsidRPr="00B86C53" w:rsidRDefault="00D82422" w:rsidP="00DB7318">
            <w:pPr>
              <w:pStyle w:val="ListParagraph"/>
              <w:numPr>
                <w:ilvl w:val="0"/>
                <w:numId w:val="61"/>
              </w:numPr>
              <w:spacing w:after="0" w:line="288" w:lineRule="auto"/>
              <w:jc w:val="center"/>
              <w:rPr>
                <w:rFonts w:eastAsia="Calibri" w:cs="Times New Roman"/>
                <w:b/>
                <w:color w:val="FF0000"/>
                <w:szCs w:val="28"/>
              </w:rPr>
            </w:pPr>
          </w:p>
        </w:tc>
        <w:tc>
          <w:tcPr>
            <w:tcW w:w="8761" w:type="dxa"/>
          </w:tcPr>
          <w:p w14:paraId="6834B1E4"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Viết đoạn văn làm rõ phẩm chất của Kiều:</w:t>
            </w:r>
          </w:p>
          <w:p w14:paraId="48996EF7"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Lòng thủy chung, tình yêu mãnh liệt:</w:t>
            </w:r>
          </w:p>
          <w:p w14:paraId="4142CC3A"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Nhớ Kim Trọng da diết</w:t>
            </w:r>
          </w:p>
          <w:p w14:paraId="3AA1A663"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Xót xa khi nghi đến cảnh Kim Trọng ngày đêm ngóng chờ mình</w:t>
            </w:r>
          </w:p>
          <w:p w14:paraId="6678EB38"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Khẳng định tình yêu của mình với Kim Trọng không bao giờ phai nhạt</w:t>
            </w:r>
          </w:p>
          <w:p w14:paraId="47E4B995"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Lòng hiếu thảo hết mực với cha mẹ:</w:t>
            </w:r>
          </w:p>
          <w:p w14:paraId="2CB054BC"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 Hiểu rõ tấm lòng đau đớn, nhớ nhung con của cha mẹ, vì thế mà càng xót </w:t>
            </w:r>
            <w:r w:rsidRPr="00B86C53">
              <w:rPr>
                <w:rFonts w:ascii="Times New Roman" w:hAnsi="Times New Roman"/>
                <w:sz w:val="28"/>
                <w:szCs w:val="28"/>
              </w:rPr>
              <w:lastRenderedPageBreak/>
              <w:t>xa hơn khi nghĩ đến cảnh cha mẹ vì mình mà võ võ ngóng trông</w:t>
            </w:r>
          </w:p>
          <w:p w14:paraId="03AF6E57"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Lo lắng vì mình không thể ờ gần để ngày đêm phụng dưỡng song thân.</w:t>
            </w:r>
          </w:p>
          <w:p w14:paraId="7C28C25D"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Xót xa nghĩ đến cảnh cha mẹ mỗi ngày một già yếu mà mình thì vẫn ở “bên trời góc bể”.</w:t>
            </w:r>
          </w:p>
          <w:p w14:paraId="42B563EB"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Lòng vị tha hết mực:</w:t>
            </w:r>
          </w:p>
          <w:p w14:paraId="43C70B35"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-Trong cảnh ngộ bị lưu lạc, đọa đày trong chốn lầu xanh, nàng vẫn luôn nghĩ và lo lắng cho người thân hơn cả lo nghĩ cho bản thân mình.</w:t>
            </w:r>
          </w:p>
          <w:p w14:paraId="4605CC1E"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 Nàng luôn tự trách, tự nhận lỗi về mình trong mọi việc. </w:t>
            </w:r>
          </w:p>
        </w:tc>
      </w:tr>
    </w:tbl>
    <w:p w14:paraId="77E91CC3" w14:textId="77777777" w:rsidR="00D82422" w:rsidRPr="00B86C53" w:rsidRDefault="00D82422" w:rsidP="00D82422">
      <w:pPr>
        <w:spacing w:after="0" w:line="288" w:lineRule="auto"/>
        <w:rPr>
          <w:rFonts w:ascii="Times New Roman" w:hAnsi="Times New Roman"/>
          <w:b/>
          <w:sz w:val="28"/>
          <w:szCs w:val="28"/>
          <w:u w:val="single"/>
        </w:rPr>
      </w:pPr>
    </w:p>
    <w:p w14:paraId="4501638B" w14:textId="77777777" w:rsidR="00D82422" w:rsidRPr="00B86C53" w:rsidRDefault="00D82422" w:rsidP="00D82422">
      <w:pPr>
        <w:spacing w:after="0" w:line="288" w:lineRule="auto"/>
        <w:rPr>
          <w:rFonts w:ascii="Times New Roman" w:hAnsi="Times New Roman"/>
          <w:b/>
          <w:color w:val="FF0000"/>
          <w:sz w:val="28"/>
          <w:szCs w:val="28"/>
        </w:rPr>
      </w:pPr>
      <w:r w:rsidRPr="00B86C53">
        <w:rPr>
          <w:rFonts w:ascii="Times New Roman" w:hAnsi="Times New Roman"/>
          <w:b/>
          <w:color w:val="FF0000"/>
          <w:sz w:val="28"/>
          <w:szCs w:val="28"/>
        </w:rPr>
        <w:t>8. PHIẾU SỐ 8</w:t>
      </w:r>
    </w:p>
    <w:p w14:paraId="6154AB54"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Trong “Truyện Kiều” của Nguyễn Du có những câu thơ:</w:t>
      </w:r>
    </w:p>
    <w:p w14:paraId="083D9B92"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“...Buồn trông cửa bể chiều hôm</w:t>
      </w:r>
    </w:p>
    <w:p w14:paraId="3E85F2A7"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Thuyền ai thấp thoáng cánh buồm xa xa?</w:t>
      </w:r>
    </w:p>
    <w:p w14:paraId="33BAB681"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Buồn trong ngọn nựớc mới sa</w:t>
      </w:r>
    </w:p>
    <w:p w14:paraId="1CF8316E"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Hoa trôi man mác biết là về đâu?</w:t>
      </w:r>
    </w:p>
    <w:p w14:paraId="788D1622"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Buồn trông nội cỏ rầu rầu</w:t>
      </w:r>
    </w:p>
    <w:p w14:paraId="57971A00"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Chân mây mặt đat một màu xanh xanh.</w:t>
      </w:r>
    </w:p>
    <w:p w14:paraId="5ACD5162"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Buồn trông gió cuốn mặt duềnh</w:t>
      </w:r>
    </w:p>
    <w:p w14:paraId="11B7FF36" w14:textId="77777777" w:rsidR="00D82422" w:rsidRPr="00B86C53" w:rsidRDefault="00D82422" w:rsidP="00D82422">
      <w:pPr>
        <w:spacing w:after="0" w:line="288" w:lineRule="auto"/>
        <w:jc w:val="center"/>
        <w:rPr>
          <w:rFonts w:ascii="Times New Roman" w:hAnsi="Times New Roman"/>
          <w:i/>
          <w:sz w:val="28"/>
          <w:szCs w:val="28"/>
        </w:rPr>
      </w:pPr>
      <w:r w:rsidRPr="00B86C53">
        <w:rPr>
          <w:rFonts w:ascii="Times New Roman" w:hAnsi="Times New Roman"/>
          <w:i/>
          <w:sz w:val="28"/>
          <w:szCs w:val="28"/>
        </w:rPr>
        <w:t>Ầm ầm tiếng sóng kêu quanh ghế ngồi.”</w:t>
      </w:r>
    </w:p>
    <w:p w14:paraId="5AC66F97"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(SGK Ngữ Vãn 9, tập một)</w:t>
      </w:r>
    </w:p>
    <w:p w14:paraId="09B3DDCF"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1: Những câu thơ trên thuộc đoạn trích nào? Nêu vị trí của đoạn trích trong kết cấu “Truyện Kiều”.</w:t>
      </w:r>
    </w:p>
    <w:p w14:paraId="5450FB88"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 xml:space="preserve">Cáu 2: Những câu thơ trên thể hiện tâm trạng gì của nhân vật? Bút pháp nghệ thuật đặc sắc nào đã được tác giả sử dụng trong đoạn trích? Chép lại một câu thơ cũng sử dụng bút pháp nghệ thuật này trong một văn bản khác của “Truyện Kiều” mà em đã học trong chương trình Ngữ Văn 9. Nêu rõ tên văn bản đó. </w:t>
      </w:r>
    </w:p>
    <w:p w14:paraId="41CE6620"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3: Từ “chân” trong câu thơ “Chân mây mặt đất một màu xanh xanh” được dùng với nghĩa gốc hay nghĩa chuyển? Nếu dùng với nghĩa chuyển, từ “chân” đã được chuyển nghĩa theo phương thức nào?</w:t>
      </w:r>
    </w:p>
    <w:p w14:paraId="2630ABAC"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Câu 4: Bằng một đoạn văn nghị luận theo phép lập luận Tổng hợp - Phân tích - Tồng hợp, có sử dụng ít nhất một lời gián tiếp, một câu cảm thán, hãy phân tích đoạn thơ đề bài đã cho để làm rõ tâm trạng nhân vật.</w:t>
      </w:r>
    </w:p>
    <w:p w14:paraId="3436BB5A"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267"/>
        <w:gridCol w:w="8587"/>
      </w:tblGrid>
      <w:tr w:rsidR="00D82422" w:rsidRPr="00B86C53" w14:paraId="4F725F2A" w14:textId="77777777" w:rsidTr="00F45071">
        <w:tc>
          <w:tcPr>
            <w:tcW w:w="1271" w:type="dxa"/>
          </w:tcPr>
          <w:p w14:paraId="32BE4BAE" w14:textId="77777777" w:rsidR="00D82422" w:rsidRPr="00B86C53" w:rsidRDefault="00D82422" w:rsidP="00DB7318">
            <w:pPr>
              <w:pStyle w:val="ListParagraph"/>
              <w:numPr>
                <w:ilvl w:val="0"/>
                <w:numId w:val="62"/>
              </w:numPr>
              <w:spacing w:after="0" w:line="288" w:lineRule="auto"/>
              <w:jc w:val="center"/>
              <w:rPr>
                <w:rFonts w:eastAsia="Calibri" w:cs="Times New Roman"/>
                <w:b/>
                <w:color w:val="FF0000"/>
                <w:szCs w:val="28"/>
              </w:rPr>
            </w:pPr>
          </w:p>
        </w:tc>
        <w:tc>
          <w:tcPr>
            <w:tcW w:w="8619" w:type="dxa"/>
          </w:tcPr>
          <w:p w14:paraId="496A1FD6"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Nêu xuất xứ và vị trí, nội dung đoạn trích:</w:t>
            </w:r>
          </w:p>
          <w:p w14:paraId="0754357A"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Xuất xứ: Đoạn trích “Kiều ở lầu Ngưng Bích”</w:t>
            </w:r>
          </w:p>
          <w:p w14:paraId="44944FE7"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Vị trí: Thuộc phần 2 của Truyện Kiều “Gia biến và lưu lạc”</w:t>
            </w:r>
          </w:p>
          <w:p w14:paraId="08CA2ECF"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Nội dung đoạn trích: Sau khi biết mình bị lừa vào chốn lầu xanh, Kiều uất ức định tự vẫn. Tú Bá vờ hứa hẹn đợi Kiều bình phục sẽ gả chồng cho nàng vào nơi tử tế, rồi đưa Kiều ra giam lỏng ở lầu Ngưng Bích, đợi thực hiện âm mưu mới.</w:t>
            </w:r>
          </w:p>
        </w:tc>
      </w:tr>
      <w:tr w:rsidR="00D82422" w:rsidRPr="00B86C53" w14:paraId="32E7F156" w14:textId="77777777" w:rsidTr="00F45071">
        <w:tc>
          <w:tcPr>
            <w:tcW w:w="1271" w:type="dxa"/>
          </w:tcPr>
          <w:p w14:paraId="71B9AF4A" w14:textId="77777777" w:rsidR="00D82422" w:rsidRPr="00B86C53" w:rsidRDefault="00D82422" w:rsidP="00DB7318">
            <w:pPr>
              <w:pStyle w:val="ListParagraph"/>
              <w:numPr>
                <w:ilvl w:val="0"/>
                <w:numId w:val="62"/>
              </w:numPr>
              <w:spacing w:after="0" w:line="288" w:lineRule="auto"/>
              <w:jc w:val="center"/>
              <w:rPr>
                <w:rFonts w:eastAsia="Calibri" w:cs="Times New Roman"/>
                <w:b/>
                <w:color w:val="FF0000"/>
                <w:szCs w:val="28"/>
              </w:rPr>
            </w:pPr>
          </w:p>
        </w:tc>
        <w:tc>
          <w:tcPr>
            <w:tcW w:w="8619" w:type="dxa"/>
          </w:tcPr>
          <w:p w14:paraId="7B868C56"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Tâm trạng của nhân vật, bút pháp nghệ thuật đặc sắc được tác giả sử dụng trong đoạn trích, chép câu thơ cùng nghệ thuật:</w:t>
            </w:r>
          </w:p>
          <w:p w14:paraId="73C2B327"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Tâm trạng đau buồn, lo sợ của Thúy Kiều trước một cuộc sống mênh mông, vô định đầy đe dọa.</w:t>
            </w:r>
          </w:p>
          <w:p w14:paraId="0F5FDF60"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Bút pháp tả cảnh ngụ tình.</w:t>
            </w:r>
          </w:p>
          <w:p w14:paraId="6C091142"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Chép câu thơ: “Nao nao dòng nước uốn quanh”; trích trong văn bản “Cảnh ngày xuân”.</w:t>
            </w:r>
          </w:p>
        </w:tc>
      </w:tr>
      <w:tr w:rsidR="00D82422" w:rsidRPr="00B86C53" w14:paraId="21924018" w14:textId="77777777" w:rsidTr="00F45071">
        <w:tc>
          <w:tcPr>
            <w:tcW w:w="1271" w:type="dxa"/>
          </w:tcPr>
          <w:p w14:paraId="07223A80" w14:textId="77777777" w:rsidR="00D82422" w:rsidRPr="00B86C53" w:rsidRDefault="00D82422" w:rsidP="00DB7318">
            <w:pPr>
              <w:pStyle w:val="ListParagraph"/>
              <w:numPr>
                <w:ilvl w:val="0"/>
                <w:numId w:val="62"/>
              </w:numPr>
              <w:spacing w:after="0" w:line="288" w:lineRule="auto"/>
              <w:jc w:val="center"/>
              <w:rPr>
                <w:rFonts w:eastAsia="Calibri" w:cs="Times New Roman"/>
                <w:b/>
                <w:color w:val="FF0000"/>
                <w:szCs w:val="28"/>
              </w:rPr>
            </w:pPr>
          </w:p>
        </w:tc>
        <w:tc>
          <w:tcPr>
            <w:tcW w:w="8619" w:type="dxa"/>
          </w:tcPr>
          <w:p w14:paraId="472AF433"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Từ “chân” trong “Chân mây mặt đất một màu xanh xanh”:</w:t>
            </w:r>
          </w:p>
          <w:p w14:paraId="55E72F1A"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Từ “chân” trong câu “Chân mây mặt đất một màu xanh xanh” được dùng theo nghĩa chuyển.</w:t>
            </w:r>
          </w:p>
          <w:p w14:paraId="2106EBD6"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Chuyển nghĩa theo phương thức ẩn dụ</w:t>
            </w:r>
          </w:p>
        </w:tc>
      </w:tr>
      <w:tr w:rsidR="00D82422" w:rsidRPr="00B86C53" w14:paraId="4ADEADF0" w14:textId="77777777" w:rsidTr="00F45071">
        <w:tc>
          <w:tcPr>
            <w:tcW w:w="1271" w:type="dxa"/>
          </w:tcPr>
          <w:p w14:paraId="02B199E9" w14:textId="77777777" w:rsidR="00D82422" w:rsidRPr="00B86C53" w:rsidRDefault="00D82422" w:rsidP="00DB7318">
            <w:pPr>
              <w:pStyle w:val="ListParagraph"/>
              <w:numPr>
                <w:ilvl w:val="0"/>
                <w:numId w:val="62"/>
              </w:numPr>
              <w:spacing w:after="0" w:line="288" w:lineRule="auto"/>
              <w:jc w:val="center"/>
              <w:rPr>
                <w:rFonts w:eastAsia="Calibri" w:cs="Times New Roman"/>
                <w:b/>
                <w:color w:val="FF0000"/>
                <w:szCs w:val="28"/>
              </w:rPr>
            </w:pPr>
          </w:p>
        </w:tc>
        <w:tc>
          <w:tcPr>
            <w:tcW w:w="8619" w:type="dxa"/>
          </w:tcPr>
          <w:p w14:paraId="726A342B"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Viết đoạn văn làm rõ tâm trạng nhân vật:</w:t>
            </w:r>
          </w:p>
          <w:p w14:paraId="6F603C1F"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Hai câu đầu: cảnh cánh buồm thấp thoáng trên cửa bể chiều hôm =&gt; Gợi lên trong lòng Kiều nỗi cô đơn, nhớ nhà.</w:t>
            </w:r>
          </w:p>
          <w:p w14:paraId="59EF74C2"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 Câu 3, 4: Cảnh hoa trôi giữa dòng nước chảy ẩn dụ cho thân phận chìm nổi của Kiều =&gt; Tâm trạng lo lắng của nàng trước tương lai mịt mờ. </w:t>
            </w:r>
          </w:p>
          <w:p w14:paraId="525F2E49"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Câu 5, 6: Cảnh nội cỏ rầu rầu và chân mây mặt đất cùng một màu xanh héo úa</w:t>
            </w:r>
          </w:p>
          <w:p w14:paraId="287F915E"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 =&gt; nỗi chán ngán, vô vọng của Kiều trước cuộc sống tẻ nhạt, bế tắc</w:t>
            </w:r>
          </w:p>
          <w:p w14:paraId="40F89DBD"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xml:space="preserve">- Câu 7, 8: Cảnh thiên nhiên dữ dội với gió cuốn mặt duềnh và tiếng sóng </w:t>
            </w:r>
            <w:r w:rsidRPr="00B86C53">
              <w:rPr>
                <w:rFonts w:ascii="Times New Roman" w:hAnsi="Times New Roman"/>
                <w:sz w:val="28"/>
                <w:szCs w:val="28"/>
              </w:rPr>
              <w:lastRenderedPageBreak/>
              <w:t>ầm ầm =&gt; Dự cảm về một tương lai đầy sóng gió.</w:t>
            </w:r>
          </w:p>
          <w:p w14:paraId="1CC8264B"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Những đặc sắc nghệ thuật:</w:t>
            </w:r>
          </w:p>
          <w:p w14:paraId="4571BB6D"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Bút pháp tả cảnh ngụ tình.</w:t>
            </w:r>
          </w:p>
          <w:p w14:paraId="37301692" w14:textId="77777777" w:rsidR="00D82422" w:rsidRPr="00B86C53" w:rsidRDefault="00D82422" w:rsidP="00F45071">
            <w:pPr>
              <w:spacing w:line="288" w:lineRule="auto"/>
              <w:rPr>
                <w:rFonts w:ascii="Times New Roman" w:hAnsi="Times New Roman"/>
                <w:sz w:val="28"/>
                <w:szCs w:val="28"/>
              </w:rPr>
            </w:pPr>
            <w:r w:rsidRPr="00B86C53">
              <w:rPr>
                <w:rFonts w:ascii="Times New Roman" w:hAnsi="Times New Roman"/>
                <w:sz w:val="28"/>
                <w:szCs w:val="28"/>
              </w:rPr>
              <w:t>+ Phân tích được giá trị của các biện pháp nghệ thuật như từ láy, câu hỏi tu từ, điệp ngữ, hình ảnh mang nhiều tầng ý nghĩa.</w:t>
            </w:r>
          </w:p>
        </w:tc>
      </w:tr>
    </w:tbl>
    <w:p w14:paraId="5BC3B44A" w14:textId="77777777" w:rsidR="00D82422" w:rsidRPr="00B86C53" w:rsidRDefault="00D82422" w:rsidP="00D82422">
      <w:pPr>
        <w:spacing w:after="0" w:line="288" w:lineRule="auto"/>
        <w:rPr>
          <w:rFonts w:ascii="Times New Roman" w:hAnsi="Times New Roman"/>
          <w:sz w:val="28"/>
          <w:szCs w:val="28"/>
        </w:rPr>
      </w:pPr>
    </w:p>
    <w:p w14:paraId="7DE86E7E" w14:textId="77777777" w:rsidR="00D82422" w:rsidRPr="00B86C53" w:rsidRDefault="00D82422" w:rsidP="00D82422">
      <w:pPr>
        <w:spacing w:after="0" w:line="288" w:lineRule="auto"/>
        <w:rPr>
          <w:rFonts w:ascii="Times New Roman" w:eastAsia="Times New Roman" w:hAnsi="Times New Roman"/>
          <w:b/>
          <w:bCs/>
          <w:color w:val="252525"/>
          <w:sz w:val="28"/>
          <w:szCs w:val="28"/>
          <w:u w:val="single"/>
        </w:rPr>
      </w:pPr>
      <w:r w:rsidRPr="00B86C53">
        <w:rPr>
          <w:rFonts w:ascii="Times New Roman" w:eastAsia="Times New Roman" w:hAnsi="Times New Roman"/>
          <w:b/>
          <w:bCs/>
          <w:color w:val="252525"/>
          <w:sz w:val="28"/>
          <w:szCs w:val="28"/>
          <w:u w:val="single"/>
        </w:rPr>
        <w:br w:type="page"/>
      </w:r>
    </w:p>
    <w:p w14:paraId="58E3E264" w14:textId="77777777" w:rsidR="00D82422" w:rsidRPr="00B86C53" w:rsidRDefault="00D82422" w:rsidP="00D82422">
      <w:pPr>
        <w:spacing w:after="0" w:line="288" w:lineRule="auto"/>
        <w:jc w:val="center"/>
        <w:rPr>
          <w:rFonts w:ascii="Times New Roman" w:eastAsia="Times New Roman" w:hAnsi="Times New Roman"/>
          <w:b/>
          <w:bCs/>
          <w:color w:val="FF0000"/>
          <w:sz w:val="28"/>
          <w:szCs w:val="28"/>
        </w:rPr>
      </w:pPr>
      <w:r w:rsidRPr="00B86C53">
        <w:rPr>
          <w:rFonts w:ascii="Times New Roman" w:eastAsia="Times New Roman" w:hAnsi="Times New Roman"/>
          <w:b/>
          <w:bCs/>
          <w:color w:val="FF0000"/>
          <w:sz w:val="28"/>
          <w:szCs w:val="28"/>
        </w:rPr>
        <w:lastRenderedPageBreak/>
        <w:t>CHỦ ĐỀ: VĂN BẢN NGHỊ LUẬN</w:t>
      </w:r>
    </w:p>
    <w:p w14:paraId="3970F1AB" w14:textId="77777777" w:rsidR="00D82422" w:rsidRPr="00B86C53" w:rsidRDefault="00D82422" w:rsidP="00D82422">
      <w:pPr>
        <w:spacing w:after="0" w:line="288" w:lineRule="auto"/>
        <w:jc w:val="center"/>
        <w:rPr>
          <w:rFonts w:ascii="Times New Roman" w:eastAsia="Times New Roman" w:hAnsi="Times New Roman"/>
          <w:b/>
          <w:bCs/>
          <w:color w:val="FF0000"/>
          <w:sz w:val="28"/>
          <w:szCs w:val="28"/>
        </w:rPr>
      </w:pPr>
      <w:r w:rsidRPr="00B86C53">
        <w:rPr>
          <w:rFonts w:ascii="Times New Roman" w:eastAsia="Times New Roman" w:hAnsi="Times New Roman"/>
          <w:b/>
          <w:bCs/>
          <w:color w:val="FF0000"/>
          <w:sz w:val="28"/>
          <w:szCs w:val="28"/>
        </w:rPr>
        <w:t>BÀN VỀ ĐỌC SÁCH – CHU QUANG TIỀM</w:t>
      </w:r>
    </w:p>
    <w:p w14:paraId="3CF3F0B5"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Phần I. Đọc đoạn trích sau và thực hiện yêu cầu bên dưới:</w:t>
      </w:r>
    </w:p>
    <w:p w14:paraId="75662372"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       Đọc sách không cốt lấy nhiều, quan trọng nhất là phải chọn cho tinh, đọc cho kĩ. Nếu đọc được 10 quyển sách không quan trọng, không bằng đem thời gian, sức lực đọc 10 quyển ấy mà đọc một quyển thật sự có giá trị. Nếu đọc được mười quyển sách mà chỉ lướt qua, không bằng chỉ lấy một quyển mà đọc mười lần. “Sách cũ trăm lần xem chẳng chán – Thuộc lòng, ngẫm kĩ một mình hay”, hai câu thơ đó đáng làm lời răn cho mỗi người đọc sách. Đọc sách vốn có ích riêng cho mình, đọc nhiều không thể coi là vinh dự, đọc ít cũng không phải là xấu hổ. Đọc ít mà đọc kĩ, thì sẽ tập thành nếp suy nghĩ sâu xa, trầm ngâm tích lũy, tưởng tượng tự do đến mức làm đổi thay khí chất; đọc nhiều mà không chịu nghĩ sâu, như cưỡi ngựa qua chợ, tuy châu báu phơi đầy, chỉ tổ làm cho mắt hoa ý loạn, tay không mà về.</w:t>
      </w:r>
    </w:p>
    <w:p w14:paraId="6A6AC87E" w14:textId="77777777" w:rsidR="00D82422" w:rsidRPr="00B86C53" w:rsidRDefault="00D82422" w:rsidP="00D82422">
      <w:pPr>
        <w:spacing w:after="0" w:line="288" w:lineRule="auto"/>
        <w:jc w:val="right"/>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(Ngữ Văn 9, tập 2, </w:t>
      </w:r>
      <w:r w:rsidRPr="00B86C53">
        <w:rPr>
          <w:rFonts w:ascii="Times New Roman" w:eastAsia="Times New Roman" w:hAnsi="Times New Roman"/>
          <w:i/>
          <w:iCs/>
          <w:color w:val="000000"/>
          <w:sz w:val="28"/>
          <w:szCs w:val="28"/>
        </w:rPr>
        <w:t>NXB Giáo dục Việt Nam 2016</w:t>
      </w:r>
      <w:r w:rsidRPr="00B86C53">
        <w:rPr>
          <w:rFonts w:ascii="Times New Roman" w:eastAsia="Times New Roman" w:hAnsi="Times New Roman"/>
          <w:color w:val="000000"/>
          <w:sz w:val="28"/>
          <w:szCs w:val="28"/>
        </w:rPr>
        <w:t>, trang 4, 5)</w:t>
      </w:r>
    </w:p>
    <w:p w14:paraId="1D9A8230"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1.</w:t>
      </w:r>
      <w:r w:rsidRPr="00B86C53">
        <w:rPr>
          <w:rFonts w:ascii="Times New Roman" w:eastAsia="Times New Roman" w:hAnsi="Times New Roman"/>
          <w:color w:val="000000"/>
          <w:sz w:val="28"/>
          <w:szCs w:val="28"/>
        </w:rPr>
        <w:t>  Nêu xuất xứ của đoạn trích trên. Xác định nội dung chính của đoạn trích.</w:t>
      </w:r>
    </w:p>
    <w:p w14:paraId="4B811AF1"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2.</w:t>
      </w:r>
      <w:r w:rsidRPr="00B86C53">
        <w:rPr>
          <w:rFonts w:ascii="Times New Roman" w:eastAsia="Times New Roman" w:hAnsi="Times New Roman"/>
          <w:color w:val="000000"/>
          <w:sz w:val="28"/>
          <w:szCs w:val="28"/>
        </w:rPr>
        <w:t>  Chỉ ra và nêu tác dụng của một nét nghệ thuật đặc sắc trong câu văn sau: “</w:t>
      </w:r>
      <w:r w:rsidRPr="00B86C53">
        <w:rPr>
          <w:rFonts w:ascii="Times New Roman" w:eastAsia="Times New Roman" w:hAnsi="Times New Roman"/>
          <w:i/>
          <w:iCs/>
          <w:color w:val="000000"/>
          <w:sz w:val="28"/>
          <w:szCs w:val="28"/>
        </w:rPr>
        <w:t>Nếu đọc được mười quyển sách mà chỉ lướt qua, không bằng chỉ lấy một quyển mà đọc mười lần</w:t>
      </w:r>
      <w:r w:rsidRPr="00B86C53">
        <w:rPr>
          <w:rFonts w:ascii="Times New Roman" w:eastAsia="Times New Roman" w:hAnsi="Times New Roman"/>
          <w:color w:val="000000"/>
          <w:sz w:val="28"/>
          <w:szCs w:val="28"/>
        </w:rPr>
        <w:t>”.</w:t>
      </w:r>
    </w:p>
    <w:p w14:paraId="32F36F89"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3.</w:t>
      </w:r>
      <w:r w:rsidRPr="00B86C53">
        <w:rPr>
          <w:rFonts w:ascii="Times New Roman" w:eastAsia="Times New Roman" w:hAnsi="Times New Roman"/>
          <w:color w:val="000000"/>
          <w:sz w:val="28"/>
          <w:szCs w:val="28"/>
        </w:rPr>
        <w:t>  Từ tinh thần của đoạn trích trên, hãy viết một đoạn văn ngắn (khoảng ½ trang) theo kiểu Tổng – phân – hợp, trình bày suy nghĩ của bản thân về phương pháp đọc sách sao cho hiệu quả.</w:t>
      </w:r>
    </w:p>
    <w:p w14:paraId="400AA865"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985"/>
        <w:gridCol w:w="8869"/>
      </w:tblGrid>
      <w:tr w:rsidR="00D82422" w:rsidRPr="00B86C53" w14:paraId="00D924A8" w14:textId="77777777" w:rsidTr="00F45071">
        <w:tc>
          <w:tcPr>
            <w:tcW w:w="988" w:type="dxa"/>
          </w:tcPr>
          <w:p w14:paraId="73EB0B6C" w14:textId="77777777" w:rsidR="00D82422" w:rsidRPr="00B86C53" w:rsidRDefault="00D82422" w:rsidP="00DB7318">
            <w:pPr>
              <w:pStyle w:val="ListParagraph"/>
              <w:numPr>
                <w:ilvl w:val="0"/>
                <w:numId w:val="63"/>
              </w:numPr>
              <w:spacing w:after="0" w:line="288" w:lineRule="auto"/>
              <w:jc w:val="both"/>
              <w:rPr>
                <w:rFonts w:eastAsia="Times New Roman" w:cs="Times New Roman"/>
                <w:b/>
                <w:bCs/>
                <w:color w:val="FF0000"/>
                <w:szCs w:val="28"/>
              </w:rPr>
            </w:pPr>
          </w:p>
        </w:tc>
        <w:tc>
          <w:tcPr>
            <w:tcW w:w="8902" w:type="dxa"/>
          </w:tcPr>
          <w:p w14:paraId="1B221B2F"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Đoạn trích nằm trong văn bản </w:t>
            </w:r>
            <w:r w:rsidRPr="00B86C53">
              <w:rPr>
                <w:rFonts w:ascii="Times New Roman" w:eastAsia="Times New Roman" w:hAnsi="Times New Roman"/>
                <w:i/>
                <w:iCs/>
                <w:color w:val="000000"/>
                <w:sz w:val="28"/>
                <w:szCs w:val="28"/>
              </w:rPr>
              <w:t>Bàn về đọc sách</w:t>
            </w:r>
            <w:r w:rsidRPr="00B86C53">
              <w:rPr>
                <w:rFonts w:ascii="Times New Roman" w:eastAsia="Times New Roman" w:hAnsi="Times New Roman"/>
                <w:color w:val="000000"/>
                <w:sz w:val="28"/>
                <w:szCs w:val="28"/>
              </w:rPr>
              <w:t> của Chu Quang Tiềm.</w:t>
            </w:r>
          </w:p>
          <w:p w14:paraId="067991C0"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Nội dung chính của đoạn trích: Đọc sách không cốt nhiều mà quan trọng là chọn tinh, đọc kĩ.</w:t>
            </w:r>
          </w:p>
        </w:tc>
      </w:tr>
      <w:tr w:rsidR="00D82422" w:rsidRPr="00B86C53" w14:paraId="74D3C1F9" w14:textId="77777777" w:rsidTr="00F45071">
        <w:tc>
          <w:tcPr>
            <w:tcW w:w="988" w:type="dxa"/>
          </w:tcPr>
          <w:p w14:paraId="255FF376" w14:textId="77777777" w:rsidR="00D82422" w:rsidRPr="00B86C53" w:rsidRDefault="00D82422" w:rsidP="00DB7318">
            <w:pPr>
              <w:pStyle w:val="ListParagraph"/>
              <w:numPr>
                <w:ilvl w:val="0"/>
                <w:numId w:val="63"/>
              </w:numPr>
              <w:spacing w:after="0" w:line="288" w:lineRule="auto"/>
              <w:jc w:val="both"/>
              <w:rPr>
                <w:rFonts w:eastAsia="Times New Roman" w:cs="Times New Roman"/>
                <w:b/>
                <w:bCs/>
                <w:color w:val="FF0000"/>
                <w:szCs w:val="28"/>
              </w:rPr>
            </w:pPr>
          </w:p>
        </w:tc>
        <w:tc>
          <w:tcPr>
            <w:tcW w:w="8902" w:type="dxa"/>
          </w:tcPr>
          <w:p w14:paraId="6D0BB2B5"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Trong câu: “</w:t>
            </w:r>
            <w:r w:rsidRPr="00B86C53">
              <w:rPr>
                <w:rFonts w:ascii="Times New Roman" w:eastAsia="Times New Roman" w:hAnsi="Times New Roman"/>
                <w:i/>
                <w:iCs/>
                <w:color w:val="000000"/>
                <w:sz w:val="28"/>
                <w:szCs w:val="28"/>
              </w:rPr>
              <w:t>Nếu đọc được mười quyển sách mà chỉ lướt qua, không bằng chỉ lấy một quyển mà đọc mười lần</w:t>
            </w:r>
            <w:r w:rsidRPr="00B86C53">
              <w:rPr>
                <w:rFonts w:ascii="Times New Roman" w:eastAsia="Times New Roman" w:hAnsi="Times New Roman"/>
                <w:color w:val="000000"/>
                <w:sz w:val="28"/>
                <w:szCs w:val="28"/>
              </w:rPr>
              <w:t>” sử dụng </w:t>
            </w:r>
            <w:r w:rsidRPr="00B86C53">
              <w:rPr>
                <w:rFonts w:ascii="Times New Roman" w:eastAsia="Times New Roman" w:hAnsi="Times New Roman"/>
                <w:color w:val="000000"/>
                <w:sz w:val="28"/>
                <w:szCs w:val="28"/>
                <w:u w:val="single"/>
              </w:rPr>
              <w:t>biện pháp so sánh</w:t>
            </w:r>
            <w:r w:rsidRPr="00B86C53">
              <w:rPr>
                <w:rFonts w:ascii="Times New Roman" w:eastAsia="Times New Roman" w:hAnsi="Times New Roman"/>
                <w:color w:val="000000"/>
                <w:sz w:val="28"/>
                <w:szCs w:val="28"/>
              </w:rPr>
              <w:t> nhằm nhấn mạnh tầm quan trọng của việc đọc sách cho kĩ để tiếp thu được hết những tinh hoa chứa đựng trong một quyển sách.</w:t>
            </w:r>
          </w:p>
        </w:tc>
      </w:tr>
      <w:tr w:rsidR="00D82422" w:rsidRPr="00B86C53" w14:paraId="46FF2BEC" w14:textId="77777777" w:rsidTr="00F45071">
        <w:tc>
          <w:tcPr>
            <w:tcW w:w="988" w:type="dxa"/>
          </w:tcPr>
          <w:p w14:paraId="7AC56B8F" w14:textId="77777777" w:rsidR="00D82422" w:rsidRPr="00B86C53" w:rsidRDefault="00D82422" w:rsidP="00DB7318">
            <w:pPr>
              <w:pStyle w:val="ListParagraph"/>
              <w:numPr>
                <w:ilvl w:val="0"/>
                <w:numId w:val="63"/>
              </w:numPr>
              <w:spacing w:after="0" w:line="288" w:lineRule="auto"/>
              <w:jc w:val="both"/>
              <w:rPr>
                <w:rFonts w:eastAsia="Times New Roman" w:cs="Times New Roman"/>
                <w:b/>
                <w:bCs/>
                <w:color w:val="FF0000"/>
                <w:szCs w:val="28"/>
              </w:rPr>
            </w:pPr>
          </w:p>
        </w:tc>
        <w:tc>
          <w:tcPr>
            <w:tcW w:w="8902" w:type="dxa"/>
          </w:tcPr>
          <w:p w14:paraId="02BC41C4"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Yêu cầu về hình thức:</w:t>
            </w:r>
          </w:p>
          <w:p w14:paraId="0B33B693"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Viết đúng đoạn tổng phân hợp và dung lượng mà đề bài yêu cầu.</w:t>
            </w:r>
          </w:p>
          <w:p w14:paraId="59EFEBFC"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Diễn đạt trôi chảy, luận điểm sáng rõ.</w:t>
            </w:r>
          </w:p>
          <w:p w14:paraId="643D176C"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Yêu cầu về nội dung:</w:t>
            </w:r>
          </w:p>
          <w:p w14:paraId="16B888F1"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lastRenderedPageBreak/>
              <w:t>a. Thế nào đọc sách có hiệu quả?</w:t>
            </w:r>
          </w:p>
          <w:p w14:paraId="406A3EF2"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Đọc sách có hiệu quả là khả năng tích lũy được những tri thức, rút ra được điều gì cho riêng mình, có ích đối với bản thân trong quá trình đọc sách.</w:t>
            </w:r>
          </w:p>
          <w:p w14:paraId="46FDA8FF"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Mục đích và vai trò của việc có phương pháp đọc sách hiệu quả: Để đọc sách có hiệu quả thì bản thân mỗi người cần phải có phương pháp và xây dựng được chiến lược đọc sách cho riêng mình. Mỗi người phù hợp với một phương pháp riêng. Việc tìm được và vận dụng phương pháp đọc sách phù hợp sẽ nâng cao khả năng đọc và tiếp thu vốn tri thức mà sách mang lại.</w:t>
            </w:r>
          </w:p>
          <w:p w14:paraId="0C492BBC"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b. Phương pháp đọc sách sao cho hiệu quả:</w:t>
            </w:r>
          </w:p>
          <w:p w14:paraId="6E1F90C1"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Cần xác định được các bước đọc sách:</w:t>
            </w:r>
          </w:p>
          <w:p w14:paraId="4C012490"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Bước 1: Xác định mục đích đọc sách</w:t>
            </w:r>
          </w:p>
          <w:p w14:paraId="62E48A3E"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Bước 2: Tìm hiểu địa chỉ và review về cuốn sách, lời giới thiệu, lời tựa, lời nói đầu của cuốn sách.</w:t>
            </w:r>
          </w:p>
          <w:p w14:paraId="749855DF"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Bước 3: Đọc một vài đoạn.</w:t>
            </w:r>
          </w:p>
          <w:p w14:paraId="132334B1"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Bước 4: Đọc thực sự (đọc sâu): Một vài kĩ năng: Đọc lướt qua, Đọc có trọng điểm, Đọc toàn bộ nhưng không nghiền ngẫm kĩ; Đọc nghiền ngẫm nội dung cuốn sách; Đọc thụ động; Đọc chủ động; Đọc nông; Đọc sâu,…</w:t>
            </w:r>
          </w:p>
          <w:p w14:paraId="48A91456"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Tích cực tư duy khi đọc.</w:t>
            </w:r>
          </w:p>
          <w:p w14:paraId="197DFD43"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Tập trung chú ý cao độ khi đọc sách.</w:t>
            </w:r>
          </w:p>
          <w:p w14:paraId="1169BAE6"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Rèn luyện khả năng đọc và có kĩ thuật đọc hợp lí: Chọn loại sách phù hợp, không gian đọc, tư thế đọc và chuẩn bị một quyển sổ để ghi chép những điều đáng lưu tâm vừa đọc được.</w:t>
            </w:r>
          </w:p>
          <w:p w14:paraId="2033CEF1"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Ghi chép một cách khoa học những điều đã đọc.</w:t>
            </w:r>
          </w:p>
          <w:p w14:paraId="7E96AEAA"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Bản thân Lê-nin là người có trí nhớ tuyệt vời nhưng luôn ghi chép đầy đủ những điều đã đọc, đã nghĩ.</w:t>
            </w:r>
          </w:p>
          <w:p w14:paraId="75B7BC05"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Mendelev nói: “Ý nghĩ không được ghi chép lại chỉ là một kho báu bị giấu biệt”.</w:t>
            </w:r>
          </w:p>
          <w:p w14:paraId="24B50D38"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xml:space="preserve">=&gt; Ghi chép sau khi đọc là quá trình tái hiện và tái tạo tri thức, giúp người đọc có khả năng hệ thống lại, nghiền ngẫm, thậm chí là vận dụng để tạo ra </w:t>
            </w:r>
            <w:r w:rsidRPr="00B86C53">
              <w:rPr>
                <w:rFonts w:ascii="Times New Roman" w:eastAsia="Times New Roman" w:hAnsi="Times New Roman"/>
                <w:color w:val="000000"/>
                <w:sz w:val="28"/>
                <w:szCs w:val="28"/>
              </w:rPr>
              <w:lastRenderedPageBreak/>
              <w:t>những tri thức mới.</w:t>
            </w:r>
          </w:p>
          <w:p w14:paraId="50C8EB7E"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 Liên hệ bản thân:</w:t>
            </w:r>
            <w:r w:rsidRPr="00B86C53">
              <w:rPr>
                <w:rFonts w:ascii="Times New Roman" w:eastAsia="Times New Roman" w:hAnsi="Times New Roman"/>
                <w:color w:val="000000"/>
                <w:sz w:val="28"/>
                <w:szCs w:val="28"/>
              </w:rPr>
              <w:t> Bản thân em đã đọc sách có hiệu quả chưa? Phương pháp mà em đã dùng để đọc sách có hiệu quả là gì?...</w:t>
            </w:r>
          </w:p>
        </w:tc>
      </w:tr>
    </w:tbl>
    <w:p w14:paraId="4644CCD5" w14:textId="77777777" w:rsidR="00D82422" w:rsidRPr="00B86C53" w:rsidRDefault="00D82422" w:rsidP="00D82422">
      <w:pPr>
        <w:spacing w:after="0" w:line="288" w:lineRule="auto"/>
        <w:jc w:val="both"/>
        <w:rPr>
          <w:rFonts w:ascii="Times New Roman" w:eastAsia="Times New Roman" w:hAnsi="Times New Roman"/>
          <w:b/>
          <w:bCs/>
          <w:color w:val="000000"/>
          <w:sz w:val="28"/>
          <w:szCs w:val="28"/>
        </w:rPr>
      </w:pPr>
    </w:p>
    <w:p w14:paraId="5872E7E3" w14:textId="77777777" w:rsidR="00D82422" w:rsidRPr="00B86C53" w:rsidRDefault="00D82422" w:rsidP="00D82422">
      <w:pPr>
        <w:spacing w:after="0" w:line="288" w:lineRule="auto"/>
        <w:jc w:val="both"/>
        <w:rPr>
          <w:rFonts w:ascii="Times New Roman" w:eastAsia="Times New Roman" w:hAnsi="Times New Roman"/>
          <w:b/>
          <w:bCs/>
          <w:color w:val="000000"/>
          <w:sz w:val="28"/>
          <w:szCs w:val="28"/>
        </w:rPr>
      </w:pPr>
    </w:p>
    <w:p w14:paraId="4B36C781" w14:textId="77777777" w:rsidR="00D82422" w:rsidRPr="00B86C53" w:rsidRDefault="00D82422" w:rsidP="00D82422">
      <w:pPr>
        <w:spacing w:after="0" w:line="288" w:lineRule="auto"/>
        <w:jc w:val="both"/>
        <w:rPr>
          <w:rFonts w:ascii="Times New Roman" w:eastAsia="Times New Roman" w:hAnsi="Times New Roman"/>
          <w:b/>
          <w:bCs/>
          <w:color w:val="000000"/>
          <w:sz w:val="28"/>
          <w:szCs w:val="28"/>
        </w:rPr>
      </w:pPr>
    </w:p>
    <w:p w14:paraId="0F908A1D" w14:textId="77777777" w:rsidR="00D82422" w:rsidRPr="00B86C53" w:rsidRDefault="00D82422" w:rsidP="00D82422">
      <w:pPr>
        <w:spacing w:after="0" w:line="288" w:lineRule="auto"/>
        <w:jc w:val="both"/>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PHIẾU SỐ 2:</w:t>
      </w:r>
    </w:p>
    <w:p w14:paraId="370F43BE"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Đọc sách không cốt lấy nhiều, quan trọng nhất là phải chọn cho tinh, đọc cho kĩ. Nếu đọc được 10 quyển sách không quan trọng, không bằng đem thời gian, sức lực đọc 10 quyển ấy mà đọc một quyển thật sự có giá trị. Nếu đọc được mười quyển sách mà chỉ lướt qua, không bằng chỉ lấy một quyển mà đọc mười lần. “Sách cũ trăm lần xem chẳng chán – Thuộc lòng, ngẫm kỹ một mình hay”, hai câu thơ đó đáng làm lời răn cho mỗi người đọc sách. … Đọc ít mà đọc kỹ, thì sẽ tập thành nếp suy nghĩ sâu xa, trầm ngâm tích luỹ, tưởng tượng tự do đến mức làm đổi thay khí chất; đọc nhiều mà không chịu nghĩ sâu, như cưỡi ngựa qua chợ, tuy châu báu phơi đầy, chỉ tổ làm mắt hoa, ý loạn, tay không mà về.”</w:t>
      </w:r>
    </w:p>
    <w:p w14:paraId="5FA69541" w14:textId="77777777" w:rsidR="00D82422" w:rsidRPr="00B86C53" w:rsidRDefault="00D82422" w:rsidP="00D82422">
      <w:pPr>
        <w:spacing w:after="0" w:line="288" w:lineRule="auto"/>
        <w:jc w:val="right"/>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(Ngữ văn 9, tập 2, NXB Giáo dục Việt Nam, 2015)</w:t>
      </w:r>
    </w:p>
    <w:p w14:paraId="14B8D886" w14:textId="77777777" w:rsidR="00D82422" w:rsidRPr="00B86C53" w:rsidRDefault="00D82422" w:rsidP="00D82422">
      <w:pPr>
        <w:spacing w:after="0" w:line="288" w:lineRule="auto"/>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 xml:space="preserve">1. </w:t>
      </w:r>
      <w:r w:rsidRPr="00B86C53">
        <w:rPr>
          <w:rFonts w:ascii="Times New Roman" w:eastAsia="Times New Roman" w:hAnsi="Times New Roman"/>
          <w:color w:val="000000"/>
          <w:sz w:val="28"/>
          <w:szCs w:val="28"/>
        </w:rPr>
        <w:t>Nêu chủ đề của văn bản “Bàn về đọc sách”. Đoạn trích trên đề cập đến khía cạnh nào của chủ đề?</w:t>
      </w:r>
    </w:p>
    <w:p w14:paraId="12575477" w14:textId="77777777" w:rsidR="00D82422" w:rsidRPr="00B86C53" w:rsidRDefault="00D82422" w:rsidP="00D82422">
      <w:pPr>
        <w:spacing w:after="0" w:line="288" w:lineRule="auto"/>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 xml:space="preserve">2. </w:t>
      </w:r>
      <w:r w:rsidRPr="00B86C53">
        <w:rPr>
          <w:rFonts w:ascii="Times New Roman" w:eastAsia="Times New Roman" w:hAnsi="Times New Roman"/>
          <w:color w:val="000000"/>
          <w:sz w:val="28"/>
          <w:szCs w:val="28"/>
        </w:rPr>
        <w:t>Trong câu văn “Đọc ít mà đọc kỹ, thì sẽ tập thành nếp suy nghĩ sâu xa, trầm ngâm tích luỹ, tưởng tượng tự do đến mức làm đổi thay khí chất; đọc nhiều mà không chịu nghĩ sâu, như cưỡi ngựa qua chợ, tuy châu báu phơi đầy, chỉ tổ làm mắt hoa, ý loạn, tay không mà về.” tác giả sử dụng biện pháp tu từ gì? Nêu hiệu quả nghệ thuật của việc sử dụng biện pháp tu từ ấy?</w:t>
      </w:r>
    </w:p>
    <w:p w14:paraId="3B500D28" w14:textId="77777777" w:rsidR="00D82422" w:rsidRPr="00B86C53" w:rsidRDefault="00D82422" w:rsidP="00D82422">
      <w:pPr>
        <w:spacing w:after="0" w:line="288" w:lineRule="auto"/>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3.</w:t>
      </w:r>
      <w:r w:rsidRPr="00B86C53">
        <w:rPr>
          <w:rFonts w:ascii="Times New Roman" w:eastAsia="Times New Roman" w:hAnsi="Times New Roman"/>
          <w:color w:val="000000"/>
          <w:sz w:val="28"/>
          <w:szCs w:val="28"/>
        </w:rPr>
        <w:t xml:space="preserve"> Hãy viết đoạn văn khoảng ½ trang giấy thi trình bày suy nghĩ của em về hiện tượng học sinh rất ít đọc sách.</w:t>
      </w:r>
    </w:p>
    <w:p w14:paraId="09158CA7" w14:textId="77777777" w:rsidR="00D82422" w:rsidRPr="00B86C53" w:rsidRDefault="00D82422" w:rsidP="00D82422">
      <w:pPr>
        <w:spacing w:after="0"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GỢI Ý:</w:t>
      </w:r>
    </w:p>
    <w:tbl>
      <w:tblPr>
        <w:tblStyle w:val="TableGrid"/>
        <w:tblW w:w="0" w:type="auto"/>
        <w:tblLook w:val="04A0" w:firstRow="1" w:lastRow="0" w:firstColumn="1" w:lastColumn="0" w:noHBand="0" w:noVBand="1"/>
      </w:tblPr>
      <w:tblGrid>
        <w:gridCol w:w="1125"/>
        <w:gridCol w:w="8729"/>
      </w:tblGrid>
      <w:tr w:rsidR="00D82422" w:rsidRPr="00B86C53" w14:paraId="5A383602" w14:textId="77777777" w:rsidTr="00F45071">
        <w:tc>
          <w:tcPr>
            <w:tcW w:w="1129" w:type="dxa"/>
          </w:tcPr>
          <w:p w14:paraId="1AC1A355" w14:textId="77777777" w:rsidR="00D82422" w:rsidRPr="00B86C53" w:rsidRDefault="00D82422" w:rsidP="00DB7318">
            <w:pPr>
              <w:pStyle w:val="ListParagraph"/>
              <w:numPr>
                <w:ilvl w:val="0"/>
                <w:numId w:val="64"/>
              </w:numPr>
              <w:spacing w:after="0" w:line="288" w:lineRule="auto"/>
              <w:jc w:val="center"/>
              <w:rPr>
                <w:rFonts w:eastAsia="Times New Roman" w:cs="Times New Roman"/>
                <w:b/>
                <w:color w:val="FF0000"/>
                <w:szCs w:val="28"/>
              </w:rPr>
            </w:pPr>
          </w:p>
        </w:tc>
        <w:tc>
          <w:tcPr>
            <w:tcW w:w="8761" w:type="dxa"/>
          </w:tcPr>
          <w:p w14:paraId="11A3C45B" w14:textId="77777777" w:rsidR="00D82422" w:rsidRPr="00B86C53" w:rsidRDefault="00D82422" w:rsidP="00F45071">
            <w:pPr>
              <w:spacing w:line="288" w:lineRule="auto"/>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Chủ đề: Bàn về sự cần thiết của việc đọc sách và phương pháp đọc sách</w:t>
            </w:r>
          </w:p>
          <w:p w14:paraId="52B08DAE" w14:textId="77777777" w:rsidR="00D82422" w:rsidRPr="00B86C53" w:rsidRDefault="00D82422" w:rsidP="00F45071">
            <w:pPr>
              <w:spacing w:line="288" w:lineRule="auto"/>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Đoạn trích đề cập đến khía cạnh: Phương pháp đọc sách</w:t>
            </w:r>
          </w:p>
        </w:tc>
      </w:tr>
      <w:tr w:rsidR="00D82422" w:rsidRPr="00B86C53" w14:paraId="233E306B" w14:textId="77777777" w:rsidTr="00F45071">
        <w:tc>
          <w:tcPr>
            <w:tcW w:w="1129" w:type="dxa"/>
          </w:tcPr>
          <w:p w14:paraId="397CD6D9" w14:textId="77777777" w:rsidR="00D82422" w:rsidRPr="00B86C53" w:rsidRDefault="00D82422" w:rsidP="00DB7318">
            <w:pPr>
              <w:pStyle w:val="ListParagraph"/>
              <w:numPr>
                <w:ilvl w:val="0"/>
                <w:numId w:val="64"/>
              </w:numPr>
              <w:spacing w:after="0" w:line="288" w:lineRule="auto"/>
              <w:jc w:val="center"/>
              <w:rPr>
                <w:rFonts w:eastAsia="Times New Roman" w:cs="Times New Roman"/>
                <w:b/>
                <w:color w:val="FF0000"/>
                <w:szCs w:val="28"/>
              </w:rPr>
            </w:pPr>
          </w:p>
        </w:tc>
        <w:tc>
          <w:tcPr>
            <w:tcW w:w="8761" w:type="dxa"/>
          </w:tcPr>
          <w:p w14:paraId="054B20CC"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Trong câu văn đó, tác giả sử dụng biện pháp so sánh, ẩn dụ:</w:t>
            </w:r>
          </w:p>
          <w:p w14:paraId="2E35DD0B"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So sánh: đọc nhiều mà không chịu nghĩ sâu, như cưỡi ngựa qua chợ,</w:t>
            </w:r>
          </w:p>
          <w:p w14:paraId="636DCBE8"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Ẩn dụ: tuy châu báu – tri thức</w:t>
            </w:r>
          </w:p>
          <w:p w14:paraId="0634661E"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xml:space="preserve">- Hiệu quả nghệ thuật: Diễn tả một cách hình ảnh và sinh động hệ quả của </w:t>
            </w:r>
            <w:r w:rsidRPr="00B86C53">
              <w:rPr>
                <w:rFonts w:ascii="Times New Roman" w:eastAsia="Times New Roman" w:hAnsi="Times New Roman"/>
                <w:color w:val="000000"/>
                <w:sz w:val="28"/>
                <w:szCs w:val="28"/>
              </w:rPr>
              <w:lastRenderedPageBreak/>
              <w:t>việc đọc nhiều mà không nghĩ sâu thì dù sách có hay, có bổ ích cũng chẳng thu được điều gì có giá trị. Từ đó người đọc nhận thức được không nên đọc sách qua loa.</w:t>
            </w:r>
          </w:p>
        </w:tc>
      </w:tr>
      <w:tr w:rsidR="00D82422" w:rsidRPr="00B86C53" w14:paraId="4A8D168A" w14:textId="77777777" w:rsidTr="00F45071">
        <w:tc>
          <w:tcPr>
            <w:tcW w:w="1129" w:type="dxa"/>
          </w:tcPr>
          <w:p w14:paraId="23D43018" w14:textId="77777777" w:rsidR="00D82422" w:rsidRPr="00B86C53" w:rsidRDefault="00D82422" w:rsidP="00DB7318">
            <w:pPr>
              <w:pStyle w:val="ListParagraph"/>
              <w:numPr>
                <w:ilvl w:val="0"/>
                <w:numId w:val="64"/>
              </w:numPr>
              <w:spacing w:after="0" w:line="288" w:lineRule="auto"/>
              <w:jc w:val="center"/>
              <w:rPr>
                <w:rFonts w:eastAsia="Times New Roman" w:cs="Times New Roman"/>
                <w:b/>
                <w:color w:val="FF0000"/>
                <w:szCs w:val="28"/>
              </w:rPr>
            </w:pPr>
          </w:p>
        </w:tc>
        <w:tc>
          <w:tcPr>
            <w:tcW w:w="8761" w:type="dxa"/>
          </w:tcPr>
          <w:p w14:paraId="1E45DD8A" w14:textId="77777777" w:rsidR="00D82422" w:rsidRPr="00B86C53" w:rsidRDefault="00D82422" w:rsidP="00F45071">
            <w:pPr>
              <w:spacing w:line="288" w:lineRule="auto"/>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Vai trò của sách đối với học sinh:</w:t>
            </w:r>
          </w:p>
          <w:p w14:paraId="7950C248" w14:textId="77777777" w:rsidR="00D82422" w:rsidRPr="00B86C53" w:rsidRDefault="00D82422" w:rsidP="00F45071">
            <w:pPr>
              <w:spacing w:line="288" w:lineRule="auto"/>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Cung cấp cho ta kho tri thức khổng lồ của nhân loại</w:t>
            </w:r>
          </w:p>
          <w:p w14:paraId="2A3A4B7A" w14:textId="77777777" w:rsidR="00D82422" w:rsidRPr="00B86C53" w:rsidRDefault="00D82422" w:rsidP="00F45071">
            <w:pPr>
              <w:spacing w:line="288" w:lineRule="auto"/>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Bồi đắp tâm hồn, tình cảm của ta.</w:t>
            </w:r>
          </w:p>
          <w:p w14:paraId="196E62F6" w14:textId="77777777" w:rsidR="00D82422" w:rsidRPr="00B86C53" w:rsidRDefault="00D82422" w:rsidP="00F45071">
            <w:pPr>
              <w:spacing w:line="288" w:lineRule="auto"/>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w:t>
            </w:r>
          </w:p>
          <w:p w14:paraId="3AD73077" w14:textId="77777777" w:rsidR="00D82422" w:rsidRPr="00B86C53" w:rsidRDefault="00D82422" w:rsidP="00F45071">
            <w:pPr>
              <w:spacing w:line="288" w:lineRule="auto"/>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Thực trạng rất nhiều bạn học sinh không đọc sách.</w:t>
            </w:r>
          </w:p>
          <w:p w14:paraId="6C6B0870" w14:textId="77777777" w:rsidR="00D82422" w:rsidRPr="00B86C53" w:rsidRDefault="00D82422" w:rsidP="00F45071">
            <w:pPr>
              <w:spacing w:line="288" w:lineRule="auto"/>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Nguyên nhân:</w:t>
            </w:r>
          </w:p>
          <w:p w14:paraId="612FAE44" w14:textId="77777777" w:rsidR="00D82422" w:rsidRPr="00B86C53" w:rsidRDefault="00D82422" w:rsidP="00F45071">
            <w:pPr>
              <w:spacing w:line="288" w:lineRule="auto"/>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Các bạn học sinh bị hấp dẫn bởi các kênh giải trí bằng hình ảnh: phim, nhạc, điện tử</w:t>
            </w:r>
          </w:p>
          <w:p w14:paraId="7D3D5106" w14:textId="77777777" w:rsidR="00D82422" w:rsidRPr="00B86C53" w:rsidRDefault="00D82422" w:rsidP="00F45071">
            <w:pPr>
              <w:spacing w:line="288" w:lineRule="auto"/>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Các bạn học sinh lười đọc sách</w:t>
            </w:r>
          </w:p>
          <w:p w14:paraId="345A49B8" w14:textId="77777777" w:rsidR="00D82422" w:rsidRPr="00B86C53" w:rsidRDefault="00D82422" w:rsidP="00F45071">
            <w:pPr>
              <w:spacing w:line="288" w:lineRule="auto"/>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Các bạn học sinh học thêm quá nhiều không có thời gian đọc sách</w:t>
            </w:r>
          </w:p>
          <w:p w14:paraId="06CAD91C" w14:textId="77777777" w:rsidR="00D82422" w:rsidRPr="00B86C53" w:rsidRDefault="00D82422" w:rsidP="00F45071">
            <w:pPr>
              <w:spacing w:line="288" w:lineRule="auto"/>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Tác hại:</w:t>
            </w:r>
          </w:p>
          <w:p w14:paraId="2EF7C2AB" w14:textId="77777777" w:rsidR="00D82422" w:rsidRPr="00B86C53" w:rsidRDefault="00D82422" w:rsidP="00F45071">
            <w:pPr>
              <w:spacing w:line="288" w:lineRule="auto"/>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Không đọc nhiều sách lâu dần sẽ trở thành những người thiếu hiểu biết</w:t>
            </w:r>
          </w:p>
          <w:p w14:paraId="71F3D623" w14:textId="77777777" w:rsidR="00D82422" w:rsidRPr="00B86C53" w:rsidRDefault="00D82422" w:rsidP="00F45071">
            <w:pPr>
              <w:spacing w:line="288" w:lineRule="auto"/>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Tâm hồn bị mài mòn,…</w:t>
            </w:r>
          </w:p>
          <w:p w14:paraId="326AE983" w14:textId="77777777" w:rsidR="00D82422" w:rsidRPr="00B86C53" w:rsidRDefault="00D82422" w:rsidP="00F45071">
            <w:pPr>
              <w:spacing w:line="288" w:lineRule="auto"/>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Khắc phục: sắp xếp thời gian hợp lý để đọc sách; đọc sách phù hợp với nhu cầu, lứa tuổi</w:t>
            </w:r>
          </w:p>
        </w:tc>
      </w:tr>
    </w:tbl>
    <w:p w14:paraId="21A67EB5" w14:textId="77777777" w:rsidR="00D82422" w:rsidRPr="00B86C53" w:rsidRDefault="00D82422" w:rsidP="00D82422">
      <w:pPr>
        <w:spacing w:after="0" w:line="288" w:lineRule="auto"/>
        <w:jc w:val="center"/>
        <w:rPr>
          <w:rFonts w:ascii="Times New Roman" w:eastAsia="Times New Roman" w:hAnsi="Times New Roman"/>
          <w:b/>
          <w:color w:val="FF0000"/>
          <w:sz w:val="28"/>
          <w:szCs w:val="28"/>
        </w:rPr>
      </w:pPr>
    </w:p>
    <w:p w14:paraId="0B579FAD" w14:textId="77777777" w:rsidR="00D82422" w:rsidRPr="00B86C53" w:rsidRDefault="00D82422" w:rsidP="00D82422">
      <w:pPr>
        <w:spacing w:after="0" w:line="288" w:lineRule="auto"/>
        <w:rPr>
          <w:rFonts w:ascii="Times New Roman" w:hAnsi="Times New Roman"/>
          <w:b/>
          <w:color w:val="FF0000"/>
          <w:sz w:val="28"/>
          <w:szCs w:val="28"/>
          <w:lang w:val="vi-VN"/>
        </w:rPr>
      </w:pPr>
      <w:r w:rsidRPr="00B86C53">
        <w:rPr>
          <w:rFonts w:ascii="Times New Roman" w:hAnsi="Times New Roman"/>
          <w:b/>
          <w:color w:val="FF0000"/>
          <w:sz w:val="28"/>
          <w:szCs w:val="28"/>
        </w:rPr>
        <w:t>PHIẾU SỐ 3</w:t>
      </w:r>
      <w:r w:rsidRPr="00B86C53">
        <w:rPr>
          <w:rFonts w:ascii="Times New Roman" w:hAnsi="Times New Roman"/>
          <w:b/>
          <w:color w:val="FF0000"/>
          <w:sz w:val="28"/>
          <w:szCs w:val="28"/>
          <w:lang w:val="vi-VN"/>
        </w:rPr>
        <w:t>:</w:t>
      </w:r>
    </w:p>
    <w:p w14:paraId="3B9572FC" w14:textId="77777777" w:rsidR="00D82422" w:rsidRPr="00B86C53" w:rsidRDefault="00D82422" w:rsidP="00D82422">
      <w:pPr>
        <w:spacing w:after="0" w:line="288" w:lineRule="auto"/>
        <w:textAlignment w:val="baseline"/>
        <w:rPr>
          <w:rFonts w:ascii="Times New Roman" w:eastAsia="Times New Roman" w:hAnsi="Times New Roman"/>
          <w:color w:val="333333"/>
          <w:sz w:val="28"/>
          <w:szCs w:val="28"/>
          <w:lang w:val="nl-NL"/>
        </w:rPr>
      </w:pPr>
      <w:r w:rsidRPr="00B86C53">
        <w:rPr>
          <w:rFonts w:ascii="Times New Roman" w:eastAsia="Times New Roman" w:hAnsi="Times New Roman"/>
          <w:color w:val="333333"/>
          <w:sz w:val="28"/>
          <w:szCs w:val="28"/>
          <w:lang w:val="nl-NL"/>
        </w:rPr>
        <w:t>Đọc đoạn văn sau và trả lời câu hỏi :</w:t>
      </w:r>
    </w:p>
    <w:p w14:paraId="6F68FDCB" w14:textId="77777777" w:rsidR="00D82422" w:rsidRPr="00B86C53" w:rsidRDefault="00D82422" w:rsidP="00D82422">
      <w:pPr>
        <w:spacing w:after="0" w:line="288" w:lineRule="auto"/>
        <w:ind w:firstLine="360"/>
        <w:jc w:val="both"/>
        <w:textAlignment w:val="baseline"/>
        <w:rPr>
          <w:rFonts w:ascii="Times New Roman" w:eastAsia="Times New Roman" w:hAnsi="Times New Roman"/>
          <w:i/>
          <w:sz w:val="28"/>
          <w:szCs w:val="28"/>
          <w:lang w:val="nl-NL"/>
        </w:rPr>
      </w:pPr>
      <w:r w:rsidRPr="00B86C53">
        <w:rPr>
          <w:rFonts w:ascii="Times New Roman" w:eastAsia="Times New Roman" w:hAnsi="Times New Roman"/>
          <w:i/>
          <w:sz w:val="28"/>
          <w:szCs w:val="28"/>
          <w:lang w:val="nl-NL"/>
        </w:rPr>
        <w:t>“Học vấn không chỉ là chuyện đọc sách, nhưng đọc sách vẫn là một con đường quan trọng của học vấn. Bởi vì học vấn không chỉ là việc cá nhân, mà là việc của toàn nhân loại. Mỗi loại học vấn đến giai đoạn hôm nay đều là thành quả của toàn nhân loại nhờ biết phân công, cố gắng tích lũy ngày đêm mà có. Các thành quả đó sở dĩ không bị vùi lấp đi, đều là do sách vở ghi chép, lưu truyền lại. Sách là kho tàng quý báu cất giữ di sản tinh thần nhân loại, cũng có thể nói đó là những cột mốc trên con đường tiến hóa học thuật của nhân loại”.</w:t>
      </w:r>
    </w:p>
    <w:p w14:paraId="29DD4331" w14:textId="77777777" w:rsidR="00D82422" w:rsidRPr="00B86C53" w:rsidRDefault="00D82422" w:rsidP="00D82422">
      <w:pPr>
        <w:spacing w:after="0" w:line="288" w:lineRule="auto"/>
        <w:jc w:val="right"/>
        <w:textAlignment w:val="baseline"/>
        <w:rPr>
          <w:rFonts w:ascii="Times New Roman" w:eastAsia="Times New Roman" w:hAnsi="Times New Roman"/>
          <w:sz w:val="28"/>
          <w:szCs w:val="28"/>
          <w:lang w:val="nl-NL"/>
        </w:rPr>
      </w:pPr>
      <w:r w:rsidRPr="00B86C53">
        <w:rPr>
          <w:rFonts w:ascii="Times New Roman" w:eastAsia="Times New Roman" w:hAnsi="Times New Roman"/>
          <w:sz w:val="28"/>
          <w:szCs w:val="28"/>
          <w:lang w:val="nl-NL"/>
        </w:rPr>
        <w:t xml:space="preserve">(Trích </w:t>
      </w:r>
      <w:r w:rsidRPr="00B86C53">
        <w:rPr>
          <w:rFonts w:ascii="Times New Roman" w:eastAsia="Times New Roman" w:hAnsi="Times New Roman"/>
          <w:i/>
          <w:iCs/>
          <w:color w:val="333333"/>
          <w:sz w:val="28"/>
          <w:szCs w:val="28"/>
          <w:bdr w:val="none" w:sz="0" w:space="0" w:color="auto" w:frame="1"/>
          <w:lang w:val="nl-NL"/>
        </w:rPr>
        <w:t>Bàn về đọc sách</w:t>
      </w:r>
      <w:r w:rsidRPr="00B86C53">
        <w:rPr>
          <w:rFonts w:ascii="Times New Roman" w:eastAsia="Times New Roman" w:hAnsi="Times New Roman"/>
          <w:sz w:val="28"/>
          <w:szCs w:val="28"/>
          <w:lang w:val="nl-NL"/>
        </w:rPr>
        <w:t>, Chu Quang Tiềm, Ngữ văn 9)</w:t>
      </w:r>
    </w:p>
    <w:p w14:paraId="28677EC0" w14:textId="77777777" w:rsidR="00D82422" w:rsidRPr="00B86C53" w:rsidRDefault="00D82422" w:rsidP="00D82422">
      <w:pPr>
        <w:spacing w:after="0" w:line="288" w:lineRule="auto"/>
        <w:rPr>
          <w:rFonts w:ascii="Times New Roman" w:eastAsia="Times New Roman" w:hAnsi="Times New Roman"/>
          <w:sz w:val="28"/>
          <w:szCs w:val="28"/>
          <w:lang w:val="nl-NL"/>
        </w:rPr>
      </w:pPr>
      <w:r w:rsidRPr="00B86C53">
        <w:rPr>
          <w:rFonts w:ascii="Times New Roman" w:eastAsia="Times New Roman" w:hAnsi="Times New Roman"/>
          <w:b/>
          <w:sz w:val="28"/>
          <w:szCs w:val="28"/>
          <w:lang w:val="nl-NL" w:bidi="he-IL"/>
        </w:rPr>
        <w:lastRenderedPageBreak/>
        <w:t>Câu 1.</w:t>
      </w:r>
      <w:r w:rsidRPr="00B86C53">
        <w:rPr>
          <w:rFonts w:ascii="Times New Roman" w:eastAsia="Times New Roman" w:hAnsi="Times New Roman"/>
          <w:sz w:val="28"/>
          <w:szCs w:val="28"/>
          <w:lang w:val="nl-NL" w:bidi="he-IL"/>
        </w:rPr>
        <w:t xml:space="preserve"> Các từ </w:t>
      </w:r>
      <w:r w:rsidRPr="00B86C53">
        <w:rPr>
          <w:rFonts w:ascii="Times New Roman" w:eastAsia="Times New Roman" w:hAnsi="Times New Roman"/>
          <w:i/>
          <w:sz w:val="28"/>
          <w:szCs w:val="28"/>
          <w:lang w:val="nl-NL"/>
        </w:rPr>
        <w:t>học vấn, nhân loại, thành quả, sách</w:t>
      </w:r>
      <w:r w:rsidRPr="00B86C53">
        <w:rPr>
          <w:rFonts w:ascii="Times New Roman" w:eastAsia="Times New Roman" w:hAnsi="Times New Roman"/>
          <w:sz w:val="28"/>
          <w:szCs w:val="28"/>
          <w:lang w:val="nl-NL"/>
        </w:rPr>
        <w:t xml:space="preserve"> thuộc hình thức liên kết nào ? </w:t>
      </w:r>
    </w:p>
    <w:p w14:paraId="25765E53" w14:textId="77777777" w:rsidR="00D82422" w:rsidRPr="00B86C53" w:rsidRDefault="00D82422" w:rsidP="00D82422">
      <w:pPr>
        <w:spacing w:after="0" w:line="288" w:lineRule="auto"/>
        <w:rPr>
          <w:rFonts w:ascii="Times New Roman" w:eastAsia="Times New Roman" w:hAnsi="Times New Roman"/>
          <w:sz w:val="28"/>
          <w:szCs w:val="28"/>
          <w:lang w:val="nl-NL" w:bidi="he-IL"/>
        </w:rPr>
      </w:pPr>
      <w:r w:rsidRPr="00B86C53">
        <w:rPr>
          <w:rFonts w:ascii="Times New Roman" w:eastAsia="Times New Roman" w:hAnsi="Times New Roman"/>
          <w:b/>
          <w:sz w:val="28"/>
          <w:szCs w:val="28"/>
          <w:lang w:val="nl-NL" w:bidi="he-IL"/>
        </w:rPr>
        <w:t>Câu 2.</w:t>
      </w:r>
      <w:r w:rsidRPr="00B86C53">
        <w:rPr>
          <w:rFonts w:ascii="Times New Roman" w:eastAsia="Times New Roman" w:hAnsi="Times New Roman"/>
          <w:sz w:val="28"/>
          <w:szCs w:val="28"/>
          <w:lang w:val="nl-NL" w:bidi="he-IL"/>
        </w:rPr>
        <w:t xml:space="preserve"> </w:t>
      </w:r>
      <w:r w:rsidRPr="00B86C53">
        <w:rPr>
          <w:rFonts w:ascii="Times New Roman" w:eastAsia="Times New Roman" w:hAnsi="Times New Roman"/>
          <w:sz w:val="28"/>
          <w:szCs w:val="28"/>
          <w:lang w:val="nl-NL"/>
        </w:rPr>
        <w:t xml:space="preserve">Vấn đề  nghị luận trong đoạn trích trên là gì ?  </w:t>
      </w:r>
    </w:p>
    <w:p w14:paraId="490D5012" w14:textId="77777777" w:rsidR="00D82422" w:rsidRPr="00B86C53" w:rsidRDefault="00D82422" w:rsidP="00D82422">
      <w:pPr>
        <w:spacing w:after="0" w:line="288" w:lineRule="auto"/>
        <w:rPr>
          <w:rFonts w:ascii="Times New Roman" w:eastAsia="Times New Roman" w:hAnsi="Times New Roman"/>
          <w:sz w:val="28"/>
          <w:szCs w:val="28"/>
          <w:lang w:val="nl-NL"/>
        </w:rPr>
      </w:pPr>
      <w:r w:rsidRPr="00B86C53">
        <w:rPr>
          <w:rFonts w:ascii="Times New Roman" w:eastAsia="Times New Roman" w:hAnsi="Times New Roman"/>
          <w:b/>
          <w:sz w:val="28"/>
          <w:szCs w:val="28"/>
          <w:lang w:val="nl-NL"/>
        </w:rPr>
        <w:t>Câu 3.</w:t>
      </w:r>
      <w:r w:rsidRPr="00B86C53">
        <w:rPr>
          <w:rFonts w:ascii="Times New Roman" w:eastAsia="Times New Roman" w:hAnsi="Times New Roman"/>
          <w:sz w:val="28"/>
          <w:szCs w:val="28"/>
          <w:lang w:val="nl-NL"/>
        </w:rPr>
        <w:t xml:space="preserve"> Theo em, vì sao muốn tích luỹ kiến thức, đọc sách có hiệu quả thì trước tiên cần phải biết chọn lựa sách mà đọc </w:t>
      </w:r>
      <w:r w:rsidRPr="00B86C53">
        <w:rPr>
          <w:rFonts w:ascii="Times New Roman" w:eastAsia="Times New Roman" w:hAnsi="Times New Roman"/>
          <w:i/>
          <w:sz w:val="28"/>
          <w:szCs w:val="28"/>
          <w:lang w:val="nl-NL"/>
        </w:rPr>
        <w:t xml:space="preserve">? </w:t>
      </w:r>
    </w:p>
    <w:tbl>
      <w:tblPr>
        <w:tblW w:w="106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6"/>
        <w:gridCol w:w="9264"/>
      </w:tblGrid>
      <w:tr w:rsidR="00D82422" w:rsidRPr="00B86C53" w14:paraId="7C4B652E" w14:textId="77777777" w:rsidTr="00F45071">
        <w:tc>
          <w:tcPr>
            <w:tcW w:w="1080" w:type="dxa"/>
            <w:vAlign w:val="center"/>
          </w:tcPr>
          <w:p w14:paraId="1EC5AC0A" w14:textId="77777777" w:rsidR="00D82422" w:rsidRPr="00B86C53" w:rsidRDefault="00D82422" w:rsidP="00F45071">
            <w:pPr>
              <w:spacing w:after="0" w:line="288" w:lineRule="auto"/>
              <w:jc w:val="center"/>
              <w:rPr>
                <w:rFonts w:ascii="Times New Roman" w:eastAsia="Times New Roman" w:hAnsi="Times New Roman"/>
                <w:b/>
                <w:sz w:val="28"/>
                <w:szCs w:val="28"/>
                <w:lang w:val="nl-NL"/>
              </w:rPr>
            </w:pPr>
            <w:r w:rsidRPr="00B86C53">
              <w:rPr>
                <w:rFonts w:ascii="Times New Roman" w:eastAsia="Times New Roman" w:hAnsi="Times New Roman"/>
                <w:b/>
                <w:sz w:val="28"/>
                <w:szCs w:val="28"/>
                <w:lang w:val="nl-NL"/>
              </w:rPr>
              <w:t>1</w:t>
            </w:r>
          </w:p>
        </w:tc>
        <w:tc>
          <w:tcPr>
            <w:tcW w:w="7380" w:type="dxa"/>
          </w:tcPr>
          <w:p w14:paraId="2065CBE2" w14:textId="77777777" w:rsidR="00D82422" w:rsidRPr="00B86C53" w:rsidRDefault="00D82422" w:rsidP="00F45071">
            <w:pPr>
              <w:spacing w:after="0" w:line="288" w:lineRule="auto"/>
              <w:ind w:firstLine="252"/>
              <w:rPr>
                <w:rFonts w:ascii="Times New Roman" w:eastAsia="Times New Roman" w:hAnsi="Times New Roman"/>
                <w:sz w:val="28"/>
                <w:szCs w:val="28"/>
                <w:lang w:val="nl-NL"/>
              </w:rPr>
            </w:pPr>
            <w:r w:rsidRPr="00B86C53">
              <w:rPr>
                <w:rFonts w:ascii="Times New Roman" w:eastAsia="Times New Roman" w:hAnsi="Times New Roman"/>
                <w:sz w:val="28"/>
                <w:szCs w:val="28"/>
                <w:lang w:val="nl-NL" w:bidi="he-IL"/>
              </w:rPr>
              <w:t xml:space="preserve">Các từ </w:t>
            </w:r>
            <w:r w:rsidRPr="00B86C53">
              <w:rPr>
                <w:rFonts w:ascii="Times New Roman" w:eastAsia="Times New Roman" w:hAnsi="Times New Roman"/>
                <w:sz w:val="28"/>
                <w:szCs w:val="28"/>
                <w:lang w:val="nl-NL"/>
              </w:rPr>
              <w:t>học vấn, nhân loại, thành quả, sách thuộc hình thức liên kết: lặp từ ngữ.</w:t>
            </w:r>
          </w:p>
        </w:tc>
      </w:tr>
      <w:tr w:rsidR="00D82422" w:rsidRPr="00B86C53" w14:paraId="7F927632" w14:textId="77777777" w:rsidTr="00F45071">
        <w:tc>
          <w:tcPr>
            <w:tcW w:w="1080" w:type="dxa"/>
            <w:vAlign w:val="center"/>
          </w:tcPr>
          <w:p w14:paraId="73758BDF" w14:textId="77777777" w:rsidR="00D82422" w:rsidRPr="00B86C53" w:rsidRDefault="00D82422" w:rsidP="00F45071">
            <w:pPr>
              <w:spacing w:after="0" w:line="288" w:lineRule="auto"/>
              <w:jc w:val="center"/>
              <w:rPr>
                <w:rFonts w:ascii="Times New Roman" w:eastAsia="Times New Roman" w:hAnsi="Times New Roman"/>
                <w:b/>
                <w:sz w:val="28"/>
                <w:szCs w:val="28"/>
                <w:lang w:val="nl-NL"/>
              </w:rPr>
            </w:pPr>
            <w:r w:rsidRPr="00B86C53">
              <w:rPr>
                <w:rFonts w:ascii="Times New Roman" w:eastAsia="Times New Roman" w:hAnsi="Times New Roman"/>
                <w:b/>
                <w:sz w:val="28"/>
                <w:szCs w:val="28"/>
                <w:lang w:val="nl-NL"/>
              </w:rPr>
              <w:t>2</w:t>
            </w:r>
          </w:p>
        </w:tc>
        <w:tc>
          <w:tcPr>
            <w:tcW w:w="7380" w:type="dxa"/>
          </w:tcPr>
          <w:p w14:paraId="7F83D515" w14:textId="77777777" w:rsidR="00D82422" w:rsidRPr="00B86C53" w:rsidRDefault="00D82422" w:rsidP="00F45071">
            <w:pPr>
              <w:spacing w:after="0" w:line="288" w:lineRule="auto"/>
              <w:ind w:firstLine="252"/>
              <w:rPr>
                <w:rFonts w:ascii="Times New Roman" w:eastAsia="Times New Roman" w:hAnsi="Times New Roman"/>
                <w:sz w:val="28"/>
                <w:szCs w:val="28"/>
                <w:lang w:val="nl-NL"/>
              </w:rPr>
            </w:pPr>
            <w:r w:rsidRPr="00B86C53">
              <w:rPr>
                <w:rFonts w:ascii="Times New Roman" w:eastAsia="Times New Roman" w:hAnsi="Times New Roman"/>
                <w:sz w:val="28"/>
                <w:szCs w:val="28"/>
                <w:lang w:val="nl-NL"/>
              </w:rPr>
              <w:t>Vấn đề nghị luận trong đoạn trích trên là: tác giả Chu Quang Tiềm bàn về việc đọc sách và nhấn mạnh đọc sách là một con đường quan trọng của học vấn. “Sách là kho tàng quý báu cất giữ di sản tinh thần nhân loại, cũng có thể nói đó là những cột mốc trên con đường tiến hoá học thuật của nhân loại”.</w:t>
            </w:r>
          </w:p>
        </w:tc>
      </w:tr>
      <w:tr w:rsidR="00D82422" w:rsidRPr="00B86C53" w14:paraId="2A6C0BC5" w14:textId="77777777" w:rsidTr="00F45071">
        <w:trPr>
          <w:trHeight w:val="413"/>
        </w:trPr>
        <w:tc>
          <w:tcPr>
            <w:tcW w:w="1080" w:type="dxa"/>
            <w:vAlign w:val="center"/>
          </w:tcPr>
          <w:p w14:paraId="30CD47D6" w14:textId="77777777" w:rsidR="00D82422" w:rsidRPr="00B86C53" w:rsidRDefault="00D82422" w:rsidP="00F45071">
            <w:pPr>
              <w:spacing w:after="0" w:line="288" w:lineRule="auto"/>
              <w:jc w:val="center"/>
              <w:rPr>
                <w:rFonts w:ascii="Times New Roman" w:eastAsia="Times New Roman" w:hAnsi="Times New Roman"/>
                <w:b/>
                <w:sz w:val="28"/>
                <w:szCs w:val="28"/>
                <w:lang w:val="nl-NL"/>
              </w:rPr>
            </w:pPr>
            <w:r w:rsidRPr="00B86C53">
              <w:rPr>
                <w:rFonts w:ascii="Times New Roman" w:eastAsia="Times New Roman" w:hAnsi="Times New Roman"/>
                <w:b/>
                <w:sz w:val="28"/>
                <w:szCs w:val="28"/>
                <w:lang w:val="nl-NL"/>
              </w:rPr>
              <w:t>3</w:t>
            </w:r>
          </w:p>
          <w:p w14:paraId="4E49B754" w14:textId="77777777" w:rsidR="00D82422" w:rsidRPr="00B86C53" w:rsidRDefault="00D82422" w:rsidP="00F45071">
            <w:pPr>
              <w:spacing w:after="0" w:line="288" w:lineRule="auto"/>
              <w:jc w:val="center"/>
              <w:rPr>
                <w:rFonts w:ascii="Times New Roman" w:eastAsia="Times New Roman" w:hAnsi="Times New Roman"/>
                <w:b/>
                <w:sz w:val="28"/>
                <w:szCs w:val="28"/>
                <w:lang w:val="nl-NL"/>
              </w:rPr>
            </w:pPr>
          </w:p>
        </w:tc>
        <w:tc>
          <w:tcPr>
            <w:tcW w:w="7380" w:type="dxa"/>
            <w:tcBorders>
              <w:bottom w:val="single" w:sz="4" w:space="0" w:color="auto"/>
            </w:tcBorders>
          </w:tcPr>
          <w:p w14:paraId="7D0B0281" w14:textId="77777777" w:rsidR="00D82422" w:rsidRPr="00B86C53" w:rsidRDefault="00D82422" w:rsidP="00F45071">
            <w:pPr>
              <w:spacing w:after="0" w:line="288" w:lineRule="auto"/>
              <w:ind w:firstLine="252"/>
              <w:rPr>
                <w:rFonts w:ascii="Times New Roman" w:eastAsia="Times New Roman" w:hAnsi="Times New Roman"/>
                <w:sz w:val="28"/>
                <w:szCs w:val="28"/>
                <w:lang w:val="nl-NL"/>
              </w:rPr>
            </w:pPr>
            <w:r w:rsidRPr="00B86C53">
              <w:rPr>
                <w:rFonts w:ascii="Times New Roman" w:eastAsia="Times New Roman" w:hAnsi="Times New Roman"/>
                <w:sz w:val="28"/>
                <w:szCs w:val="28"/>
                <w:lang w:val="nl-NL"/>
              </w:rPr>
              <w:t xml:space="preserve">Vì sách có nhiều loại, nhiều lĩnh vực: khoa học, xã hội, giải trí, giáo khoa…Mỗi chúng ta cần biết mình ở độ tuổi nào, có thế mạnh về lĩnh vực gì. Xác định được điều đó ta mới có thể tích luỹ được kiến thức hiệu quả. Cần hạn chế việc đọc sách tràn lan lãng phí thời gian và công sức… </w:t>
            </w:r>
          </w:p>
        </w:tc>
      </w:tr>
    </w:tbl>
    <w:p w14:paraId="0E0C569E" w14:textId="77777777" w:rsidR="00D82422" w:rsidRPr="00B86C53" w:rsidRDefault="00D82422" w:rsidP="00D82422">
      <w:pPr>
        <w:spacing w:after="0" w:line="288" w:lineRule="auto"/>
        <w:jc w:val="both"/>
        <w:rPr>
          <w:rFonts w:ascii="Times New Roman" w:hAnsi="Times New Roman"/>
          <w:b/>
          <w:color w:val="FF0000"/>
          <w:sz w:val="28"/>
          <w:szCs w:val="28"/>
          <w:lang w:val="vi-VN"/>
        </w:rPr>
      </w:pPr>
    </w:p>
    <w:p w14:paraId="0A639AE8" w14:textId="77777777" w:rsidR="00D82422" w:rsidRPr="00B86C53" w:rsidRDefault="00D82422" w:rsidP="00D82422">
      <w:pPr>
        <w:spacing w:after="0" w:line="288" w:lineRule="auto"/>
        <w:jc w:val="both"/>
        <w:rPr>
          <w:rFonts w:ascii="Times New Roman" w:hAnsi="Times New Roman"/>
          <w:b/>
          <w:color w:val="FF0000"/>
          <w:sz w:val="28"/>
          <w:szCs w:val="28"/>
          <w:lang w:val="vi-VN"/>
        </w:rPr>
      </w:pPr>
      <w:r w:rsidRPr="00B86C53">
        <w:rPr>
          <w:rFonts w:ascii="Times New Roman" w:hAnsi="Times New Roman"/>
          <w:b/>
          <w:color w:val="FF0000"/>
          <w:sz w:val="28"/>
          <w:szCs w:val="28"/>
          <w:lang w:val="vi-VN"/>
        </w:rPr>
        <w:t>PHIẾU SỐ 4</w:t>
      </w:r>
    </w:p>
    <w:p w14:paraId="2A3A6FE7" w14:textId="77777777" w:rsidR="00D82422" w:rsidRPr="00B86C53" w:rsidRDefault="00D82422" w:rsidP="00D82422">
      <w:pPr>
        <w:spacing w:after="0" w:line="288" w:lineRule="auto"/>
        <w:jc w:val="both"/>
        <w:rPr>
          <w:rFonts w:ascii="Times New Roman" w:hAnsi="Times New Roman"/>
          <w:sz w:val="28"/>
          <w:szCs w:val="28"/>
        </w:rPr>
      </w:pPr>
      <w:r w:rsidRPr="00B86C53">
        <w:rPr>
          <w:rFonts w:ascii="Times New Roman" w:hAnsi="Times New Roman"/>
          <w:sz w:val="28"/>
          <w:szCs w:val="28"/>
        </w:rPr>
        <w:t>Đọc đoạn trích sau và thực hiện các yêu cầu:</w:t>
      </w:r>
    </w:p>
    <w:p w14:paraId="1EE3BE8C" w14:textId="77777777" w:rsidR="00D82422" w:rsidRPr="00B86C53" w:rsidRDefault="00D82422" w:rsidP="00D82422">
      <w:pPr>
        <w:spacing w:after="0" w:line="288" w:lineRule="auto"/>
        <w:jc w:val="both"/>
        <w:rPr>
          <w:rFonts w:ascii="Times New Roman" w:hAnsi="Times New Roman"/>
          <w:i/>
          <w:sz w:val="28"/>
          <w:szCs w:val="28"/>
        </w:rPr>
      </w:pPr>
      <w:r w:rsidRPr="00B86C53">
        <w:rPr>
          <w:rFonts w:ascii="Times New Roman" w:hAnsi="Times New Roman"/>
          <w:i/>
          <w:sz w:val="28"/>
          <w:szCs w:val="28"/>
        </w:rPr>
        <w:t xml:space="preserve">      </w:t>
      </w:r>
      <w:r w:rsidRPr="00B86C53">
        <w:rPr>
          <w:rFonts w:ascii="Times New Roman" w:hAnsi="Times New Roman"/>
          <w:b/>
          <w:i/>
          <w:sz w:val="28"/>
          <w:szCs w:val="28"/>
        </w:rPr>
        <w:t xml:space="preserve">         </w:t>
      </w:r>
      <w:r w:rsidRPr="00B86C53">
        <w:rPr>
          <w:rFonts w:ascii="Times New Roman" w:hAnsi="Times New Roman"/>
          <w:i/>
          <w:sz w:val="28"/>
          <w:szCs w:val="28"/>
        </w:rPr>
        <w:t xml:space="preserve"> Đọc sách vốn có ích riêng cho mình, đọc nhiều không thể coi là vinh dự, đọc ít không coi là xấu hổ (…). Thế gian có biết bao người đọc sách chỉ để trang trí bộ mặt, như kẻ trọc phú khoe của, chỉ biết lấy nhiều làm quý. Đối với việc học tập, cách đó chỉ là lừa mình  dối người, đối với việc làm người thì đó là thể hiện phẩm chất tầm thường, thấp kém.</w:t>
      </w:r>
    </w:p>
    <w:p w14:paraId="2211BB3B" w14:textId="77777777" w:rsidR="00D82422" w:rsidRPr="00B86C53" w:rsidRDefault="00D82422" w:rsidP="00D82422">
      <w:pPr>
        <w:spacing w:after="0" w:line="288" w:lineRule="auto"/>
        <w:rPr>
          <w:rFonts w:ascii="Times New Roman" w:hAnsi="Times New Roman"/>
          <w:b/>
          <w:sz w:val="28"/>
          <w:szCs w:val="28"/>
        </w:rPr>
      </w:pPr>
      <w:r w:rsidRPr="00B86C53">
        <w:rPr>
          <w:rFonts w:ascii="Times New Roman" w:hAnsi="Times New Roman"/>
          <w:i/>
          <w:sz w:val="28"/>
          <w:szCs w:val="28"/>
        </w:rPr>
        <w:t xml:space="preserve">                                     </w:t>
      </w:r>
      <w:r w:rsidRPr="00B86C53">
        <w:rPr>
          <w:rFonts w:ascii="Times New Roman" w:hAnsi="Times New Roman"/>
          <w:sz w:val="28"/>
          <w:szCs w:val="28"/>
        </w:rPr>
        <w:t xml:space="preserve">(Trích </w:t>
      </w:r>
      <w:r w:rsidRPr="00B86C53">
        <w:rPr>
          <w:rFonts w:ascii="Times New Roman" w:hAnsi="Times New Roman"/>
          <w:i/>
          <w:sz w:val="28"/>
          <w:szCs w:val="28"/>
        </w:rPr>
        <w:t>Ngữ văn 9</w:t>
      </w:r>
      <w:r w:rsidRPr="00B86C53">
        <w:rPr>
          <w:rFonts w:ascii="Times New Roman" w:hAnsi="Times New Roman"/>
          <w:b/>
          <w:sz w:val="28"/>
          <w:szCs w:val="28"/>
        </w:rPr>
        <w:t xml:space="preserve">, </w:t>
      </w:r>
      <w:r w:rsidRPr="00B86C53">
        <w:rPr>
          <w:rFonts w:ascii="Times New Roman" w:hAnsi="Times New Roman"/>
          <w:i/>
          <w:sz w:val="28"/>
          <w:szCs w:val="28"/>
        </w:rPr>
        <w:t>tập 2</w:t>
      </w:r>
      <w:r w:rsidRPr="00B86C53">
        <w:rPr>
          <w:rFonts w:ascii="Times New Roman" w:hAnsi="Times New Roman"/>
          <w:sz w:val="28"/>
          <w:szCs w:val="28"/>
        </w:rPr>
        <w:t>, NXB Giáo dục Việt Nam, trang 4, 5)</w:t>
      </w:r>
    </w:p>
    <w:p w14:paraId="1D488D05" w14:textId="77777777" w:rsidR="00D82422" w:rsidRPr="00B86C53" w:rsidRDefault="00D82422" w:rsidP="00D82422">
      <w:pPr>
        <w:spacing w:after="0" w:line="288" w:lineRule="auto"/>
        <w:jc w:val="both"/>
        <w:rPr>
          <w:rFonts w:ascii="Times New Roman" w:hAnsi="Times New Roman"/>
          <w:sz w:val="28"/>
          <w:szCs w:val="28"/>
        </w:rPr>
      </w:pPr>
      <w:r w:rsidRPr="00B86C53">
        <w:rPr>
          <w:rFonts w:ascii="Times New Roman" w:hAnsi="Times New Roman"/>
          <w:sz w:val="28"/>
          <w:szCs w:val="28"/>
        </w:rPr>
        <w:t>Câu 1: Nêu xuất xứ của phần trích trên. Đoạn trích thể hiện thái độ của tác giả về PHIẾU SỐ gì?</w:t>
      </w:r>
    </w:p>
    <w:p w14:paraId="0356B058" w14:textId="77777777" w:rsidR="00D82422" w:rsidRPr="00B86C53" w:rsidRDefault="00D82422" w:rsidP="00D82422">
      <w:pPr>
        <w:spacing w:after="0" w:line="288" w:lineRule="auto"/>
        <w:jc w:val="both"/>
        <w:rPr>
          <w:rFonts w:ascii="Times New Roman" w:hAnsi="Times New Roman"/>
          <w:sz w:val="28"/>
          <w:szCs w:val="28"/>
        </w:rPr>
      </w:pPr>
      <w:r w:rsidRPr="00B86C53">
        <w:rPr>
          <w:rFonts w:ascii="Times New Roman" w:hAnsi="Times New Roman"/>
          <w:sz w:val="28"/>
          <w:szCs w:val="28"/>
        </w:rPr>
        <w:t xml:space="preserve">Câu 2 : Nhận xét về cách tạo câu và hiệu quả biểu đạt của cách tạo câu đó trong câu văn: </w:t>
      </w:r>
      <w:r w:rsidRPr="00B86C53">
        <w:rPr>
          <w:rFonts w:ascii="Times New Roman" w:hAnsi="Times New Roman"/>
          <w:i/>
          <w:sz w:val="28"/>
          <w:szCs w:val="28"/>
        </w:rPr>
        <w:t>“Đối với việc học tập, cách đó chỉ là lừa mình dối người, đối với việc làm người thì đó là thể hiện phẩm chất tầm thường</w:t>
      </w:r>
      <w:r w:rsidRPr="00B86C53">
        <w:rPr>
          <w:rFonts w:ascii="Times New Roman" w:hAnsi="Times New Roman"/>
          <w:sz w:val="28"/>
          <w:szCs w:val="28"/>
        </w:rPr>
        <w:t xml:space="preserve">, </w:t>
      </w:r>
      <w:r w:rsidRPr="00B86C53">
        <w:rPr>
          <w:rFonts w:ascii="Times New Roman" w:hAnsi="Times New Roman"/>
          <w:i/>
          <w:sz w:val="28"/>
          <w:szCs w:val="28"/>
        </w:rPr>
        <w:t>thấp kém.”</w:t>
      </w:r>
    </w:p>
    <w:p w14:paraId="2FB7C3F0" w14:textId="77777777" w:rsidR="00D82422" w:rsidRPr="00B86C53" w:rsidRDefault="00D82422" w:rsidP="00D82422">
      <w:pPr>
        <w:spacing w:after="0" w:line="288" w:lineRule="auto"/>
        <w:jc w:val="both"/>
        <w:rPr>
          <w:rFonts w:ascii="Times New Roman" w:hAnsi="Times New Roman"/>
          <w:sz w:val="28"/>
          <w:szCs w:val="28"/>
        </w:rPr>
      </w:pPr>
      <w:r w:rsidRPr="00B86C53">
        <w:rPr>
          <w:rFonts w:ascii="Times New Roman" w:hAnsi="Times New Roman"/>
          <w:sz w:val="28"/>
          <w:szCs w:val="28"/>
        </w:rPr>
        <w:t>Câu 3 : Viết một đoạn văn (tối đa 1/2 trang giấy thi) qua phần trích trên em rút ra bài học gì cho bản thân, trong đó có sử dụng thành phần biệt lập (chỉ rõ thành phần biệt lập được sử dụng).</w:t>
      </w:r>
    </w:p>
    <w:tbl>
      <w:tblPr>
        <w:tblW w:w="990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8"/>
      </w:tblGrid>
      <w:tr w:rsidR="00D82422" w:rsidRPr="00B86C53" w14:paraId="55631C03" w14:textId="77777777" w:rsidTr="00F45071">
        <w:tc>
          <w:tcPr>
            <w:tcW w:w="7796" w:type="dxa"/>
            <w:shd w:val="clear" w:color="auto" w:fill="auto"/>
          </w:tcPr>
          <w:p w14:paraId="37E488DB" w14:textId="77777777" w:rsidR="00D82422" w:rsidRPr="00B86C53" w:rsidRDefault="00D82422" w:rsidP="00F45071">
            <w:pPr>
              <w:spacing w:after="0" w:line="288" w:lineRule="auto"/>
              <w:jc w:val="both"/>
              <w:rPr>
                <w:rFonts w:ascii="Times New Roman" w:hAnsi="Times New Roman"/>
                <w:sz w:val="28"/>
                <w:szCs w:val="28"/>
              </w:rPr>
            </w:pPr>
            <w:r w:rsidRPr="00B86C53">
              <w:rPr>
                <w:rFonts w:ascii="Times New Roman" w:hAnsi="Times New Roman"/>
                <w:sz w:val="28"/>
                <w:szCs w:val="28"/>
              </w:rPr>
              <w:t xml:space="preserve">- Đoạn trích thuộc văn bản </w:t>
            </w:r>
            <w:r w:rsidRPr="00B86C53">
              <w:rPr>
                <w:rFonts w:ascii="Times New Roman" w:hAnsi="Times New Roman"/>
                <w:i/>
                <w:sz w:val="28"/>
                <w:szCs w:val="28"/>
              </w:rPr>
              <w:t>“ Bàn về đọc sách”</w:t>
            </w:r>
            <w:r w:rsidRPr="00B86C53">
              <w:rPr>
                <w:rFonts w:ascii="Times New Roman" w:hAnsi="Times New Roman"/>
                <w:sz w:val="28"/>
                <w:szCs w:val="28"/>
              </w:rPr>
              <w:t xml:space="preserve"> của tác giả Chu Quang Tiềm.</w:t>
            </w:r>
          </w:p>
        </w:tc>
      </w:tr>
      <w:tr w:rsidR="00D82422" w:rsidRPr="00B86C53" w14:paraId="06ACA764" w14:textId="77777777" w:rsidTr="00F45071">
        <w:tc>
          <w:tcPr>
            <w:tcW w:w="7796" w:type="dxa"/>
            <w:shd w:val="clear" w:color="auto" w:fill="auto"/>
          </w:tcPr>
          <w:p w14:paraId="563692DA" w14:textId="77777777" w:rsidR="00D82422" w:rsidRPr="00B86C53" w:rsidRDefault="00D82422" w:rsidP="00F45071">
            <w:pPr>
              <w:spacing w:after="0" w:line="288" w:lineRule="auto"/>
              <w:jc w:val="both"/>
              <w:rPr>
                <w:rFonts w:ascii="Times New Roman" w:hAnsi="Times New Roman"/>
                <w:sz w:val="28"/>
                <w:szCs w:val="28"/>
              </w:rPr>
            </w:pPr>
            <w:r w:rsidRPr="00B86C53">
              <w:rPr>
                <w:rFonts w:ascii="Times New Roman" w:hAnsi="Times New Roman"/>
                <w:sz w:val="28"/>
                <w:szCs w:val="28"/>
              </w:rPr>
              <w:t>- Thái độ của tác giả đề cập tới PHIẾU SỐ: chỉ ra các thiên hướng sai lạc dễ mắc phải của  việc đọc sách.</w:t>
            </w:r>
          </w:p>
        </w:tc>
      </w:tr>
      <w:tr w:rsidR="00D82422" w:rsidRPr="00B86C53" w14:paraId="5D05EE68" w14:textId="77777777" w:rsidTr="00F45071">
        <w:tc>
          <w:tcPr>
            <w:tcW w:w="7796" w:type="dxa"/>
            <w:shd w:val="clear" w:color="auto" w:fill="auto"/>
          </w:tcPr>
          <w:p w14:paraId="289E53EA" w14:textId="77777777" w:rsidR="00D82422" w:rsidRPr="00B86C53" w:rsidRDefault="00D82422" w:rsidP="00F45071">
            <w:pPr>
              <w:spacing w:after="0" w:line="288" w:lineRule="auto"/>
              <w:jc w:val="both"/>
              <w:rPr>
                <w:rFonts w:ascii="Times New Roman" w:hAnsi="Times New Roman"/>
                <w:sz w:val="28"/>
                <w:szCs w:val="28"/>
              </w:rPr>
            </w:pPr>
            <w:r w:rsidRPr="00B86C53">
              <w:rPr>
                <w:rFonts w:ascii="Times New Roman" w:hAnsi="Times New Roman"/>
                <w:sz w:val="28"/>
                <w:szCs w:val="28"/>
              </w:rPr>
              <w:t>- Cách tạo câu: câu ghép có 2 vế, có quan hệ đồng thời; ở đầu mỗi vế có bộ phận khởi ngữ.</w:t>
            </w:r>
          </w:p>
        </w:tc>
      </w:tr>
      <w:tr w:rsidR="00D82422" w:rsidRPr="00B86C53" w14:paraId="28931EF9" w14:textId="77777777" w:rsidTr="00F45071">
        <w:tc>
          <w:tcPr>
            <w:tcW w:w="7796" w:type="dxa"/>
            <w:shd w:val="clear" w:color="auto" w:fill="auto"/>
          </w:tcPr>
          <w:p w14:paraId="4797E0AD" w14:textId="77777777" w:rsidR="00D82422" w:rsidRPr="00B86C53" w:rsidRDefault="00D82422" w:rsidP="00F45071">
            <w:pPr>
              <w:spacing w:after="0" w:line="288" w:lineRule="auto"/>
              <w:jc w:val="both"/>
              <w:rPr>
                <w:rFonts w:ascii="Times New Roman" w:hAnsi="Times New Roman"/>
                <w:sz w:val="28"/>
                <w:szCs w:val="28"/>
              </w:rPr>
            </w:pPr>
            <w:r w:rsidRPr="00B86C53">
              <w:rPr>
                <w:rFonts w:ascii="Times New Roman" w:hAnsi="Times New Roman"/>
                <w:sz w:val="28"/>
                <w:szCs w:val="28"/>
              </w:rPr>
              <w:lastRenderedPageBreak/>
              <w:t xml:space="preserve">- Hiệu quả biểu đạt: giúp tác giả bày tỏ thái độ trước tình hình sách vở ngày càng nhiều thì cần có cách thức đọc sách như thế nào cho hữu ích cho việc học tập và việc làm người, đồng thời ông thẳng thắn chỉ rõ lối đọc sai lạc </w:t>
            </w:r>
            <w:r w:rsidRPr="00B86C53">
              <w:rPr>
                <w:rFonts w:ascii="Times New Roman" w:hAnsi="Times New Roman"/>
                <w:i/>
                <w:sz w:val="28"/>
                <w:szCs w:val="28"/>
              </w:rPr>
              <w:t>“tầm thường, thấp kém”.</w:t>
            </w:r>
          </w:p>
        </w:tc>
      </w:tr>
      <w:tr w:rsidR="00D82422" w:rsidRPr="00B86C53" w14:paraId="78510D60" w14:textId="77777777" w:rsidTr="00F45071">
        <w:trPr>
          <w:trHeight w:val="1273"/>
        </w:trPr>
        <w:tc>
          <w:tcPr>
            <w:tcW w:w="7796" w:type="dxa"/>
            <w:shd w:val="clear" w:color="auto" w:fill="auto"/>
          </w:tcPr>
          <w:p w14:paraId="2F17ECEE" w14:textId="77777777" w:rsidR="00D82422" w:rsidRPr="00B86C53" w:rsidRDefault="00D82422" w:rsidP="00F45071">
            <w:pPr>
              <w:spacing w:after="0" w:line="288" w:lineRule="auto"/>
              <w:jc w:val="both"/>
              <w:rPr>
                <w:rFonts w:ascii="Times New Roman" w:hAnsi="Times New Roman"/>
                <w:sz w:val="28"/>
                <w:szCs w:val="28"/>
              </w:rPr>
            </w:pPr>
            <w:r w:rsidRPr="00B86C53">
              <w:rPr>
                <w:rFonts w:ascii="Times New Roman" w:hAnsi="Times New Roman"/>
                <w:sz w:val="28"/>
                <w:szCs w:val="28"/>
              </w:rPr>
              <w:t>* Hình thức:</w:t>
            </w:r>
          </w:p>
          <w:p w14:paraId="43E94253" w14:textId="77777777" w:rsidR="00D82422" w:rsidRPr="00B86C53" w:rsidRDefault="00D82422" w:rsidP="00F45071">
            <w:pPr>
              <w:spacing w:after="0" w:line="288" w:lineRule="auto"/>
              <w:jc w:val="both"/>
              <w:rPr>
                <w:rFonts w:ascii="Times New Roman" w:hAnsi="Times New Roman"/>
                <w:sz w:val="28"/>
                <w:szCs w:val="28"/>
              </w:rPr>
            </w:pPr>
            <w:r w:rsidRPr="00B86C53">
              <w:rPr>
                <w:rFonts w:ascii="Times New Roman" w:hAnsi="Times New Roman"/>
                <w:sz w:val="28"/>
                <w:szCs w:val="28"/>
              </w:rPr>
              <w:t>- Cấu trúc đoạn văn hợp lí, đảm bảo dung lượng, các ý rõ ràng, lí lẽ thuyết phục, lập luận chặt chẽ.</w:t>
            </w:r>
          </w:p>
          <w:p w14:paraId="66A23827" w14:textId="77777777" w:rsidR="00D82422" w:rsidRPr="00B86C53" w:rsidRDefault="00D82422" w:rsidP="00F45071">
            <w:pPr>
              <w:spacing w:after="0" w:line="288" w:lineRule="auto"/>
              <w:jc w:val="both"/>
              <w:rPr>
                <w:rFonts w:ascii="Times New Roman" w:hAnsi="Times New Roman"/>
                <w:sz w:val="28"/>
                <w:szCs w:val="28"/>
              </w:rPr>
            </w:pPr>
            <w:r w:rsidRPr="00B86C53">
              <w:rPr>
                <w:rFonts w:ascii="Times New Roman" w:hAnsi="Times New Roman"/>
                <w:sz w:val="28"/>
                <w:szCs w:val="28"/>
              </w:rPr>
              <w:t>- Trình bày chữ viết sạch sẽ; diễn đạt mạch lạc, không mắc lỗi chính tả, ngữ pháp thông thường</w:t>
            </w:r>
          </w:p>
        </w:tc>
      </w:tr>
      <w:tr w:rsidR="00D82422" w:rsidRPr="00B86C53" w14:paraId="761D8FC6" w14:textId="77777777" w:rsidTr="00F45071">
        <w:tc>
          <w:tcPr>
            <w:tcW w:w="7796" w:type="dxa"/>
            <w:shd w:val="clear" w:color="auto" w:fill="auto"/>
          </w:tcPr>
          <w:p w14:paraId="587B1A94" w14:textId="77777777" w:rsidR="00D82422" w:rsidRPr="00B86C53" w:rsidRDefault="00D82422" w:rsidP="00F45071">
            <w:pPr>
              <w:spacing w:after="0" w:line="288" w:lineRule="auto"/>
              <w:jc w:val="both"/>
              <w:rPr>
                <w:rFonts w:ascii="Times New Roman" w:hAnsi="Times New Roman"/>
                <w:sz w:val="28"/>
                <w:szCs w:val="28"/>
              </w:rPr>
            </w:pPr>
            <w:r w:rsidRPr="00B86C53">
              <w:rPr>
                <w:rFonts w:ascii="Times New Roman" w:hAnsi="Times New Roman"/>
                <w:sz w:val="28"/>
                <w:szCs w:val="28"/>
              </w:rPr>
              <w:t>* Nội dung:</w:t>
            </w:r>
          </w:p>
          <w:p w14:paraId="05B77F9A" w14:textId="77777777" w:rsidR="00D82422" w:rsidRPr="00B86C53" w:rsidRDefault="00D82422" w:rsidP="00F45071">
            <w:pPr>
              <w:spacing w:after="0" w:line="288" w:lineRule="auto"/>
              <w:jc w:val="both"/>
              <w:rPr>
                <w:rFonts w:ascii="Times New Roman" w:hAnsi="Times New Roman"/>
                <w:sz w:val="28"/>
                <w:szCs w:val="28"/>
              </w:rPr>
            </w:pPr>
            <w:r w:rsidRPr="00B86C53">
              <w:rPr>
                <w:rFonts w:ascii="Times New Roman" w:hAnsi="Times New Roman"/>
                <w:sz w:val="28"/>
                <w:szCs w:val="28"/>
              </w:rPr>
              <w:t>- Bài học đối với việc  đọc sách:</w:t>
            </w:r>
          </w:p>
          <w:p w14:paraId="6BA6F6A2" w14:textId="77777777" w:rsidR="00D82422" w:rsidRPr="00B86C53" w:rsidRDefault="00D82422" w:rsidP="00F45071">
            <w:pPr>
              <w:spacing w:after="0" w:line="288" w:lineRule="auto"/>
              <w:jc w:val="both"/>
              <w:rPr>
                <w:rFonts w:ascii="Times New Roman" w:hAnsi="Times New Roman"/>
                <w:sz w:val="28"/>
                <w:szCs w:val="28"/>
              </w:rPr>
            </w:pPr>
            <w:r w:rsidRPr="00B86C53">
              <w:rPr>
                <w:rFonts w:ascii="Times New Roman" w:hAnsi="Times New Roman"/>
                <w:sz w:val="28"/>
                <w:szCs w:val="28"/>
              </w:rPr>
              <w:t>+ Thấm nhuần vai trò, ý nghĩ của sách và của việc đọc sách…</w:t>
            </w:r>
          </w:p>
          <w:p w14:paraId="7F508DD3" w14:textId="77777777" w:rsidR="00D82422" w:rsidRPr="00B86C53" w:rsidRDefault="00D82422" w:rsidP="00F45071">
            <w:pPr>
              <w:spacing w:after="0" w:line="288" w:lineRule="auto"/>
              <w:jc w:val="both"/>
              <w:rPr>
                <w:rFonts w:ascii="Times New Roman" w:hAnsi="Times New Roman"/>
                <w:sz w:val="28"/>
                <w:szCs w:val="28"/>
              </w:rPr>
            </w:pPr>
            <w:r w:rsidRPr="00B86C53">
              <w:rPr>
                <w:rFonts w:ascii="Times New Roman" w:hAnsi="Times New Roman"/>
                <w:sz w:val="28"/>
                <w:szCs w:val="28"/>
              </w:rPr>
              <w:t>+ Tiếp thu những phương thức đọc sách hiệu quả: chọn sách tốt; đọc để lấy sự hiểu biết, chứ không lấy số lượng;  định hướng đọc kết hợp các loại sách; đọc có mục đích, có kế hoạch…)</w:t>
            </w:r>
          </w:p>
          <w:p w14:paraId="505DC3EC" w14:textId="77777777" w:rsidR="00D82422" w:rsidRPr="00B86C53" w:rsidRDefault="00D82422" w:rsidP="00F45071">
            <w:pPr>
              <w:spacing w:after="0" w:line="288" w:lineRule="auto"/>
              <w:jc w:val="both"/>
              <w:rPr>
                <w:rFonts w:ascii="Times New Roman" w:hAnsi="Times New Roman"/>
                <w:sz w:val="28"/>
                <w:szCs w:val="28"/>
              </w:rPr>
            </w:pPr>
            <w:r w:rsidRPr="00B86C53">
              <w:rPr>
                <w:rFonts w:ascii="Times New Roman" w:hAnsi="Times New Roman"/>
                <w:sz w:val="28"/>
                <w:szCs w:val="28"/>
              </w:rPr>
              <w:t>- Chỉ rõ thành phần biệt lập được sử dụng..</w:t>
            </w:r>
          </w:p>
          <w:p w14:paraId="383220B5" w14:textId="77777777" w:rsidR="00D82422" w:rsidRPr="00B86C53" w:rsidRDefault="00D82422" w:rsidP="00F45071">
            <w:pPr>
              <w:spacing w:after="0" w:line="288" w:lineRule="auto"/>
              <w:rPr>
                <w:rFonts w:ascii="Times New Roman" w:hAnsi="Times New Roman"/>
                <w:sz w:val="28"/>
                <w:szCs w:val="28"/>
              </w:rPr>
            </w:pPr>
            <w:r w:rsidRPr="00B86C53">
              <w:rPr>
                <w:rFonts w:ascii="Times New Roman" w:hAnsi="Times New Roman"/>
                <w:i/>
                <w:sz w:val="28"/>
                <w:szCs w:val="28"/>
              </w:rPr>
              <w:t>Lưu ý: Giáo viên chấm linh hoạt trên cơ sở lập luận bài làm của HS.</w:t>
            </w:r>
          </w:p>
        </w:tc>
      </w:tr>
    </w:tbl>
    <w:p w14:paraId="67219ED5" w14:textId="77777777" w:rsidR="00D82422" w:rsidRPr="00B86C53" w:rsidRDefault="00D82422" w:rsidP="00D82422">
      <w:pPr>
        <w:spacing w:after="0" w:line="288" w:lineRule="auto"/>
        <w:rPr>
          <w:rFonts w:ascii="Times New Roman" w:hAnsi="Times New Roman"/>
          <w:sz w:val="28"/>
          <w:szCs w:val="28"/>
        </w:rPr>
      </w:pPr>
    </w:p>
    <w:p w14:paraId="0FD72D9E" w14:textId="77777777" w:rsidR="00D82422" w:rsidRPr="00B86C53" w:rsidRDefault="00D82422" w:rsidP="00D82422">
      <w:pPr>
        <w:spacing w:after="0" w:line="288" w:lineRule="auto"/>
        <w:rPr>
          <w:rFonts w:ascii="Times New Roman" w:hAnsi="Times New Roman"/>
          <w:b/>
          <w:color w:val="FF0000"/>
          <w:sz w:val="28"/>
          <w:szCs w:val="28"/>
        </w:rPr>
      </w:pPr>
      <w:r w:rsidRPr="00B86C53">
        <w:rPr>
          <w:rFonts w:ascii="Times New Roman" w:hAnsi="Times New Roman"/>
          <w:b/>
          <w:color w:val="FF0000"/>
          <w:sz w:val="28"/>
          <w:szCs w:val="28"/>
        </w:rPr>
        <w:br w:type="page"/>
      </w:r>
    </w:p>
    <w:p w14:paraId="4CFDD0E0"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lastRenderedPageBreak/>
        <w:t>CHUẨN BỊ HÀNH TRANG VÀO THẾ KỈ MỚI – VŨ KHOAN</w:t>
      </w:r>
    </w:p>
    <w:p w14:paraId="40431058" w14:textId="77777777" w:rsidR="00D82422" w:rsidRPr="00B86C53" w:rsidRDefault="00D82422" w:rsidP="00D82422">
      <w:pPr>
        <w:spacing w:after="0" w:line="288" w:lineRule="auto"/>
        <w:rPr>
          <w:rFonts w:ascii="Times New Roman" w:hAnsi="Times New Roman"/>
          <w:b/>
          <w:color w:val="FF0000"/>
          <w:sz w:val="28"/>
          <w:szCs w:val="28"/>
          <w:lang w:val="vi-VN"/>
        </w:rPr>
      </w:pPr>
      <w:r w:rsidRPr="00B86C53">
        <w:rPr>
          <w:rFonts w:ascii="Times New Roman" w:hAnsi="Times New Roman"/>
          <w:b/>
          <w:color w:val="FF0000"/>
          <w:sz w:val="28"/>
          <w:szCs w:val="28"/>
          <w:lang w:val="vi-VN"/>
        </w:rPr>
        <w:t>PHIẾU SỐ 1:</w:t>
      </w:r>
    </w:p>
    <w:p w14:paraId="67D6DA2E"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Lớp trẻ Việt Nam cần nhận ra những cái mạnh, cái yếu của con người Việt Nam để rèn những thói quen tốt khi bước vào nền kinh tế mới.  </w:t>
      </w:r>
    </w:p>
    <w:p w14:paraId="387D0B3A"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Tết năm nay là sự chuyển tiếp giữa hai thế kỉ, và hơn thế nữa, là sự chuyển tiếp giữa hai thiên niên kỉ. Trong thời khắc như vậy, ai ai cũng nói tới việc chuẩn bị hành trang vào thế kỉ mới, thiên niên kỉ mới.</w:t>
      </w:r>
    </w:p>
    <w:p w14:paraId="302474DB"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Trong những hành trang ấy, có lẽ sự chuẩn bị bản thân con người là quan trọng nhất. Từ cổ chí kim, bao giờ con người cũng là động lực phát triển của lịch sử. Trong thế kỉ tới mà ai ai cũng thừ nhận rằng nền kinh tế tri thức sẽ là phát triển mạnh mẽ thì vai trò con người lại càng nổi trội.</w:t>
      </w:r>
    </w:p>
    <w:p w14:paraId="01A3C5A9"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Cần chuẩn bị những cái cần thiết trong hành trang mang vào thế kỉ mới, trong khi chúng ta đã chứng kiến sự phát triển như huyền thoại của khoa học và công nghệ, làm cho tỉ trọng trí tuệ trong một sản phẩm ngày càng lớn. Chắc rằng chiều hướng này sẽ ngày càng gia tăng. Một phần dưới tác động của những tiến bộ về khoa học và công nghệ, sự giao thoa, hội nhập giữa các nền kinh tế chắc chắn sẽ sâu rộng hơn nhiều.</w:t>
      </w:r>
    </w:p>
    <w:p w14:paraId="02E29E8B"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1:</w:t>
      </w:r>
      <w:r w:rsidRPr="00B86C53">
        <w:rPr>
          <w:rFonts w:ascii="Times New Roman" w:eastAsia="Times New Roman" w:hAnsi="Times New Roman"/>
          <w:color w:val="000000"/>
          <w:sz w:val="28"/>
          <w:szCs w:val="28"/>
        </w:rPr>
        <w:t xml:space="preserve"> Xác định phương thức biểu đạt chính được sử dụng trong đoạn trích trên</w:t>
      </w:r>
    </w:p>
    <w:p w14:paraId="4AE8EC2D" w14:textId="77777777" w:rsidR="00D82422" w:rsidRPr="00B86C53" w:rsidRDefault="00D82422" w:rsidP="00DB7318">
      <w:pPr>
        <w:pStyle w:val="ListParagraph"/>
        <w:numPr>
          <w:ilvl w:val="0"/>
          <w:numId w:val="72"/>
        </w:numPr>
        <w:spacing w:after="0" w:line="288" w:lineRule="auto"/>
        <w:jc w:val="both"/>
        <w:rPr>
          <w:rFonts w:eastAsia="Times New Roman" w:cs="Times New Roman"/>
          <w:color w:val="000000"/>
          <w:szCs w:val="28"/>
        </w:rPr>
      </w:pPr>
      <w:r w:rsidRPr="00B86C53">
        <w:rPr>
          <w:rFonts w:eastAsia="Times New Roman" w:cs="Times New Roman"/>
          <w:color w:val="000000"/>
          <w:szCs w:val="28"/>
        </w:rPr>
        <w:t>Phương thức biểu đạt của đoạn trích trên là nghị luận</w:t>
      </w:r>
    </w:p>
    <w:p w14:paraId="64B949BB"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2:</w:t>
      </w:r>
      <w:r w:rsidRPr="00B86C53">
        <w:rPr>
          <w:rFonts w:ascii="Times New Roman" w:eastAsia="Times New Roman" w:hAnsi="Times New Roman"/>
          <w:color w:val="000000"/>
          <w:sz w:val="28"/>
          <w:szCs w:val="28"/>
        </w:rPr>
        <w:t>  Phần gạch chân trong câu văn: </w:t>
      </w:r>
      <w:r w:rsidRPr="00B86C53">
        <w:rPr>
          <w:rFonts w:ascii="Times New Roman" w:eastAsia="Times New Roman" w:hAnsi="Times New Roman"/>
          <w:color w:val="000000"/>
          <w:sz w:val="28"/>
          <w:szCs w:val="28"/>
          <w:u w:val="single"/>
        </w:rPr>
        <w:t>“Trong thời khắc như vậy</w:t>
      </w:r>
      <w:r w:rsidRPr="00B86C53">
        <w:rPr>
          <w:rFonts w:ascii="Times New Roman" w:eastAsia="Times New Roman" w:hAnsi="Times New Roman"/>
          <w:color w:val="000000"/>
          <w:sz w:val="28"/>
          <w:szCs w:val="28"/>
        </w:rPr>
        <w:t>, ai ai cũng nói tới việc chuẩn bị hành trang vào thế kỉ mới, thiên niên kỉ mới” thuộc thành phần gì của câu.</w:t>
      </w:r>
    </w:p>
    <w:p w14:paraId="334E7230" w14:textId="77777777" w:rsidR="00D82422" w:rsidRPr="00B86C53" w:rsidRDefault="00D82422" w:rsidP="00DB7318">
      <w:pPr>
        <w:pStyle w:val="ListParagraph"/>
        <w:numPr>
          <w:ilvl w:val="0"/>
          <w:numId w:val="72"/>
        </w:numPr>
        <w:spacing w:after="0" w:line="288" w:lineRule="auto"/>
        <w:jc w:val="both"/>
        <w:rPr>
          <w:rFonts w:eastAsia="Times New Roman" w:cs="Times New Roman"/>
          <w:color w:val="000000"/>
          <w:szCs w:val="28"/>
        </w:rPr>
      </w:pPr>
      <w:r w:rsidRPr="00B86C53">
        <w:rPr>
          <w:rFonts w:eastAsia="Times New Roman" w:cs="Times New Roman"/>
          <w:color w:val="000000"/>
          <w:szCs w:val="28"/>
        </w:rPr>
        <w:t>“”trong thời khắc như vậy” là thành phần trạng ngữ</w:t>
      </w:r>
    </w:p>
    <w:p w14:paraId="637F5A73"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3:</w:t>
      </w:r>
      <w:r w:rsidRPr="00B86C53">
        <w:rPr>
          <w:rFonts w:ascii="Times New Roman" w:eastAsia="Times New Roman" w:hAnsi="Times New Roman"/>
          <w:color w:val="000000"/>
          <w:sz w:val="28"/>
          <w:szCs w:val="28"/>
        </w:rPr>
        <w:t>  Theo tác giả, trong những hành trang chuẩn bị vào thế kỉ mới thì sự chuẩn bị nào là quan trọng nhất? Vì sao?</w:t>
      </w:r>
    </w:p>
    <w:p w14:paraId="27BDE4C4" w14:textId="77777777" w:rsidR="00D82422" w:rsidRPr="00B86C53" w:rsidRDefault="00D82422" w:rsidP="00D82422">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xml:space="preserve">          - Sự chuẩn bị quan trọng nhất là: con người.</w:t>
      </w:r>
    </w:p>
    <w:p w14:paraId="3AFDF7C3" w14:textId="77777777" w:rsidR="00D82422" w:rsidRPr="00B86C53" w:rsidRDefault="00D82422" w:rsidP="00DB7318">
      <w:pPr>
        <w:pStyle w:val="ListParagraph"/>
        <w:numPr>
          <w:ilvl w:val="0"/>
          <w:numId w:val="72"/>
        </w:numPr>
        <w:spacing w:after="0" w:line="288" w:lineRule="auto"/>
        <w:jc w:val="both"/>
        <w:rPr>
          <w:rFonts w:eastAsia="Times New Roman" w:cs="Times New Roman"/>
          <w:color w:val="000000"/>
          <w:szCs w:val="28"/>
        </w:rPr>
      </w:pPr>
      <w:r w:rsidRPr="00B86C53">
        <w:rPr>
          <w:rFonts w:eastAsia="Times New Roman" w:cs="Times New Roman"/>
          <w:color w:val="000000"/>
          <w:szCs w:val="28"/>
        </w:rPr>
        <w:t xml:space="preserve">- Vì: con người cũng là động lực phát triển của lịch sử. </w:t>
      </w:r>
    </w:p>
    <w:p w14:paraId="3C16D566"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4.</w:t>
      </w:r>
      <w:r w:rsidRPr="00B86C53">
        <w:rPr>
          <w:rFonts w:ascii="Times New Roman" w:eastAsia="Times New Roman" w:hAnsi="Times New Roman"/>
          <w:color w:val="000000"/>
          <w:sz w:val="28"/>
          <w:szCs w:val="28"/>
        </w:rPr>
        <w:t>  Là một học sinh, em nhận thấy mình cần phải làm gì để đóng góp công sức vào công cuộc xây dựng phát triển đất nước? Trả lời từ 3 đến 5 câu.</w:t>
      </w:r>
    </w:p>
    <w:p w14:paraId="53057090" w14:textId="77777777" w:rsidR="00D82422" w:rsidRPr="00B86C53" w:rsidRDefault="00D82422" w:rsidP="00D82422">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Trước hết mỗi học sinh cần có mơ ước, lí tưởng cao đẹp.</w:t>
      </w:r>
    </w:p>
    <w:p w14:paraId="12BC1B3B" w14:textId="77777777" w:rsidR="00D82422" w:rsidRPr="00B86C53" w:rsidRDefault="00D82422" w:rsidP="00D82422">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Xác định mục đích học tập, không ngừng cố gắng để vươn lên trong học tập.</w:t>
      </w:r>
    </w:p>
    <w:p w14:paraId="556D74E2"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Trước mọi khó khăn, thử thách không chùn bước, nỗ lực không ngừng.</w:t>
      </w:r>
    </w:p>
    <w:p w14:paraId="6329E2C2"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p>
    <w:p w14:paraId="58ED1274"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p>
    <w:p w14:paraId="19E9CE26"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p>
    <w:p w14:paraId="399651C2"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p>
    <w:p w14:paraId="56CB6407"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p>
    <w:p w14:paraId="53C9579A"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p>
    <w:p w14:paraId="6E32A0D5"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p>
    <w:p w14:paraId="27510F2E"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p>
    <w:p w14:paraId="6BC01EAA"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125"/>
        <w:gridCol w:w="8729"/>
      </w:tblGrid>
      <w:tr w:rsidR="00D82422" w:rsidRPr="00B86C53" w14:paraId="4BC227FF" w14:textId="77777777" w:rsidTr="00F45071">
        <w:tc>
          <w:tcPr>
            <w:tcW w:w="1129" w:type="dxa"/>
          </w:tcPr>
          <w:p w14:paraId="4465607C" w14:textId="77777777" w:rsidR="00D82422" w:rsidRPr="00B86C53" w:rsidRDefault="00D82422" w:rsidP="00DB7318">
            <w:pPr>
              <w:pStyle w:val="ListParagraph"/>
              <w:numPr>
                <w:ilvl w:val="0"/>
                <w:numId w:val="65"/>
              </w:numPr>
              <w:spacing w:after="0" w:line="288" w:lineRule="auto"/>
              <w:jc w:val="center"/>
              <w:rPr>
                <w:rFonts w:cs="Times New Roman"/>
                <w:b/>
                <w:color w:val="FF0000"/>
                <w:szCs w:val="28"/>
              </w:rPr>
            </w:pPr>
          </w:p>
        </w:tc>
        <w:tc>
          <w:tcPr>
            <w:tcW w:w="8761" w:type="dxa"/>
          </w:tcPr>
          <w:p w14:paraId="0033514A"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Phương thức biểu đạt chính: nghị luận</w:t>
            </w:r>
          </w:p>
        </w:tc>
      </w:tr>
      <w:tr w:rsidR="00D82422" w:rsidRPr="00B86C53" w14:paraId="5B17DDFF" w14:textId="77777777" w:rsidTr="00F45071">
        <w:tc>
          <w:tcPr>
            <w:tcW w:w="1129" w:type="dxa"/>
          </w:tcPr>
          <w:p w14:paraId="7285509B" w14:textId="77777777" w:rsidR="00D82422" w:rsidRPr="00B86C53" w:rsidRDefault="00D82422" w:rsidP="00DB7318">
            <w:pPr>
              <w:pStyle w:val="ListParagraph"/>
              <w:numPr>
                <w:ilvl w:val="0"/>
                <w:numId w:val="65"/>
              </w:numPr>
              <w:spacing w:after="0" w:line="288" w:lineRule="auto"/>
              <w:jc w:val="center"/>
              <w:rPr>
                <w:rFonts w:cs="Times New Roman"/>
                <w:b/>
                <w:color w:val="FF0000"/>
                <w:szCs w:val="28"/>
              </w:rPr>
            </w:pPr>
          </w:p>
        </w:tc>
        <w:tc>
          <w:tcPr>
            <w:tcW w:w="8761" w:type="dxa"/>
          </w:tcPr>
          <w:p w14:paraId="7F7232E8"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Thành phần: Trạng ngữ</w:t>
            </w:r>
          </w:p>
        </w:tc>
      </w:tr>
      <w:tr w:rsidR="00D82422" w:rsidRPr="00B86C53" w14:paraId="1E6520F5" w14:textId="77777777" w:rsidTr="00F45071">
        <w:tc>
          <w:tcPr>
            <w:tcW w:w="1129" w:type="dxa"/>
          </w:tcPr>
          <w:p w14:paraId="3DAC793F" w14:textId="77777777" w:rsidR="00D82422" w:rsidRPr="00B86C53" w:rsidRDefault="00D82422" w:rsidP="00DB7318">
            <w:pPr>
              <w:pStyle w:val="ListParagraph"/>
              <w:numPr>
                <w:ilvl w:val="0"/>
                <w:numId w:val="65"/>
              </w:numPr>
              <w:spacing w:after="0" w:line="288" w:lineRule="auto"/>
              <w:jc w:val="center"/>
              <w:rPr>
                <w:rFonts w:cs="Times New Roman"/>
                <w:b/>
                <w:color w:val="FF0000"/>
                <w:szCs w:val="28"/>
              </w:rPr>
            </w:pPr>
          </w:p>
        </w:tc>
        <w:tc>
          <w:tcPr>
            <w:tcW w:w="8761" w:type="dxa"/>
          </w:tcPr>
          <w:p w14:paraId="1CB43829"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Sự chuẩn bị quan trọng nhất là: con người.</w:t>
            </w:r>
          </w:p>
          <w:p w14:paraId="48DB414E"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Vì: con người cũng là động lực phát triển của lịch sử.</w:t>
            </w:r>
          </w:p>
        </w:tc>
      </w:tr>
      <w:tr w:rsidR="00D82422" w:rsidRPr="00B86C53" w14:paraId="5E34946E" w14:textId="77777777" w:rsidTr="00F45071">
        <w:tc>
          <w:tcPr>
            <w:tcW w:w="1129" w:type="dxa"/>
          </w:tcPr>
          <w:p w14:paraId="28AE25C1" w14:textId="77777777" w:rsidR="00D82422" w:rsidRPr="00B86C53" w:rsidRDefault="00D82422" w:rsidP="00DB7318">
            <w:pPr>
              <w:pStyle w:val="ListParagraph"/>
              <w:numPr>
                <w:ilvl w:val="0"/>
                <w:numId w:val="65"/>
              </w:numPr>
              <w:spacing w:after="0" w:line="288" w:lineRule="auto"/>
              <w:jc w:val="center"/>
              <w:rPr>
                <w:rFonts w:cs="Times New Roman"/>
                <w:b/>
                <w:color w:val="FF0000"/>
                <w:szCs w:val="28"/>
              </w:rPr>
            </w:pPr>
          </w:p>
        </w:tc>
        <w:tc>
          <w:tcPr>
            <w:tcW w:w="8761" w:type="dxa"/>
          </w:tcPr>
          <w:p w14:paraId="3BEB3348"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Trước hết mỗi học sinh cần có mơ ước, lí tưởng cao đẹp.</w:t>
            </w:r>
          </w:p>
          <w:p w14:paraId="491B26A6"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Xác định mục đích học tập, không ngừng cố gắng để vươn lên trong học tập.</w:t>
            </w:r>
          </w:p>
          <w:p w14:paraId="31A691D0"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Trước mọi khó khăn, thử thách không chùn bước, nỗ lực không ngừng.</w:t>
            </w:r>
          </w:p>
        </w:tc>
      </w:tr>
    </w:tbl>
    <w:p w14:paraId="222F1ED3" w14:textId="77777777" w:rsidR="00D82422" w:rsidRPr="00B86C53" w:rsidRDefault="00D82422" w:rsidP="00D82422">
      <w:pPr>
        <w:spacing w:after="0" w:line="288" w:lineRule="auto"/>
        <w:jc w:val="center"/>
        <w:rPr>
          <w:rFonts w:ascii="Times New Roman" w:hAnsi="Times New Roman"/>
          <w:b/>
          <w:color w:val="FF0000"/>
          <w:sz w:val="28"/>
          <w:szCs w:val="28"/>
        </w:rPr>
      </w:pPr>
    </w:p>
    <w:p w14:paraId="04BE367C" w14:textId="77777777" w:rsidR="00D82422" w:rsidRPr="00B86C53" w:rsidRDefault="00D82422" w:rsidP="00D82422">
      <w:pPr>
        <w:spacing w:after="0" w:line="288" w:lineRule="auto"/>
        <w:jc w:val="center"/>
        <w:rPr>
          <w:rFonts w:ascii="Times New Roman" w:hAnsi="Times New Roman"/>
          <w:b/>
          <w:color w:val="FF0000"/>
          <w:sz w:val="28"/>
          <w:szCs w:val="28"/>
        </w:rPr>
      </w:pPr>
    </w:p>
    <w:p w14:paraId="103CDE82" w14:textId="77777777" w:rsidR="00D82422" w:rsidRPr="00B86C53" w:rsidRDefault="00D82422" w:rsidP="00D82422">
      <w:pPr>
        <w:spacing w:after="0" w:line="288" w:lineRule="auto"/>
        <w:rPr>
          <w:rFonts w:ascii="Times New Roman" w:hAnsi="Times New Roman"/>
          <w:b/>
          <w:color w:val="FF0000"/>
          <w:sz w:val="28"/>
          <w:szCs w:val="28"/>
        </w:rPr>
      </w:pPr>
      <w:r w:rsidRPr="00B86C53">
        <w:rPr>
          <w:rFonts w:ascii="Times New Roman" w:hAnsi="Times New Roman"/>
          <w:b/>
          <w:color w:val="FF0000"/>
          <w:sz w:val="28"/>
          <w:szCs w:val="28"/>
        </w:rPr>
        <w:t>PHIẾU SÔ 2:</w:t>
      </w:r>
    </w:p>
    <w:p w14:paraId="0A30E231"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Đọc đoạn trích sau và thực hiện các yêu cầu bên dưới:</w:t>
      </w:r>
    </w:p>
    <w:p w14:paraId="106237C9"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w:t>
      </w:r>
      <w:r w:rsidRPr="00B86C53">
        <w:rPr>
          <w:rFonts w:ascii="Times New Roman" w:eastAsia="Times New Roman" w:hAnsi="Times New Roman"/>
          <w:i/>
          <w:iCs/>
          <w:color w:val="000000"/>
          <w:sz w:val="28"/>
          <w:szCs w:val="28"/>
        </w:rPr>
        <w:t>“ Cái mạnh của con người Việt Nam không chỉ chúng ta nhận biết mà cả thế giới đều thừa nhận là sự thông minh, nhạy bén với cái mới. Bản chất trời phú ấy rất có ích cho xã hội ngày mai mà sự sáng tạo là một yêu cầu hàng đầu. Nhưng bên cạnh cái mạnh đó cũng còn tồn tại không ít cái yếu. Ấy là những lỗ hổng về kiến thức cơ bản do thiên hướng chạy theo những môn học “thời thượng”, nhất là khả năng thực hành và sáng tạo bị hạn chế do lối học chay, học vẹt nặng nề. Không nhanh chóng lấp những lỗ hổng này thì thật khó bề phát huy trí thông minh vốn có và không thể thích ứng với nền kinh tế mới chứa đựng đầy tri thức cơ bản và biến đổi không ngừng”</w:t>
      </w:r>
    </w:p>
    <w:p w14:paraId="2302E686" w14:textId="77777777" w:rsidR="00D82422" w:rsidRPr="00B86C53" w:rsidRDefault="00D82422" w:rsidP="00D82422">
      <w:pPr>
        <w:spacing w:after="0" w:line="288" w:lineRule="auto"/>
        <w:jc w:val="right"/>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(Trích </w:t>
      </w:r>
      <w:r w:rsidRPr="00B86C53">
        <w:rPr>
          <w:rFonts w:ascii="Times New Roman" w:eastAsia="Times New Roman" w:hAnsi="Times New Roman"/>
          <w:i/>
          <w:iCs/>
          <w:color w:val="000000"/>
          <w:sz w:val="28"/>
          <w:szCs w:val="28"/>
        </w:rPr>
        <w:t>Chuẩn bị hành trang vào thế kỉ mới</w:t>
      </w:r>
      <w:r w:rsidRPr="00B86C53">
        <w:rPr>
          <w:rFonts w:ascii="Times New Roman" w:eastAsia="Times New Roman" w:hAnsi="Times New Roman"/>
          <w:color w:val="000000"/>
          <w:sz w:val="28"/>
          <w:szCs w:val="28"/>
        </w:rPr>
        <w:t>, Vũ Khoan, Ngữ văn 9, tập 2)</w:t>
      </w:r>
    </w:p>
    <w:p w14:paraId="4152679D"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 xml:space="preserve">Câu 1: </w:t>
      </w:r>
      <w:r w:rsidRPr="00B86C53">
        <w:rPr>
          <w:rFonts w:ascii="Times New Roman" w:eastAsia="Times New Roman" w:hAnsi="Times New Roman"/>
          <w:color w:val="000000"/>
          <w:sz w:val="28"/>
          <w:szCs w:val="28"/>
        </w:rPr>
        <w:t>Đoạn trích trên đề cập vấn đề gì?</w:t>
      </w:r>
    </w:p>
    <w:p w14:paraId="115DD013" w14:textId="77777777" w:rsidR="00D82422" w:rsidRPr="00B86C53" w:rsidRDefault="00D82422" w:rsidP="00DB7318">
      <w:pPr>
        <w:pStyle w:val="ListParagraph"/>
        <w:numPr>
          <w:ilvl w:val="0"/>
          <w:numId w:val="72"/>
        </w:numPr>
        <w:spacing w:after="0" w:line="288" w:lineRule="auto"/>
        <w:jc w:val="both"/>
        <w:rPr>
          <w:rFonts w:eastAsia="Times New Roman" w:cs="Times New Roman"/>
          <w:color w:val="000000"/>
          <w:szCs w:val="28"/>
        </w:rPr>
      </w:pPr>
      <w:r w:rsidRPr="00B86C53">
        <w:rPr>
          <w:rFonts w:eastAsia="Times New Roman" w:cs="Times New Roman"/>
          <w:color w:val="000000"/>
          <w:szCs w:val="28"/>
        </w:rPr>
        <w:t>Đoạn trích trên đề cập đến cái mạnh , cái yếu của người Việt Nam</w:t>
      </w:r>
    </w:p>
    <w:p w14:paraId="57041ACE"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 xml:space="preserve">Câu 2: </w:t>
      </w:r>
      <w:r w:rsidRPr="00B86C53">
        <w:rPr>
          <w:rFonts w:ascii="Times New Roman" w:eastAsia="Times New Roman" w:hAnsi="Times New Roman"/>
          <w:color w:val="000000"/>
          <w:sz w:val="28"/>
          <w:szCs w:val="28"/>
        </w:rPr>
        <w:t>Xác định phép liên kết hình thức trong hai câu đầu của đoạn trích.</w:t>
      </w:r>
    </w:p>
    <w:p w14:paraId="538529A0" w14:textId="77777777" w:rsidR="00D82422" w:rsidRPr="00B86C53" w:rsidRDefault="00D82422" w:rsidP="00DB7318">
      <w:pPr>
        <w:pStyle w:val="ListParagraph"/>
        <w:numPr>
          <w:ilvl w:val="0"/>
          <w:numId w:val="72"/>
        </w:numPr>
        <w:spacing w:after="0" w:line="288" w:lineRule="auto"/>
        <w:jc w:val="both"/>
        <w:rPr>
          <w:rFonts w:eastAsia="Times New Roman" w:cs="Times New Roman"/>
          <w:color w:val="000000"/>
          <w:szCs w:val="28"/>
        </w:rPr>
      </w:pPr>
      <w:r w:rsidRPr="00B86C53">
        <w:rPr>
          <w:rFonts w:eastAsia="Times New Roman" w:cs="Times New Roman"/>
          <w:color w:val="000000"/>
          <w:szCs w:val="28"/>
        </w:rPr>
        <w:t>Phép liên kết hình thức trong hai câu đầu là phép thế “bản chất trời phú ấy”</w:t>
      </w:r>
    </w:p>
    <w:p w14:paraId="369AC255" w14:textId="77777777" w:rsidR="00D82422" w:rsidRPr="00B86C53" w:rsidRDefault="00D82422" w:rsidP="00D82422">
      <w:pPr>
        <w:spacing w:after="0" w:line="288" w:lineRule="auto"/>
        <w:jc w:val="both"/>
        <w:rPr>
          <w:rFonts w:ascii="Times New Roman" w:eastAsia="Times New Roman" w:hAnsi="Times New Roman"/>
          <w:i/>
          <w:iCs/>
          <w:color w:val="000000"/>
          <w:sz w:val="28"/>
          <w:szCs w:val="28"/>
        </w:rPr>
      </w:pPr>
      <w:r w:rsidRPr="00B86C53">
        <w:rPr>
          <w:rFonts w:ascii="Times New Roman" w:eastAsia="Times New Roman" w:hAnsi="Times New Roman"/>
          <w:b/>
          <w:bCs/>
          <w:color w:val="000000"/>
          <w:sz w:val="28"/>
          <w:szCs w:val="28"/>
        </w:rPr>
        <w:t xml:space="preserve">Câu 3: </w:t>
      </w:r>
      <w:r w:rsidRPr="00B86C53">
        <w:rPr>
          <w:rFonts w:ascii="Times New Roman" w:eastAsia="Times New Roman" w:hAnsi="Times New Roman"/>
          <w:color w:val="000000"/>
          <w:sz w:val="28"/>
          <w:szCs w:val="28"/>
        </w:rPr>
        <w:t>Em hiểu thế nào là </w:t>
      </w:r>
      <w:r w:rsidRPr="00B86C53">
        <w:rPr>
          <w:rFonts w:ascii="Times New Roman" w:eastAsia="Times New Roman" w:hAnsi="Times New Roman"/>
          <w:i/>
          <w:iCs/>
          <w:color w:val="000000"/>
          <w:sz w:val="28"/>
          <w:szCs w:val="28"/>
        </w:rPr>
        <w:t>thiên hướng chạy theo những môn học “thời thượng”?</w:t>
      </w:r>
    </w:p>
    <w:p w14:paraId="6A1DFD3C" w14:textId="77777777" w:rsidR="00D82422" w:rsidRPr="00B86C53" w:rsidRDefault="00D82422" w:rsidP="00DB7318">
      <w:pPr>
        <w:pStyle w:val="ListParagraph"/>
        <w:numPr>
          <w:ilvl w:val="0"/>
          <w:numId w:val="72"/>
        </w:numPr>
        <w:spacing w:after="0" w:line="288" w:lineRule="auto"/>
        <w:jc w:val="both"/>
        <w:rPr>
          <w:rFonts w:eastAsia="Times New Roman" w:cs="Times New Roman"/>
          <w:color w:val="000000"/>
          <w:szCs w:val="28"/>
        </w:rPr>
      </w:pPr>
      <w:r w:rsidRPr="00B86C53">
        <w:rPr>
          <w:rFonts w:eastAsia="Times New Roman" w:cs="Times New Roman"/>
          <w:color w:val="000000"/>
          <w:szCs w:val="28"/>
        </w:rPr>
        <w:lastRenderedPageBreak/>
        <w:t>Thiên hướng chạy theo những môn học “thời thượng” được hiểu như sau: khuynh hướng nghiêng về một cách thiên lệch những môn học được một số đông người ham chuộng, ưa thích trong một thời gian nào đó nhưng không lâu bền.</w:t>
      </w:r>
    </w:p>
    <w:p w14:paraId="1B88D625"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 xml:space="preserve">Câu 4: </w:t>
      </w:r>
      <w:r w:rsidRPr="00B86C53">
        <w:rPr>
          <w:rFonts w:ascii="Times New Roman" w:eastAsia="Times New Roman" w:hAnsi="Times New Roman"/>
          <w:color w:val="000000"/>
          <w:sz w:val="28"/>
          <w:szCs w:val="28"/>
        </w:rPr>
        <w:t>Từ nội dung được đề cập trong đoạn trích, em thấy cần phải làm gì để phát huy điểm mạnh và hạn chế điểm yếu của bản thân (Trình bày trong 5 – 7 dòng)</w:t>
      </w:r>
    </w:p>
    <w:p w14:paraId="6B8BF9C5" w14:textId="77777777" w:rsidR="00D82422" w:rsidRPr="00B86C53" w:rsidRDefault="00D82422" w:rsidP="00D82422">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Cần nhận biết rõ những điểm mạnh và điểm yếu của bản thân mình.</w:t>
      </w:r>
    </w:p>
    <w:p w14:paraId="73F9DA79" w14:textId="77777777" w:rsidR="00D82422" w:rsidRPr="00B86C53" w:rsidRDefault="00D82422" w:rsidP="00D82422">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Với những điểm mạnh, cần học tập và trau dồi thêm kiến thức để duy trì ổn định.</w:t>
      </w:r>
    </w:p>
    <w:p w14:paraId="533F40FA" w14:textId="77777777" w:rsidR="00D82422" w:rsidRPr="00B86C53" w:rsidRDefault="00D82422" w:rsidP="00D82422">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Với những điểm yếu, mình cần phân tích rõ những cái yếu đó mấu chốt nằm ở đâu, sau đó cần học tập và rèn luyện để hạn chế những lỗ hổng đó.</w:t>
      </w:r>
    </w:p>
    <w:p w14:paraId="3CAC9BC0"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Không nên tự mãn với chính mình, tự phự. Biết lắng nghe những ý kiến của những người xung quanh mình để hoàn thiện bản thân.</w:t>
      </w:r>
    </w:p>
    <w:p w14:paraId="44DFE1ED"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p>
    <w:p w14:paraId="5BEB1E62"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p>
    <w:p w14:paraId="65F974E9"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p>
    <w:p w14:paraId="2E06EA49"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p>
    <w:p w14:paraId="5A56AB9D"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125"/>
        <w:gridCol w:w="8729"/>
      </w:tblGrid>
      <w:tr w:rsidR="00D82422" w:rsidRPr="00B86C53" w14:paraId="081630CB" w14:textId="77777777" w:rsidTr="00F45071">
        <w:tc>
          <w:tcPr>
            <w:tcW w:w="1129" w:type="dxa"/>
          </w:tcPr>
          <w:p w14:paraId="4A028F9C" w14:textId="77777777" w:rsidR="00D82422" w:rsidRPr="00B86C53" w:rsidRDefault="00D82422" w:rsidP="00DB7318">
            <w:pPr>
              <w:pStyle w:val="ListParagraph"/>
              <w:numPr>
                <w:ilvl w:val="0"/>
                <w:numId w:val="66"/>
              </w:numPr>
              <w:spacing w:after="0" w:line="288" w:lineRule="auto"/>
              <w:jc w:val="center"/>
              <w:rPr>
                <w:rFonts w:cs="Times New Roman"/>
                <w:b/>
                <w:color w:val="FF0000"/>
                <w:szCs w:val="28"/>
              </w:rPr>
            </w:pPr>
          </w:p>
        </w:tc>
        <w:tc>
          <w:tcPr>
            <w:tcW w:w="8761" w:type="dxa"/>
          </w:tcPr>
          <w:p w14:paraId="5F4C2AE3"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Đoạn trích đề cập đến cái mạnh và cái yếu của con người Việt Nam.</w:t>
            </w:r>
          </w:p>
        </w:tc>
      </w:tr>
      <w:tr w:rsidR="00D82422" w:rsidRPr="00B86C53" w14:paraId="545D258E" w14:textId="77777777" w:rsidTr="00F45071">
        <w:tc>
          <w:tcPr>
            <w:tcW w:w="1129" w:type="dxa"/>
          </w:tcPr>
          <w:p w14:paraId="565A858E" w14:textId="77777777" w:rsidR="00D82422" w:rsidRPr="00B86C53" w:rsidRDefault="00D82422" w:rsidP="00DB7318">
            <w:pPr>
              <w:pStyle w:val="ListParagraph"/>
              <w:numPr>
                <w:ilvl w:val="0"/>
                <w:numId w:val="66"/>
              </w:numPr>
              <w:spacing w:after="0" w:line="288" w:lineRule="auto"/>
              <w:jc w:val="center"/>
              <w:rPr>
                <w:rFonts w:cs="Times New Roman"/>
                <w:b/>
                <w:color w:val="FF0000"/>
                <w:szCs w:val="28"/>
              </w:rPr>
            </w:pPr>
          </w:p>
        </w:tc>
        <w:tc>
          <w:tcPr>
            <w:tcW w:w="8761" w:type="dxa"/>
          </w:tcPr>
          <w:p w14:paraId="69C2800F"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Phép liên kết hình thức trong hai câu đầu: Phép thế.</w:t>
            </w:r>
          </w:p>
          <w:p w14:paraId="65B7B9BB"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“Bản chất trời phú ấy” trong câu 2 thay thế cho “sự thông minh, nhạy bén với cái mới” trong câu 1.</w:t>
            </w:r>
          </w:p>
        </w:tc>
      </w:tr>
      <w:tr w:rsidR="00D82422" w:rsidRPr="00B86C53" w14:paraId="7E3180E2" w14:textId="77777777" w:rsidTr="00F45071">
        <w:tc>
          <w:tcPr>
            <w:tcW w:w="1129" w:type="dxa"/>
          </w:tcPr>
          <w:p w14:paraId="1476A4A3" w14:textId="77777777" w:rsidR="00D82422" w:rsidRPr="00B86C53" w:rsidRDefault="00D82422" w:rsidP="00DB7318">
            <w:pPr>
              <w:pStyle w:val="ListParagraph"/>
              <w:numPr>
                <w:ilvl w:val="0"/>
                <w:numId w:val="66"/>
              </w:numPr>
              <w:spacing w:after="0" w:line="288" w:lineRule="auto"/>
              <w:jc w:val="center"/>
              <w:rPr>
                <w:rFonts w:cs="Times New Roman"/>
                <w:b/>
                <w:color w:val="FF0000"/>
                <w:szCs w:val="28"/>
              </w:rPr>
            </w:pPr>
          </w:p>
        </w:tc>
        <w:tc>
          <w:tcPr>
            <w:tcW w:w="8761" w:type="dxa"/>
          </w:tcPr>
          <w:p w14:paraId="2696B1D8"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Thiên hướng chạy theo những môn học “thời thượng” được hiểu như sau: khuynh hướng nghiêng về một cách thiên lệch những môn học được một số đông người ham chuộng, ưa thích trong một thời gian nào đó nhưng không lâu bền.</w:t>
            </w:r>
          </w:p>
        </w:tc>
      </w:tr>
      <w:tr w:rsidR="00D82422" w:rsidRPr="00B86C53" w14:paraId="19DCCB38" w14:textId="77777777" w:rsidTr="00F45071">
        <w:tc>
          <w:tcPr>
            <w:tcW w:w="1129" w:type="dxa"/>
          </w:tcPr>
          <w:p w14:paraId="4C2A6100" w14:textId="77777777" w:rsidR="00D82422" w:rsidRPr="00B86C53" w:rsidRDefault="00D82422" w:rsidP="00DB7318">
            <w:pPr>
              <w:pStyle w:val="ListParagraph"/>
              <w:numPr>
                <w:ilvl w:val="0"/>
                <w:numId w:val="66"/>
              </w:numPr>
              <w:spacing w:after="0" w:line="288" w:lineRule="auto"/>
              <w:jc w:val="center"/>
              <w:rPr>
                <w:rFonts w:cs="Times New Roman"/>
                <w:b/>
                <w:color w:val="FF0000"/>
                <w:szCs w:val="28"/>
              </w:rPr>
            </w:pPr>
          </w:p>
        </w:tc>
        <w:tc>
          <w:tcPr>
            <w:tcW w:w="8761" w:type="dxa"/>
          </w:tcPr>
          <w:p w14:paraId="10D8236E"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Cần nhận biết rõ những điểm mạnh và điểm yếu của bản thân mình.</w:t>
            </w:r>
          </w:p>
          <w:p w14:paraId="4ED3F20D"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Với những điểm mạnh, cần học tập và trau dồi thêm kiến thức để duy trì ổn định.</w:t>
            </w:r>
          </w:p>
          <w:p w14:paraId="33F9B451"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Với những điểm yếu, mình cần phân tích rõ những cái yếu đó mấu chốt nằm ở đâu, sau đó cần học tập và rèn luyện để hạn chế những lỗ hổng đó.</w:t>
            </w:r>
          </w:p>
          <w:p w14:paraId="0D8747DE"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xml:space="preserve">- Không nên tự mãn với chính mình, tự phự. Biết lắng nghe những ý kiến </w:t>
            </w:r>
            <w:r w:rsidRPr="00B86C53">
              <w:rPr>
                <w:rFonts w:ascii="Times New Roman" w:eastAsia="Times New Roman" w:hAnsi="Times New Roman"/>
                <w:color w:val="000000"/>
                <w:sz w:val="28"/>
                <w:szCs w:val="28"/>
              </w:rPr>
              <w:lastRenderedPageBreak/>
              <w:t>của những người xung quanh mình để hoàn thiện bản thân.</w:t>
            </w:r>
          </w:p>
        </w:tc>
      </w:tr>
    </w:tbl>
    <w:p w14:paraId="466CE654" w14:textId="77777777" w:rsidR="00D82422" w:rsidRPr="00B86C53" w:rsidRDefault="00D82422" w:rsidP="00D82422">
      <w:pPr>
        <w:spacing w:after="0" w:line="288" w:lineRule="auto"/>
        <w:jc w:val="center"/>
        <w:rPr>
          <w:rFonts w:ascii="Times New Roman" w:hAnsi="Times New Roman"/>
          <w:b/>
          <w:color w:val="FF0000"/>
          <w:sz w:val="28"/>
          <w:szCs w:val="28"/>
        </w:rPr>
      </w:pPr>
    </w:p>
    <w:p w14:paraId="5ACD0D30" w14:textId="77777777" w:rsidR="00D82422" w:rsidRPr="00B86C53" w:rsidRDefault="00D82422" w:rsidP="00D82422">
      <w:pPr>
        <w:spacing w:after="0" w:line="288" w:lineRule="auto"/>
        <w:jc w:val="center"/>
        <w:rPr>
          <w:rFonts w:ascii="Times New Roman" w:hAnsi="Times New Roman"/>
          <w:b/>
          <w:color w:val="FF0000"/>
          <w:sz w:val="28"/>
          <w:szCs w:val="28"/>
        </w:rPr>
      </w:pPr>
    </w:p>
    <w:p w14:paraId="077FE121" w14:textId="77777777" w:rsidR="00D82422" w:rsidRPr="00B86C53" w:rsidRDefault="00D82422" w:rsidP="00D82422">
      <w:pPr>
        <w:spacing w:after="0" w:line="288" w:lineRule="auto"/>
        <w:rPr>
          <w:rFonts w:ascii="Times New Roman" w:hAnsi="Times New Roman"/>
          <w:b/>
          <w:color w:val="FF0000"/>
          <w:sz w:val="28"/>
          <w:szCs w:val="28"/>
        </w:rPr>
      </w:pPr>
      <w:r w:rsidRPr="00B86C53">
        <w:rPr>
          <w:rFonts w:ascii="Times New Roman" w:hAnsi="Times New Roman"/>
          <w:b/>
          <w:color w:val="FF0000"/>
          <w:sz w:val="28"/>
          <w:szCs w:val="28"/>
        </w:rPr>
        <w:t>PHIẾU SỐ</w:t>
      </w:r>
      <w:r w:rsidRPr="00B86C53">
        <w:rPr>
          <w:rFonts w:ascii="Times New Roman" w:hAnsi="Times New Roman"/>
          <w:b/>
          <w:color w:val="FF0000"/>
          <w:sz w:val="28"/>
          <w:szCs w:val="28"/>
          <w:lang w:val="vi-VN"/>
        </w:rPr>
        <w:t xml:space="preserve"> 3</w:t>
      </w:r>
      <w:r w:rsidRPr="00B86C53">
        <w:rPr>
          <w:rFonts w:ascii="Times New Roman" w:hAnsi="Times New Roman"/>
          <w:b/>
          <w:color w:val="FF0000"/>
          <w:sz w:val="28"/>
          <w:szCs w:val="28"/>
        </w:rPr>
        <w:t>:</w:t>
      </w:r>
    </w:p>
    <w:p w14:paraId="4FEC57AC" w14:textId="77777777" w:rsidR="00D82422" w:rsidRPr="00B86C53" w:rsidRDefault="00D82422" w:rsidP="00D82422">
      <w:pPr>
        <w:tabs>
          <w:tab w:val="left" w:pos="7710"/>
        </w:tabs>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Đọc đoạn trích sau và thực hiện yêu cầu phía dưới:</w:t>
      </w:r>
    </w:p>
    <w:p w14:paraId="38EC5387" w14:textId="77777777" w:rsidR="00D82422" w:rsidRPr="00B86C53" w:rsidRDefault="00D82422" w:rsidP="00D82422">
      <w:pPr>
        <w:tabs>
          <w:tab w:val="left" w:pos="7710"/>
        </w:tabs>
        <w:spacing w:after="0" w:line="288" w:lineRule="auto"/>
        <w:jc w:val="both"/>
        <w:rPr>
          <w:rFonts w:ascii="Times New Roman" w:eastAsia="Times New Roman" w:hAnsi="Times New Roman"/>
          <w:i/>
          <w:sz w:val="28"/>
          <w:szCs w:val="28"/>
        </w:rPr>
      </w:pPr>
      <w:r w:rsidRPr="00B86C53">
        <w:rPr>
          <w:rFonts w:ascii="Times New Roman" w:eastAsia="Times New Roman" w:hAnsi="Times New Roman"/>
          <w:i/>
          <w:sz w:val="28"/>
          <w:szCs w:val="28"/>
        </w:rPr>
        <w:t xml:space="preserve">      “Người Việt Nam ta cần cù thật, nhưng lại thiếu đức tính tỉ mỉ. Khác với người Nhật vốn cũng nổi tiếng cần cù lại thường rất cẩn trọng trong khâu chuẩn bị công việc, làm cái gì cũng tính toán chi ly từ đầu, người Việt Nam ta thường dựa vào tính tháo vát của mình, hành động theo phương châm “nước đến chân mới nhảy”, “liệu cơm gắp mắm”. Do còn chịu ảnh hưởng nặng nề của phương thức sản xuất nhỏ và cách sống ở nơi thôn dã vốn thoải mái và thanh thản nên người Việt Nam chưa có được thói quen tôn trọng những quy định nghiêm ngặt của công việc là cường độ khẩn trương. Ngay bản tính “sáng tạo” một phần nào đó cũng có mặt trái ở chỗ ta hay loay hoay “cải tiến”, làm tắt, không coi trọng nghiêm ngặt quy trình công nghệ. Trong một xã hội công nghiệp và “hậu công nghiệp”, những khuyết tật ấy sẽ là những vật cản ghê gớm.”</w:t>
      </w:r>
    </w:p>
    <w:p w14:paraId="5D4D270D" w14:textId="77777777" w:rsidR="00D82422" w:rsidRPr="00B86C53" w:rsidRDefault="00D82422" w:rsidP="00D82422">
      <w:pPr>
        <w:tabs>
          <w:tab w:val="left" w:pos="7710"/>
        </w:tabs>
        <w:spacing w:after="0" w:line="288" w:lineRule="auto"/>
        <w:jc w:val="right"/>
        <w:rPr>
          <w:rFonts w:ascii="Times New Roman" w:eastAsia="Times New Roman" w:hAnsi="Times New Roman"/>
          <w:i/>
          <w:sz w:val="28"/>
          <w:szCs w:val="28"/>
        </w:rPr>
      </w:pPr>
      <w:r w:rsidRPr="00B86C53">
        <w:rPr>
          <w:rFonts w:ascii="Times New Roman" w:eastAsia="Times New Roman" w:hAnsi="Times New Roman"/>
          <w:i/>
          <w:sz w:val="28"/>
          <w:szCs w:val="28"/>
        </w:rPr>
        <w:t xml:space="preserve">                                          (Theo Ngữ văn 9, tập hai, NXB Giáo dục Việt Nam, 2017)</w:t>
      </w:r>
    </w:p>
    <w:p w14:paraId="73E002B9" w14:textId="77777777" w:rsidR="00D82422" w:rsidRPr="00B86C53" w:rsidRDefault="00D82422" w:rsidP="00D82422">
      <w:pPr>
        <w:tabs>
          <w:tab w:val="left" w:pos="7710"/>
        </w:tabs>
        <w:spacing w:after="0" w:line="288" w:lineRule="auto"/>
        <w:jc w:val="both"/>
        <w:rPr>
          <w:rFonts w:ascii="Times New Roman" w:eastAsia="Times New Roman" w:hAnsi="Times New Roman"/>
          <w:sz w:val="28"/>
          <w:szCs w:val="28"/>
        </w:rPr>
      </w:pPr>
      <w:r w:rsidRPr="00B86C53">
        <w:rPr>
          <w:rFonts w:ascii="Times New Roman" w:eastAsia="Times New Roman" w:hAnsi="Times New Roman"/>
          <w:b/>
          <w:sz w:val="28"/>
          <w:szCs w:val="28"/>
        </w:rPr>
        <w:t>1</w:t>
      </w:r>
      <w:r w:rsidRPr="00B86C53">
        <w:rPr>
          <w:rFonts w:ascii="Times New Roman" w:eastAsia="Times New Roman" w:hAnsi="Times New Roman"/>
          <w:sz w:val="28"/>
          <w:szCs w:val="28"/>
        </w:rPr>
        <w:t>. Đoạn văn trên nằm trong văn bản nào? Nêu tên tác giả và hoàn cảnh ra đời của văn bản</w:t>
      </w:r>
    </w:p>
    <w:p w14:paraId="73D56DB6" w14:textId="77777777" w:rsidR="00D82422" w:rsidRPr="00B86C53" w:rsidRDefault="00D82422" w:rsidP="00D82422">
      <w:pPr>
        <w:tabs>
          <w:tab w:val="left" w:pos="7710"/>
        </w:tabs>
        <w:spacing w:after="0" w:line="288" w:lineRule="auto"/>
        <w:jc w:val="both"/>
        <w:rPr>
          <w:rFonts w:ascii="Times New Roman" w:eastAsia="Times New Roman" w:hAnsi="Times New Roman"/>
          <w:sz w:val="28"/>
          <w:szCs w:val="28"/>
        </w:rPr>
      </w:pPr>
      <w:r w:rsidRPr="00B86C53">
        <w:rPr>
          <w:rFonts w:ascii="Times New Roman" w:eastAsia="Times New Roman" w:hAnsi="Times New Roman"/>
          <w:b/>
          <w:sz w:val="28"/>
          <w:szCs w:val="28"/>
        </w:rPr>
        <w:t>2</w:t>
      </w:r>
      <w:r w:rsidRPr="00B86C53">
        <w:rPr>
          <w:rFonts w:ascii="Times New Roman" w:eastAsia="Times New Roman" w:hAnsi="Times New Roman"/>
          <w:sz w:val="28"/>
          <w:szCs w:val="28"/>
        </w:rPr>
        <w:t>. Xác định các phép liên kết câu được tác giả sử dụng trong đoạn trích trên.</w:t>
      </w:r>
    </w:p>
    <w:p w14:paraId="5DDEDEB8" w14:textId="77777777" w:rsidR="00D82422" w:rsidRPr="00B86C53" w:rsidRDefault="00D82422" w:rsidP="00D82422">
      <w:pPr>
        <w:tabs>
          <w:tab w:val="left" w:pos="7710"/>
        </w:tabs>
        <w:spacing w:after="0" w:line="288" w:lineRule="auto"/>
        <w:jc w:val="both"/>
        <w:rPr>
          <w:rFonts w:ascii="Times New Roman" w:eastAsia="Times New Roman" w:hAnsi="Times New Roman"/>
          <w:sz w:val="28"/>
          <w:szCs w:val="28"/>
        </w:rPr>
      </w:pPr>
      <w:r w:rsidRPr="00B86C53">
        <w:rPr>
          <w:rFonts w:ascii="Times New Roman" w:eastAsia="Times New Roman" w:hAnsi="Times New Roman"/>
          <w:b/>
          <w:sz w:val="28"/>
          <w:szCs w:val="28"/>
        </w:rPr>
        <w:t>3</w:t>
      </w:r>
      <w:r w:rsidRPr="00B86C53">
        <w:rPr>
          <w:rFonts w:ascii="Times New Roman" w:eastAsia="Times New Roman" w:hAnsi="Times New Roman"/>
          <w:sz w:val="28"/>
          <w:szCs w:val="28"/>
        </w:rPr>
        <w:t>. Viết lại câu văn đầu tiên thành câu có sử dụng thành phần khởi ngữ.</w:t>
      </w:r>
    </w:p>
    <w:p w14:paraId="4A131F92"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267"/>
        <w:gridCol w:w="8587"/>
      </w:tblGrid>
      <w:tr w:rsidR="00D82422" w:rsidRPr="00B86C53" w14:paraId="3963B8ED" w14:textId="77777777" w:rsidTr="00F45071">
        <w:tc>
          <w:tcPr>
            <w:tcW w:w="1271" w:type="dxa"/>
          </w:tcPr>
          <w:p w14:paraId="5AAEFF00" w14:textId="77777777" w:rsidR="00D82422" w:rsidRPr="00B86C53" w:rsidRDefault="00D82422" w:rsidP="00DB7318">
            <w:pPr>
              <w:pStyle w:val="ListParagraph"/>
              <w:numPr>
                <w:ilvl w:val="0"/>
                <w:numId w:val="67"/>
              </w:numPr>
              <w:spacing w:after="0" w:line="288" w:lineRule="auto"/>
              <w:jc w:val="center"/>
              <w:rPr>
                <w:rFonts w:cs="Times New Roman"/>
                <w:b/>
                <w:color w:val="FF0000"/>
                <w:szCs w:val="28"/>
              </w:rPr>
            </w:pPr>
          </w:p>
        </w:tc>
        <w:tc>
          <w:tcPr>
            <w:tcW w:w="8619" w:type="dxa"/>
          </w:tcPr>
          <w:p w14:paraId="06799079" w14:textId="77777777" w:rsidR="00D82422" w:rsidRPr="00B86C53" w:rsidRDefault="00D82422"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Văn bản “Chuẩn bị hành trang vào thế kỉ mới”</w:t>
            </w:r>
          </w:p>
          <w:p w14:paraId="00A833E6" w14:textId="77777777" w:rsidR="00D82422" w:rsidRPr="00B86C53" w:rsidRDefault="00D82422"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Tác giả Vũ Khoan</w:t>
            </w:r>
          </w:p>
          <w:p w14:paraId="4FDBAC09" w14:textId="77777777" w:rsidR="00D82422" w:rsidRPr="00B86C53" w:rsidRDefault="00D82422" w:rsidP="00F45071">
            <w:pPr>
              <w:spacing w:line="288" w:lineRule="auto"/>
              <w:jc w:val="both"/>
              <w:rPr>
                <w:rFonts w:ascii="Times New Roman" w:eastAsia="Times New Roman" w:hAnsi="Times New Roman"/>
                <w:b/>
                <w:sz w:val="28"/>
                <w:szCs w:val="28"/>
              </w:rPr>
            </w:pPr>
            <w:r w:rsidRPr="00B86C53">
              <w:rPr>
                <w:rFonts w:ascii="Times New Roman" w:eastAsia="Times New Roman" w:hAnsi="Times New Roman"/>
                <w:sz w:val="28"/>
                <w:szCs w:val="28"/>
              </w:rPr>
              <w:t>- Hoàn cảnh ra đời: 2001, thời điểm chuyển giao giữa 2 thế kỉ, 2 thiên niên kỉ.</w:t>
            </w:r>
          </w:p>
        </w:tc>
      </w:tr>
      <w:tr w:rsidR="00D82422" w:rsidRPr="00B86C53" w14:paraId="54938343" w14:textId="77777777" w:rsidTr="00F45071">
        <w:tc>
          <w:tcPr>
            <w:tcW w:w="1271" w:type="dxa"/>
          </w:tcPr>
          <w:p w14:paraId="41BA315E" w14:textId="77777777" w:rsidR="00D82422" w:rsidRPr="00B86C53" w:rsidRDefault="00D82422" w:rsidP="00DB7318">
            <w:pPr>
              <w:pStyle w:val="ListParagraph"/>
              <w:numPr>
                <w:ilvl w:val="0"/>
                <w:numId w:val="67"/>
              </w:numPr>
              <w:spacing w:after="0" w:line="288" w:lineRule="auto"/>
              <w:jc w:val="center"/>
              <w:rPr>
                <w:rFonts w:cs="Times New Roman"/>
                <w:b/>
                <w:color w:val="FF0000"/>
                <w:szCs w:val="28"/>
              </w:rPr>
            </w:pPr>
          </w:p>
        </w:tc>
        <w:tc>
          <w:tcPr>
            <w:tcW w:w="8619" w:type="dxa"/>
          </w:tcPr>
          <w:p w14:paraId="1F04B1C0" w14:textId="77777777" w:rsidR="00D82422" w:rsidRPr="00B86C53" w:rsidRDefault="00D82422" w:rsidP="00F45071">
            <w:pPr>
              <w:spacing w:line="288" w:lineRule="auto"/>
              <w:jc w:val="both"/>
              <w:rPr>
                <w:rFonts w:ascii="Times New Roman" w:eastAsia="Times New Roman" w:hAnsi="Times New Roman"/>
                <w:sz w:val="28"/>
                <w:szCs w:val="28"/>
                <w:shd w:val="clear" w:color="auto" w:fill="FFFFFF"/>
              </w:rPr>
            </w:pPr>
            <w:r w:rsidRPr="00B86C53">
              <w:rPr>
                <w:rFonts w:ascii="Times New Roman" w:eastAsia="Times New Roman" w:hAnsi="Times New Roman"/>
                <w:sz w:val="28"/>
                <w:szCs w:val="28"/>
                <w:shd w:val="clear" w:color="auto" w:fill="FFFFFF"/>
              </w:rPr>
              <w:t xml:space="preserve">Phép liên kết được sử dụng trong đoạn trích </w:t>
            </w:r>
          </w:p>
          <w:p w14:paraId="1223DAFC" w14:textId="77777777" w:rsidR="00D82422" w:rsidRPr="00B86C53" w:rsidRDefault="00D82422" w:rsidP="00F45071">
            <w:pPr>
              <w:spacing w:line="288" w:lineRule="auto"/>
              <w:jc w:val="both"/>
              <w:rPr>
                <w:rFonts w:ascii="Times New Roman" w:eastAsia="Times New Roman" w:hAnsi="Times New Roman"/>
                <w:sz w:val="28"/>
                <w:szCs w:val="28"/>
                <w:shd w:val="clear" w:color="auto" w:fill="FFFFFF"/>
              </w:rPr>
            </w:pPr>
            <w:r w:rsidRPr="00B86C53">
              <w:rPr>
                <w:rFonts w:ascii="Times New Roman" w:eastAsia="Times New Roman" w:hAnsi="Times New Roman"/>
                <w:sz w:val="28"/>
                <w:szCs w:val="28"/>
                <w:shd w:val="clear" w:color="auto" w:fill="FFFFFF"/>
              </w:rPr>
              <w:t>- Phép thế: Cụm từ “những khuyết tật ấy” thế cho: loay hoay “cải tiến”, làm tắt, không coi trọng nghiêm ngặt quy trình công nghệ.</w:t>
            </w:r>
          </w:p>
          <w:p w14:paraId="0494ACEC" w14:textId="77777777" w:rsidR="00D82422" w:rsidRPr="00B86C53" w:rsidRDefault="00D82422" w:rsidP="00F45071">
            <w:pPr>
              <w:tabs>
                <w:tab w:val="left" w:pos="7710"/>
              </w:tabs>
              <w:spacing w:line="288" w:lineRule="auto"/>
              <w:jc w:val="both"/>
              <w:rPr>
                <w:rFonts w:ascii="Times New Roman" w:eastAsia="Times New Roman" w:hAnsi="Times New Roman"/>
                <w:sz w:val="28"/>
                <w:szCs w:val="28"/>
                <w:shd w:val="clear" w:color="auto" w:fill="FFFFFF"/>
              </w:rPr>
            </w:pPr>
            <w:r w:rsidRPr="00B86C53">
              <w:rPr>
                <w:rFonts w:ascii="Times New Roman" w:eastAsia="Times New Roman" w:hAnsi="Times New Roman"/>
                <w:sz w:val="28"/>
                <w:szCs w:val="28"/>
                <w:shd w:val="clear" w:color="auto" w:fill="FFFFFF"/>
              </w:rPr>
              <w:t>- Phép lặp: “người Việt Nam ta”</w:t>
            </w:r>
          </w:p>
          <w:p w14:paraId="56BA9620" w14:textId="77777777" w:rsidR="00D82422" w:rsidRPr="00B86C53" w:rsidRDefault="00D82422" w:rsidP="00F45071">
            <w:pPr>
              <w:tabs>
                <w:tab w:val="left" w:pos="7710"/>
              </w:tabs>
              <w:spacing w:line="288" w:lineRule="auto"/>
              <w:jc w:val="both"/>
              <w:rPr>
                <w:rFonts w:ascii="Times New Roman" w:eastAsia="Times New Roman" w:hAnsi="Times New Roman"/>
                <w:i/>
                <w:sz w:val="28"/>
                <w:szCs w:val="28"/>
              </w:rPr>
            </w:pPr>
            <w:r w:rsidRPr="00B86C53">
              <w:rPr>
                <w:rFonts w:ascii="Times New Roman" w:eastAsia="Times New Roman" w:hAnsi="Times New Roman"/>
                <w:i/>
                <w:sz w:val="28"/>
                <w:szCs w:val="28"/>
              </w:rPr>
              <w:t>Người Việt Nam ta cần cù thật, nhưng lại thiếu đức tính tỉ mỉ.</w:t>
            </w:r>
          </w:p>
          <w:p w14:paraId="4F1E32E6" w14:textId="77777777" w:rsidR="00D82422" w:rsidRPr="00B86C53" w:rsidRDefault="00D82422" w:rsidP="00DB7318">
            <w:pPr>
              <w:pStyle w:val="ListParagraph"/>
              <w:numPr>
                <w:ilvl w:val="0"/>
                <w:numId w:val="73"/>
              </w:numPr>
              <w:tabs>
                <w:tab w:val="left" w:pos="7710"/>
              </w:tabs>
              <w:spacing w:after="0" w:line="288" w:lineRule="auto"/>
              <w:jc w:val="both"/>
              <w:rPr>
                <w:rFonts w:eastAsia="Times New Roman" w:cs="Times New Roman"/>
                <w:szCs w:val="28"/>
                <w:shd w:val="clear" w:color="auto" w:fill="FFFFFF"/>
              </w:rPr>
            </w:pPr>
          </w:p>
        </w:tc>
      </w:tr>
      <w:tr w:rsidR="00D82422" w:rsidRPr="00B86C53" w14:paraId="2E1ACEB0" w14:textId="77777777" w:rsidTr="00F45071">
        <w:tc>
          <w:tcPr>
            <w:tcW w:w="1271" w:type="dxa"/>
          </w:tcPr>
          <w:p w14:paraId="3A1F75C9" w14:textId="77777777" w:rsidR="00D82422" w:rsidRPr="00B86C53" w:rsidRDefault="00D82422" w:rsidP="00DB7318">
            <w:pPr>
              <w:pStyle w:val="ListParagraph"/>
              <w:numPr>
                <w:ilvl w:val="0"/>
                <w:numId w:val="67"/>
              </w:numPr>
              <w:spacing w:after="0" w:line="288" w:lineRule="auto"/>
              <w:jc w:val="center"/>
              <w:rPr>
                <w:rFonts w:cs="Times New Roman"/>
                <w:b/>
                <w:color w:val="FF0000"/>
                <w:szCs w:val="28"/>
              </w:rPr>
            </w:pPr>
          </w:p>
        </w:tc>
        <w:tc>
          <w:tcPr>
            <w:tcW w:w="8619" w:type="dxa"/>
          </w:tcPr>
          <w:p w14:paraId="63F66EB1" w14:textId="77777777" w:rsidR="00D82422" w:rsidRPr="00B86C53" w:rsidRDefault="00D82422"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Viết lại câu có sử dụng thành phần khởi ngữ:</w:t>
            </w:r>
          </w:p>
          <w:p w14:paraId="000171DE" w14:textId="77777777" w:rsidR="00D82422" w:rsidRPr="00B86C53" w:rsidRDefault="00D82422"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Cần cù thì người VN cần cù thật nhưng chúng ta lại thiếu tính tỉ mỉ.</w:t>
            </w:r>
          </w:p>
          <w:p w14:paraId="527A04E6" w14:textId="77777777" w:rsidR="00D82422" w:rsidRPr="00B86C53" w:rsidRDefault="00D82422" w:rsidP="00F45071">
            <w:pPr>
              <w:tabs>
                <w:tab w:val="left" w:pos="7710"/>
              </w:tabs>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Về tính cách, người Việt Nam ta cần cù thật nhưng lại thiếu đức tính tỉ mỉ.</w:t>
            </w:r>
          </w:p>
        </w:tc>
      </w:tr>
    </w:tbl>
    <w:p w14:paraId="55780330" w14:textId="77777777" w:rsidR="00D82422" w:rsidRPr="00B86C53" w:rsidRDefault="00D82422" w:rsidP="00D82422">
      <w:pPr>
        <w:spacing w:after="0" w:line="288" w:lineRule="auto"/>
        <w:rPr>
          <w:rFonts w:ascii="Times New Roman" w:hAnsi="Times New Roman"/>
          <w:sz w:val="28"/>
          <w:szCs w:val="28"/>
        </w:rPr>
      </w:pPr>
    </w:p>
    <w:p w14:paraId="781F2CB0" w14:textId="77777777" w:rsidR="00D82422" w:rsidRPr="00B86C53" w:rsidRDefault="00D82422" w:rsidP="00D82422">
      <w:pPr>
        <w:spacing w:after="0" w:line="288" w:lineRule="auto"/>
        <w:rPr>
          <w:rFonts w:ascii="Times New Roman" w:hAnsi="Times New Roman"/>
          <w:b/>
          <w:color w:val="FF0000"/>
          <w:sz w:val="28"/>
          <w:szCs w:val="28"/>
        </w:rPr>
      </w:pPr>
      <w:r w:rsidRPr="00B86C53">
        <w:rPr>
          <w:rFonts w:ascii="Times New Roman" w:hAnsi="Times New Roman"/>
          <w:b/>
          <w:color w:val="FF0000"/>
          <w:sz w:val="28"/>
          <w:szCs w:val="28"/>
        </w:rPr>
        <w:t>PHIẾU SỐ</w:t>
      </w:r>
      <w:r w:rsidRPr="00B86C53">
        <w:rPr>
          <w:rFonts w:ascii="Times New Roman" w:hAnsi="Times New Roman"/>
          <w:b/>
          <w:color w:val="FF0000"/>
          <w:sz w:val="28"/>
          <w:szCs w:val="28"/>
          <w:lang w:val="vi-VN"/>
        </w:rPr>
        <w:t xml:space="preserve"> 4</w:t>
      </w:r>
      <w:r w:rsidRPr="00B86C53">
        <w:rPr>
          <w:rFonts w:ascii="Times New Roman" w:hAnsi="Times New Roman"/>
          <w:b/>
          <w:color w:val="FF0000"/>
          <w:sz w:val="28"/>
          <w:szCs w:val="28"/>
        </w:rPr>
        <w:t>:</w:t>
      </w:r>
    </w:p>
    <w:p w14:paraId="5F025D7D" w14:textId="77777777" w:rsidR="00D82422" w:rsidRPr="00B86C53" w:rsidRDefault="00D82422" w:rsidP="00D82422">
      <w:pPr>
        <w:spacing w:after="0" w:line="288" w:lineRule="auto"/>
        <w:rPr>
          <w:rFonts w:ascii="Times New Roman" w:eastAsia="Times New Roman" w:hAnsi="Times New Roman"/>
          <w:color w:val="252525"/>
          <w:sz w:val="28"/>
          <w:szCs w:val="28"/>
        </w:rPr>
      </w:pPr>
      <w:r w:rsidRPr="00B86C53">
        <w:rPr>
          <w:rFonts w:ascii="Times New Roman" w:eastAsia="Times New Roman" w:hAnsi="Times New Roman"/>
          <w:color w:val="252525"/>
          <w:sz w:val="28"/>
          <w:szCs w:val="28"/>
        </w:rPr>
        <w:t>Đọc đoạn văn sau và trả lời câu hỏi : </w:t>
      </w:r>
    </w:p>
    <w:p w14:paraId="78C9607E" w14:textId="77777777" w:rsidR="00D82422" w:rsidRPr="00B86C53" w:rsidRDefault="00D82422" w:rsidP="00D82422">
      <w:pPr>
        <w:spacing w:after="0" w:line="288" w:lineRule="auto"/>
        <w:rPr>
          <w:rFonts w:ascii="Times New Roman" w:eastAsia="Times New Roman" w:hAnsi="Times New Roman"/>
          <w:color w:val="252525"/>
          <w:sz w:val="28"/>
          <w:szCs w:val="28"/>
        </w:rPr>
      </w:pPr>
      <w:r w:rsidRPr="00B86C53">
        <w:rPr>
          <w:rFonts w:ascii="Times New Roman" w:eastAsia="Times New Roman" w:hAnsi="Times New Roman"/>
          <w:i/>
          <w:iCs/>
          <w:color w:val="252525"/>
          <w:sz w:val="28"/>
          <w:szCs w:val="28"/>
        </w:rPr>
        <w:t>“Trong những hành trang ấy, có lẽ sự chuẩn bị bản thân con người là quan trọng nhất. Từ cổ chí kim, bao giờ con người cũng là động lực phát triển của lịch sử. Trong thế kỉ tới mà ai ai cũng thừa nhận rằng nền kinh tế tri thức sẽ phát triển mạnh mẽ thì vai trò con người lại càng nổi trội.” </w:t>
      </w:r>
      <w:r w:rsidRPr="00B86C53">
        <w:rPr>
          <w:rFonts w:ascii="Times New Roman" w:eastAsia="Times New Roman" w:hAnsi="Times New Roman"/>
          <w:color w:val="252525"/>
          <w:sz w:val="28"/>
          <w:szCs w:val="28"/>
        </w:rPr>
        <w:t>                                                                                     </w:t>
      </w:r>
    </w:p>
    <w:p w14:paraId="6087CB0A" w14:textId="77777777" w:rsidR="00D82422" w:rsidRPr="00B86C53" w:rsidRDefault="00D82422" w:rsidP="00D82422">
      <w:pPr>
        <w:spacing w:after="0" w:line="288" w:lineRule="auto"/>
        <w:jc w:val="right"/>
        <w:rPr>
          <w:rFonts w:ascii="Times New Roman" w:eastAsia="Times New Roman" w:hAnsi="Times New Roman"/>
          <w:color w:val="252525"/>
          <w:sz w:val="28"/>
          <w:szCs w:val="28"/>
        </w:rPr>
      </w:pPr>
      <w:r w:rsidRPr="00B86C53">
        <w:rPr>
          <w:rFonts w:ascii="Times New Roman" w:eastAsia="Times New Roman" w:hAnsi="Times New Roman"/>
          <w:color w:val="252525"/>
          <w:sz w:val="28"/>
          <w:szCs w:val="28"/>
        </w:rPr>
        <w:t>(Ngữ Văn 9, tập II, NXB GD)</w:t>
      </w:r>
    </w:p>
    <w:p w14:paraId="548535D8" w14:textId="77777777" w:rsidR="00D82422" w:rsidRPr="00B86C53" w:rsidRDefault="00D82422" w:rsidP="00D82422">
      <w:pPr>
        <w:spacing w:after="0" w:line="288" w:lineRule="auto"/>
        <w:rPr>
          <w:rFonts w:ascii="Times New Roman" w:eastAsia="Times New Roman" w:hAnsi="Times New Roman"/>
          <w:color w:val="252525"/>
          <w:sz w:val="28"/>
          <w:szCs w:val="28"/>
        </w:rPr>
      </w:pPr>
      <w:r w:rsidRPr="00B86C53">
        <w:rPr>
          <w:rFonts w:ascii="Times New Roman" w:eastAsia="Times New Roman" w:hAnsi="Times New Roman"/>
          <w:b/>
          <w:bCs/>
          <w:color w:val="252525"/>
          <w:sz w:val="28"/>
          <w:szCs w:val="28"/>
        </w:rPr>
        <w:t xml:space="preserve">Câu 1: </w:t>
      </w:r>
      <w:r w:rsidRPr="00B86C53">
        <w:rPr>
          <w:rFonts w:ascii="Times New Roman" w:eastAsia="Times New Roman" w:hAnsi="Times New Roman"/>
          <w:color w:val="252525"/>
          <w:sz w:val="28"/>
          <w:szCs w:val="28"/>
        </w:rPr>
        <w:t>Đoạn trích trên trích trong văn bản nào? Đoạn trích thể hiện thái độ của tác giả về vấn đề gì ?</w:t>
      </w:r>
    </w:p>
    <w:p w14:paraId="156F78F0" w14:textId="77777777" w:rsidR="00D82422" w:rsidRPr="00B86C53" w:rsidRDefault="00D82422" w:rsidP="00D82422">
      <w:pPr>
        <w:spacing w:after="0" w:line="288" w:lineRule="auto"/>
        <w:rPr>
          <w:rFonts w:ascii="Times New Roman" w:eastAsia="Times New Roman" w:hAnsi="Times New Roman"/>
          <w:color w:val="252525"/>
          <w:sz w:val="28"/>
          <w:szCs w:val="28"/>
        </w:rPr>
      </w:pPr>
      <w:r w:rsidRPr="00B86C53">
        <w:rPr>
          <w:rFonts w:ascii="Times New Roman" w:eastAsia="Times New Roman" w:hAnsi="Times New Roman"/>
          <w:b/>
          <w:bCs/>
          <w:color w:val="252525"/>
          <w:sz w:val="28"/>
          <w:szCs w:val="28"/>
        </w:rPr>
        <w:t xml:space="preserve">Câu 2: </w:t>
      </w:r>
      <w:r w:rsidRPr="00B86C53">
        <w:rPr>
          <w:rFonts w:ascii="Times New Roman" w:eastAsia="Times New Roman" w:hAnsi="Times New Roman"/>
          <w:color w:val="252525"/>
          <w:sz w:val="28"/>
          <w:szCs w:val="28"/>
        </w:rPr>
        <w:t>Chỉ ra phép lập luận luận trong  đoạn văn trên và cho biết hiệu quả của nghệ thuật lập luận đó trong việc thể hiện vấn đề được nói đến?</w:t>
      </w:r>
    </w:p>
    <w:p w14:paraId="707F3E04" w14:textId="77777777" w:rsidR="00D82422" w:rsidRPr="00B86C53" w:rsidRDefault="00D82422" w:rsidP="00D82422">
      <w:pPr>
        <w:spacing w:after="0" w:line="288" w:lineRule="auto"/>
        <w:rPr>
          <w:rFonts w:ascii="Times New Roman" w:eastAsia="Times New Roman" w:hAnsi="Times New Roman"/>
          <w:color w:val="252525"/>
          <w:sz w:val="28"/>
          <w:szCs w:val="28"/>
        </w:rPr>
      </w:pPr>
      <w:r w:rsidRPr="00B86C53">
        <w:rPr>
          <w:rFonts w:ascii="Times New Roman" w:eastAsia="Times New Roman" w:hAnsi="Times New Roman"/>
          <w:b/>
          <w:bCs/>
          <w:color w:val="252525"/>
          <w:sz w:val="28"/>
          <w:szCs w:val="28"/>
        </w:rPr>
        <w:t xml:space="preserve">Câu 3: </w:t>
      </w:r>
      <w:r w:rsidRPr="00B86C53">
        <w:rPr>
          <w:rFonts w:ascii="Times New Roman" w:eastAsia="Times New Roman" w:hAnsi="Times New Roman"/>
          <w:color w:val="252525"/>
          <w:sz w:val="28"/>
          <w:szCs w:val="28"/>
        </w:rPr>
        <w:t>Viết một đoạn văn (khoảng 1/2 trang giấy thi) trình bày một vài nét nhận thức của bản thân trong giai đoạn hội nhập quốc tế hiện nay. (Trong đọan văn có sử dụng thành phần khởi ngữ  ( chỉ rõ thành phần khởi ngữ được sử dụng)</w:t>
      </w:r>
    </w:p>
    <w:p w14:paraId="5C7B0D72" w14:textId="77777777" w:rsidR="00D82422" w:rsidRPr="00B86C53" w:rsidRDefault="00D82422" w:rsidP="00D82422">
      <w:pPr>
        <w:spacing w:after="0"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GỢI Ý:</w:t>
      </w:r>
    </w:p>
    <w:tbl>
      <w:tblPr>
        <w:tblW w:w="10008" w:type="dxa"/>
        <w:tblCellSpacing w:w="7"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0"/>
        <w:gridCol w:w="8778"/>
      </w:tblGrid>
      <w:tr w:rsidR="00D82422" w:rsidRPr="00B86C53" w14:paraId="68EF0FED" w14:textId="77777777" w:rsidTr="00F45071">
        <w:trPr>
          <w:tblCellSpacing w:w="7" w:type="dxa"/>
        </w:trPr>
        <w:tc>
          <w:tcPr>
            <w:tcW w:w="1209" w:type="dxa"/>
            <w:tcBorders>
              <w:top w:val="outset" w:sz="6" w:space="0" w:color="auto"/>
              <w:left w:val="outset" w:sz="6" w:space="0" w:color="auto"/>
              <w:bottom w:val="outset" w:sz="6" w:space="0" w:color="auto"/>
              <w:right w:val="outset" w:sz="6" w:space="0" w:color="auto"/>
            </w:tcBorders>
            <w:vAlign w:val="center"/>
            <w:hideMark/>
          </w:tcPr>
          <w:p w14:paraId="77BFC120" w14:textId="77777777" w:rsidR="00D82422" w:rsidRPr="00B86C53" w:rsidRDefault="00D82422" w:rsidP="00F45071">
            <w:pPr>
              <w:spacing w:after="0" w:line="288" w:lineRule="auto"/>
              <w:jc w:val="center"/>
              <w:rPr>
                <w:rFonts w:ascii="Times New Roman" w:eastAsia="Times New Roman" w:hAnsi="Times New Roman"/>
                <w:color w:val="FF0000"/>
                <w:sz w:val="28"/>
                <w:szCs w:val="28"/>
              </w:rPr>
            </w:pPr>
            <w:r w:rsidRPr="00B86C53">
              <w:rPr>
                <w:rFonts w:ascii="Times New Roman" w:eastAsia="Times New Roman" w:hAnsi="Times New Roman"/>
                <w:b/>
                <w:bCs/>
                <w:color w:val="FF0000"/>
                <w:sz w:val="28"/>
                <w:szCs w:val="28"/>
              </w:rPr>
              <w:t>Câu 1</w:t>
            </w:r>
          </w:p>
        </w:tc>
        <w:tc>
          <w:tcPr>
            <w:tcW w:w="8757" w:type="dxa"/>
            <w:tcBorders>
              <w:top w:val="outset" w:sz="6" w:space="0" w:color="auto"/>
              <w:left w:val="outset" w:sz="6" w:space="0" w:color="auto"/>
              <w:bottom w:val="outset" w:sz="6" w:space="0" w:color="auto"/>
              <w:right w:val="outset" w:sz="6" w:space="0" w:color="auto"/>
            </w:tcBorders>
            <w:vAlign w:val="center"/>
            <w:hideMark/>
          </w:tcPr>
          <w:p w14:paraId="1260EC5A" w14:textId="77777777" w:rsidR="00D82422" w:rsidRPr="00B86C53" w:rsidRDefault="00D82422" w:rsidP="00F45071">
            <w:pPr>
              <w:spacing w:after="0" w:line="288" w:lineRule="auto"/>
              <w:ind w:left="170"/>
              <w:rPr>
                <w:rFonts w:ascii="Times New Roman" w:eastAsia="Times New Roman" w:hAnsi="Times New Roman"/>
                <w:color w:val="252525"/>
                <w:sz w:val="28"/>
                <w:szCs w:val="28"/>
              </w:rPr>
            </w:pPr>
            <w:r w:rsidRPr="00B86C53">
              <w:rPr>
                <w:rFonts w:ascii="Times New Roman" w:eastAsia="Times New Roman" w:hAnsi="Times New Roman"/>
                <w:color w:val="252525"/>
                <w:sz w:val="28"/>
                <w:szCs w:val="28"/>
              </w:rPr>
              <w:t>Đoạn văn trên trích trong văn bản “Chuẩn bị hành trang vào thế kỉ mới” - Tác giả Vũ Khoan</w:t>
            </w:r>
          </w:p>
          <w:p w14:paraId="2B57F8C3" w14:textId="77777777" w:rsidR="00D82422" w:rsidRPr="00B86C53" w:rsidRDefault="00D82422" w:rsidP="00F45071">
            <w:pPr>
              <w:spacing w:after="0" w:line="288" w:lineRule="auto"/>
              <w:ind w:left="170"/>
              <w:rPr>
                <w:rFonts w:ascii="Times New Roman" w:eastAsia="Times New Roman" w:hAnsi="Times New Roman"/>
                <w:color w:val="252525"/>
                <w:sz w:val="28"/>
                <w:szCs w:val="28"/>
              </w:rPr>
            </w:pPr>
            <w:r w:rsidRPr="00B86C53">
              <w:rPr>
                <w:rFonts w:ascii="Times New Roman" w:eastAsia="Times New Roman" w:hAnsi="Times New Roman"/>
                <w:color w:val="252525"/>
                <w:sz w:val="28"/>
                <w:szCs w:val="28"/>
              </w:rPr>
              <w:t>Thái độ của tác về vấn đề: trong  những hành trang vào thế kỉ mới thì việc chuẩn bị bản thân con người là quan trọng nhất.</w:t>
            </w:r>
          </w:p>
        </w:tc>
      </w:tr>
      <w:tr w:rsidR="00D82422" w:rsidRPr="00B86C53" w14:paraId="782F289C" w14:textId="77777777" w:rsidTr="00F45071">
        <w:trPr>
          <w:tblCellSpacing w:w="7" w:type="dxa"/>
        </w:trPr>
        <w:tc>
          <w:tcPr>
            <w:tcW w:w="1209" w:type="dxa"/>
            <w:vMerge w:val="restart"/>
            <w:tcBorders>
              <w:top w:val="outset" w:sz="6" w:space="0" w:color="auto"/>
              <w:left w:val="outset" w:sz="6" w:space="0" w:color="auto"/>
              <w:bottom w:val="outset" w:sz="6" w:space="0" w:color="auto"/>
              <w:right w:val="outset" w:sz="6" w:space="0" w:color="auto"/>
            </w:tcBorders>
            <w:vAlign w:val="center"/>
            <w:hideMark/>
          </w:tcPr>
          <w:p w14:paraId="3642F50E" w14:textId="77777777" w:rsidR="00D82422" w:rsidRPr="00B86C53" w:rsidRDefault="00D82422" w:rsidP="00F45071">
            <w:pPr>
              <w:spacing w:after="0" w:line="288" w:lineRule="auto"/>
              <w:jc w:val="center"/>
              <w:rPr>
                <w:rFonts w:ascii="Times New Roman" w:eastAsia="Times New Roman" w:hAnsi="Times New Roman"/>
                <w:color w:val="FF0000"/>
                <w:sz w:val="28"/>
                <w:szCs w:val="28"/>
              </w:rPr>
            </w:pPr>
            <w:r w:rsidRPr="00B86C53">
              <w:rPr>
                <w:rFonts w:ascii="Times New Roman" w:eastAsia="Times New Roman" w:hAnsi="Times New Roman"/>
                <w:b/>
                <w:bCs/>
                <w:color w:val="FF0000"/>
                <w:sz w:val="28"/>
                <w:szCs w:val="28"/>
              </w:rPr>
              <w:t>Câu 2</w:t>
            </w:r>
          </w:p>
        </w:tc>
        <w:tc>
          <w:tcPr>
            <w:tcW w:w="8757" w:type="dxa"/>
            <w:tcBorders>
              <w:top w:val="outset" w:sz="6" w:space="0" w:color="auto"/>
              <w:left w:val="outset" w:sz="6" w:space="0" w:color="auto"/>
              <w:bottom w:val="outset" w:sz="6" w:space="0" w:color="auto"/>
              <w:right w:val="outset" w:sz="6" w:space="0" w:color="auto"/>
            </w:tcBorders>
            <w:vAlign w:val="center"/>
            <w:hideMark/>
          </w:tcPr>
          <w:p w14:paraId="41BFDA86" w14:textId="77777777" w:rsidR="00D82422" w:rsidRPr="00B86C53" w:rsidRDefault="00D82422" w:rsidP="00F45071">
            <w:pPr>
              <w:spacing w:after="0" w:line="288" w:lineRule="auto"/>
              <w:ind w:left="170"/>
              <w:rPr>
                <w:rFonts w:ascii="Times New Roman" w:eastAsia="Times New Roman" w:hAnsi="Times New Roman"/>
                <w:color w:val="252525"/>
                <w:sz w:val="28"/>
                <w:szCs w:val="28"/>
              </w:rPr>
            </w:pPr>
            <w:r w:rsidRPr="00B86C53">
              <w:rPr>
                <w:rFonts w:ascii="Times New Roman" w:eastAsia="Times New Roman" w:hAnsi="Times New Roman"/>
                <w:color w:val="252525"/>
                <w:sz w:val="28"/>
                <w:szCs w:val="28"/>
              </w:rPr>
              <w:t>- Phép lập luận được sử dụng trong đoạn văn trên là phép lập luận giải thích</w:t>
            </w:r>
          </w:p>
        </w:tc>
      </w:tr>
      <w:tr w:rsidR="00D82422" w:rsidRPr="00B86C53" w14:paraId="6E575BD6" w14:textId="77777777" w:rsidTr="00F45071">
        <w:trPr>
          <w:tblCellSpacing w:w="7" w:type="dxa"/>
        </w:trPr>
        <w:tc>
          <w:tcPr>
            <w:tcW w:w="1209" w:type="dxa"/>
            <w:vMerge/>
            <w:tcBorders>
              <w:top w:val="outset" w:sz="6" w:space="0" w:color="auto"/>
              <w:left w:val="outset" w:sz="6" w:space="0" w:color="auto"/>
              <w:bottom w:val="outset" w:sz="6" w:space="0" w:color="auto"/>
              <w:right w:val="outset" w:sz="6" w:space="0" w:color="auto"/>
            </w:tcBorders>
            <w:vAlign w:val="center"/>
            <w:hideMark/>
          </w:tcPr>
          <w:p w14:paraId="4435D205" w14:textId="77777777" w:rsidR="00D82422" w:rsidRPr="00B86C53" w:rsidRDefault="00D82422" w:rsidP="00F45071">
            <w:pPr>
              <w:spacing w:after="0" w:line="288" w:lineRule="auto"/>
              <w:jc w:val="center"/>
              <w:rPr>
                <w:rFonts w:ascii="Times New Roman" w:eastAsia="Times New Roman" w:hAnsi="Times New Roman"/>
                <w:color w:val="FF0000"/>
                <w:sz w:val="28"/>
                <w:szCs w:val="28"/>
              </w:rPr>
            </w:pPr>
          </w:p>
        </w:tc>
        <w:tc>
          <w:tcPr>
            <w:tcW w:w="8757" w:type="dxa"/>
            <w:tcBorders>
              <w:top w:val="outset" w:sz="6" w:space="0" w:color="auto"/>
              <w:left w:val="outset" w:sz="6" w:space="0" w:color="auto"/>
              <w:bottom w:val="outset" w:sz="6" w:space="0" w:color="auto"/>
              <w:right w:val="outset" w:sz="6" w:space="0" w:color="auto"/>
            </w:tcBorders>
            <w:vAlign w:val="center"/>
            <w:hideMark/>
          </w:tcPr>
          <w:p w14:paraId="5FC6F2A4" w14:textId="77777777" w:rsidR="00D82422" w:rsidRPr="00B86C53" w:rsidRDefault="00D82422" w:rsidP="00F45071">
            <w:pPr>
              <w:spacing w:after="0" w:line="288" w:lineRule="auto"/>
              <w:ind w:left="170"/>
              <w:rPr>
                <w:rFonts w:ascii="Times New Roman" w:eastAsia="Times New Roman" w:hAnsi="Times New Roman"/>
                <w:color w:val="252525"/>
                <w:sz w:val="28"/>
                <w:szCs w:val="28"/>
              </w:rPr>
            </w:pPr>
            <w:r w:rsidRPr="00B86C53">
              <w:rPr>
                <w:rFonts w:ascii="Times New Roman" w:eastAsia="Times New Roman" w:hAnsi="Times New Roman"/>
                <w:color w:val="252525"/>
                <w:sz w:val="28"/>
                <w:szCs w:val="28"/>
              </w:rPr>
              <w:t>- Tác dụn : tác giả dùng phép lập luận giải thích đã thuyết phục được người đọc  nhận thức  rõ  vai trò và tầm quan trọng của yếu tố bản thân con người trong việc chuẩn bị hành trang vào thế kỉ mới. Trong bất cứ thời đại nào thì con người luôn là động lực của sự phát triển xã hội.</w:t>
            </w:r>
          </w:p>
        </w:tc>
      </w:tr>
      <w:tr w:rsidR="00D82422" w:rsidRPr="00B86C53" w14:paraId="0DF7E487" w14:textId="77777777" w:rsidTr="00F45071">
        <w:trPr>
          <w:tblCellSpacing w:w="7" w:type="dxa"/>
        </w:trPr>
        <w:tc>
          <w:tcPr>
            <w:tcW w:w="1209" w:type="dxa"/>
            <w:tcBorders>
              <w:top w:val="outset" w:sz="6" w:space="0" w:color="auto"/>
              <w:left w:val="outset" w:sz="6" w:space="0" w:color="auto"/>
              <w:bottom w:val="outset" w:sz="6" w:space="0" w:color="auto"/>
              <w:right w:val="outset" w:sz="6" w:space="0" w:color="auto"/>
            </w:tcBorders>
            <w:vAlign w:val="center"/>
            <w:hideMark/>
          </w:tcPr>
          <w:p w14:paraId="286B0DEA" w14:textId="77777777" w:rsidR="00D82422" w:rsidRPr="00B86C53" w:rsidRDefault="00D82422" w:rsidP="00F45071">
            <w:pPr>
              <w:spacing w:after="0" w:line="288" w:lineRule="auto"/>
              <w:jc w:val="center"/>
              <w:rPr>
                <w:rFonts w:ascii="Times New Roman" w:eastAsia="Times New Roman" w:hAnsi="Times New Roman"/>
                <w:color w:val="FF0000"/>
                <w:sz w:val="28"/>
                <w:szCs w:val="28"/>
              </w:rPr>
            </w:pPr>
            <w:r w:rsidRPr="00B86C53">
              <w:rPr>
                <w:rFonts w:ascii="Times New Roman" w:eastAsia="Times New Roman" w:hAnsi="Times New Roman"/>
                <w:b/>
                <w:bCs/>
                <w:color w:val="FF0000"/>
                <w:sz w:val="28"/>
                <w:szCs w:val="28"/>
              </w:rPr>
              <w:t>Câu 3</w:t>
            </w:r>
          </w:p>
        </w:tc>
        <w:tc>
          <w:tcPr>
            <w:tcW w:w="8757" w:type="dxa"/>
            <w:tcBorders>
              <w:top w:val="outset" w:sz="6" w:space="0" w:color="auto"/>
              <w:left w:val="outset" w:sz="6" w:space="0" w:color="auto"/>
              <w:bottom w:val="outset" w:sz="6" w:space="0" w:color="auto"/>
              <w:right w:val="outset" w:sz="6" w:space="0" w:color="auto"/>
            </w:tcBorders>
            <w:vAlign w:val="center"/>
            <w:hideMark/>
          </w:tcPr>
          <w:p w14:paraId="2E019683" w14:textId="77777777" w:rsidR="00D82422" w:rsidRPr="00B86C53" w:rsidRDefault="00D82422" w:rsidP="00F45071">
            <w:pPr>
              <w:spacing w:after="0" w:line="288" w:lineRule="auto"/>
              <w:ind w:left="170"/>
              <w:rPr>
                <w:rFonts w:ascii="Times New Roman" w:eastAsia="Times New Roman" w:hAnsi="Times New Roman"/>
                <w:color w:val="252525"/>
                <w:sz w:val="28"/>
                <w:szCs w:val="28"/>
              </w:rPr>
            </w:pPr>
            <w:r w:rsidRPr="00B86C53">
              <w:rPr>
                <w:rFonts w:ascii="Times New Roman" w:eastAsia="Times New Roman" w:hAnsi="Times New Roman"/>
                <w:b/>
                <w:bCs/>
                <w:color w:val="252525"/>
                <w:sz w:val="28"/>
                <w:szCs w:val="28"/>
              </w:rPr>
              <w:t xml:space="preserve">- Về hình thức: </w:t>
            </w:r>
            <w:r w:rsidRPr="00B86C53">
              <w:rPr>
                <w:rFonts w:ascii="Times New Roman" w:eastAsia="Times New Roman" w:hAnsi="Times New Roman"/>
                <w:color w:val="252525"/>
                <w:sz w:val="28"/>
                <w:szCs w:val="28"/>
              </w:rPr>
              <w:br/>
              <w:t>+ Hs viết đúng hình thức đoạn văn</w:t>
            </w:r>
            <w:r w:rsidRPr="00B86C53">
              <w:rPr>
                <w:rFonts w:ascii="Times New Roman" w:eastAsia="Times New Roman" w:hAnsi="Times New Roman"/>
                <w:color w:val="252525"/>
                <w:sz w:val="28"/>
                <w:szCs w:val="28"/>
              </w:rPr>
              <w:br/>
              <w:t>+ Có sử dụng thành phần biệt lập và chỉ rõ.</w:t>
            </w:r>
            <w:r w:rsidRPr="00B86C53">
              <w:rPr>
                <w:rFonts w:ascii="Times New Roman" w:eastAsia="Times New Roman" w:hAnsi="Times New Roman"/>
                <w:color w:val="252525"/>
                <w:sz w:val="28"/>
                <w:szCs w:val="28"/>
              </w:rPr>
              <w:br/>
            </w:r>
            <w:r w:rsidRPr="00B86C53">
              <w:rPr>
                <w:rFonts w:ascii="Times New Roman" w:eastAsia="Times New Roman" w:hAnsi="Times New Roman"/>
                <w:b/>
                <w:bCs/>
                <w:color w:val="252525"/>
                <w:sz w:val="28"/>
                <w:szCs w:val="28"/>
              </w:rPr>
              <w:t xml:space="preserve">-Về nội dung: HS cần nêu được nhận thức </w:t>
            </w:r>
            <w:r w:rsidRPr="00B86C53">
              <w:rPr>
                <w:rFonts w:ascii="Times New Roman" w:eastAsia="Times New Roman" w:hAnsi="Times New Roman"/>
                <w:color w:val="252525"/>
                <w:sz w:val="28"/>
                <w:szCs w:val="28"/>
              </w:rPr>
              <w:br/>
            </w:r>
            <w:r w:rsidRPr="00B86C53">
              <w:rPr>
                <w:rFonts w:ascii="Times New Roman" w:eastAsia="Times New Roman" w:hAnsi="Times New Roman"/>
                <w:color w:val="252525"/>
                <w:sz w:val="28"/>
                <w:szCs w:val="28"/>
              </w:rPr>
              <w:lastRenderedPageBreak/>
              <w:t>+ Thế hệ trẻ hôm nay cần nhận thấy rõ những điểm yếu và điểm mạnh của con người Việt Nam.Lấp đầy hành trang bằng những điểm mạnh, vứt bỏ những điểm yếu.</w:t>
            </w:r>
            <w:r w:rsidRPr="00B86C53">
              <w:rPr>
                <w:rFonts w:ascii="Times New Roman" w:eastAsia="Times New Roman" w:hAnsi="Times New Roman"/>
                <w:color w:val="252525"/>
                <w:sz w:val="28"/>
                <w:szCs w:val="28"/>
              </w:rPr>
              <w:br/>
              <w:t>+ Không ngừng cố gắng học tập tích lũy tri thức, tiếp cận với nền khoa học -công nghệ tiên tiến, hiện đại của các nước trên thế giới. +Học đi đôi với hành, vận dụng kiến thức đã học vào thực tiễn cuộc sống.</w:t>
            </w:r>
            <w:r w:rsidRPr="00B86C53">
              <w:rPr>
                <w:rFonts w:ascii="Times New Roman" w:eastAsia="Times New Roman" w:hAnsi="Times New Roman"/>
                <w:color w:val="252525"/>
                <w:sz w:val="28"/>
                <w:szCs w:val="28"/>
              </w:rPr>
              <w:br/>
              <w:t>+ Rèn luyện tu dưỡng đạo đức trở thành người có tài và có đức.</w:t>
            </w:r>
            <w:r w:rsidRPr="00B86C53">
              <w:rPr>
                <w:rFonts w:ascii="Times New Roman" w:eastAsia="Times New Roman" w:hAnsi="Times New Roman"/>
                <w:color w:val="252525"/>
                <w:sz w:val="28"/>
                <w:szCs w:val="28"/>
              </w:rPr>
              <w:br/>
              <w:t>+ Rèn kĩ năng sống, kĩ năng giao tiếp, ứng xử...</w:t>
            </w:r>
            <w:r w:rsidRPr="00B86C53">
              <w:rPr>
                <w:rFonts w:ascii="Times New Roman" w:eastAsia="Times New Roman" w:hAnsi="Times New Roman"/>
                <w:color w:val="252525"/>
                <w:sz w:val="28"/>
                <w:szCs w:val="28"/>
              </w:rPr>
              <w:br/>
              <w:t>+ Góp phần xây dựng đất nước ngày càng vững mạnh hơn</w:t>
            </w:r>
          </w:p>
        </w:tc>
      </w:tr>
    </w:tbl>
    <w:p w14:paraId="7A06C6B6" w14:textId="77777777" w:rsidR="00D82422" w:rsidRPr="00B86C53" w:rsidRDefault="00D82422" w:rsidP="00D82422">
      <w:pPr>
        <w:spacing w:after="0" w:line="288" w:lineRule="auto"/>
        <w:rPr>
          <w:rFonts w:ascii="Times New Roman" w:hAnsi="Times New Roman"/>
          <w:b/>
          <w:color w:val="FF0000"/>
          <w:sz w:val="28"/>
          <w:szCs w:val="28"/>
          <w:lang w:val="vi-VN"/>
        </w:rPr>
      </w:pPr>
      <w:r w:rsidRPr="00B86C53">
        <w:rPr>
          <w:rFonts w:ascii="Times New Roman" w:hAnsi="Times New Roman"/>
          <w:b/>
          <w:color w:val="FF0000"/>
          <w:sz w:val="28"/>
          <w:szCs w:val="28"/>
          <w:lang w:val="vi-VN"/>
        </w:rPr>
        <w:lastRenderedPageBreak/>
        <w:t>PHIẾU SỐ 5:</w:t>
      </w:r>
    </w:p>
    <w:p w14:paraId="710232BE"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Đọc đoạn trích và thực hiện các yêu cầu sau :</w:t>
      </w:r>
    </w:p>
    <w:p w14:paraId="7C61A253" w14:textId="77777777" w:rsidR="00D82422" w:rsidRPr="00B86C53" w:rsidRDefault="00D82422" w:rsidP="00D82422">
      <w:pPr>
        <w:spacing w:after="0" w:line="288" w:lineRule="auto"/>
        <w:rPr>
          <w:rFonts w:ascii="Times New Roman" w:hAnsi="Times New Roman"/>
          <w:i/>
          <w:sz w:val="28"/>
          <w:szCs w:val="28"/>
        </w:rPr>
      </w:pPr>
      <w:r w:rsidRPr="00B86C53">
        <w:rPr>
          <w:rFonts w:ascii="Times New Roman" w:hAnsi="Times New Roman"/>
          <w:i/>
          <w:sz w:val="28"/>
          <w:szCs w:val="28"/>
        </w:rPr>
        <w:t xml:space="preserve">   “ Lớp trẻ Việt Nam cần nhận ra những cái mạnh, cái yếu của con người Việt Nam để rèn những thói quen tốt khi bước vào nền kinh tế mới.</w:t>
      </w:r>
    </w:p>
    <w:p w14:paraId="489D3B5E" w14:textId="77777777" w:rsidR="00D82422" w:rsidRPr="00B86C53" w:rsidRDefault="00D82422" w:rsidP="00D82422">
      <w:pPr>
        <w:spacing w:after="0" w:line="288" w:lineRule="auto"/>
        <w:rPr>
          <w:rFonts w:ascii="Times New Roman" w:hAnsi="Times New Roman"/>
          <w:i/>
          <w:sz w:val="28"/>
          <w:szCs w:val="28"/>
        </w:rPr>
      </w:pPr>
      <w:r w:rsidRPr="00B86C53">
        <w:rPr>
          <w:rFonts w:ascii="Times New Roman" w:hAnsi="Times New Roman"/>
          <w:i/>
          <w:sz w:val="28"/>
          <w:szCs w:val="28"/>
        </w:rPr>
        <w:t xml:space="preserve">     Tết năm nay là sự chuyển tiếp giữa hai thế kỉ, và hơn nữa, là sự chuyển tiếp giữa hai thiên niên kỉ. Trong thời khắc như vậy, ai ai cũng nói tới việc chuẩn bị hành trang bước vào thế kỉ mới, thiên niên kỉ mới.</w:t>
      </w:r>
    </w:p>
    <w:p w14:paraId="52FB70AB" w14:textId="77777777" w:rsidR="00D82422" w:rsidRPr="00B86C53" w:rsidRDefault="00D82422" w:rsidP="00D82422">
      <w:pPr>
        <w:spacing w:after="0" w:line="288" w:lineRule="auto"/>
        <w:rPr>
          <w:rFonts w:ascii="Times New Roman" w:hAnsi="Times New Roman"/>
          <w:i/>
          <w:sz w:val="28"/>
          <w:szCs w:val="28"/>
        </w:rPr>
      </w:pPr>
      <w:r w:rsidRPr="00B86C53">
        <w:rPr>
          <w:rFonts w:ascii="Times New Roman" w:hAnsi="Times New Roman"/>
          <w:i/>
          <w:sz w:val="28"/>
          <w:szCs w:val="28"/>
        </w:rPr>
        <w:t xml:space="preserve">       Trong những hành trang ấy, có lẽ sự chuẩn bị bản thân con người là quan trọng nhất. Từ cổ chí kim, bao giờ con người cũng là động lực phát triển của lịch sử. Trong thế kỷ tới mà ai cũng phải thừa nhận ra rằng nền kinh tế tri thức sẽ phát triển mạnh mẽ thì vai trò con người lại càng nổi trội.”</w:t>
      </w:r>
    </w:p>
    <w:p w14:paraId="131E4310"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sz w:val="28"/>
          <w:szCs w:val="28"/>
        </w:rPr>
        <w:t>(Chuẩn bị hành trang vào thế kỉ mới – Vũ Khoan-Ngữ văn 9, tập II, NXBGD VN 2015)</w:t>
      </w:r>
    </w:p>
    <w:p w14:paraId="0AFF88B8" w14:textId="77777777" w:rsidR="00D82422" w:rsidRPr="00B86C53" w:rsidRDefault="00D82422" w:rsidP="00D82422">
      <w:pPr>
        <w:spacing w:after="0" w:line="288" w:lineRule="auto"/>
        <w:rPr>
          <w:rFonts w:ascii="Times New Roman" w:eastAsia="Times New Roman" w:hAnsi="Times New Roman"/>
          <w:b/>
          <w:sz w:val="28"/>
          <w:szCs w:val="28"/>
        </w:rPr>
      </w:pPr>
      <w:r w:rsidRPr="00B86C53">
        <w:rPr>
          <w:rFonts w:ascii="Times New Roman" w:eastAsia="Times New Roman" w:hAnsi="Times New Roman"/>
          <w:b/>
          <w:sz w:val="28"/>
          <w:szCs w:val="28"/>
        </w:rPr>
        <w:t>Câu 1.</w:t>
      </w:r>
      <w:r w:rsidRPr="00B86C53">
        <w:rPr>
          <w:rFonts w:ascii="Times New Roman" w:eastAsia="Times New Roman" w:hAnsi="Times New Roman"/>
          <w:sz w:val="28"/>
          <w:szCs w:val="28"/>
        </w:rPr>
        <w:t xml:space="preserve"> Phương thức biểu đạt chính của đoạn trích trên. </w:t>
      </w:r>
    </w:p>
    <w:p w14:paraId="082CAE66"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b/>
          <w:sz w:val="28"/>
          <w:szCs w:val="28"/>
        </w:rPr>
        <w:t xml:space="preserve">Câu 2. </w:t>
      </w:r>
      <w:r w:rsidRPr="00B86C53">
        <w:rPr>
          <w:rFonts w:ascii="Times New Roman" w:hAnsi="Times New Roman"/>
          <w:sz w:val="28"/>
          <w:szCs w:val="28"/>
        </w:rPr>
        <w:t>Nêu xuất xứ văn bản chứa đoạn văn trên?</w:t>
      </w:r>
    </w:p>
    <w:p w14:paraId="352B3155"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b/>
          <w:sz w:val="28"/>
          <w:szCs w:val="28"/>
        </w:rPr>
        <w:t>Câu 3.</w:t>
      </w:r>
      <w:r w:rsidRPr="00B86C53">
        <w:rPr>
          <w:rFonts w:ascii="Times New Roman" w:hAnsi="Times New Roman"/>
          <w:sz w:val="28"/>
          <w:szCs w:val="28"/>
        </w:rPr>
        <w:t xml:space="preserve"> Xác định và gọi tên thành phần biệt lập trong câu văn  sau:</w:t>
      </w:r>
    </w:p>
    <w:p w14:paraId="55105F25" w14:textId="77777777" w:rsidR="00D82422" w:rsidRPr="00B86C53" w:rsidRDefault="00D82422" w:rsidP="00D82422">
      <w:pPr>
        <w:spacing w:after="0" w:line="288" w:lineRule="auto"/>
        <w:rPr>
          <w:rFonts w:ascii="Times New Roman" w:hAnsi="Times New Roman"/>
          <w:i/>
          <w:sz w:val="28"/>
          <w:szCs w:val="28"/>
        </w:rPr>
      </w:pPr>
      <w:r w:rsidRPr="00B86C53">
        <w:rPr>
          <w:rFonts w:ascii="Times New Roman" w:hAnsi="Times New Roman"/>
          <w:sz w:val="28"/>
          <w:szCs w:val="28"/>
        </w:rPr>
        <w:t xml:space="preserve">      </w:t>
      </w:r>
      <w:r w:rsidRPr="00B86C53">
        <w:rPr>
          <w:rFonts w:ascii="Times New Roman" w:hAnsi="Times New Roman"/>
          <w:i/>
          <w:sz w:val="28"/>
          <w:szCs w:val="28"/>
        </w:rPr>
        <w:t>“Trong những hành trang ấy, có lẽ sự chuẩn bị bản thân con người là quan trọng nhất.”</w:t>
      </w:r>
    </w:p>
    <w:p w14:paraId="701F0367" w14:textId="77777777" w:rsidR="00D82422" w:rsidRPr="00B86C53" w:rsidRDefault="00D82422" w:rsidP="00D82422">
      <w:pPr>
        <w:spacing w:after="0" w:line="288" w:lineRule="auto"/>
        <w:rPr>
          <w:rFonts w:ascii="Times New Roman" w:hAnsi="Times New Roman"/>
          <w:sz w:val="28"/>
          <w:szCs w:val="28"/>
        </w:rPr>
      </w:pPr>
      <w:r w:rsidRPr="00B86C53">
        <w:rPr>
          <w:rFonts w:ascii="Times New Roman" w:hAnsi="Times New Roman"/>
          <w:b/>
          <w:sz w:val="28"/>
          <w:szCs w:val="28"/>
        </w:rPr>
        <w:t xml:space="preserve"> Câu 4.</w:t>
      </w:r>
      <w:r w:rsidRPr="00B86C53">
        <w:rPr>
          <w:rFonts w:ascii="Times New Roman" w:hAnsi="Times New Roman"/>
          <w:sz w:val="28"/>
          <w:szCs w:val="28"/>
        </w:rPr>
        <w:t xml:space="preserve"> Theo tác giả hành trang quan trọng nhất cần chuẩn bị khi bước vào thế kỉ mới là gì?Tại sao ?</w:t>
      </w:r>
    </w:p>
    <w:p w14:paraId="70D27502"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W w:w="10188" w:type="dxa"/>
        <w:tblInd w:w="-540" w:type="dxa"/>
        <w:tblLook w:val="00A0" w:firstRow="1" w:lastRow="0" w:firstColumn="1" w:lastColumn="0" w:noHBand="0" w:noVBand="0"/>
      </w:tblPr>
      <w:tblGrid>
        <w:gridCol w:w="908"/>
        <w:gridCol w:w="9280"/>
      </w:tblGrid>
      <w:tr w:rsidR="00D82422" w:rsidRPr="00B86C53" w14:paraId="657854ED" w14:textId="77777777" w:rsidTr="00F45071">
        <w:trPr>
          <w:trHeight w:val="540"/>
        </w:trPr>
        <w:tc>
          <w:tcPr>
            <w:tcW w:w="719" w:type="dxa"/>
            <w:tcBorders>
              <w:top w:val="single" w:sz="4" w:space="0" w:color="000000"/>
              <w:left w:val="single" w:sz="4" w:space="0" w:color="000000"/>
              <w:bottom w:val="single" w:sz="4" w:space="0" w:color="auto"/>
              <w:right w:val="single" w:sz="4" w:space="0" w:color="000000"/>
            </w:tcBorders>
          </w:tcPr>
          <w:p w14:paraId="54DFD1D3" w14:textId="77777777" w:rsidR="00D82422" w:rsidRPr="00B86C53" w:rsidRDefault="00D82422" w:rsidP="00F45071">
            <w:pPr>
              <w:spacing w:after="0" w:line="288" w:lineRule="auto"/>
              <w:ind w:left="-108" w:firstLine="108"/>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1</w:t>
            </w:r>
          </w:p>
        </w:tc>
        <w:tc>
          <w:tcPr>
            <w:tcW w:w="7349" w:type="dxa"/>
            <w:tcBorders>
              <w:top w:val="single" w:sz="4" w:space="0" w:color="000000"/>
              <w:left w:val="single" w:sz="4" w:space="0" w:color="000000"/>
              <w:bottom w:val="single" w:sz="4" w:space="0" w:color="auto"/>
              <w:right w:val="single" w:sz="4" w:space="0" w:color="000000"/>
            </w:tcBorders>
          </w:tcPr>
          <w:p w14:paraId="29816E7C" w14:textId="77777777" w:rsidR="00D82422" w:rsidRPr="00B86C53" w:rsidRDefault="00D82422" w:rsidP="00F45071">
            <w:pPr>
              <w:spacing w:after="0" w:line="288" w:lineRule="auto"/>
              <w:jc w:val="both"/>
              <w:rPr>
                <w:rFonts w:ascii="Times New Roman" w:eastAsia="Times New Roman" w:hAnsi="Times New Roman"/>
                <w:b/>
                <w:sz w:val="28"/>
                <w:szCs w:val="28"/>
              </w:rPr>
            </w:pPr>
            <w:r w:rsidRPr="00B86C53">
              <w:rPr>
                <w:rFonts w:ascii="Times New Roman" w:eastAsia="Times New Roman" w:hAnsi="Times New Roman"/>
                <w:sz w:val="28"/>
                <w:szCs w:val="28"/>
              </w:rPr>
              <w:t xml:space="preserve">Phương thức biểu đạt chính trong đoạn trích: </w:t>
            </w:r>
            <w:r w:rsidRPr="00B86C53">
              <w:rPr>
                <w:rFonts w:ascii="Times New Roman" w:eastAsia="Times New Roman" w:hAnsi="Times New Roman"/>
                <w:i/>
                <w:sz w:val="28"/>
                <w:szCs w:val="28"/>
              </w:rPr>
              <w:t>Nghị luận</w:t>
            </w:r>
            <w:r w:rsidRPr="00B86C53">
              <w:rPr>
                <w:rFonts w:ascii="Times New Roman" w:eastAsia="Times New Roman" w:hAnsi="Times New Roman"/>
                <w:sz w:val="28"/>
                <w:szCs w:val="28"/>
              </w:rPr>
              <w:t xml:space="preserve">. </w:t>
            </w:r>
          </w:p>
        </w:tc>
      </w:tr>
      <w:tr w:rsidR="00D82422" w:rsidRPr="00B86C53" w14:paraId="6CF2D0D8" w14:textId="77777777" w:rsidTr="00F45071">
        <w:trPr>
          <w:trHeight w:val="306"/>
        </w:trPr>
        <w:tc>
          <w:tcPr>
            <w:tcW w:w="719" w:type="dxa"/>
            <w:tcBorders>
              <w:top w:val="single" w:sz="4" w:space="0" w:color="auto"/>
              <w:left w:val="single" w:sz="4" w:space="0" w:color="000000"/>
              <w:bottom w:val="single" w:sz="4" w:space="0" w:color="auto"/>
              <w:right w:val="single" w:sz="4" w:space="0" w:color="000000"/>
            </w:tcBorders>
          </w:tcPr>
          <w:p w14:paraId="545EE5AF" w14:textId="77777777" w:rsidR="00D82422" w:rsidRPr="00B86C53" w:rsidRDefault="00D82422" w:rsidP="00F45071">
            <w:pPr>
              <w:spacing w:after="0" w:line="288" w:lineRule="auto"/>
              <w:ind w:left="-108" w:firstLine="108"/>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2</w:t>
            </w:r>
          </w:p>
        </w:tc>
        <w:tc>
          <w:tcPr>
            <w:tcW w:w="7349" w:type="dxa"/>
            <w:tcBorders>
              <w:top w:val="single" w:sz="4" w:space="0" w:color="auto"/>
              <w:left w:val="single" w:sz="4" w:space="0" w:color="000000"/>
              <w:bottom w:val="single" w:sz="4" w:space="0" w:color="auto"/>
              <w:right w:val="single" w:sz="4" w:space="0" w:color="000000"/>
            </w:tcBorders>
          </w:tcPr>
          <w:p w14:paraId="579E3F64" w14:textId="77777777" w:rsidR="00D82422" w:rsidRPr="00B86C53" w:rsidRDefault="00D82422" w:rsidP="00F45071">
            <w:pPr>
              <w:spacing w:after="0" w:line="288" w:lineRule="auto"/>
              <w:rPr>
                <w:rFonts w:ascii="Times New Roman" w:hAnsi="Times New Roman"/>
                <w:sz w:val="28"/>
                <w:szCs w:val="28"/>
              </w:rPr>
            </w:pPr>
            <w:r w:rsidRPr="00B86C53">
              <w:rPr>
                <w:rFonts w:ascii="Times New Roman" w:hAnsi="Times New Roman"/>
                <w:sz w:val="28"/>
                <w:szCs w:val="28"/>
              </w:rPr>
              <w:t>Xuất xứ: Bài viết đăng trên tạp chí “Tia sáng” năm 2001 và được in vào tập “Một góc nhìn của Trí thức”, NXB Trẻ, TP. Hồ Chí Minh, 2002.</w:t>
            </w:r>
          </w:p>
        </w:tc>
      </w:tr>
      <w:tr w:rsidR="00D82422" w:rsidRPr="00B86C53" w14:paraId="4C3E3141" w14:textId="77777777" w:rsidTr="00F45071">
        <w:trPr>
          <w:trHeight w:val="464"/>
        </w:trPr>
        <w:tc>
          <w:tcPr>
            <w:tcW w:w="719" w:type="dxa"/>
            <w:tcBorders>
              <w:top w:val="single" w:sz="4" w:space="0" w:color="auto"/>
              <w:left w:val="single" w:sz="4" w:space="0" w:color="000000"/>
              <w:bottom w:val="single" w:sz="4" w:space="0" w:color="auto"/>
              <w:right w:val="single" w:sz="4" w:space="0" w:color="000000"/>
            </w:tcBorders>
          </w:tcPr>
          <w:p w14:paraId="3A42CF6D" w14:textId="77777777" w:rsidR="00D82422" w:rsidRPr="00B86C53" w:rsidRDefault="00D82422" w:rsidP="00F45071">
            <w:pPr>
              <w:spacing w:after="0" w:line="288" w:lineRule="auto"/>
              <w:ind w:left="-108" w:firstLine="108"/>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3</w:t>
            </w:r>
          </w:p>
        </w:tc>
        <w:tc>
          <w:tcPr>
            <w:tcW w:w="7349" w:type="dxa"/>
            <w:tcBorders>
              <w:top w:val="single" w:sz="4" w:space="0" w:color="auto"/>
              <w:left w:val="single" w:sz="4" w:space="0" w:color="000000"/>
              <w:bottom w:val="single" w:sz="4" w:space="0" w:color="auto"/>
              <w:right w:val="single" w:sz="4" w:space="0" w:color="000000"/>
            </w:tcBorders>
          </w:tcPr>
          <w:p w14:paraId="301C643C" w14:textId="77777777" w:rsidR="00D82422" w:rsidRPr="00B86C53" w:rsidRDefault="00D82422" w:rsidP="00F45071">
            <w:pPr>
              <w:spacing w:after="0" w:line="288" w:lineRule="auto"/>
              <w:rPr>
                <w:rFonts w:ascii="Times New Roman" w:hAnsi="Times New Roman"/>
                <w:sz w:val="28"/>
                <w:szCs w:val="28"/>
              </w:rPr>
            </w:pPr>
            <w:r w:rsidRPr="00B86C53">
              <w:rPr>
                <w:rFonts w:ascii="Times New Roman" w:hAnsi="Times New Roman"/>
                <w:sz w:val="28"/>
                <w:szCs w:val="28"/>
              </w:rPr>
              <w:t>Thành phần biệt lập : Có lẽ - Thành phần biệt lập tình thái</w:t>
            </w:r>
          </w:p>
        </w:tc>
      </w:tr>
      <w:tr w:rsidR="00D82422" w:rsidRPr="00B86C53" w14:paraId="782FECFD" w14:textId="77777777" w:rsidTr="00F45071">
        <w:trPr>
          <w:trHeight w:val="595"/>
        </w:trPr>
        <w:tc>
          <w:tcPr>
            <w:tcW w:w="719" w:type="dxa"/>
            <w:tcBorders>
              <w:top w:val="single" w:sz="4" w:space="0" w:color="auto"/>
              <w:left w:val="single" w:sz="4" w:space="0" w:color="000000"/>
              <w:bottom w:val="single" w:sz="4" w:space="0" w:color="auto"/>
              <w:right w:val="single" w:sz="4" w:space="0" w:color="000000"/>
            </w:tcBorders>
          </w:tcPr>
          <w:p w14:paraId="08F47431" w14:textId="77777777" w:rsidR="00D82422" w:rsidRPr="00B86C53" w:rsidRDefault="00D82422" w:rsidP="00F45071">
            <w:pPr>
              <w:spacing w:after="0" w:line="288" w:lineRule="auto"/>
              <w:ind w:left="-108" w:firstLine="108"/>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4</w:t>
            </w:r>
          </w:p>
        </w:tc>
        <w:tc>
          <w:tcPr>
            <w:tcW w:w="7349" w:type="dxa"/>
            <w:tcBorders>
              <w:top w:val="single" w:sz="4" w:space="0" w:color="auto"/>
              <w:left w:val="single" w:sz="4" w:space="0" w:color="000000"/>
              <w:bottom w:val="single" w:sz="4" w:space="0" w:color="auto"/>
              <w:right w:val="single" w:sz="4" w:space="0" w:color="000000"/>
            </w:tcBorders>
          </w:tcPr>
          <w:p w14:paraId="251A2CA8" w14:textId="77777777" w:rsidR="00D82422" w:rsidRPr="00B86C53" w:rsidRDefault="00D82422" w:rsidP="00F45071">
            <w:pPr>
              <w:spacing w:after="0" w:line="288" w:lineRule="auto"/>
              <w:rPr>
                <w:rFonts w:ascii="Times New Roman" w:hAnsi="Times New Roman"/>
                <w:sz w:val="28"/>
                <w:szCs w:val="28"/>
              </w:rPr>
            </w:pPr>
            <w:r w:rsidRPr="00B86C53">
              <w:rPr>
                <w:rFonts w:ascii="Times New Roman" w:hAnsi="Times New Roman"/>
                <w:sz w:val="28"/>
                <w:szCs w:val="28"/>
              </w:rPr>
              <w:t xml:space="preserve">Theo tác giả, sự chuẩn bị bản thân con người là quan trọng nhất. -Vì từ cổ chí </w:t>
            </w:r>
            <w:r w:rsidRPr="00B86C53">
              <w:rPr>
                <w:rFonts w:ascii="Times New Roman" w:hAnsi="Times New Roman"/>
                <w:sz w:val="28"/>
                <w:szCs w:val="28"/>
              </w:rPr>
              <w:lastRenderedPageBreak/>
              <w:t>kim, bao giờ con người cũng là động lực phát triển của lịch sử. Và trong nền kinh tế tri thức phát triển mạnh mẽ thì vai trò của con người lại càng nổi trội.</w:t>
            </w:r>
          </w:p>
        </w:tc>
      </w:tr>
    </w:tbl>
    <w:p w14:paraId="61A39C72" w14:textId="77777777" w:rsidR="00D82422" w:rsidRPr="00B86C53" w:rsidRDefault="00D82422" w:rsidP="00D82422">
      <w:pPr>
        <w:spacing w:after="0" w:line="288" w:lineRule="auto"/>
        <w:jc w:val="center"/>
        <w:rPr>
          <w:rFonts w:ascii="Times New Roman" w:hAnsi="Times New Roman"/>
          <w:b/>
          <w:color w:val="FF0000"/>
          <w:sz w:val="28"/>
          <w:szCs w:val="28"/>
        </w:rPr>
      </w:pPr>
    </w:p>
    <w:p w14:paraId="5CB5A90A" w14:textId="77777777" w:rsidR="00D82422" w:rsidRPr="00B86C53" w:rsidRDefault="00D82422" w:rsidP="00D82422">
      <w:pPr>
        <w:spacing w:after="0" w:line="288" w:lineRule="auto"/>
        <w:rPr>
          <w:rFonts w:ascii="Times New Roman" w:hAnsi="Times New Roman"/>
          <w:b/>
          <w:color w:val="FF0000"/>
          <w:sz w:val="28"/>
          <w:szCs w:val="28"/>
        </w:rPr>
      </w:pPr>
      <w:r w:rsidRPr="00B86C53">
        <w:rPr>
          <w:rFonts w:ascii="Times New Roman" w:hAnsi="Times New Roman"/>
          <w:b/>
          <w:color w:val="FF0000"/>
          <w:sz w:val="28"/>
          <w:szCs w:val="28"/>
        </w:rPr>
        <w:br w:type="page"/>
      </w:r>
    </w:p>
    <w:p w14:paraId="4022C67D"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lastRenderedPageBreak/>
        <w:t>TIẾNG NÓI CỦA VĂN NGHỆ</w:t>
      </w:r>
    </w:p>
    <w:p w14:paraId="11258BCB" w14:textId="77777777" w:rsidR="00D82422" w:rsidRPr="00B86C53" w:rsidRDefault="00D82422" w:rsidP="00D82422">
      <w:pPr>
        <w:spacing w:after="0" w:line="288" w:lineRule="auto"/>
        <w:ind w:firstLine="720"/>
        <w:outlineLvl w:val="0"/>
        <w:rPr>
          <w:rFonts w:ascii="Times New Roman" w:eastAsia="Times New Roman" w:hAnsi="Times New Roman"/>
          <w:sz w:val="28"/>
          <w:szCs w:val="28"/>
        </w:rPr>
      </w:pPr>
      <w:r w:rsidRPr="00B86C53">
        <w:rPr>
          <w:rFonts w:ascii="Times New Roman" w:eastAsia="Times New Roman" w:hAnsi="Times New Roman"/>
          <w:sz w:val="28"/>
          <w:szCs w:val="28"/>
        </w:rPr>
        <w:t>Cho đoạn văn:</w:t>
      </w:r>
    </w:p>
    <w:p w14:paraId="6870B12D" w14:textId="77777777" w:rsidR="00D82422" w:rsidRPr="00B86C53" w:rsidRDefault="00D82422" w:rsidP="00D82422">
      <w:pPr>
        <w:spacing w:after="0" w:line="288" w:lineRule="auto"/>
        <w:ind w:firstLine="720"/>
        <w:jc w:val="both"/>
        <w:outlineLvl w:val="0"/>
        <w:rPr>
          <w:rFonts w:ascii="Times New Roman" w:eastAsia="Times New Roman" w:hAnsi="Times New Roman"/>
          <w:i/>
          <w:sz w:val="28"/>
          <w:szCs w:val="28"/>
        </w:rPr>
      </w:pPr>
      <w:r w:rsidRPr="00B86C53">
        <w:rPr>
          <w:rFonts w:ascii="Times New Roman" w:eastAsia="Times New Roman" w:hAnsi="Times New Roman"/>
          <w:i/>
          <w:sz w:val="28"/>
          <w:szCs w:val="28"/>
        </w:rPr>
        <w:t>…Nghệ thuật không đứng ngoài trỏ vẽ cho ta đường đi, nghệ thuật vào đốt lửa trong lòng chúng ta, khiến chúng ta tự phải bước lên đường ấy. Bắt rễ ở cuộc đời hằng ngày của con người, văn nghệ lại tạo được sự sống cho tâm hồn người. Nghệ thuật mở rộng khả năng của tâm hồn, làm cho con người vui buồn nhiều hơn, yêu thương và căm hờn được nhiều hơn, tai mắt biết nhìn, biết nghe thêm tế nhị, sống được nhiều hơn. Nghệ thuật giải phóng được cho con người khỏi những biên giới của chính mình, nghệ thuật xây dựng con người, hay nói cho đúng hơn, làm cho con người tự xây dựng được.</w:t>
      </w:r>
    </w:p>
    <w:p w14:paraId="464A01A9" w14:textId="77777777" w:rsidR="00D82422" w:rsidRPr="00B86C53" w:rsidRDefault="00D82422" w:rsidP="00D82422">
      <w:pPr>
        <w:spacing w:after="0" w:line="288" w:lineRule="auto"/>
        <w:ind w:firstLine="720"/>
        <w:jc w:val="both"/>
        <w:outlineLvl w:val="0"/>
        <w:rPr>
          <w:rFonts w:ascii="Times New Roman" w:eastAsia="Times New Roman" w:hAnsi="Times New Roman"/>
          <w:sz w:val="28"/>
          <w:szCs w:val="28"/>
          <w:lang w:val="pt-BR"/>
        </w:rPr>
      </w:pPr>
      <w:r w:rsidRPr="00B86C53">
        <w:rPr>
          <w:rFonts w:ascii="Times New Roman" w:eastAsia="Times New Roman" w:hAnsi="Times New Roman"/>
          <w:sz w:val="28"/>
          <w:szCs w:val="28"/>
          <w:lang w:val="pt-BR"/>
        </w:rPr>
        <w:t>1. Đoạn văn trên trích từ  văn bản nào? Của ai? Hãy giới thiệu ngắn gọn về tác giả.</w:t>
      </w:r>
    </w:p>
    <w:p w14:paraId="202E82F8" w14:textId="77777777" w:rsidR="00D82422" w:rsidRPr="00B86C53" w:rsidRDefault="00D82422" w:rsidP="00D82422">
      <w:pPr>
        <w:spacing w:after="0" w:line="288" w:lineRule="auto"/>
        <w:ind w:firstLine="720"/>
        <w:jc w:val="both"/>
        <w:rPr>
          <w:rFonts w:ascii="Times New Roman" w:eastAsia="Times New Roman" w:hAnsi="Times New Roman"/>
          <w:sz w:val="28"/>
          <w:szCs w:val="28"/>
          <w:lang w:val="pt-BR"/>
        </w:rPr>
      </w:pPr>
      <w:r w:rsidRPr="00B86C53">
        <w:rPr>
          <w:rFonts w:ascii="Times New Roman" w:eastAsia="Times New Roman" w:hAnsi="Times New Roman"/>
          <w:sz w:val="28"/>
          <w:szCs w:val="28"/>
          <w:lang w:val="pt-BR"/>
        </w:rPr>
        <w:t>2. Hãy diễn đạt nội dung của đoạn văn trên bằng một câu văn hoàn chỉnh.</w:t>
      </w:r>
    </w:p>
    <w:p w14:paraId="33631E04" w14:textId="77777777" w:rsidR="00D82422" w:rsidRPr="00B86C53" w:rsidRDefault="00D82422" w:rsidP="00D82422">
      <w:pPr>
        <w:spacing w:after="0" w:line="288" w:lineRule="auto"/>
        <w:ind w:firstLine="720"/>
        <w:jc w:val="both"/>
        <w:rPr>
          <w:rFonts w:ascii="Times New Roman" w:eastAsia="Times New Roman" w:hAnsi="Times New Roman"/>
          <w:i/>
          <w:sz w:val="28"/>
          <w:szCs w:val="28"/>
        </w:rPr>
      </w:pPr>
      <w:r w:rsidRPr="00B86C53">
        <w:rPr>
          <w:rFonts w:ascii="Times New Roman" w:eastAsia="Times New Roman" w:hAnsi="Times New Roman"/>
          <w:sz w:val="28"/>
          <w:szCs w:val="28"/>
        </w:rPr>
        <w:t>3. Chép lại và phân tích cấu tạo của một câu ghép có trong đoạn văn.</w:t>
      </w:r>
    </w:p>
    <w:p w14:paraId="7C834296" w14:textId="77777777" w:rsidR="00D82422" w:rsidRPr="00B86C53" w:rsidRDefault="00D82422" w:rsidP="00D82422">
      <w:pPr>
        <w:spacing w:after="0" w:line="288" w:lineRule="auto"/>
        <w:ind w:firstLine="720"/>
        <w:jc w:val="both"/>
        <w:rPr>
          <w:rFonts w:ascii="Times New Roman" w:eastAsia="Times New Roman" w:hAnsi="Times New Roman"/>
          <w:sz w:val="28"/>
          <w:szCs w:val="28"/>
        </w:rPr>
      </w:pPr>
      <w:r w:rsidRPr="00B86C53">
        <w:rPr>
          <w:rFonts w:ascii="Times New Roman" w:eastAsia="Times New Roman" w:hAnsi="Times New Roman"/>
          <w:sz w:val="28"/>
          <w:szCs w:val="28"/>
        </w:rPr>
        <w:t>4. Một số sự kiện văn hóa, thể thao gần đây cũng đã tác động tích cực đối với xã hội, đối với thế hệ trẻ và với mỗi người. Hãy chọn và trình bày suy nghĩ của em về một trong những sự kiện đó bằng một bài văn ngắn (khoảng một trang giấy thi).</w:t>
      </w:r>
    </w:p>
    <w:p w14:paraId="529E6B1A" w14:textId="77777777" w:rsidR="00D82422" w:rsidRPr="00B86C53" w:rsidRDefault="00D82422" w:rsidP="00D82422">
      <w:pPr>
        <w:spacing w:after="0" w:line="288" w:lineRule="auto"/>
        <w:ind w:firstLine="720"/>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GỢI Ý:</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D82422" w:rsidRPr="00B86C53" w14:paraId="7063A888" w14:textId="77777777" w:rsidTr="00F45071">
        <w:trPr>
          <w:jc w:val="center"/>
        </w:trPr>
        <w:tc>
          <w:tcPr>
            <w:tcW w:w="9747" w:type="dxa"/>
          </w:tcPr>
          <w:p w14:paraId="227FB2F7" w14:textId="77777777" w:rsidR="00D82422" w:rsidRPr="00B86C53" w:rsidRDefault="00D82422" w:rsidP="00F45071">
            <w:pPr>
              <w:spacing w:after="0" w:line="288" w:lineRule="auto"/>
              <w:ind w:left="501"/>
              <w:jc w:val="both"/>
              <w:rPr>
                <w:rFonts w:ascii="Times New Roman" w:eastAsia="Times New Roman" w:hAnsi="Times New Roman"/>
                <w:b/>
                <w:sz w:val="28"/>
                <w:szCs w:val="28"/>
              </w:rPr>
            </w:pPr>
            <w:r w:rsidRPr="00B86C53">
              <w:rPr>
                <w:rFonts w:ascii="Times New Roman" w:eastAsia="Times New Roman" w:hAnsi="Times New Roman"/>
                <w:b/>
                <w:sz w:val="28"/>
                <w:szCs w:val="28"/>
              </w:rPr>
              <w:t>Học sinh trả lời:</w:t>
            </w:r>
          </w:p>
          <w:p w14:paraId="18018480" w14:textId="77777777" w:rsidR="00D82422" w:rsidRPr="00B86C53" w:rsidRDefault="00D82422" w:rsidP="00F45071">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Đoạn văn trích từ văn bản: Tiếng nói của văn nghệ</w:t>
            </w:r>
          </w:p>
          <w:p w14:paraId="0D44E304" w14:textId="77777777" w:rsidR="00D82422" w:rsidRPr="00B86C53" w:rsidRDefault="00D82422" w:rsidP="00F45071">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Tác giả: Nguyễn Đình Thi</w:t>
            </w:r>
          </w:p>
          <w:p w14:paraId="26C5D2FE" w14:textId="77777777" w:rsidR="00D82422" w:rsidRPr="00B86C53" w:rsidRDefault="00D82422" w:rsidP="00F45071">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Giới thiệu về tác giả:</w:t>
            </w:r>
          </w:p>
          <w:p w14:paraId="0E3C1924" w14:textId="77777777" w:rsidR="00D82422" w:rsidRPr="00B86C53" w:rsidRDefault="00D82422" w:rsidP="00F45071">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Sinh năm 1924, mất năm 2003; quê ở Hà Nội</w:t>
            </w:r>
          </w:p>
          <w:p w14:paraId="329D3CC4" w14:textId="77777777" w:rsidR="00D82422" w:rsidRPr="00B86C53" w:rsidRDefault="00D82422" w:rsidP="00F45071">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Hoạt động văn nghệ đa dạng: làm thơ, viết văn, soạn nhạc, viết kịch, viết lí luận phê bình</w:t>
            </w:r>
          </w:p>
          <w:p w14:paraId="5530F801" w14:textId="77777777" w:rsidR="00D82422" w:rsidRPr="00B86C53" w:rsidRDefault="00D82422" w:rsidP="00F45071">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xml:space="preserve">+ Nhà lãnh đạo văn hóa nghệ thuật uy tín </w:t>
            </w:r>
            <w:r w:rsidRPr="00B86C53">
              <w:rPr>
                <w:rFonts w:ascii="Times New Roman" w:eastAsia="Times New Roman" w:hAnsi="Times New Roman"/>
                <w:i/>
                <w:sz w:val="28"/>
                <w:szCs w:val="28"/>
              </w:rPr>
              <w:t>(Tổng thư kí Hội Văn hóa cứu quốc, Tổng thư kí Hội Nhà văn Việt Nam)</w:t>
            </w:r>
          </w:p>
          <w:p w14:paraId="52A71F2B" w14:textId="77777777" w:rsidR="00D82422" w:rsidRPr="00B86C53" w:rsidRDefault="00D82422" w:rsidP="00F45071">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Được Nhà nước trao tặng Giải thưởng Hồ Chí Minh về VHNT năm 1996</w:t>
            </w:r>
          </w:p>
        </w:tc>
      </w:tr>
      <w:tr w:rsidR="00D82422" w:rsidRPr="00B86C53" w14:paraId="3E6FFA36" w14:textId="77777777" w:rsidTr="00F45071">
        <w:trPr>
          <w:jc w:val="center"/>
        </w:trPr>
        <w:tc>
          <w:tcPr>
            <w:tcW w:w="9747" w:type="dxa"/>
          </w:tcPr>
          <w:p w14:paraId="3A456989" w14:textId="77777777" w:rsidR="00D82422" w:rsidRPr="00B86C53" w:rsidRDefault="00D82422" w:rsidP="00F45071">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Nội dung của đoạn văn: sức mạnh kì diệu của nghệ thuật đối với người đọc</w:t>
            </w:r>
          </w:p>
          <w:p w14:paraId="13EE77A0" w14:textId="77777777" w:rsidR="00D82422" w:rsidRPr="00B86C53" w:rsidRDefault="00D82422" w:rsidP="00F45071">
            <w:pPr>
              <w:spacing w:after="0" w:line="288" w:lineRule="auto"/>
              <w:jc w:val="both"/>
              <w:rPr>
                <w:rFonts w:ascii="Times New Roman" w:eastAsia="Times New Roman" w:hAnsi="Times New Roman"/>
                <w:i/>
                <w:sz w:val="28"/>
                <w:szCs w:val="28"/>
              </w:rPr>
            </w:pPr>
            <w:r w:rsidRPr="00B86C53">
              <w:rPr>
                <w:rFonts w:ascii="Times New Roman" w:eastAsia="Times New Roman" w:hAnsi="Times New Roman"/>
                <w:sz w:val="28"/>
                <w:szCs w:val="28"/>
              </w:rPr>
              <w:t>- Hình thức: câu văn hoàn chỉnh</w:t>
            </w:r>
          </w:p>
        </w:tc>
      </w:tr>
      <w:tr w:rsidR="00D82422" w:rsidRPr="00B86C53" w14:paraId="7210B641" w14:textId="77777777" w:rsidTr="00F45071">
        <w:trPr>
          <w:jc w:val="center"/>
        </w:trPr>
        <w:tc>
          <w:tcPr>
            <w:tcW w:w="9747" w:type="dxa"/>
          </w:tcPr>
          <w:p w14:paraId="68DEAF39" w14:textId="77777777" w:rsidR="00D82422" w:rsidRPr="00B86C53" w:rsidRDefault="00D82422" w:rsidP="00F45071">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Chép lại được câu ghép (câu đầu hoặc câu cuối)</w:t>
            </w:r>
          </w:p>
          <w:p w14:paraId="41F51418" w14:textId="77777777" w:rsidR="00D82422" w:rsidRPr="00B86C53" w:rsidRDefault="00D82422" w:rsidP="00F45071">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Phân tích được cấu tạo:</w:t>
            </w:r>
          </w:p>
        </w:tc>
      </w:tr>
      <w:tr w:rsidR="00D82422" w:rsidRPr="00B86C53" w14:paraId="547532A0" w14:textId="77777777" w:rsidTr="00F45071">
        <w:trPr>
          <w:jc w:val="center"/>
        </w:trPr>
        <w:tc>
          <w:tcPr>
            <w:tcW w:w="9747" w:type="dxa"/>
          </w:tcPr>
          <w:p w14:paraId="062CDE24" w14:textId="77777777" w:rsidR="00D82422" w:rsidRPr="00B86C53" w:rsidRDefault="00D82422" w:rsidP="00F45071">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HS lựa chọn và trình bày được suy nghĩ của bản thân về sự tác động tích cực của một sự kiện văn hóa, thể thao gần đây đối với xã hội, nhất là đối với giới trẻ * Nội dung có thể gồm các ý sau:</w:t>
            </w:r>
          </w:p>
          <w:p w14:paraId="0252CEBE" w14:textId="77777777" w:rsidR="00D82422" w:rsidRPr="00B86C53" w:rsidRDefault="00D82422" w:rsidP="00DB7318">
            <w:pPr>
              <w:numPr>
                <w:ilvl w:val="0"/>
                <w:numId w:val="38"/>
              </w:num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Tóm tắt lại sự kiện và lí giải lí do lựa chọn sự kiện đó</w:t>
            </w:r>
          </w:p>
          <w:p w14:paraId="3DD20353" w14:textId="77777777" w:rsidR="00D82422" w:rsidRPr="00B86C53" w:rsidRDefault="00D82422" w:rsidP="00DB7318">
            <w:pPr>
              <w:numPr>
                <w:ilvl w:val="0"/>
                <w:numId w:val="38"/>
              </w:num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lastRenderedPageBreak/>
              <w:t>Chỉ rõ sự kiện đó đã tác động tích cực thế nào tới xã hội, tới thế hệ trẻ</w:t>
            </w:r>
          </w:p>
          <w:p w14:paraId="3CD658C1" w14:textId="77777777" w:rsidR="00D82422" w:rsidRPr="00B86C53" w:rsidRDefault="00D82422" w:rsidP="00DB7318">
            <w:pPr>
              <w:numPr>
                <w:ilvl w:val="0"/>
                <w:numId w:val="38"/>
              </w:num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xml:space="preserve">Liên hệ bản thân: từ sự kiện đã nêu em nhận thức được điều gì </w:t>
            </w:r>
            <w:r w:rsidRPr="00B86C53">
              <w:rPr>
                <w:rFonts w:ascii="Times New Roman" w:eastAsia="Times New Roman" w:hAnsi="Times New Roman"/>
                <w:i/>
                <w:sz w:val="28"/>
                <w:szCs w:val="28"/>
              </w:rPr>
              <w:t>(Nghị lực, niềm tin, tinh thần đoàn kết,…)</w:t>
            </w:r>
            <w:r w:rsidRPr="00B86C53">
              <w:rPr>
                <w:rFonts w:ascii="Times New Roman" w:eastAsia="Times New Roman" w:hAnsi="Times New Roman"/>
                <w:sz w:val="28"/>
                <w:szCs w:val="28"/>
              </w:rPr>
              <w:t xml:space="preserve">, thay đổi hành động thế nào, mong muốn ra sao,… </w:t>
            </w:r>
          </w:p>
          <w:p w14:paraId="0617A72E" w14:textId="77777777" w:rsidR="00D82422" w:rsidRPr="00B86C53" w:rsidRDefault="00D82422" w:rsidP="00F45071">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Hình thức: đúng đặc trưng bài văn nghị luận (bố cục ba phần), đảm bảo độ dài, diễn đạt rõ ràng, mạch lạc</w:t>
            </w:r>
          </w:p>
        </w:tc>
      </w:tr>
    </w:tbl>
    <w:p w14:paraId="2F2416B1" w14:textId="77777777" w:rsidR="00D82422" w:rsidRPr="00B86C53" w:rsidRDefault="00D82422" w:rsidP="00D82422">
      <w:pPr>
        <w:spacing w:after="0" w:line="288" w:lineRule="auto"/>
        <w:rPr>
          <w:rFonts w:ascii="Times New Roman" w:hAnsi="Times New Roman"/>
          <w:sz w:val="28"/>
          <w:szCs w:val="28"/>
        </w:rPr>
      </w:pPr>
    </w:p>
    <w:p w14:paraId="168753BA" w14:textId="77777777" w:rsidR="00D82422" w:rsidRPr="00B86C53" w:rsidRDefault="00D82422" w:rsidP="00D82422">
      <w:pPr>
        <w:spacing w:after="0" w:line="288" w:lineRule="auto"/>
        <w:rPr>
          <w:rFonts w:ascii="Times New Roman" w:eastAsia="Times New Roman" w:hAnsi="Times New Roman"/>
          <w:b/>
          <w:bCs/>
          <w:color w:val="252525"/>
          <w:sz w:val="28"/>
          <w:szCs w:val="28"/>
          <w:u w:val="single"/>
        </w:rPr>
      </w:pPr>
      <w:r w:rsidRPr="00B86C53">
        <w:rPr>
          <w:rFonts w:ascii="Times New Roman" w:eastAsia="Times New Roman" w:hAnsi="Times New Roman"/>
          <w:b/>
          <w:bCs/>
          <w:color w:val="252525"/>
          <w:sz w:val="28"/>
          <w:szCs w:val="28"/>
          <w:u w:val="single"/>
        </w:rPr>
        <w:t>PHIẾU SỐ 2:</w:t>
      </w:r>
    </w:p>
    <w:p w14:paraId="60A3CEB9" w14:textId="77777777" w:rsidR="00D82422" w:rsidRPr="00B86C53" w:rsidRDefault="00D82422" w:rsidP="00D82422">
      <w:pPr>
        <w:spacing w:after="0" w:line="288" w:lineRule="auto"/>
        <w:jc w:val="both"/>
        <w:rPr>
          <w:rFonts w:ascii="Times New Roman" w:eastAsia="Times New Roman" w:hAnsi="Times New Roman"/>
          <w:color w:val="333333"/>
          <w:sz w:val="28"/>
          <w:szCs w:val="28"/>
        </w:rPr>
      </w:pPr>
      <w:r w:rsidRPr="00B86C53">
        <w:rPr>
          <w:rFonts w:ascii="Times New Roman" w:eastAsia="Times New Roman" w:hAnsi="Times New Roman"/>
          <w:color w:val="333333"/>
          <w:sz w:val="28"/>
          <w:szCs w:val="28"/>
        </w:rPr>
        <w:t>Đọc đoạn văn sau và trả lời câu hỏi</w:t>
      </w:r>
    </w:p>
    <w:p w14:paraId="073E8C57" w14:textId="77777777" w:rsidR="00D82422" w:rsidRPr="00B86C53" w:rsidRDefault="00D82422" w:rsidP="00D82422">
      <w:pPr>
        <w:spacing w:after="0" w:line="288" w:lineRule="auto"/>
        <w:jc w:val="both"/>
        <w:rPr>
          <w:rFonts w:ascii="Times New Roman" w:eastAsia="Times New Roman" w:hAnsi="Times New Roman"/>
          <w:color w:val="333333"/>
          <w:sz w:val="28"/>
          <w:szCs w:val="28"/>
        </w:rPr>
      </w:pPr>
      <w:r w:rsidRPr="00B86C53">
        <w:rPr>
          <w:rFonts w:ascii="Times New Roman" w:eastAsia="Times New Roman" w:hAnsi="Times New Roman"/>
          <w:color w:val="333333"/>
          <w:sz w:val="28"/>
          <w:szCs w:val="28"/>
        </w:rPr>
        <w:t>            </w:t>
      </w:r>
      <w:r w:rsidRPr="00B86C53">
        <w:rPr>
          <w:rFonts w:ascii="Times New Roman" w:eastAsia="Times New Roman" w:hAnsi="Times New Roman"/>
          <w:i/>
          <w:iCs/>
          <w:color w:val="333333"/>
          <w:sz w:val="28"/>
          <w:szCs w:val="28"/>
        </w:rPr>
        <w:t>“Nghệ thuật nói nhiều với tư tưởng nữa, nghệ thuật không thể nào thiếu tư tưởng. Không tư tưởng, con người có thể nào là con người. Nhưng trong nghệ thuật, tư tưởng từ ngay cuộc sống hằng ngày nảy ra, và thấm trong tất cả cuôc sống. Tư tưởng của nghệ thuật không bao giờ là tri thức trừu tượng một mình trên cao.</w:t>
      </w:r>
    </w:p>
    <w:p w14:paraId="059AA61F" w14:textId="77777777" w:rsidR="00D82422" w:rsidRPr="00B86C53" w:rsidRDefault="00D82422" w:rsidP="00D82422">
      <w:pPr>
        <w:spacing w:after="0" w:line="288" w:lineRule="auto"/>
        <w:rPr>
          <w:rFonts w:ascii="Times New Roman" w:eastAsia="Times New Roman" w:hAnsi="Times New Roman"/>
          <w:sz w:val="28"/>
          <w:szCs w:val="28"/>
        </w:rPr>
      </w:pPr>
      <w:r w:rsidRPr="00B86C53">
        <w:rPr>
          <w:rFonts w:ascii="Times New Roman" w:eastAsia="Times New Roman" w:hAnsi="Times New Roman"/>
          <w:sz w:val="28"/>
          <w:szCs w:val="28"/>
        </w:rPr>
        <w:t>1. Đoạn văn trên trích trong văn bản nào ? Của ai ?</w:t>
      </w:r>
    </w:p>
    <w:p w14:paraId="18E3B5CD" w14:textId="77777777" w:rsidR="00D82422" w:rsidRPr="00B86C53" w:rsidRDefault="00D82422" w:rsidP="00D82422">
      <w:pPr>
        <w:spacing w:after="0" w:line="288" w:lineRule="auto"/>
        <w:rPr>
          <w:rFonts w:ascii="Times New Roman" w:eastAsia="Times New Roman" w:hAnsi="Times New Roman"/>
          <w:sz w:val="28"/>
          <w:szCs w:val="28"/>
        </w:rPr>
      </w:pPr>
      <w:r w:rsidRPr="00B86C53">
        <w:rPr>
          <w:rFonts w:ascii="Times New Roman" w:eastAsia="Times New Roman" w:hAnsi="Times New Roman"/>
          <w:sz w:val="28"/>
          <w:szCs w:val="28"/>
        </w:rPr>
        <w:t>2. Đoạn văn sử dụng phép liên kết nào là chủ yếu ?</w:t>
      </w:r>
    </w:p>
    <w:p w14:paraId="72C23856" w14:textId="77777777" w:rsidR="00D82422" w:rsidRPr="00B86C53" w:rsidRDefault="00D82422" w:rsidP="00D82422">
      <w:pPr>
        <w:spacing w:after="0" w:line="288" w:lineRule="auto"/>
        <w:rPr>
          <w:rFonts w:ascii="Times New Roman" w:eastAsia="Times New Roman" w:hAnsi="Times New Roman"/>
          <w:sz w:val="28"/>
          <w:szCs w:val="28"/>
        </w:rPr>
      </w:pPr>
      <w:r w:rsidRPr="00B86C53">
        <w:rPr>
          <w:rFonts w:ascii="Times New Roman" w:eastAsia="Times New Roman" w:hAnsi="Times New Roman"/>
          <w:sz w:val="28"/>
          <w:szCs w:val="28"/>
        </w:rPr>
        <w:t>3. Đoạn văn trên được viết theo phép lập luận nào ? Ghi lại câu chủ đề của đoạn này ?.</w:t>
      </w:r>
    </w:p>
    <w:p w14:paraId="1FF8244B" w14:textId="77777777" w:rsidR="00D82422" w:rsidRPr="00B86C53" w:rsidRDefault="00D82422" w:rsidP="00D82422">
      <w:pPr>
        <w:spacing w:after="0" w:line="288" w:lineRule="auto"/>
        <w:rPr>
          <w:rFonts w:ascii="Times New Roman" w:eastAsia="Times New Roman" w:hAnsi="Times New Roman"/>
          <w:sz w:val="28"/>
          <w:szCs w:val="28"/>
        </w:rPr>
      </w:pPr>
      <w:r w:rsidRPr="00B86C53">
        <w:rPr>
          <w:rFonts w:ascii="Times New Roman" w:eastAsia="Times New Roman" w:hAnsi="Times New Roman"/>
          <w:sz w:val="28"/>
          <w:szCs w:val="28"/>
        </w:rPr>
        <w:t>4. Đoạn văn trên khiến cho em liên tưởng tới những tác phẩm nào cũng nói về những triết lý, những bài học sâu sắc của nghệ thuật ?</w:t>
      </w:r>
    </w:p>
    <w:p w14:paraId="0D951E33" w14:textId="77777777" w:rsidR="00D82422" w:rsidRPr="00B86C53" w:rsidRDefault="00D82422" w:rsidP="00D82422">
      <w:pPr>
        <w:spacing w:after="0" w:line="288" w:lineRule="auto"/>
        <w:rPr>
          <w:rFonts w:ascii="Times New Roman" w:eastAsia="Times New Roman" w:hAnsi="Times New Roman"/>
          <w:sz w:val="28"/>
          <w:szCs w:val="28"/>
        </w:rPr>
      </w:pPr>
      <w:r w:rsidRPr="00B86C53">
        <w:rPr>
          <w:rFonts w:ascii="Times New Roman" w:eastAsia="Times New Roman" w:hAnsi="Times New Roman"/>
          <w:sz w:val="28"/>
          <w:szCs w:val="28"/>
        </w:rPr>
        <w:t>5. Tác giả có viết</w:t>
      </w:r>
      <w:r w:rsidRPr="00B86C53">
        <w:rPr>
          <w:rFonts w:ascii="Times New Roman" w:eastAsia="Times New Roman" w:hAnsi="Times New Roman"/>
          <w:b/>
          <w:bCs/>
          <w:sz w:val="28"/>
          <w:szCs w:val="28"/>
        </w:rPr>
        <w:t>:</w:t>
      </w:r>
      <w:r w:rsidRPr="00B86C53">
        <w:rPr>
          <w:rFonts w:ascii="Times New Roman" w:eastAsia="Times New Roman" w:hAnsi="Times New Roman"/>
          <w:b/>
          <w:bCs/>
          <w:i/>
          <w:iCs/>
          <w:sz w:val="28"/>
          <w:szCs w:val="28"/>
        </w:rPr>
        <w:t> “Trong nghệ thuật, tư tưởng từ ngay cuộc sống hằng ngày nảy ra, và thấm trong tất cả cuôc sống”, </w:t>
      </w:r>
      <w:r w:rsidRPr="00B86C53">
        <w:rPr>
          <w:rFonts w:ascii="Times New Roman" w:eastAsia="Times New Roman" w:hAnsi="Times New Roman"/>
          <w:sz w:val="28"/>
          <w:szCs w:val="28"/>
        </w:rPr>
        <w:t>em hãy làm sáng tỏ ý kiến trên bằng việc nêu suy nghĩ của mình về một văn bản đã học của chương trình Ngữ văn lớp 9.</w:t>
      </w:r>
    </w:p>
    <w:p w14:paraId="2CB452E9" w14:textId="77777777" w:rsidR="00D82422" w:rsidRPr="00B86C53" w:rsidRDefault="00D82422" w:rsidP="00D82422">
      <w:pPr>
        <w:spacing w:after="0" w:line="288" w:lineRule="auto"/>
        <w:jc w:val="center"/>
        <w:rPr>
          <w:rFonts w:ascii="Times New Roman" w:eastAsia="Times New Roman" w:hAnsi="Times New Roman"/>
          <w:b/>
          <w:sz w:val="28"/>
          <w:szCs w:val="28"/>
        </w:rPr>
      </w:pPr>
      <w:r w:rsidRPr="00B86C53">
        <w:rPr>
          <w:rFonts w:ascii="Times New Roman" w:eastAsia="Times New Roman" w:hAnsi="Times New Roman"/>
          <w:b/>
          <w:sz w:val="28"/>
          <w:szCs w:val="28"/>
        </w:rPr>
        <w:t>GỢI Ý:</w:t>
      </w:r>
    </w:p>
    <w:tbl>
      <w:tblPr>
        <w:tblStyle w:val="TableGrid"/>
        <w:tblW w:w="0" w:type="auto"/>
        <w:tblLook w:val="04A0" w:firstRow="1" w:lastRow="0" w:firstColumn="1" w:lastColumn="0" w:noHBand="0" w:noVBand="1"/>
      </w:tblPr>
      <w:tblGrid>
        <w:gridCol w:w="1266"/>
        <w:gridCol w:w="8588"/>
      </w:tblGrid>
      <w:tr w:rsidR="00D82422" w:rsidRPr="00B86C53" w14:paraId="36580C8A" w14:textId="77777777" w:rsidTr="00F45071">
        <w:tc>
          <w:tcPr>
            <w:tcW w:w="1271" w:type="dxa"/>
          </w:tcPr>
          <w:p w14:paraId="1CDD79F5" w14:textId="77777777" w:rsidR="00D82422" w:rsidRPr="00B86C53" w:rsidRDefault="00D82422" w:rsidP="00DB7318">
            <w:pPr>
              <w:pStyle w:val="ListParagraph"/>
              <w:numPr>
                <w:ilvl w:val="0"/>
                <w:numId w:val="70"/>
              </w:numPr>
              <w:spacing w:after="0" w:line="288" w:lineRule="auto"/>
              <w:jc w:val="center"/>
              <w:rPr>
                <w:rFonts w:eastAsia="Times New Roman" w:cs="Times New Roman"/>
                <w:b/>
                <w:color w:val="FF0000"/>
                <w:szCs w:val="28"/>
              </w:rPr>
            </w:pPr>
          </w:p>
        </w:tc>
        <w:tc>
          <w:tcPr>
            <w:tcW w:w="8619" w:type="dxa"/>
          </w:tcPr>
          <w:p w14:paraId="779C6027" w14:textId="77777777" w:rsidR="00D82422" w:rsidRPr="00B86C53" w:rsidRDefault="00D82422" w:rsidP="00F45071">
            <w:pPr>
              <w:spacing w:line="288" w:lineRule="auto"/>
              <w:rPr>
                <w:rFonts w:ascii="Times New Roman" w:eastAsia="Times New Roman" w:hAnsi="Times New Roman"/>
                <w:sz w:val="28"/>
                <w:szCs w:val="28"/>
              </w:rPr>
            </w:pPr>
            <w:r w:rsidRPr="00B86C53">
              <w:rPr>
                <w:rFonts w:ascii="Times New Roman" w:eastAsia="Times New Roman" w:hAnsi="Times New Roman"/>
                <w:b/>
                <w:sz w:val="28"/>
                <w:szCs w:val="28"/>
              </w:rPr>
              <w:t xml:space="preserve">- </w:t>
            </w:r>
            <w:r w:rsidRPr="00B86C53">
              <w:rPr>
                <w:rFonts w:ascii="Times New Roman" w:eastAsia="Times New Roman" w:hAnsi="Times New Roman"/>
                <w:sz w:val="28"/>
                <w:szCs w:val="28"/>
              </w:rPr>
              <w:t>Văn bản: Tiếng nói của văn nghệ</w:t>
            </w:r>
          </w:p>
          <w:p w14:paraId="4521A231" w14:textId="77777777" w:rsidR="00D82422" w:rsidRPr="00B86C53" w:rsidRDefault="00D82422" w:rsidP="00F45071">
            <w:pPr>
              <w:spacing w:line="288" w:lineRule="auto"/>
              <w:rPr>
                <w:rFonts w:ascii="Times New Roman" w:eastAsia="Times New Roman" w:hAnsi="Times New Roman"/>
                <w:b/>
                <w:sz w:val="28"/>
                <w:szCs w:val="28"/>
              </w:rPr>
            </w:pPr>
            <w:r w:rsidRPr="00B86C53">
              <w:rPr>
                <w:rFonts w:ascii="Times New Roman" w:eastAsia="Times New Roman" w:hAnsi="Times New Roman"/>
                <w:sz w:val="28"/>
                <w:szCs w:val="28"/>
              </w:rPr>
              <w:t>- Tác giả: Nguyễn Đình Thi</w:t>
            </w:r>
          </w:p>
        </w:tc>
      </w:tr>
      <w:tr w:rsidR="00D82422" w:rsidRPr="00B86C53" w14:paraId="1EBD5850" w14:textId="77777777" w:rsidTr="00F45071">
        <w:tc>
          <w:tcPr>
            <w:tcW w:w="1271" w:type="dxa"/>
          </w:tcPr>
          <w:p w14:paraId="6AE5E2B2" w14:textId="77777777" w:rsidR="00D82422" w:rsidRPr="00B86C53" w:rsidRDefault="00D82422" w:rsidP="00DB7318">
            <w:pPr>
              <w:pStyle w:val="ListParagraph"/>
              <w:numPr>
                <w:ilvl w:val="0"/>
                <w:numId w:val="70"/>
              </w:numPr>
              <w:spacing w:after="0" w:line="288" w:lineRule="auto"/>
              <w:jc w:val="center"/>
              <w:rPr>
                <w:rFonts w:eastAsia="Times New Roman" w:cs="Times New Roman"/>
                <w:b/>
                <w:color w:val="FF0000"/>
                <w:szCs w:val="28"/>
              </w:rPr>
            </w:pPr>
          </w:p>
        </w:tc>
        <w:tc>
          <w:tcPr>
            <w:tcW w:w="8619" w:type="dxa"/>
          </w:tcPr>
          <w:p w14:paraId="1036BB55" w14:textId="77777777" w:rsidR="00D82422" w:rsidRPr="00B86C53" w:rsidRDefault="00D82422" w:rsidP="00F45071">
            <w:pPr>
              <w:spacing w:line="288" w:lineRule="auto"/>
              <w:rPr>
                <w:rFonts w:ascii="Times New Roman" w:eastAsia="Times New Roman" w:hAnsi="Times New Roman"/>
                <w:sz w:val="28"/>
                <w:szCs w:val="28"/>
              </w:rPr>
            </w:pPr>
            <w:r w:rsidRPr="00B86C53">
              <w:rPr>
                <w:rFonts w:ascii="Times New Roman" w:eastAsia="Times New Roman" w:hAnsi="Times New Roman"/>
                <w:sz w:val="28"/>
                <w:szCs w:val="28"/>
              </w:rPr>
              <w:t>- Liên kết: Phép nối (“nhưng”); phép lặp (“nghệ thuật, tư tưởng”)</w:t>
            </w:r>
          </w:p>
        </w:tc>
      </w:tr>
      <w:tr w:rsidR="00D82422" w:rsidRPr="00B86C53" w14:paraId="1C1DB04F" w14:textId="77777777" w:rsidTr="00F45071">
        <w:tc>
          <w:tcPr>
            <w:tcW w:w="1271" w:type="dxa"/>
          </w:tcPr>
          <w:p w14:paraId="60F1C3E3" w14:textId="77777777" w:rsidR="00D82422" w:rsidRPr="00B86C53" w:rsidRDefault="00D82422" w:rsidP="00DB7318">
            <w:pPr>
              <w:pStyle w:val="ListParagraph"/>
              <w:numPr>
                <w:ilvl w:val="0"/>
                <w:numId w:val="70"/>
              </w:numPr>
              <w:spacing w:after="0" w:line="288" w:lineRule="auto"/>
              <w:jc w:val="center"/>
              <w:rPr>
                <w:rFonts w:eastAsia="Times New Roman" w:cs="Times New Roman"/>
                <w:b/>
                <w:color w:val="FF0000"/>
                <w:szCs w:val="28"/>
              </w:rPr>
            </w:pPr>
          </w:p>
        </w:tc>
        <w:tc>
          <w:tcPr>
            <w:tcW w:w="8619" w:type="dxa"/>
          </w:tcPr>
          <w:p w14:paraId="35F4B89A" w14:textId="77777777" w:rsidR="00D82422" w:rsidRPr="00B86C53" w:rsidRDefault="00D82422" w:rsidP="00F45071">
            <w:pPr>
              <w:spacing w:line="288" w:lineRule="auto"/>
              <w:rPr>
                <w:rFonts w:ascii="Times New Roman" w:eastAsia="Times New Roman" w:hAnsi="Times New Roman"/>
                <w:sz w:val="28"/>
                <w:szCs w:val="28"/>
              </w:rPr>
            </w:pPr>
            <w:r w:rsidRPr="00B86C53">
              <w:rPr>
                <w:rFonts w:ascii="Times New Roman" w:eastAsia="Times New Roman" w:hAnsi="Times New Roman"/>
                <w:sz w:val="28"/>
                <w:szCs w:val="28"/>
              </w:rPr>
              <w:t>- Lập luận tương phản.</w:t>
            </w:r>
          </w:p>
          <w:p w14:paraId="085ABD52" w14:textId="77777777" w:rsidR="00D82422" w:rsidRPr="00B86C53" w:rsidRDefault="00D82422" w:rsidP="00F45071">
            <w:pPr>
              <w:spacing w:line="288" w:lineRule="auto"/>
              <w:rPr>
                <w:rFonts w:ascii="Times New Roman" w:eastAsia="Times New Roman" w:hAnsi="Times New Roman"/>
                <w:sz w:val="28"/>
                <w:szCs w:val="28"/>
              </w:rPr>
            </w:pPr>
            <w:r w:rsidRPr="00B86C53">
              <w:rPr>
                <w:rFonts w:ascii="Times New Roman" w:eastAsia="Times New Roman" w:hAnsi="Times New Roman"/>
                <w:sz w:val="28"/>
                <w:szCs w:val="28"/>
              </w:rPr>
              <w:t xml:space="preserve">- Câu chủ đề: </w:t>
            </w:r>
            <w:r w:rsidRPr="00B86C53">
              <w:rPr>
                <w:rFonts w:ascii="Times New Roman" w:eastAsia="Times New Roman" w:hAnsi="Times New Roman"/>
                <w:i/>
                <w:iCs/>
                <w:color w:val="000000" w:themeColor="text1"/>
                <w:sz w:val="28"/>
                <w:szCs w:val="28"/>
              </w:rPr>
              <w:t>Nhưng trong nghệ thuật, tư tưởng từ ngay cuộc sống hằng ngày nảy ra, và thấm trong tất cả cuôc sống</w:t>
            </w:r>
          </w:p>
        </w:tc>
      </w:tr>
      <w:tr w:rsidR="00D82422" w:rsidRPr="00B86C53" w14:paraId="00A4961A" w14:textId="77777777" w:rsidTr="00F45071">
        <w:tc>
          <w:tcPr>
            <w:tcW w:w="1271" w:type="dxa"/>
          </w:tcPr>
          <w:p w14:paraId="3A017F0C" w14:textId="77777777" w:rsidR="00D82422" w:rsidRPr="00B86C53" w:rsidRDefault="00D82422" w:rsidP="00DB7318">
            <w:pPr>
              <w:pStyle w:val="ListParagraph"/>
              <w:numPr>
                <w:ilvl w:val="0"/>
                <w:numId w:val="70"/>
              </w:numPr>
              <w:spacing w:after="0" w:line="288" w:lineRule="auto"/>
              <w:jc w:val="center"/>
              <w:rPr>
                <w:rFonts w:eastAsia="Times New Roman" w:cs="Times New Roman"/>
                <w:b/>
                <w:color w:val="FF0000"/>
                <w:szCs w:val="28"/>
              </w:rPr>
            </w:pPr>
          </w:p>
        </w:tc>
        <w:tc>
          <w:tcPr>
            <w:tcW w:w="8619" w:type="dxa"/>
          </w:tcPr>
          <w:p w14:paraId="6673B99C" w14:textId="77777777" w:rsidR="00D82422" w:rsidRPr="00B86C53" w:rsidRDefault="00D82422" w:rsidP="00F45071">
            <w:pPr>
              <w:spacing w:line="288" w:lineRule="auto"/>
              <w:rPr>
                <w:rFonts w:ascii="Times New Roman" w:eastAsia="Times New Roman" w:hAnsi="Times New Roman"/>
                <w:sz w:val="28"/>
                <w:szCs w:val="28"/>
              </w:rPr>
            </w:pPr>
            <w:r w:rsidRPr="00B86C53">
              <w:rPr>
                <w:rFonts w:ascii="Times New Roman" w:eastAsia="Times New Roman" w:hAnsi="Times New Roman"/>
                <w:sz w:val="28"/>
                <w:szCs w:val="28"/>
              </w:rPr>
              <w:t>- Văn bản: Ý nghĩa văn chương – Hoài Thanh</w:t>
            </w:r>
          </w:p>
        </w:tc>
      </w:tr>
      <w:tr w:rsidR="00D82422" w:rsidRPr="00B86C53" w14:paraId="2A643E88" w14:textId="77777777" w:rsidTr="00F45071">
        <w:tc>
          <w:tcPr>
            <w:tcW w:w="1271" w:type="dxa"/>
          </w:tcPr>
          <w:p w14:paraId="451F23A9" w14:textId="77777777" w:rsidR="00D82422" w:rsidRPr="00B86C53" w:rsidRDefault="00D82422" w:rsidP="00DB7318">
            <w:pPr>
              <w:pStyle w:val="ListParagraph"/>
              <w:numPr>
                <w:ilvl w:val="0"/>
                <w:numId w:val="70"/>
              </w:numPr>
              <w:spacing w:after="0" w:line="288" w:lineRule="auto"/>
              <w:jc w:val="center"/>
              <w:rPr>
                <w:rFonts w:eastAsia="Times New Roman" w:cs="Times New Roman"/>
                <w:b/>
                <w:color w:val="FF0000"/>
                <w:szCs w:val="28"/>
              </w:rPr>
            </w:pPr>
          </w:p>
        </w:tc>
        <w:tc>
          <w:tcPr>
            <w:tcW w:w="8619" w:type="dxa"/>
          </w:tcPr>
          <w:p w14:paraId="56A7D76C" w14:textId="77777777" w:rsidR="00D82422" w:rsidRPr="00B86C53" w:rsidRDefault="00D82422" w:rsidP="00F45071">
            <w:pPr>
              <w:spacing w:line="288" w:lineRule="auto"/>
              <w:rPr>
                <w:rFonts w:ascii="Times New Roman" w:eastAsia="Times New Roman" w:hAnsi="Times New Roman"/>
                <w:b/>
                <w:color w:val="000000" w:themeColor="text1"/>
                <w:sz w:val="28"/>
                <w:szCs w:val="28"/>
              </w:rPr>
            </w:pPr>
            <w:r w:rsidRPr="00B86C53">
              <w:rPr>
                <w:rFonts w:ascii="Times New Roman" w:eastAsia="Times New Roman" w:hAnsi="Times New Roman"/>
                <w:b/>
                <w:color w:val="000000" w:themeColor="text1"/>
                <w:sz w:val="28"/>
                <w:szCs w:val="28"/>
              </w:rPr>
              <w:t>* Giải thích ý kiến :</w:t>
            </w:r>
            <w:r w:rsidRPr="00B86C53">
              <w:rPr>
                <w:rFonts w:ascii="Times New Roman" w:eastAsia="Times New Roman" w:hAnsi="Times New Roman"/>
                <w:color w:val="000000" w:themeColor="text1"/>
                <w:sz w:val="28"/>
                <w:szCs w:val="28"/>
              </w:rPr>
              <w:br/>
              <w:t xml:space="preserve">- Tác phẩm nghệ thuật bao giờ cũng phản ánh thực tại và là nơi nhà văn nhắn gửi, thể hiện thế giới tình cảm cũng như tư tưởng, quan điểm nhân </w:t>
            </w:r>
            <w:r w:rsidRPr="00B86C53">
              <w:rPr>
                <w:rFonts w:ascii="Times New Roman" w:eastAsia="Times New Roman" w:hAnsi="Times New Roman"/>
                <w:color w:val="000000" w:themeColor="text1"/>
                <w:sz w:val="28"/>
                <w:szCs w:val="28"/>
              </w:rPr>
              <w:lastRenderedPageBreak/>
              <w:t>sinh của mình. Đây cũng là đặc trưng của các tác phẩm văn chương, tạo nên sức cuốn hút, sự lay động tâm hồn, là Tiếng nói của văn nghệ.</w:t>
            </w:r>
          </w:p>
          <w:p w14:paraId="0000250D" w14:textId="77777777" w:rsidR="00D82422" w:rsidRPr="00B86C53" w:rsidRDefault="00D82422" w:rsidP="00F45071">
            <w:pPr>
              <w:spacing w:line="288" w:lineRule="auto"/>
              <w:jc w:val="both"/>
              <w:rPr>
                <w:rFonts w:ascii="Times New Roman" w:eastAsia="Times New Roman" w:hAnsi="Times New Roman"/>
                <w:b/>
                <w:color w:val="000000" w:themeColor="text1"/>
                <w:sz w:val="28"/>
                <w:szCs w:val="28"/>
              </w:rPr>
            </w:pPr>
            <w:r w:rsidRPr="00B86C53">
              <w:rPr>
                <w:rFonts w:ascii="Times New Roman" w:eastAsia="Times New Roman" w:hAnsi="Times New Roman"/>
                <w:b/>
                <w:color w:val="000000" w:themeColor="text1"/>
                <w:sz w:val="28"/>
                <w:szCs w:val="28"/>
              </w:rPr>
              <w:t>*  Chứng minh</w:t>
            </w:r>
          </w:p>
          <w:p w14:paraId="209A1CE5" w14:textId="77777777" w:rsidR="00D82422" w:rsidRPr="00B86C53" w:rsidRDefault="00D82422" w:rsidP="00F45071">
            <w:pPr>
              <w:spacing w:line="288" w:lineRule="auto"/>
              <w:jc w:val="both"/>
              <w:rPr>
                <w:rFonts w:ascii="Times New Roman" w:eastAsia="Times New Roman" w:hAnsi="Times New Roman"/>
                <w:color w:val="000000" w:themeColor="text1"/>
                <w:sz w:val="28"/>
                <w:szCs w:val="28"/>
              </w:rPr>
            </w:pPr>
            <w:r w:rsidRPr="00B86C53">
              <w:rPr>
                <w:rFonts w:ascii="Times New Roman" w:eastAsia="Times New Roman" w:hAnsi="Times New Roman"/>
                <w:color w:val="000000" w:themeColor="text1"/>
                <w:sz w:val="28"/>
                <w:szCs w:val="28"/>
              </w:rPr>
              <w:t>- Tác phẩm văn học là nơi nhà văn nhắn gửi, thể hiện tình cảm cũng như tư tưởng, quan điểm nhân sinh của mình (muốn nói một điều gì mới mẻ):</w:t>
            </w:r>
          </w:p>
          <w:p w14:paraId="5353475F" w14:textId="77777777" w:rsidR="00D82422" w:rsidRPr="00B86C53" w:rsidRDefault="00D82422" w:rsidP="00F45071">
            <w:pPr>
              <w:spacing w:line="288" w:lineRule="auto"/>
              <w:jc w:val="both"/>
              <w:rPr>
                <w:rFonts w:ascii="Times New Roman" w:eastAsia="Times New Roman" w:hAnsi="Times New Roman"/>
                <w:color w:val="000000" w:themeColor="text1"/>
                <w:sz w:val="28"/>
                <w:szCs w:val="28"/>
              </w:rPr>
            </w:pPr>
            <w:r w:rsidRPr="00B86C53">
              <w:rPr>
                <w:rFonts w:ascii="Times New Roman" w:eastAsia="Times New Roman" w:hAnsi="Times New Roman"/>
                <w:color w:val="000000" w:themeColor="text1"/>
                <w:sz w:val="28"/>
                <w:szCs w:val="28"/>
              </w:rPr>
              <w:t>+“Truyện Kiều” của Nguyễn Du thể hiện rõ nét sự bất bình, căm ghét đối với xã hội phong kiến, thái độ xót thương vô hạn của nhà văn đối với những người phụ nữ; </w:t>
            </w:r>
          </w:p>
          <w:p w14:paraId="3CE5E865" w14:textId="77777777" w:rsidR="00D82422" w:rsidRPr="00B86C53" w:rsidRDefault="00D82422" w:rsidP="00F45071">
            <w:pPr>
              <w:spacing w:line="288" w:lineRule="auto"/>
              <w:jc w:val="both"/>
              <w:rPr>
                <w:rFonts w:ascii="Times New Roman" w:eastAsia="Times New Roman" w:hAnsi="Times New Roman"/>
                <w:color w:val="000000" w:themeColor="text1"/>
                <w:sz w:val="28"/>
                <w:szCs w:val="28"/>
              </w:rPr>
            </w:pPr>
            <w:r w:rsidRPr="00B86C53">
              <w:rPr>
                <w:rFonts w:ascii="Times New Roman" w:eastAsia="Times New Roman" w:hAnsi="Times New Roman"/>
                <w:color w:val="000000" w:themeColor="text1"/>
                <w:sz w:val="28"/>
                <w:szCs w:val="28"/>
              </w:rPr>
              <w:t>+ “Lão Hạc”, Nam Cao nói lên niềm yêu mến, cảm phục đối với những người nông dân nghèo khổ mà giữ được phẩm chất tốt đẹp;</w:t>
            </w:r>
          </w:p>
          <w:p w14:paraId="5B113F36" w14:textId="77777777" w:rsidR="00D82422" w:rsidRPr="00B86C53" w:rsidRDefault="00D82422" w:rsidP="00F45071">
            <w:pPr>
              <w:spacing w:line="288" w:lineRule="auto"/>
              <w:jc w:val="both"/>
              <w:rPr>
                <w:rFonts w:ascii="Times New Roman" w:eastAsia="Times New Roman" w:hAnsi="Times New Roman"/>
                <w:color w:val="000000" w:themeColor="text1"/>
                <w:sz w:val="28"/>
                <w:szCs w:val="28"/>
              </w:rPr>
            </w:pPr>
            <w:r w:rsidRPr="00B86C53">
              <w:rPr>
                <w:rFonts w:ascii="Times New Roman" w:eastAsia="Times New Roman" w:hAnsi="Times New Roman"/>
                <w:color w:val="000000" w:themeColor="text1"/>
                <w:sz w:val="28"/>
                <w:szCs w:val="28"/>
              </w:rPr>
              <w:t>+ “Làng” của Kim Lân chẳng những thể hiện cái nhìn yêu mến, trân trọng mà còn nói lên được sự biến chuyển trong nhận thức và tình cảm của người nông dân trong bổi đầu chống Pháp;</w:t>
            </w:r>
          </w:p>
          <w:p w14:paraId="3FB2D043" w14:textId="77777777" w:rsidR="00D82422" w:rsidRPr="00B86C53" w:rsidRDefault="00D82422" w:rsidP="00F45071">
            <w:pPr>
              <w:spacing w:line="288" w:lineRule="auto"/>
              <w:jc w:val="both"/>
              <w:rPr>
                <w:rFonts w:ascii="Times New Roman" w:eastAsia="Times New Roman" w:hAnsi="Times New Roman"/>
                <w:color w:val="000000" w:themeColor="text1"/>
                <w:sz w:val="28"/>
                <w:szCs w:val="28"/>
              </w:rPr>
            </w:pPr>
            <w:r w:rsidRPr="00B86C53">
              <w:rPr>
                <w:rFonts w:ascii="Times New Roman" w:eastAsia="Times New Roman" w:hAnsi="Times New Roman"/>
                <w:color w:val="000000" w:themeColor="text1"/>
                <w:sz w:val="28"/>
                <w:szCs w:val="28"/>
              </w:rPr>
              <w:t>+ “Bến quê” của Nguyễn Minh Châu gửi gắm suy nghĩ, bài học nhân sinh về cuộc đời của mỗi con người.</w:t>
            </w:r>
          </w:p>
          <w:p w14:paraId="49EC656B" w14:textId="77777777" w:rsidR="00D82422" w:rsidRPr="00B86C53" w:rsidRDefault="00D82422" w:rsidP="00F45071">
            <w:pPr>
              <w:spacing w:line="288" w:lineRule="auto"/>
              <w:jc w:val="both"/>
              <w:rPr>
                <w:rFonts w:ascii="Times New Roman" w:eastAsia="Times New Roman" w:hAnsi="Times New Roman"/>
                <w:color w:val="000000" w:themeColor="text1"/>
                <w:sz w:val="28"/>
                <w:szCs w:val="28"/>
              </w:rPr>
            </w:pPr>
            <w:r w:rsidRPr="00B86C53">
              <w:rPr>
                <w:rFonts w:ascii="Times New Roman" w:eastAsia="Times New Roman" w:hAnsi="Times New Roman"/>
                <w:color w:val="000000" w:themeColor="text1"/>
                <w:sz w:val="28"/>
                <w:szCs w:val="28"/>
              </w:rPr>
              <w:t>  - Đánh giá chung</w:t>
            </w:r>
          </w:p>
          <w:p w14:paraId="0CFB93DD" w14:textId="77777777" w:rsidR="00D82422" w:rsidRPr="00B86C53" w:rsidRDefault="00D82422" w:rsidP="00F45071">
            <w:pPr>
              <w:spacing w:line="288" w:lineRule="auto"/>
              <w:jc w:val="both"/>
              <w:rPr>
                <w:rFonts w:ascii="Times New Roman" w:eastAsia="Times New Roman" w:hAnsi="Times New Roman"/>
                <w:color w:val="000000" w:themeColor="text1"/>
                <w:sz w:val="28"/>
                <w:szCs w:val="28"/>
              </w:rPr>
            </w:pPr>
            <w:r w:rsidRPr="00B86C53">
              <w:rPr>
                <w:rFonts w:ascii="Times New Roman" w:eastAsia="Times New Roman" w:hAnsi="Times New Roman"/>
                <w:color w:val="000000" w:themeColor="text1"/>
                <w:sz w:val="28"/>
                <w:szCs w:val="28"/>
              </w:rPr>
              <w:t>  - Suy nghĩ của bản thân</w:t>
            </w:r>
          </w:p>
        </w:tc>
      </w:tr>
    </w:tbl>
    <w:p w14:paraId="62BFB88D" w14:textId="77777777" w:rsidR="00D82422" w:rsidRPr="00B86C53" w:rsidRDefault="00D82422" w:rsidP="00D82422">
      <w:pPr>
        <w:spacing w:after="0" w:line="288" w:lineRule="auto"/>
        <w:rPr>
          <w:rFonts w:ascii="Times New Roman" w:eastAsia="Times New Roman" w:hAnsi="Times New Roman"/>
          <w:b/>
          <w:sz w:val="28"/>
          <w:szCs w:val="28"/>
        </w:rPr>
      </w:pPr>
    </w:p>
    <w:p w14:paraId="7017EE8F" w14:textId="77777777" w:rsidR="00D82422" w:rsidRPr="00B86C53" w:rsidRDefault="00D82422" w:rsidP="00D82422">
      <w:pPr>
        <w:spacing w:after="0" w:line="288" w:lineRule="auto"/>
        <w:rPr>
          <w:rFonts w:ascii="Times New Roman" w:eastAsia="Times New Roman" w:hAnsi="Times New Roman"/>
          <w:b/>
          <w:sz w:val="28"/>
          <w:szCs w:val="28"/>
        </w:rPr>
      </w:pPr>
      <w:r w:rsidRPr="00B86C53">
        <w:rPr>
          <w:rFonts w:ascii="Times New Roman" w:eastAsia="Times New Roman" w:hAnsi="Times New Roman"/>
          <w:b/>
          <w:sz w:val="28"/>
          <w:szCs w:val="28"/>
        </w:rPr>
        <w:t>PHIẾU SỐ 3:</w:t>
      </w:r>
    </w:p>
    <w:p w14:paraId="6127CF05" w14:textId="77777777" w:rsidR="00D82422" w:rsidRPr="00B86C53" w:rsidRDefault="00D82422" w:rsidP="00D82422">
      <w:pPr>
        <w:pStyle w:val="NormalWeb"/>
        <w:spacing w:before="0" w:beforeAutospacing="0" w:after="0" w:afterAutospacing="0" w:line="288" w:lineRule="auto"/>
        <w:jc w:val="both"/>
        <w:rPr>
          <w:color w:val="000000" w:themeColor="text1"/>
          <w:sz w:val="28"/>
          <w:szCs w:val="28"/>
        </w:rPr>
      </w:pPr>
      <w:r w:rsidRPr="00B86C53">
        <w:rPr>
          <w:color w:val="000000" w:themeColor="text1"/>
          <w:sz w:val="28"/>
          <w:szCs w:val="28"/>
        </w:rPr>
        <w:t>Đọc kỹ đoạn trích sau và trả lời câu hỏi:</w:t>
      </w:r>
    </w:p>
    <w:p w14:paraId="4F3DE262" w14:textId="77777777" w:rsidR="00D82422" w:rsidRPr="00B86C53" w:rsidRDefault="00D82422" w:rsidP="00D82422">
      <w:pPr>
        <w:pStyle w:val="NormalWeb"/>
        <w:spacing w:before="0" w:beforeAutospacing="0" w:after="0" w:afterAutospacing="0" w:line="288" w:lineRule="auto"/>
        <w:jc w:val="both"/>
        <w:rPr>
          <w:color w:val="000000" w:themeColor="text1"/>
          <w:sz w:val="28"/>
          <w:szCs w:val="28"/>
        </w:rPr>
      </w:pPr>
      <w:r w:rsidRPr="00B86C53">
        <w:rPr>
          <w:i/>
          <w:iCs/>
          <w:color w:val="000000" w:themeColor="text1"/>
          <w:sz w:val="28"/>
          <w:szCs w:val="28"/>
        </w:rPr>
        <w:t>“(1)Nghệ thuật không đứng ngoài trỏ vẽ cho ta đường đi, nghệ thuật vào đốt lửa trong lòng chúng ta  khiến chúng ta phải bước lên đường ấy. (2)Bắt rễ ở cuộc đời hằng ngày của con người, nghệ thuật lại tạo ra sự sống cho tâm hồn người.(3) Nghệ thuật mở rộng khả năng của tâm hồn, làm cho con người vui buồn nhiều hơn, yêu thương và căm hờn được nhiều hơn, tai mắt biết nhìn, biết nghe thêm tế nhị, sống được nhiều hơn”.</w:t>
      </w:r>
    </w:p>
    <w:p w14:paraId="1422B534" w14:textId="77777777" w:rsidR="00D82422" w:rsidRPr="00B86C53" w:rsidRDefault="00D82422" w:rsidP="00D82422">
      <w:pPr>
        <w:pStyle w:val="NormalWeb"/>
        <w:spacing w:before="0" w:beforeAutospacing="0" w:after="0" w:afterAutospacing="0" w:line="288" w:lineRule="auto"/>
        <w:jc w:val="right"/>
        <w:rPr>
          <w:color w:val="000000" w:themeColor="text1"/>
          <w:sz w:val="28"/>
          <w:szCs w:val="28"/>
        </w:rPr>
      </w:pPr>
      <w:r w:rsidRPr="00B86C53">
        <w:rPr>
          <w:color w:val="000000" w:themeColor="text1"/>
          <w:sz w:val="28"/>
          <w:szCs w:val="28"/>
        </w:rPr>
        <w:t>                                           (Trích: Tiếng nói của văn nghệ của Nguyễn Đình Thi)</w:t>
      </w:r>
    </w:p>
    <w:p w14:paraId="128E3913" w14:textId="77777777" w:rsidR="00D82422" w:rsidRPr="00B86C53" w:rsidRDefault="00D82422" w:rsidP="00D82422">
      <w:pPr>
        <w:pStyle w:val="NormalWeb"/>
        <w:spacing w:before="0" w:beforeAutospacing="0" w:after="0" w:afterAutospacing="0" w:line="288" w:lineRule="auto"/>
        <w:jc w:val="both"/>
        <w:rPr>
          <w:color w:val="000000" w:themeColor="text1"/>
          <w:sz w:val="28"/>
          <w:szCs w:val="28"/>
        </w:rPr>
      </w:pPr>
      <w:r w:rsidRPr="00B86C53">
        <w:rPr>
          <w:color w:val="000000" w:themeColor="text1"/>
          <w:sz w:val="28"/>
          <w:szCs w:val="28"/>
        </w:rPr>
        <w:t>1. Xác định phương thức biểu đạt chính của đoạn văn trên?</w:t>
      </w:r>
    </w:p>
    <w:p w14:paraId="753055AE" w14:textId="77777777" w:rsidR="00D82422" w:rsidRPr="00B86C53" w:rsidRDefault="00D82422" w:rsidP="00D82422">
      <w:pPr>
        <w:pStyle w:val="NormalWeb"/>
        <w:spacing w:before="0" w:beforeAutospacing="0" w:after="0" w:afterAutospacing="0" w:line="288" w:lineRule="auto"/>
        <w:jc w:val="both"/>
        <w:rPr>
          <w:color w:val="000000" w:themeColor="text1"/>
          <w:sz w:val="28"/>
          <w:szCs w:val="28"/>
        </w:rPr>
      </w:pPr>
      <w:r w:rsidRPr="00B86C53">
        <w:rPr>
          <w:color w:val="000000" w:themeColor="text1"/>
          <w:sz w:val="28"/>
          <w:szCs w:val="28"/>
        </w:rPr>
        <w:t>2. Các câu trong đoạn văn trên liên kết với nhau chủ yếu bằng phép liên kết nào?</w:t>
      </w:r>
    </w:p>
    <w:p w14:paraId="5A53F4DD" w14:textId="77777777" w:rsidR="00D82422" w:rsidRPr="00B86C53" w:rsidRDefault="00D82422" w:rsidP="00D82422">
      <w:pPr>
        <w:pStyle w:val="NormalWeb"/>
        <w:spacing w:before="0" w:beforeAutospacing="0" w:after="0" w:afterAutospacing="0" w:line="288" w:lineRule="auto"/>
        <w:jc w:val="both"/>
        <w:rPr>
          <w:color w:val="000000" w:themeColor="text1"/>
          <w:sz w:val="28"/>
          <w:szCs w:val="28"/>
        </w:rPr>
      </w:pPr>
      <w:r w:rsidRPr="00B86C53">
        <w:rPr>
          <w:color w:val="000000" w:themeColor="text1"/>
          <w:sz w:val="28"/>
          <w:szCs w:val="28"/>
        </w:rPr>
        <w:t>3. Tìm động từ trong câu 3: </w:t>
      </w:r>
      <w:r w:rsidRPr="00B86C53">
        <w:rPr>
          <w:i/>
          <w:iCs/>
          <w:color w:val="000000" w:themeColor="text1"/>
          <w:sz w:val="28"/>
          <w:szCs w:val="28"/>
        </w:rPr>
        <w:t>Nghệ thuật mở rộng khả năng của tâm hồn, làm cho con người vui buồn nhiều hơn, yêu thương và căm hờn được nhiều hơn, tai mắt biết nhìn, biết nghe thêm tế nhị, sống được nhiều hơn</w:t>
      </w:r>
      <w:r w:rsidRPr="00B86C53">
        <w:rPr>
          <w:color w:val="000000" w:themeColor="text1"/>
          <w:sz w:val="28"/>
          <w:szCs w:val="28"/>
        </w:rPr>
        <w:t>?</w:t>
      </w:r>
    </w:p>
    <w:p w14:paraId="61E5977A" w14:textId="77777777" w:rsidR="00D82422" w:rsidRPr="00B86C53" w:rsidRDefault="00D82422" w:rsidP="00D82422">
      <w:pPr>
        <w:pStyle w:val="NormalWeb"/>
        <w:spacing w:before="0" w:beforeAutospacing="0" w:after="0" w:afterAutospacing="0" w:line="288" w:lineRule="auto"/>
        <w:jc w:val="both"/>
        <w:rPr>
          <w:color w:val="000000" w:themeColor="text1"/>
          <w:sz w:val="28"/>
          <w:szCs w:val="28"/>
        </w:rPr>
      </w:pPr>
      <w:r w:rsidRPr="00B86C53">
        <w:rPr>
          <w:color w:val="000000" w:themeColor="text1"/>
          <w:sz w:val="28"/>
          <w:szCs w:val="28"/>
        </w:rPr>
        <w:lastRenderedPageBreak/>
        <w:t>4. Phân tích cấu tạo ngữ pháp của câu 1 và cho biết nó thuộc kiểu câu gì?</w:t>
      </w:r>
    </w:p>
    <w:p w14:paraId="3FF11151" w14:textId="77777777" w:rsidR="00D82422" w:rsidRPr="00B86C53" w:rsidRDefault="00D82422" w:rsidP="00D82422">
      <w:pPr>
        <w:pStyle w:val="NormalWeb"/>
        <w:spacing w:before="0" w:beforeAutospacing="0" w:after="0" w:afterAutospacing="0" w:line="288" w:lineRule="auto"/>
        <w:jc w:val="both"/>
        <w:rPr>
          <w:color w:val="000000" w:themeColor="text1"/>
          <w:sz w:val="28"/>
          <w:szCs w:val="28"/>
        </w:rPr>
      </w:pPr>
      <w:r w:rsidRPr="00B86C53">
        <w:rPr>
          <w:i/>
          <w:iCs/>
          <w:color w:val="000000" w:themeColor="text1"/>
          <w:sz w:val="28"/>
          <w:szCs w:val="28"/>
        </w:rPr>
        <w:t>Nghệ thuật không đứng ngoài trỏ vẽ cho ta đường đi, nghệ thuật vào đốt lửa trong lòng chúng ta  khiến chúng ta phải bước lên đường ấy.</w:t>
      </w:r>
    </w:p>
    <w:tbl>
      <w:tblPr>
        <w:tblStyle w:val="TableGrid"/>
        <w:tblW w:w="0" w:type="auto"/>
        <w:tblLook w:val="04A0" w:firstRow="1" w:lastRow="0" w:firstColumn="1" w:lastColumn="0" w:noHBand="0" w:noVBand="1"/>
      </w:tblPr>
      <w:tblGrid>
        <w:gridCol w:w="985"/>
        <w:gridCol w:w="8869"/>
      </w:tblGrid>
      <w:tr w:rsidR="00D82422" w:rsidRPr="00B86C53" w14:paraId="67A57BF1" w14:textId="77777777" w:rsidTr="00F45071">
        <w:tc>
          <w:tcPr>
            <w:tcW w:w="988" w:type="dxa"/>
          </w:tcPr>
          <w:p w14:paraId="1E321CC8" w14:textId="77777777" w:rsidR="00D82422" w:rsidRPr="00B86C53" w:rsidRDefault="00D82422" w:rsidP="00DB7318">
            <w:pPr>
              <w:pStyle w:val="ListParagraph"/>
              <w:numPr>
                <w:ilvl w:val="0"/>
                <w:numId w:val="71"/>
              </w:numPr>
              <w:spacing w:after="0" w:line="288" w:lineRule="auto"/>
              <w:rPr>
                <w:rFonts w:eastAsia="Times New Roman" w:cs="Times New Roman"/>
                <w:b/>
                <w:color w:val="FF0000"/>
                <w:szCs w:val="28"/>
              </w:rPr>
            </w:pPr>
          </w:p>
        </w:tc>
        <w:tc>
          <w:tcPr>
            <w:tcW w:w="8902" w:type="dxa"/>
          </w:tcPr>
          <w:p w14:paraId="0386DBA8" w14:textId="77777777" w:rsidR="00D82422" w:rsidRPr="00B86C53" w:rsidRDefault="00D82422" w:rsidP="00F45071">
            <w:pPr>
              <w:spacing w:line="288" w:lineRule="auto"/>
              <w:rPr>
                <w:rFonts w:ascii="Times New Roman" w:eastAsia="Times New Roman" w:hAnsi="Times New Roman"/>
                <w:sz w:val="28"/>
                <w:szCs w:val="28"/>
              </w:rPr>
            </w:pPr>
            <w:r w:rsidRPr="00B86C53">
              <w:rPr>
                <w:rFonts w:ascii="Times New Roman" w:eastAsia="Times New Roman" w:hAnsi="Times New Roman"/>
                <w:sz w:val="28"/>
                <w:szCs w:val="28"/>
              </w:rPr>
              <w:t>- PTBĐ: Nghị luận</w:t>
            </w:r>
          </w:p>
        </w:tc>
      </w:tr>
      <w:tr w:rsidR="00D82422" w:rsidRPr="00B86C53" w14:paraId="3F27FACC" w14:textId="77777777" w:rsidTr="00F45071">
        <w:tc>
          <w:tcPr>
            <w:tcW w:w="988" w:type="dxa"/>
          </w:tcPr>
          <w:p w14:paraId="5290CA6E" w14:textId="77777777" w:rsidR="00D82422" w:rsidRPr="00B86C53" w:rsidRDefault="00D82422" w:rsidP="00DB7318">
            <w:pPr>
              <w:pStyle w:val="ListParagraph"/>
              <w:numPr>
                <w:ilvl w:val="0"/>
                <w:numId w:val="71"/>
              </w:numPr>
              <w:spacing w:after="0" w:line="288" w:lineRule="auto"/>
              <w:rPr>
                <w:rFonts w:eastAsia="Times New Roman" w:cs="Times New Roman"/>
                <w:b/>
                <w:color w:val="FF0000"/>
                <w:szCs w:val="28"/>
              </w:rPr>
            </w:pPr>
          </w:p>
        </w:tc>
        <w:tc>
          <w:tcPr>
            <w:tcW w:w="8902" w:type="dxa"/>
          </w:tcPr>
          <w:p w14:paraId="17B2BDCC" w14:textId="77777777" w:rsidR="00D82422" w:rsidRPr="00B86C53" w:rsidRDefault="00D82422" w:rsidP="00F45071">
            <w:pPr>
              <w:spacing w:line="288" w:lineRule="auto"/>
              <w:rPr>
                <w:rFonts w:ascii="Times New Roman" w:eastAsia="Times New Roman" w:hAnsi="Times New Roman"/>
                <w:sz w:val="28"/>
                <w:szCs w:val="28"/>
              </w:rPr>
            </w:pPr>
            <w:r w:rsidRPr="00B86C53">
              <w:rPr>
                <w:rFonts w:ascii="Times New Roman" w:eastAsia="Times New Roman" w:hAnsi="Times New Roman"/>
                <w:sz w:val="28"/>
                <w:szCs w:val="28"/>
              </w:rPr>
              <w:t>- Phép liên kết: Phép lặp “nghệ thuật”.</w:t>
            </w:r>
          </w:p>
        </w:tc>
      </w:tr>
      <w:tr w:rsidR="00D82422" w:rsidRPr="00B86C53" w14:paraId="0B932596" w14:textId="77777777" w:rsidTr="00F45071">
        <w:tc>
          <w:tcPr>
            <w:tcW w:w="988" w:type="dxa"/>
          </w:tcPr>
          <w:p w14:paraId="7BCD4D15" w14:textId="77777777" w:rsidR="00D82422" w:rsidRPr="00B86C53" w:rsidRDefault="00D82422" w:rsidP="00DB7318">
            <w:pPr>
              <w:pStyle w:val="ListParagraph"/>
              <w:numPr>
                <w:ilvl w:val="0"/>
                <w:numId w:val="71"/>
              </w:numPr>
              <w:spacing w:after="0" w:line="288" w:lineRule="auto"/>
              <w:rPr>
                <w:rFonts w:eastAsia="Times New Roman" w:cs="Times New Roman"/>
                <w:b/>
                <w:color w:val="FF0000"/>
                <w:szCs w:val="28"/>
              </w:rPr>
            </w:pPr>
          </w:p>
        </w:tc>
        <w:tc>
          <w:tcPr>
            <w:tcW w:w="8902" w:type="dxa"/>
          </w:tcPr>
          <w:p w14:paraId="0E130AD4" w14:textId="77777777" w:rsidR="00D82422" w:rsidRPr="00B86C53" w:rsidRDefault="00D82422" w:rsidP="00F45071">
            <w:pPr>
              <w:spacing w:line="288" w:lineRule="auto"/>
              <w:rPr>
                <w:rFonts w:ascii="Times New Roman" w:eastAsia="Times New Roman" w:hAnsi="Times New Roman"/>
                <w:sz w:val="28"/>
                <w:szCs w:val="28"/>
              </w:rPr>
            </w:pPr>
            <w:r w:rsidRPr="00B86C53">
              <w:rPr>
                <w:rFonts w:ascii="Times New Roman" w:eastAsia="Times New Roman" w:hAnsi="Times New Roman"/>
                <w:sz w:val="28"/>
                <w:szCs w:val="28"/>
              </w:rPr>
              <w:t xml:space="preserve">- Động từ: </w:t>
            </w:r>
            <w:r w:rsidRPr="00B86C53">
              <w:rPr>
                <w:rFonts w:ascii="Times New Roman" w:hAnsi="Times New Roman"/>
                <w:color w:val="000000"/>
                <w:sz w:val="28"/>
                <w:szCs w:val="28"/>
                <w:shd w:val="clear" w:color="auto" w:fill="FFFFFF"/>
              </w:rPr>
              <w:t>mở rộng, làm, vui buồn, yêu thương, căm hờn, biết nhìn, biết nghe, sống</w:t>
            </w:r>
          </w:p>
        </w:tc>
      </w:tr>
      <w:tr w:rsidR="00D82422" w:rsidRPr="00B86C53" w14:paraId="76D2242D" w14:textId="77777777" w:rsidTr="00F45071">
        <w:tc>
          <w:tcPr>
            <w:tcW w:w="988" w:type="dxa"/>
          </w:tcPr>
          <w:p w14:paraId="2715924F" w14:textId="77777777" w:rsidR="00D82422" w:rsidRPr="00B86C53" w:rsidRDefault="00D82422" w:rsidP="00DB7318">
            <w:pPr>
              <w:pStyle w:val="ListParagraph"/>
              <w:numPr>
                <w:ilvl w:val="0"/>
                <w:numId w:val="71"/>
              </w:numPr>
              <w:spacing w:after="0" w:line="288" w:lineRule="auto"/>
              <w:rPr>
                <w:rFonts w:eastAsia="Times New Roman" w:cs="Times New Roman"/>
                <w:b/>
                <w:color w:val="FF0000"/>
                <w:szCs w:val="28"/>
              </w:rPr>
            </w:pPr>
          </w:p>
        </w:tc>
        <w:tc>
          <w:tcPr>
            <w:tcW w:w="8902" w:type="dxa"/>
          </w:tcPr>
          <w:p w14:paraId="019A97A0" w14:textId="77777777" w:rsidR="00D82422" w:rsidRPr="00B86C53" w:rsidRDefault="00D82422" w:rsidP="00F45071">
            <w:pPr>
              <w:pStyle w:val="NormalWeb"/>
              <w:spacing w:before="0" w:beforeAutospacing="0" w:after="0" w:afterAutospacing="0" w:line="288" w:lineRule="auto"/>
              <w:jc w:val="both"/>
              <w:rPr>
                <w:color w:val="000000" w:themeColor="text1"/>
                <w:sz w:val="28"/>
                <w:szCs w:val="28"/>
              </w:rPr>
            </w:pPr>
            <w:r w:rsidRPr="00B86C53">
              <w:rPr>
                <w:i/>
                <w:iCs/>
                <w:color w:val="000000" w:themeColor="text1"/>
                <w:sz w:val="28"/>
                <w:szCs w:val="28"/>
              </w:rPr>
              <w:t>Nghệ thuật // không đứng ngoài trỏ vẽ cho ta đường đi, nghệ thuật// vào đốt lửa trong lòng chúng ta  khiến chúng ta phải bước lên đường ấy.</w:t>
            </w:r>
          </w:p>
          <w:p w14:paraId="22B78E13" w14:textId="77777777" w:rsidR="00D82422" w:rsidRPr="00B86C53" w:rsidRDefault="00D82422" w:rsidP="00F45071">
            <w:pPr>
              <w:spacing w:line="288" w:lineRule="auto"/>
              <w:rPr>
                <w:rFonts w:ascii="Times New Roman" w:eastAsia="Times New Roman" w:hAnsi="Times New Roman"/>
                <w:sz w:val="28"/>
                <w:szCs w:val="28"/>
              </w:rPr>
            </w:pPr>
            <w:r w:rsidRPr="00B86C53">
              <w:rPr>
                <w:rFonts w:ascii="Times New Roman" w:eastAsia="Times New Roman" w:hAnsi="Times New Roman"/>
                <w:sz w:val="28"/>
                <w:szCs w:val="28"/>
              </w:rPr>
              <w:t>=&gt; Câu ghép.</w:t>
            </w:r>
          </w:p>
        </w:tc>
      </w:tr>
    </w:tbl>
    <w:p w14:paraId="76C2BD4E" w14:textId="77777777" w:rsidR="00D82422" w:rsidRPr="00B86C53" w:rsidRDefault="00D82422" w:rsidP="00D82422">
      <w:pPr>
        <w:spacing w:after="0" w:line="288" w:lineRule="auto"/>
        <w:rPr>
          <w:rFonts w:ascii="Times New Roman" w:eastAsia="Times New Roman" w:hAnsi="Times New Roman"/>
          <w:b/>
          <w:sz w:val="28"/>
          <w:szCs w:val="28"/>
        </w:rPr>
      </w:pPr>
    </w:p>
    <w:p w14:paraId="27E55199" w14:textId="77777777" w:rsidR="00D82422" w:rsidRPr="00B86C53" w:rsidRDefault="00D82422" w:rsidP="00D82422">
      <w:pPr>
        <w:spacing w:after="0" w:line="288" w:lineRule="auto"/>
        <w:rPr>
          <w:rFonts w:ascii="Times New Roman" w:eastAsia="Times New Roman" w:hAnsi="Times New Roman"/>
          <w:b/>
          <w:bCs/>
          <w:color w:val="252525"/>
          <w:sz w:val="28"/>
          <w:szCs w:val="28"/>
          <w:u w:val="single"/>
        </w:rPr>
      </w:pPr>
      <w:r w:rsidRPr="00B86C53">
        <w:rPr>
          <w:rFonts w:ascii="Times New Roman" w:eastAsia="Times New Roman" w:hAnsi="Times New Roman"/>
          <w:b/>
          <w:bCs/>
          <w:color w:val="252525"/>
          <w:sz w:val="28"/>
          <w:szCs w:val="28"/>
          <w:u w:val="single"/>
        </w:rPr>
        <w:br w:type="page"/>
      </w:r>
    </w:p>
    <w:p w14:paraId="23782297"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lastRenderedPageBreak/>
        <w:t>CHỦ ĐỀ: VĂN HỌC NƯỚC NGOÀI</w:t>
      </w:r>
    </w:p>
    <w:p w14:paraId="52D3C3AF"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MÂY VÀ SÓNG</w:t>
      </w:r>
    </w:p>
    <w:p w14:paraId="2106FFB2"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Trong một văn bản đã học có các câu:</w:t>
      </w:r>
    </w:p>
    <w:p w14:paraId="248C1174"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Con hỏi: “Nhưng làm thế nào mình lên đó được?”.</w:t>
      </w:r>
    </w:p>
    <w:p w14:paraId="2C86550D"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Con hỏi: “Nhưng làm thế nào mình ra ngoài đó được?”.</w:t>
      </w:r>
    </w:p>
    <w:p w14:paraId="38799942"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1.</w:t>
      </w:r>
      <w:r w:rsidRPr="00B86C53">
        <w:rPr>
          <w:rFonts w:ascii="Times New Roman" w:eastAsia="Times New Roman" w:hAnsi="Times New Roman"/>
          <w:color w:val="000000"/>
          <w:sz w:val="28"/>
          <w:szCs w:val="28"/>
        </w:rPr>
        <w:t> Những câu trích trên thuộc văn bản nào? Tác giả là ai?</w:t>
      </w:r>
    </w:p>
    <w:p w14:paraId="2BF94208"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2.</w:t>
      </w:r>
      <w:r w:rsidRPr="00B86C53">
        <w:rPr>
          <w:rFonts w:ascii="Times New Roman" w:eastAsia="Times New Roman" w:hAnsi="Times New Roman"/>
          <w:color w:val="000000"/>
          <w:sz w:val="28"/>
          <w:szCs w:val="28"/>
        </w:rPr>
        <w:t> Đặt trong văn bản, những lời hỏi của người con chứa hàm ý gì?</w:t>
      </w:r>
    </w:p>
    <w:p w14:paraId="14670A92" w14:textId="77777777" w:rsidR="00D82422" w:rsidRPr="00B86C53" w:rsidRDefault="00D82422" w:rsidP="00D82422">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3.</w:t>
      </w:r>
      <w:r w:rsidRPr="00B86C53">
        <w:rPr>
          <w:rFonts w:ascii="Times New Roman" w:eastAsia="Times New Roman" w:hAnsi="Times New Roman"/>
          <w:color w:val="000000"/>
          <w:sz w:val="28"/>
          <w:szCs w:val="28"/>
        </w:rPr>
        <w:t> Từ nội dung văn bản có chứa những câu trích trên, kết hợp với hiểu biết xã hội của bản thân, trong khoảng 2/3 trang giấy thi, em hãy trình bày suy nghĩ về bản lĩnh của mỗi người trước những cám dỗ cuộc đời.</w:t>
      </w:r>
    </w:p>
    <w:p w14:paraId="500D3876"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125"/>
        <w:gridCol w:w="8729"/>
      </w:tblGrid>
      <w:tr w:rsidR="00D82422" w:rsidRPr="00B86C53" w14:paraId="6AE2CC0E" w14:textId="77777777" w:rsidTr="00F45071">
        <w:tc>
          <w:tcPr>
            <w:tcW w:w="1129" w:type="dxa"/>
          </w:tcPr>
          <w:p w14:paraId="263BF444" w14:textId="77777777" w:rsidR="00D82422" w:rsidRPr="00B86C53" w:rsidRDefault="00D82422" w:rsidP="00DB7318">
            <w:pPr>
              <w:pStyle w:val="ListParagraph"/>
              <w:numPr>
                <w:ilvl w:val="0"/>
                <w:numId w:val="68"/>
              </w:numPr>
              <w:spacing w:after="0" w:line="288" w:lineRule="auto"/>
              <w:jc w:val="center"/>
              <w:rPr>
                <w:rFonts w:eastAsia="Calibri" w:cs="Times New Roman"/>
                <w:b/>
                <w:color w:val="FF0000"/>
                <w:szCs w:val="28"/>
              </w:rPr>
            </w:pPr>
          </w:p>
        </w:tc>
        <w:tc>
          <w:tcPr>
            <w:tcW w:w="8761" w:type="dxa"/>
          </w:tcPr>
          <w:p w14:paraId="65168FAB"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Tác phẩm: Mây và sóng</w:t>
            </w:r>
          </w:p>
          <w:p w14:paraId="2D929174"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Tác giả: Ta-go.</w:t>
            </w:r>
          </w:p>
        </w:tc>
      </w:tr>
      <w:tr w:rsidR="00D82422" w:rsidRPr="00B86C53" w14:paraId="046FF23D" w14:textId="77777777" w:rsidTr="00F45071">
        <w:tc>
          <w:tcPr>
            <w:tcW w:w="1129" w:type="dxa"/>
          </w:tcPr>
          <w:p w14:paraId="19BB28C7" w14:textId="77777777" w:rsidR="00D82422" w:rsidRPr="00B86C53" w:rsidRDefault="00D82422" w:rsidP="00DB7318">
            <w:pPr>
              <w:pStyle w:val="ListParagraph"/>
              <w:numPr>
                <w:ilvl w:val="0"/>
                <w:numId w:val="68"/>
              </w:numPr>
              <w:spacing w:after="0" w:line="288" w:lineRule="auto"/>
              <w:jc w:val="center"/>
              <w:rPr>
                <w:rFonts w:eastAsia="Calibri" w:cs="Times New Roman"/>
                <w:b/>
                <w:color w:val="FF0000"/>
                <w:szCs w:val="28"/>
              </w:rPr>
            </w:pPr>
          </w:p>
        </w:tc>
        <w:tc>
          <w:tcPr>
            <w:tcW w:w="8761" w:type="dxa"/>
          </w:tcPr>
          <w:p w14:paraId="3C181F27"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Hàm ý lời hỏi của người con: làm cách nào để đạt được những ước mơ của mỗi người.</w:t>
            </w:r>
          </w:p>
        </w:tc>
      </w:tr>
      <w:tr w:rsidR="00D82422" w:rsidRPr="00B86C53" w14:paraId="05623A23" w14:textId="77777777" w:rsidTr="00F45071">
        <w:tc>
          <w:tcPr>
            <w:tcW w:w="1129" w:type="dxa"/>
          </w:tcPr>
          <w:p w14:paraId="55ACC42F" w14:textId="77777777" w:rsidR="00D82422" w:rsidRPr="00B86C53" w:rsidRDefault="00D82422" w:rsidP="00DB7318">
            <w:pPr>
              <w:pStyle w:val="ListParagraph"/>
              <w:numPr>
                <w:ilvl w:val="0"/>
                <w:numId w:val="68"/>
              </w:numPr>
              <w:spacing w:after="0" w:line="288" w:lineRule="auto"/>
              <w:jc w:val="center"/>
              <w:rPr>
                <w:rFonts w:eastAsia="Calibri" w:cs="Times New Roman"/>
                <w:b/>
                <w:color w:val="FF0000"/>
                <w:szCs w:val="28"/>
              </w:rPr>
            </w:pPr>
          </w:p>
        </w:tc>
        <w:tc>
          <w:tcPr>
            <w:tcW w:w="8761" w:type="dxa"/>
          </w:tcPr>
          <w:p w14:paraId="5FEF177D"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 Yêu cầu hình thức:</w:t>
            </w:r>
          </w:p>
          <w:p w14:paraId="7264FD22"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Thí sinh biết kết hợp kiến thức và kĩ năng làm nghị luận xã hội để tạo lập đoạn văn.</w:t>
            </w:r>
          </w:p>
          <w:p w14:paraId="275002AE"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Đoạn văn dài khoảng 2/3 trang; văn viết có cảm xúc; diễn đạt trôi chảy, bảo đảm tính liên kết; không mắc lỗi chính tả, từ ngữ, ngữ pháp.</w:t>
            </w:r>
          </w:p>
          <w:p w14:paraId="43839478"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 Yêu cầu nội dung:</w:t>
            </w:r>
          </w:p>
          <w:p w14:paraId="29E38F78"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Giới thiệu vấn đề nghị luận: bản lĩnh của mỗi người trước những cám dỗ.</w:t>
            </w:r>
          </w:p>
          <w:p w14:paraId="1A03BA33"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Giải thích:</w:t>
            </w:r>
          </w:p>
          <w:p w14:paraId="1C0AF492"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Bản lĩnh: là sự tự khẳng định mình, bày tỏ những quan điểm cá nhân và có chính kiến riêng trong mọi vấn đề</w:t>
            </w:r>
          </w:p>
          <w:p w14:paraId="6B5547CC"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Cám dỗ: những thú vui khêu gợi lòng ham muốn đến mức làm cho bản thân sa ngã vào những việc làm xấu, ảnh hưởng đến xã hội và liên quan đến pháp luật hay đạo đức con người.</w:t>
            </w:r>
          </w:p>
          <w:p w14:paraId="41B0573E"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Biểu hiện của người sống bản lĩnh:</w:t>
            </w:r>
          </w:p>
          <w:p w14:paraId="250FC25D"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xml:space="preserve">./ Quyết đoán, không vì người khác nói ra nói vào mà lung lay ý chí quyết </w:t>
            </w:r>
            <w:r w:rsidRPr="00B86C53">
              <w:rPr>
                <w:rFonts w:ascii="Times New Roman" w:eastAsia="Times New Roman" w:hAnsi="Times New Roman"/>
                <w:color w:val="000000"/>
                <w:sz w:val="28"/>
                <w:szCs w:val="28"/>
              </w:rPr>
              <w:lastRenderedPageBreak/>
              <w:t>tâm của mình.</w:t>
            </w:r>
          </w:p>
          <w:p w14:paraId="68A01F48"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Người có bản lĩnh thường nói là làm và không nói hai lời.</w:t>
            </w:r>
          </w:p>
          <w:p w14:paraId="61DD0185"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Khi gặp khó khăn thường không than khóc oán trách số phận hay đổ lỗi cho người này, người kia mà là người tự dám nhận lỗi về mình tự mình khắc phục khó khăn để bước tiếp.</w:t>
            </w:r>
          </w:p>
          <w:p w14:paraId="76902886"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Dám theo đuổi ước mơ dù gặp nhiều khó khăn trong cuộc sống</w:t>
            </w:r>
          </w:p>
          <w:p w14:paraId="136F9B63"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Ý nghĩa của việc sống bản lĩnh:</w:t>
            </w:r>
          </w:p>
          <w:p w14:paraId="3BA8DE6F"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Sống bản lĩnh giúp cho bản thân có được sự tự tin trong cuộc sống, từ đó đề ra những mục tiêu và dám thực hiện chúng.</w:t>
            </w:r>
          </w:p>
          <w:p w14:paraId="586A2E60"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Bên cạnh đó, người bản lĩnh cũng dễ dàng thừa nhận những sai sót, khuyết điểm của mình và tiếp thu những cái hay, cái mới, cái hay.</w:t>
            </w:r>
          </w:p>
          <w:p w14:paraId="7C8201D9"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Trước những cám dỗ của cuộc sống, người bản lĩnh hoàn toàn có thể tự vệ và tự ý thức được điều cần phải làm.</w:t>
            </w:r>
          </w:p>
          <w:p w14:paraId="228DCE08"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Mở rộng: Là học sinh, bản lĩnh được biểu hiện qua nhiều hành vi khác nhau. Đó là khi bạn cương quyết không để cho bản thân mình quay cóp, chép bài trong giờ kiểm tra. Đó là khi bạn sẵn sàng đứng lên nói những sai sót của bạn bè và khuyên nhủ họ. Khi mắc sai lầm, bạn tự giác thừa nhận và sửa sai.</w:t>
            </w:r>
          </w:p>
          <w:p w14:paraId="3525C779" w14:textId="77777777" w:rsidR="00D82422" w:rsidRPr="00B86C53" w:rsidRDefault="00D82422"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 Liên hệ bản thân: nhận thức được những cám dỗ và bản lĩnh để vượt qua.</w:t>
            </w:r>
          </w:p>
        </w:tc>
      </w:tr>
    </w:tbl>
    <w:p w14:paraId="245D07A4" w14:textId="77777777" w:rsidR="00D82422" w:rsidRPr="00B86C53" w:rsidRDefault="00D82422" w:rsidP="00D82422">
      <w:pPr>
        <w:spacing w:after="0" w:line="288" w:lineRule="auto"/>
        <w:jc w:val="center"/>
        <w:rPr>
          <w:rFonts w:ascii="Times New Roman" w:hAnsi="Times New Roman"/>
          <w:b/>
          <w:color w:val="FF0000"/>
          <w:sz w:val="28"/>
          <w:szCs w:val="28"/>
        </w:rPr>
      </w:pPr>
    </w:p>
    <w:p w14:paraId="1FFAD787" w14:textId="77777777" w:rsidR="00D82422" w:rsidRPr="00B86C53" w:rsidRDefault="00D82422" w:rsidP="00D82422">
      <w:pPr>
        <w:spacing w:after="0" w:line="288" w:lineRule="auto"/>
        <w:rPr>
          <w:rFonts w:ascii="Times New Roman" w:hAnsi="Times New Roman"/>
          <w:b/>
          <w:color w:val="FF0000"/>
          <w:sz w:val="28"/>
          <w:szCs w:val="28"/>
        </w:rPr>
      </w:pPr>
      <w:r w:rsidRPr="00B86C53">
        <w:rPr>
          <w:rFonts w:ascii="Times New Roman" w:hAnsi="Times New Roman"/>
          <w:b/>
          <w:color w:val="FF0000"/>
          <w:sz w:val="28"/>
          <w:szCs w:val="28"/>
        </w:rPr>
        <w:t>PHIẾU SỐ 2:</w:t>
      </w:r>
    </w:p>
    <w:p w14:paraId="752B0B50" w14:textId="77777777" w:rsidR="00D82422" w:rsidRPr="00B86C53" w:rsidRDefault="00D82422" w:rsidP="00D82422">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Trong bài thơ “Mây và sóng”, tác giả Ta-go viết:</w:t>
      </w:r>
    </w:p>
    <w:p w14:paraId="0F5E01E3" w14:textId="77777777" w:rsidR="00D82422" w:rsidRPr="00B86C53" w:rsidRDefault="00D82422" w:rsidP="00D82422">
      <w:pPr>
        <w:spacing w:after="0" w:line="288" w:lineRule="auto"/>
        <w:jc w:val="both"/>
        <w:rPr>
          <w:rFonts w:ascii="Times New Roman" w:eastAsia="Times New Roman" w:hAnsi="Times New Roman"/>
          <w:i/>
          <w:sz w:val="28"/>
          <w:szCs w:val="28"/>
        </w:rPr>
      </w:pPr>
      <w:r w:rsidRPr="00B86C53">
        <w:rPr>
          <w:rFonts w:ascii="Times New Roman" w:eastAsia="Times New Roman" w:hAnsi="Times New Roman"/>
          <w:i/>
          <w:sz w:val="28"/>
          <w:szCs w:val="28"/>
        </w:rPr>
        <w:t>Trong sóng có người gọi con:</w:t>
      </w:r>
    </w:p>
    <w:p w14:paraId="247B24D4" w14:textId="77777777" w:rsidR="00D82422" w:rsidRPr="00B86C53" w:rsidRDefault="00D82422" w:rsidP="00D82422">
      <w:pPr>
        <w:spacing w:after="0" w:line="288" w:lineRule="auto"/>
        <w:jc w:val="both"/>
        <w:rPr>
          <w:rFonts w:ascii="Times New Roman" w:eastAsia="Times New Roman" w:hAnsi="Times New Roman"/>
          <w:i/>
          <w:sz w:val="28"/>
          <w:szCs w:val="28"/>
          <w:lang w:val="it-IT"/>
        </w:rPr>
      </w:pPr>
      <w:r w:rsidRPr="00B86C53">
        <w:rPr>
          <w:rFonts w:ascii="Times New Roman" w:eastAsia="Times New Roman" w:hAnsi="Times New Roman"/>
          <w:i/>
          <w:sz w:val="28"/>
          <w:szCs w:val="28"/>
        </w:rPr>
        <w:t xml:space="preserve">“Bọn tớ ca hát từ sáng sớm cho đến hoàng hôn. Bọn </w:t>
      </w:r>
      <w:r w:rsidRPr="00B86C53">
        <w:rPr>
          <w:rFonts w:ascii="Times New Roman" w:eastAsia="Times New Roman" w:hAnsi="Times New Roman"/>
          <w:i/>
          <w:sz w:val="28"/>
          <w:szCs w:val="28"/>
          <w:lang w:val="it-IT"/>
        </w:rPr>
        <w:t>tớ ngao du nơi này nơi nọ mà không biết từng đến nơi nao”.</w:t>
      </w:r>
    </w:p>
    <w:p w14:paraId="234097CF" w14:textId="77777777" w:rsidR="00D82422" w:rsidRPr="00B86C53" w:rsidRDefault="00D82422" w:rsidP="00D82422">
      <w:pPr>
        <w:spacing w:after="0" w:line="288" w:lineRule="auto"/>
        <w:jc w:val="both"/>
        <w:rPr>
          <w:rFonts w:ascii="Times New Roman" w:eastAsia="Times New Roman" w:hAnsi="Times New Roman"/>
          <w:i/>
          <w:sz w:val="28"/>
          <w:szCs w:val="28"/>
          <w:lang w:val="it-IT"/>
        </w:rPr>
      </w:pPr>
      <w:r w:rsidRPr="00B86C53">
        <w:rPr>
          <w:rFonts w:ascii="Times New Roman" w:eastAsia="Times New Roman" w:hAnsi="Times New Roman"/>
          <w:i/>
          <w:sz w:val="28"/>
          <w:szCs w:val="28"/>
          <w:lang w:val="it-IT"/>
        </w:rPr>
        <w:t>Con hỏi: “Nhưng làm thế nào mình ra ngoài đó được?”</w:t>
      </w:r>
    </w:p>
    <w:p w14:paraId="000C9BEC" w14:textId="77777777" w:rsidR="00D82422" w:rsidRPr="00B86C53" w:rsidRDefault="00D82422" w:rsidP="00D82422">
      <w:pPr>
        <w:spacing w:after="0" w:line="288" w:lineRule="auto"/>
        <w:jc w:val="both"/>
        <w:rPr>
          <w:rFonts w:ascii="Times New Roman" w:eastAsia="Times New Roman" w:hAnsi="Times New Roman"/>
          <w:i/>
          <w:sz w:val="28"/>
          <w:szCs w:val="28"/>
          <w:lang w:val="it-IT"/>
        </w:rPr>
      </w:pPr>
      <w:r w:rsidRPr="00B86C53">
        <w:rPr>
          <w:rFonts w:ascii="Times New Roman" w:eastAsia="Times New Roman" w:hAnsi="Times New Roman"/>
          <w:i/>
          <w:sz w:val="28"/>
          <w:szCs w:val="28"/>
          <w:lang w:val="it-IT"/>
        </w:rPr>
        <w:t>Họ đáp: “Hãy rìa biển cả, nhắm nghiền mắt lại, cậu sẽ được làn sóng nâng đi”.</w:t>
      </w:r>
    </w:p>
    <w:p w14:paraId="7EC6574A" w14:textId="77777777" w:rsidR="00D82422" w:rsidRPr="00B86C53" w:rsidRDefault="00D82422" w:rsidP="00D82422">
      <w:pPr>
        <w:spacing w:after="0" w:line="288" w:lineRule="auto"/>
        <w:jc w:val="both"/>
        <w:rPr>
          <w:rFonts w:ascii="Times New Roman" w:eastAsia="Times New Roman" w:hAnsi="Times New Roman"/>
          <w:i/>
          <w:sz w:val="28"/>
          <w:szCs w:val="28"/>
          <w:lang w:val="it-IT"/>
        </w:rPr>
      </w:pPr>
      <w:r w:rsidRPr="00B86C53">
        <w:rPr>
          <w:rFonts w:ascii="Times New Roman" w:eastAsia="Times New Roman" w:hAnsi="Times New Roman"/>
          <w:i/>
          <w:sz w:val="28"/>
          <w:szCs w:val="28"/>
          <w:lang w:val="it-IT"/>
        </w:rPr>
        <w:t>Con bảo – “Buổi chiều mẹ luôn muốn mình ở nhà, làm sao có thể rời mẹ mà đi được?”</w:t>
      </w:r>
    </w:p>
    <w:p w14:paraId="1A0FB8AF" w14:textId="77777777" w:rsidR="00D82422" w:rsidRPr="00B86C53" w:rsidRDefault="00D82422" w:rsidP="00D82422">
      <w:pPr>
        <w:spacing w:after="0" w:line="288" w:lineRule="auto"/>
        <w:jc w:val="both"/>
        <w:rPr>
          <w:rFonts w:ascii="Times New Roman" w:eastAsia="Times New Roman" w:hAnsi="Times New Roman"/>
          <w:sz w:val="28"/>
          <w:szCs w:val="28"/>
          <w:lang w:val="it-IT"/>
        </w:rPr>
      </w:pPr>
      <w:r w:rsidRPr="00B86C53">
        <w:rPr>
          <w:rFonts w:ascii="Times New Roman" w:eastAsia="Times New Roman" w:hAnsi="Times New Roman"/>
          <w:i/>
          <w:sz w:val="28"/>
          <w:szCs w:val="28"/>
          <w:lang w:val="it-IT"/>
        </w:rPr>
        <w:t>Thế là họ mỉm cười, nhảy múa lướt qua.</w:t>
      </w:r>
    </w:p>
    <w:p w14:paraId="682CC9FE" w14:textId="77777777" w:rsidR="00D82422" w:rsidRPr="00B86C53" w:rsidRDefault="00D82422" w:rsidP="00D82422">
      <w:pPr>
        <w:spacing w:after="0" w:line="288" w:lineRule="auto"/>
        <w:jc w:val="both"/>
        <w:rPr>
          <w:rFonts w:ascii="Times New Roman" w:eastAsia="Times New Roman" w:hAnsi="Times New Roman"/>
          <w:sz w:val="28"/>
          <w:szCs w:val="28"/>
          <w:lang w:val="it-IT"/>
        </w:rPr>
      </w:pPr>
      <w:r w:rsidRPr="00B86C53">
        <w:rPr>
          <w:rFonts w:ascii="Times New Roman" w:eastAsia="Times New Roman" w:hAnsi="Times New Roman"/>
          <w:sz w:val="28"/>
          <w:szCs w:val="28"/>
          <w:lang w:val="it-IT"/>
        </w:rPr>
        <w:tab/>
      </w:r>
      <w:r w:rsidRPr="00B86C53">
        <w:rPr>
          <w:rFonts w:ascii="Times New Roman" w:eastAsia="Times New Roman" w:hAnsi="Times New Roman"/>
          <w:sz w:val="28"/>
          <w:szCs w:val="28"/>
          <w:lang w:val="it-IT"/>
        </w:rPr>
        <w:tab/>
      </w:r>
      <w:r w:rsidRPr="00B86C53">
        <w:rPr>
          <w:rFonts w:ascii="Times New Roman" w:eastAsia="Times New Roman" w:hAnsi="Times New Roman"/>
          <w:sz w:val="28"/>
          <w:szCs w:val="28"/>
          <w:lang w:val="it-IT"/>
        </w:rPr>
        <w:tab/>
        <w:t xml:space="preserve">                       (Trích </w:t>
      </w:r>
      <w:r w:rsidRPr="00B86C53">
        <w:rPr>
          <w:rFonts w:ascii="Times New Roman" w:eastAsia="Times New Roman" w:hAnsi="Times New Roman"/>
          <w:i/>
          <w:sz w:val="28"/>
          <w:szCs w:val="28"/>
          <w:lang w:val="it-IT"/>
        </w:rPr>
        <w:t>Ngữ văn 9</w:t>
      </w:r>
      <w:r w:rsidRPr="00B86C53">
        <w:rPr>
          <w:rFonts w:ascii="Times New Roman" w:eastAsia="Times New Roman" w:hAnsi="Times New Roman"/>
          <w:sz w:val="28"/>
          <w:szCs w:val="28"/>
          <w:lang w:val="it-IT"/>
        </w:rPr>
        <w:t>, tập hai, NXB Giáo dục 2014)</w:t>
      </w:r>
    </w:p>
    <w:p w14:paraId="194E0CDD" w14:textId="77777777" w:rsidR="00D82422" w:rsidRPr="00B86C53" w:rsidRDefault="00D82422" w:rsidP="00D82422">
      <w:pPr>
        <w:spacing w:after="0" w:line="288" w:lineRule="auto"/>
        <w:ind w:left="-360"/>
        <w:contextualSpacing/>
        <w:jc w:val="both"/>
        <w:rPr>
          <w:rFonts w:ascii="Times New Roman" w:eastAsia="Times New Roman" w:hAnsi="Times New Roman"/>
          <w:i/>
          <w:sz w:val="28"/>
          <w:szCs w:val="28"/>
          <w:lang w:val="vi-VN" w:eastAsia="vi-VN"/>
        </w:rPr>
      </w:pPr>
      <w:r w:rsidRPr="00B86C53">
        <w:rPr>
          <w:rFonts w:ascii="Times New Roman" w:eastAsia="Times New Roman" w:hAnsi="Times New Roman"/>
          <w:b/>
          <w:sz w:val="28"/>
          <w:szCs w:val="28"/>
          <w:lang w:val="vi-VN" w:eastAsia="vi-VN"/>
        </w:rPr>
        <w:lastRenderedPageBreak/>
        <w:t xml:space="preserve">      1.</w:t>
      </w:r>
      <w:r w:rsidRPr="00B86C53">
        <w:rPr>
          <w:rFonts w:ascii="Times New Roman" w:eastAsia="Times New Roman" w:hAnsi="Times New Roman"/>
          <w:sz w:val="28"/>
          <w:szCs w:val="28"/>
          <w:lang w:val="vi-VN" w:eastAsia="vi-VN"/>
        </w:rPr>
        <w:t xml:space="preserve"> Xác định hàm ý trong câu trả lời của con: </w:t>
      </w:r>
      <w:r w:rsidRPr="00B86C53">
        <w:rPr>
          <w:rFonts w:ascii="Times New Roman" w:eastAsia="Times New Roman" w:hAnsi="Times New Roman"/>
          <w:i/>
          <w:sz w:val="28"/>
          <w:szCs w:val="28"/>
          <w:lang w:val="vi-VN" w:eastAsia="vi-VN"/>
        </w:rPr>
        <w:t xml:space="preserve">“Buổi chiều mẹ luôn muốn mình ở </w:t>
      </w:r>
    </w:p>
    <w:p w14:paraId="625029DD" w14:textId="77777777" w:rsidR="00D82422" w:rsidRPr="00B86C53" w:rsidRDefault="00D82422" w:rsidP="00D82422">
      <w:pPr>
        <w:spacing w:after="0" w:line="288" w:lineRule="auto"/>
        <w:ind w:left="-360"/>
        <w:contextualSpacing/>
        <w:jc w:val="both"/>
        <w:rPr>
          <w:rFonts w:ascii="Times New Roman" w:eastAsia="Times New Roman" w:hAnsi="Times New Roman"/>
          <w:sz w:val="28"/>
          <w:szCs w:val="28"/>
          <w:lang w:val="vi-VN" w:eastAsia="vi-VN"/>
        </w:rPr>
      </w:pPr>
      <w:r w:rsidRPr="00B86C53">
        <w:rPr>
          <w:rFonts w:ascii="Times New Roman" w:eastAsia="Times New Roman" w:hAnsi="Times New Roman"/>
          <w:i/>
          <w:sz w:val="28"/>
          <w:szCs w:val="28"/>
          <w:lang w:val="vi-VN" w:eastAsia="vi-VN"/>
        </w:rPr>
        <w:t xml:space="preserve">      nhà, làm sao có thể rời mẹ mà đi được?”</w:t>
      </w:r>
    </w:p>
    <w:p w14:paraId="3862EA3D" w14:textId="77777777" w:rsidR="00D82422" w:rsidRPr="00B86C53" w:rsidRDefault="00D82422" w:rsidP="00D82422">
      <w:pPr>
        <w:spacing w:after="0" w:line="288" w:lineRule="auto"/>
        <w:ind w:left="-360"/>
        <w:contextualSpacing/>
        <w:jc w:val="both"/>
        <w:rPr>
          <w:rFonts w:ascii="Times New Roman" w:eastAsia="Times New Roman" w:hAnsi="Times New Roman"/>
          <w:sz w:val="28"/>
          <w:szCs w:val="28"/>
          <w:lang w:val="vi-VN" w:eastAsia="vi-VN"/>
        </w:rPr>
      </w:pPr>
      <w:r w:rsidRPr="00B86C53">
        <w:rPr>
          <w:rFonts w:ascii="Times New Roman" w:eastAsia="Times New Roman" w:hAnsi="Times New Roman"/>
          <w:sz w:val="28"/>
          <w:szCs w:val="28"/>
          <w:lang w:val="vi-VN" w:eastAsia="vi-VN"/>
        </w:rPr>
        <w:t xml:space="preserve">      </w:t>
      </w:r>
      <w:r w:rsidRPr="00B86C53">
        <w:rPr>
          <w:rFonts w:ascii="Times New Roman" w:eastAsia="Times New Roman" w:hAnsi="Times New Roman"/>
          <w:b/>
          <w:sz w:val="28"/>
          <w:szCs w:val="28"/>
          <w:lang w:val="vi-VN" w:eastAsia="vi-VN"/>
        </w:rPr>
        <w:t>2</w:t>
      </w:r>
      <w:r w:rsidRPr="00B86C53">
        <w:rPr>
          <w:rFonts w:ascii="Times New Roman" w:eastAsia="Times New Roman" w:hAnsi="Times New Roman"/>
          <w:sz w:val="28"/>
          <w:szCs w:val="28"/>
          <w:lang w:val="vi-VN" w:eastAsia="vi-VN"/>
        </w:rPr>
        <w:t>. Trong đoạn thơ, tác giả đã sử dụng hình thức ngôn ngữ nào?</w:t>
      </w:r>
    </w:p>
    <w:p w14:paraId="45C0EFAA" w14:textId="77777777" w:rsidR="00D82422" w:rsidRPr="00B86C53" w:rsidRDefault="00D82422" w:rsidP="00D82422">
      <w:pPr>
        <w:spacing w:after="0" w:line="288" w:lineRule="auto"/>
        <w:contextualSpacing/>
        <w:jc w:val="both"/>
        <w:rPr>
          <w:rFonts w:ascii="Times New Roman" w:eastAsia="Times New Roman" w:hAnsi="Times New Roman"/>
          <w:sz w:val="28"/>
          <w:szCs w:val="28"/>
          <w:lang w:val="vi-VN" w:eastAsia="vi-VN"/>
        </w:rPr>
      </w:pPr>
      <w:r w:rsidRPr="00B86C53">
        <w:rPr>
          <w:rFonts w:ascii="Times New Roman" w:eastAsia="Times New Roman" w:hAnsi="Times New Roman"/>
          <w:b/>
          <w:sz w:val="28"/>
          <w:szCs w:val="28"/>
          <w:lang w:val="vi-VN" w:eastAsia="vi-VN"/>
        </w:rPr>
        <w:t>3</w:t>
      </w:r>
      <w:r w:rsidRPr="00B86C53">
        <w:rPr>
          <w:rFonts w:ascii="Times New Roman" w:eastAsia="Times New Roman" w:hAnsi="Times New Roman"/>
          <w:sz w:val="28"/>
          <w:szCs w:val="28"/>
          <w:lang w:val="vi-VN" w:eastAsia="vi-VN"/>
        </w:rPr>
        <w:t>. Triết lí sâu xa mà tác giả muốn nhắn gửi tới người đọc qua bài thơ này là gì?</w:t>
      </w:r>
    </w:p>
    <w:p w14:paraId="15B72DDE" w14:textId="77777777" w:rsidR="00D82422" w:rsidRPr="00B86C53" w:rsidRDefault="00D82422" w:rsidP="00D82422">
      <w:pPr>
        <w:spacing w:after="0" w:line="288" w:lineRule="auto"/>
        <w:ind w:left="-360"/>
        <w:contextualSpacing/>
        <w:jc w:val="both"/>
        <w:rPr>
          <w:rFonts w:ascii="Times New Roman" w:eastAsia="Times New Roman" w:hAnsi="Times New Roman"/>
          <w:i/>
          <w:sz w:val="28"/>
          <w:szCs w:val="28"/>
          <w:lang w:val="vi-VN" w:eastAsia="vi-VN"/>
        </w:rPr>
      </w:pPr>
      <w:r w:rsidRPr="00B86C53">
        <w:rPr>
          <w:rFonts w:ascii="Times New Roman" w:eastAsia="Times New Roman" w:hAnsi="Times New Roman"/>
          <w:sz w:val="28"/>
          <w:szCs w:val="28"/>
          <w:lang w:val="vi-VN" w:eastAsia="vi-VN"/>
        </w:rPr>
        <w:t xml:space="preserve">     </w:t>
      </w:r>
      <w:r w:rsidRPr="00B86C53">
        <w:rPr>
          <w:rFonts w:ascii="Times New Roman" w:eastAsia="Times New Roman" w:hAnsi="Times New Roman"/>
          <w:b/>
          <w:sz w:val="28"/>
          <w:szCs w:val="28"/>
          <w:lang w:val="vi-VN" w:eastAsia="vi-VN"/>
        </w:rPr>
        <w:t>4</w:t>
      </w:r>
      <w:r w:rsidRPr="00B86C53">
        <w:rPr>
          <w:rFonts w:ascii="Times New Roman" w:eastAsia="Times New Roman" w:hAnsi="Times New Roman"/>
          <w:sz w:val="28"/>
          <w:szCs w:val="28"/>
          <w:lang w:val="vi-VN" w:eastAsia="vi-VN"/>
        </w:rPr>
        <w:t>.</w:t>
      </w:r>
      <w:r w:rsidRPr="00B86C53">
        <w:rPr>
          <w:rFonts w:ascii="Times New Roman" w:eastAsia="Times New Roman" w:hAnsi="Times New Roman"/>
          <w:i/>
          <w:sz w:val="28"/>
          <w:szCs w:val="28"/>
          <w:lang w:val="vi-VN" w:eastAsia="vi-VN"/>
        </w:rPr>
        <w:t xml:space="preserve"> Gia đình là nơi đầu tiên hình thành và nuôi dưỡng tình cảm con người. Nó có </w:t>
      </w:r>
    </w:p>
    <w:p w14:paraId="2F6760B6" w14:textId="77777777" w:rsidR="00D82422" w:rsidRPr="00B86C53" w:rsidRDefault="00D82422" w:rsidP="00D82422">
      <w:pPr>
        <w:spacing w:after="0" w:line="288" w:lineRule="auto"/>
        <w:ind w:left="-360"/>
        <w:contextualSpacing/>
        <w:jc w:val="both"/>
        <w:rPr>
          <w:rFonts w:ascii="Times New Roman" w:eastAsia="Times New Roman" w:hAnsi="Times New Roman"/>
          <w:sz w:val="28"/>
          <w:szCs w:val="28"/>
          <w:lang w:val="vi-VN" w:eastAsia="vi-VN"/>
        </w:rPr>
      </w:pPr>
      <w:r w:rsidRPr="00B86C53">
        <w:rPr>
          <w:rFonts w:ascii="Times New Roman" w:eastAsia="Times New Roman" w:hAnsi="Times New Roman"/>
          <w:i/>
          <w:sz w:val="28"/>
          <w:szCs w:val="28"/>
          <w:lang w:val="vi-VN" w:eastAsia="vi-VN"/>
        </w:rPr>
        <w:t xml:space="preserve">      vai trò vô cùng quan trọng trong đời sống của mỗi chúng ta.</w:t>
      </w:r>
      <w:r w:rsidRPr="00B86C53">
        <w:rPr>
          <w:rFonts w:ascii="Times New Roman" w:eastAsia="Times New Roman" w:hAnsi="Times New Roman"/>
          <w:sz w:val="28"/>
          <w:szCs w:val="28"/>
          <w:lang w:val="vi-VN" w:eastAsia="vi-VN"/>
        </w:rPr>
        <w:t xml:space="preserve"> Em hãy viết một </w:t>
      </w:r>
    </w:p>
    <w:p w14:paraId="2BF5EF66" w14:textId="77777777" w:rsidR="00D82422" w:rsidRPr="00B86C53" w:rsidRDefault="00D82422" w:rsidP="00D82422">
      <w:pPr>
        <w:spacing w:after="0" w:line="288" w:lineRule="auto"/>
        <w:ind w:left="-360"/>
        <w:contextualSpacing/>
        <w:jc w:val="both"/>
        <w:rPr>
          <w:rFonts w:ascii="Times New Roman" w:eastAsia="Times New Roman" w:hAnsi="Times New Roman"/>
          <w:sz w:val="28"/>
          <w:szCs w:val="28"/>
          <w:lang w:val="vi-VN" w:eastAsia="vi-VN"/>
        </w:rPr>
      </w:pPr>
      <w:r w:rsidRPr="00B86C53">
        <w:rPr>
          <w:rFonts w:ascii="Times New Roman" w:eastAsia="Times New Roman" w:hAnsi="Times New Roman"/>
          <w:i/>
          <w:sz w:val="28"/>
          <w:szCs w:val="28"/>
          <w:lang w:val="vi-VN" w:eastAsia="vi-VN"/>
        </w:rPr>
        <w:t xml:space="preserve">      </w:t>
      </w:r>
      <w:r w:rsidRPr="00B86C53">
        <w:rPr>
          <w:rFonts w:ascii="Times New Roman" w:eastAsia="Times New Roman" w:hAnsi="Times New Roman"/>
          <w:sz w:val="28"/>
          <w:szCs w:val="28"/>
          <w:lang w:val="vi-VN" w:eastAsia="vi-VN"/>
        </w:rPr>
        <w:t>đoạn văn để bày tỏ suy nghĩ của mình về ý kiến trên.</w:t>
      </w:r>
    </w:p>
    <w:p w14:paraId="14EDE842" w14:textId="77777777" w:rsidR="00D82422" w:rsidRPr="00B86C53" w:rsidRDefault="00D82422" w:rsidP="00D82422">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408"/>
        <w:gridCol w:w="8446"/>
      </w:tblGrid>
      <w:tr w:rsidR="00D82422" w:rsidRPr="00B86C53" w14:paraId="366BEC2C" w14:textId="77777777" w:rsidTr="00841C8F">
        <w:tc>
          <w:tcPr>
            <w:tcW w:w="1408" w:type="dxa"/>
          </w:tcPr>
          <w:p w14:paraId="05F3FB68" w14:textId="77777777" w:rsidR="00D82422" w:rsidRPr="00B86C53" w:rsidRDefault="00D82422" w:rsidP="00DB7318">
            <w:pPr>
              <w:pStyle w:val="ListParagraph"/>
              <w:numPr>
                <w:ilvl w:val="0"/>
                <w:numId w:val="69"/>
              </w:numPr>
              <w:spacing w:after="0" w:line="288" w:lineRule="auto"/>
              <w:jc w:val="center"/>
              <w:rPr>
                <w:rFonts w:eastAsia="Calibri" w:cs="Times New Roman"/>
                <w:b/>
                <w:color w:val="FF0000"/>
                <w:szCs w:val="28"/>
              </w:rPr>
            </w:pPr>
          </w:p>
        </w:tc>
        <w:tc>
          <w:tcPr>
            <w:tcW w:w="8446" w:type="dxa"/>
          </w:tcPr>
          <w:p w14:paraId="7C006692" w14:textId="77777777" w:rsidR="00D82422" w:rsidRPr="00B86C53" w:rsidRDefault="00D82422" w:rsidP="00F45071">
            <w:pPr>
              <w:spacing w:line="288" w:lineRule="auto"/>
              <w:contextualSpacing/>
              <w:jc w:val="both"/>
              <w:rPr>
                <w:rFonts w:ascii="Times New Roman" w:eastAsia="Times New Roman" w:hAnsi="Times New Roman"/>
                <w:sz w:val="28"/>
                <w:szCs w:val="28"/>
                <w:lang w:val="vi-VN" w:eastAsia="vi-VN"/>
              </w:rPr>
            </w:pPr>
            <w:r w:rsidRPr="00B86C53">
              <w:rPr>
                <w:rFonts w:ascii="Times New Roman" w:eastAsia="Times New Roman" w:hAnsi="Times New Roman"/>
                <w:sz w:val="28"/>
                <w:szCs w:val="28"/>
                <w:lang w:val="vi-VN" w:eastAsia="vi-VN"/>
              </w:rPr>
              <w:t>- Hàm ý: từ chối lời mời gọi của những người trong sóng</w:t>
            </w:r>
          </w:p>
        </w:tc>
      </w:tr>
      <w:tr w:rsidR="00D82422" w:rsidRPr="00B86C53" w14:paraId="269F5348" w14:textId="77777777" w:rsidTr="00841C8F">
        <w:tc>
          <w:tcPr>
            <w:tcW w:w="1408" w:type="dxa"/>
          </w:tcPr>
          <w:p w14:paraId="655014A5" w14:textId="77777777" w:rsidR="00D82422" w:rsidRPr="00B86C53" w:rsidRDefault="00D82422" w:rsidP="00DB7318">
            <w:pPr>
              <w:pStyle w:val="ListParagraph"/>
              <w:numPr>
                <w:ilvl w:val="0"/>
                <w:numId w:val="69"/>
              </w:numPr>
              <w:spacing w:after="0" w:line="288" w:lineRule="auto"/>
              <w:jc w:val="center"/>
              <w:rPr>
                <w:rFonts w:eastAsia="Calibri" w:cs="Times New Roman"/>
                <w:b/>
                <w:color w:val="FF0000"/>
                <w:szCs w:val="28"/>
              </w:rPr>
            </w:pPr>
          </w:p>
        </w:tc>
        <w:tc>
          <w:tcPr>
            <w:tcW w:w="8446" w:type="dxa"/>
          </w:tcPr>
          <w:p w14:paraId="4C34F4C7" w14:textId="77777777" w:rsidR="00D82422" w:rsidRPr="00B86C53" w:rsidRDefault="00D82422" w:rsidP="00F45071">
            <w:pPr>
              <w:spacing w:line="288" w:lineRule="auto"/>
              <w:contextualSpacing/>
              <w:jc w:val="both"/>
              <w:rPr>
                <w:rFonts w:ascii="Times New Roman" w:eastAsia="Times New Roman" w:hAnsi="Times New Roman"/>
                <w:sz w:val="28"/>
                <w:szCs w:val="28"/>
                <w:lang w:val="vi-VN" w:eastAsia="vi-VN"/>
              </w:rPr>
            </w:pPr>
            <w:r w:rsidRPr="00B86C53">
              <w:rPr>
                <w:rFonts w:ascii="Times New Roman" w:eastAsia="Times New Roman" w:hAnsi="Times New Roman"/>
                <w:sz w:val="28"/>
                <w:szCs w:val="28"/>
                <w:lang w:val="vi-VN" w:eastAsia="vi-VN"/>
              </w:rPr>
              <w:t xml:space="preserve">- Hình thức ngôn ngữ: đối thoại </w:t>
            </w:r>
          </w:p>
        </w:tc>
      </w:tr>
      <w:tr w:rsidR="00D82422" w:rsidRPr="00B86C53" w14:paraId="3C6F84C8" w14:textId="77777777" w:rsidTr="00841C8F">
        <w:tc>
          <w:tcPr>
            <w:tcW w:w="1408" w:type="dxa"/>
          </w:tcPr>
          <w:p w14:paraId="494AB497" w14:textId="77777777" w:rsidR="00D82422" w:rsidRPr="00B86C53" w:rsidRDefault="00D82422" w:rsidP="00DB7318">
            <w:pPr>
              <w:pStyle w:val="ListParagraph"/>
              <w:numPr>
                <w:ilvl w:val="0"/>
                <w:numId w:val="69"/>
              </w:numPr>
              <w:spacing w:after="0" w:line="288" w:lineRule="auto"/>
              <w:jc w:val="center"/>
              <w:rPr>
                <w:rFonts w:eastAsia="Calibri" w:cs="Times New Roman"/>
                <w:b/>
                <w:color w:val="FF0000"/>
                <w:szCs w:val="28"/>
              </w:rPr>
            </w:pPr>
          </w:p>
        </w:tc>
        <w:tc>
          <w:tcPr>
            <w:tcW w:w="8446" w:type="dxa"/>
          </w:tcPr>
          <w:p w14:paraId="51FEF0FA" w14:textId="77777777" w:rsidR="00D82422" w:rsidRPr="00B86C53" w:rsidRDefault="00D82422" w:rsidP="00F45071">
            <w:pPr>
              <w:spacing w:line="288" w:lineRule="auto"/>
              <w:contextualSpacing/>
              <w:jc w:val="both"/>
              <w:rPr>
                <w:rFonts w:ascii="Times New Roman" w:eastAsia="Times New Roman" w:hAnsi="Times New Roman"/>
                <w:b/>
                <w:sz w:val="28"/>
                <w:szCs w:val="28"/>
                <w:lang w:eastAsia="vi-VN"/>
              </w:rPr>
            </w:pPr>
            <w:r w:rsidRPr="00B86C53">
              <w:rPr>
                <w:rFonts w:ascii="Times New Roman" w:eastAsia="Times New Roman" w:hAnsi="Times New Roman"/>
                <w:sz w:val="28"/>
                <w:szCs w:val="28"/>
                <w:lang w:val="vi-VN" w:eastAsia="vi-VN"/>
              </w:rPr>
              <w:t>- Triết lí: Bài thơ ca ngợi tình mẫu tử thiêng liêng, bất diệt</w:t>
            </w:r>
            <w:r w:rsidRPr="00B86C53">
              <w:rPr>
                <w:rFonts w:ascii="Times New Roman" w:eastAsia="Times New Roman" w:hAnsi="Times New Roman"/>
                <w:b/>
                <w:sz w:val="28"/>
                <w:szCs w:val="28"/>
                <w:lang w:val="vi-VN" w:eastAsia="vi-VN"/>
              </w:rPr>
              <w:t xml:space="preserve"> </w:t>
            </w:r>
          </w:p>
        </w:tc>
      </w:tr>
      <w:tr w:rsidR="00D82422" w:rsidRPr="00B86C53" w14:paraId="20823140" w14:textId="77777777" w:rsidTr="00841C8F">
        <w:tc>
          <w:tcPr>
            <w:tcW w:w="1408" w:type="dxa"/>
          </w:tcPr>
          <w:p w14:paraId="1D45BDF5" w14:textId="77777777" w:rsidR="00D82422" w:rsidRPr="00B86C53" w:rsidRDefault="00D82422" w:rsidP="00DB7318">
            <w:pPr>
              <w:pStyle w:val="ListParagraph"/>
              <w:numPr>
                <w:ilvl w:val="0"/>
                <w:numId w:val="69"/>
              </w:numPr>
              <w:spacing w:after="0" w:line="288" w:lineRule="auto"/>
              <w:jc w:val="center"/>
              <w:rPr>
                <w:rFonts w:eastAsia="Calibri" w:cs="Times New Roman"/>
                <w:b/>
                <w:color w:val="FF0000"/>
                <w:szCs w:val="28"/>
              </w:rPr>
            </w:pPr>
          </w:p>
        </w:tc>
        <w:tc>
          <w:tcPr>
            <w:tcW w:w="8446" w:type="dxa"/>
          </w:tcPr>
          <w:p w14:paraId="1795168E" w14:textId="77777777" w:rsidR="00D82422" w:rsidRPr="00B86C53" w:rsidRDefault="00D82422"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Giải thích khái niệm: tình cảm gia đình</w:t>
            </w:r>
          </w:p>
          <w:p w14:paraId="4D8F020D" w14:textId="77777777" w:rsidR="00D82422" w:rsidRPr="00B86C53" w:rsidRDefault="00D82422"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Vai trò, ý nghĩa</w:t>
            </w:r>
          </w:p>
          <w:p w14:paraId="024E9CF8" w14:textId="77777777" w:rsidR="00D82422" w:rsidRPr="00B86C53" w:rsidRDefault="00D82422"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Lập luận, mở rộng vấn đề</w:t>
            </w:r>
          </w:p>
          <w:p w14:paraId="1CE88D52" w14:textId="77777777" w:rsidR="00D82422" w:rsidRPr="00B86C53" w:rsidRDefault="00D82422" w:rsidP="00F45071">
            <w:pPr>
              <w:spacing w:line="288" w:lineRule="auto"/>
              <w:contextualSpacing/>
              <w:jc w:val="both"/>
              <w:rPr>
                <w:rFonts w:ascii="Times New Roman" w:eastAsia="Times New Roman" w:hAnsi="Times New Roman"/>
                <w:b/>
                <w:i/>
                <w:sz w:val="28"/>
                <w:szCs w:val="28"/>
                <w:lang w:val="vi-VN" w:eastAsia="vi-VN"/>
              </w:rPr>
            </w:pPr>
            <w:r w:rsidRPr="00B86C53">
              <w:rPr>
                <w:rFonts w:ascii="Times New Roman" w:eastAsia="Times New Roman" w:hAnsi="Times New Roman"/>
                <w:sz w:val="28"/>
                <w:szCs w:val="28"/>
                <w:lang w:val="vi-VN" w:eastAsia="vi-VN"/>
              </w:rPr>
              <w:t>+ Liên hệ</w:t>
            </w:r>
            <w:r w:rsidRPr="00B86C53">
              <w:rPr>
                <w:rFonts w:ascii="Times New Roman" w:eastAsia="Times New Roman" w:hAnsi="Times New Roman"/>
                <w:b/>
                <w:sz w:val="28"/>
                <w:szCs w:val="28"/>
                <w:lang w:val="vi-VN" w:eastAsia="vi-VN"/>
              </w:rPr>
              <w:t xml:space="preserve">     </w:t>
            </w:r>
          </w:p>
        </w:tc>
      </w:tr>
    </w:tbl>
    <w:p w14:paraId="3DA8200B" w14:textId="77777777" w:rsidR="00841C8F" w:rsidRPr="00B86C53" w:rsidRDefault="00841C8F" w:rsidP="00841C8F">
      <w:pPr>
        <w:spacing w:after="0" w:line="288" w:lineRule="auto"/>
        <w:jc w:val="center"/>
        <w:rPr>
          <w:rFonts w:ascii="Times New Roman" w:eastAsia="Times New Roman" w:hAnsi="Times New Roman"/>
          <w:b/>
          <w:bCs/>
          <w:color w:val="FF0000"/>
          <w:sz w:val="28"/>
          <w:szCs w:val="28"/>
        </w:rPr>
      </w:pPr>
      <w:r w:rsidRPr="00B86C53">
        <w:rPr>
          <w:rFonts w:ascii="Times New Roman" w:eastAsia="Times New Roman" w:hAnsi="Times New Roman"/>
          <w:b/>
          <w:bCs/>
          <w:color w:val="FF0000"/>
          <w:sz w:val="28"/>
          <w:szCs w:val="28"/>
        </w:rPr>
        <w:t>BỘ ĐỀ ĐỌC - HIỂU TRONG CHƯƠNG TRÌNH NGỮ VĂN 9</w:t>
      </w:r>
    </w:p>
    <w:p w14:paraId="75E21DE2" w14:textId="77777777" w:rsidR="00841C8F" w:rsidRPr="00B86C53" w:rsidRDefault="00841C8F" w:rsidP="00841C8F">
      <w:pPr>
        <w:spacing w:after="0" w:line="288" w:lineRule="auto"/>
        <w:jc w:val="center"/>
        <w:rPr>
          <w:rFonts w:ascii="Times New Roman" w:eastAsia="Times New Roman" w:hAnsi="Times New Roman"/>
          <w:b/>
          <w:bCs/>
          <w:color w:val="FF0000"/>
          <w:sz w:val="28"/>
          <w:szCs w:val="28"/>
        </w:rPr>
      </w:pPr>
      <w:r w:rsidRPr="00B86C53">
        <w:rPr>
          <w:rFonts w:ascii="Times New Roman" w:eastAsia="Times New Roman" w:hAnsi="Times New Roman"/>
          <w:b/>
          <w:bCs/>
          <w:color w:val="FF0000"/>
          <w:sz w:val="28"/>
          <w:szCs w:val="28"/>
        </w:rPr>
        <w:t>CHỦ ĐỀ: VĂN BẢN NHẬT DỤNG</w:t>
      </w:r>
    </w:p>
    <w:p w14:paraId="7EA169C6" w14:textId="77777777" w:rsidR="00841C8F" w:rsidRPr="00B86C53" w:rsidRDefault="00841C8F" w:rsidP="00841C8F">
      <w:pPr>
        <w:spacing w:after="0" w:line="288" w:lineRule="auto"/>
        <w:jc w:val="center"/>
        <w:rPr>
          <w:rFonts w:ascii="Times New Roman" w:eastAsia="Times New Roman" w:hAnsi="Times New Roman"/>
          <w:b/>
          <w:bCs/>
          <w:color w:val="FF0000"/>
          <w:sz w:val="28"/>
          <w:szCs w:val="28"/>
        </w:rPr>
      </w:pPr>
    </w:p>
    <w:p w14:paraId="1163C8BE" w14:textId="77777777" w:rsidR="00841C8F" w:rsidRPr="00B86C53" w:rsidRDefault="00841C8F" w:rsidP="00841C8F">
      <w:pPr>
        <w:spacing w:after="0" w:line="288" w:lineRule="auto"/>
        <w:jc w:val="center"/>
        <w:rPr>
          <w:rFonts w:ascii="Times New Roman" w:eastAsia="Times New Roman" w:hAnsi="Times New Roman"/>
          <w:sz w:val="28"/>
          <w:szCs w:val="28"/>
        </w:rPr>
      </w:pPr>
      <w:r w:rsidRPr="00B86C53">
        <w:rPr>
          <w:rFonts w:ascii="Times New Roman" w:eastAsia="Times New Roman" w:hAnsi="Times New Roman"/>
          <w:b/>
          <w:bCs/>
          <w:color w:val="FF0000"/>
          <w:sz w:val="28"/>
          <w:szCs w:val="28"/>
        </w:rPr>
        <w:t>PHONG CÁCH HỒ CHÍ MINH – LÊ ANH TRÀ</w:t>
      </w:r>
    </w:p>
    <w:p w14:paraId="3C18E595" w14:textId="77777777" w:rsidR="00841C8F" w:rsidRPr="00B86C53" w:rsidRDefault="00841C8F" w:rsidP="00841C8F">
      <w:pPr>
        <w:spacing w:after="0" w:line="288" w:lineRule="auto"/>
        <w:jc w:val="both"/>
        <w:rPr>
          <w:rFonts w:ascii="Times New Roman" w:eastAsia="Times New Roman" w:hAnsi="Times New Roman"/>
          <w:b/>
          <w:bCs/>
          <w:color w:val="FF0000"/>
          <w:sz w:val="28"/>
          <w:szCs w:val="28"/>
          <w:bdr w:val="none" w:sz="0" w:space="0" w:color="auto" w:frame="1"/>
        </w:rPr>
      </w:pPr>
      <w:r w:rsidRPr="00B86C53">
        <w:rPr>
          <w:rFonts w:ascii="Times New Roman" w:eastAsia="Times New Roman" w:hAnsi="Times New Roman"/>
          <w:b/>
          <w:bCs/>
          <w:color w:val="FF0000"/>
          <w:sz w:val="28"/>
          <w:szCs w:val="28"/>
          <w:bdr w:val="none" w:sz="0" w:space="0" w:color="auto" w:frame="1"/>
        </w:rPr>
        <w:t>PHIẾU SỐ 1:</w:t>
      </w:r>
    </w:p>
    <w:p w14:paraId="222C66B0" w14:textId="77777777" w:rsidR="00841C8F" w:rsidRPr="00B86C53" w:rsidRDefault="00841C8F" w:rsidP="00841C8F">
      <w:pPr>
        <w:spacing w:after="0" w:line="288" w:lineRule="auto"/>
        <w:jc w:val="both"/>
        <w:rPr>
          <w:rFonts w:ascii="Times New Roman" w:eastAsia="Times New Roman" w:hAnsi="Times New Roman"/>
          <w:sz w:val="28"/>
          <w:szCs w:val="28"/>
        </w:rPr>
      </w:pPr>
      <w:r w:rsidRPr="00B86C53">
        <w:rPr>
          <w:rFonts w:ascii="Times New Roman" w:eastAsia="Times New Roman" w:hAnsi="Times New Roman"/>
          <w:b/>
          <w:bCs/>
          <w:sz w:val="28"/>
          <w:szCs w:val="28"/>
          <w:bdr w:val="none" w:sz="0" w:space="0" w:color="auto" w:frame="1"/>
        </w:rPr>
        <w:t>Phần I </w:t>
      </w:r>
      <w:r w:rsidRPr="00B86C53">
        <w:rPr>
          <w:rFonts w:ascii="Times New Roman" w:eastAsia="Times New Roman" w:hAnsi="Times New Roman"/>
          <w:sz w:val="28"/>
          <w:szCs w:val="28"/>
        </w:rPr>
        <w:t>(4,0 điểm)</w:t>
      </w:r>
    </w:p>
    <w:p w14:paraId="1C6C3473" w14:textId="77777777" w:rsidR="00841C8F" w:rsidRPr="00B86C53" w:rsidRDefault="00841C8F" w:rsidP="00841C8F">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Trong bài </w:t>
      </w:r>
      <w:r w:rsidRPr="00B86C53">
        <w:rPr>
          <w:rFonts w:ascii="Times New Roman" w:eastAsia="Times New Roman" w:hAnsi="Times New Roman"/>
          <w:i/>
          <w:iCs/>
          <w:sz w:val="28"/>
          <w:szCs w:val="28"/>
          <w:bdr w:val="none" w:sz="0" w:space="0" w:color="auto" w:frame="1"/>
        </w:rPr>
        <w:t>Phong cách Hồ Chí Minh</w:t>
      </w:r>
      <w:r w:rsidRPr="00B86C53">
        <w:rPr>
          <w:rFonts w:ascii="Times New Roman" w:eastAsia="Times New Roman" w:hAnsi="Times New Roman"/>
          <w:sz w:val="28"/>
          <w:szCs w:val="28"/>
        </w:rPr>
        <w:t>, sau khi nhắc lại việc Chủ tịch Hồ Chí Minh đã tiếp xúc với văn hóa nhiều nước, nhiều vùng trên thế giới, tác giả Lê Anh Trà viết:</w:t>
      </w:r>
    </w:p>
    <w:p w14:paraId="7E24D054" w14:textId="77777777" w:rsidR="00841C8F" w:rsidRPr="00B86C53" w:rsidRDefault="00841C8F" w:rsidP="00841C8F">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“Nhưng điều kỳ lạ lạ tất cả những ảnh hưởng quốc tế đó đã nhào nặn với cái gốc văn hóa dân tộc không gì lay chuyển được ở Người, để trở thành một nhân cách rất Việt Nam, một lối sống rất bình dị, rất Việt Nam, rất phương Đông, nhưng cũng đồng thời rất mới, rất hiện đại”…</w:t>
      </w:r>
    </w:p>
    <w:p w14:paraId="65591B54" w14:textId="77777777" w:rsidR="00841C8F" w:rsidRPr="00B86C53" w:rsidRDefault="00841C8F" w:rsidP="00841C8F">
      <w:pPr>
        <w:spacing w:after="0" w:line="288" w:lineRule="auto"/>
        <w:jc w:val="right"/>
        <w:rPr>
          <w:rFonts w:ascii="Times New Roman" w:eastAsia="Times New Roman" w:hAnsi="Times New Roman"/>
          <w:sz w:val="28"/>
          <w:szCs w:val="28"/>
        </w:rPr>
      </w:pPr>
      <w:r w:rsidRPr="00B86C53">
        <w:rPr>
          <w:rFonts w:ascii="Times New Roman" w:eastAsia="Times New Roman" w:hAnsi="Times New Roman"/>
          <w:sz w:val="28"/>
          <w:szCs w:val="28"/>
        </w:rPr>
        <w:t>(Trích </w:t>
      </w:r>
      <w:r w:rsidRPr="00B86C53">
        <w:rPr>
          <w:rFonts w:ascii="Times New Roman" w:eastAsia="Times New Roman" w:hAnsi="Times New Roman"/>
          <w:i/>
          <w:iCs/>
          <w:sz w:val="28"/>
          <w:szCs w:val="28"/>
          <w:bdr w:val="none" w:sz="0" w:space="0" w:color="auto" w:frame="1"/>
        </w:rPr>
        <w:t>Ngữ văn</w:t>
      </w:r>
      <w:r w:rsidRPr="00B86C53">
        <w:rPr>
          <w:rFonts w:ascii="Times New Roman" w:eastAsia="Times New Roman" w:hAnsi="Times New Roman"/>
          <w:sz w:val="28"/>
          <w:szCs w:val="28"/>
        </w:rPr>
        <w:t> 9, tập một, NXB Giáo dục Việt Nam, 2015)</w:t>
      </w:r>
    </w:p>
    <w:p w14:paraId="267A4640" w14:textId="77777777" w:rsidR="00841C8F" w:rsidRPr="00B86C53" w:rsidRDefault="00841C8F" w:rsidP="00841C8F">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1. Ở phần trích trên, tác giả đã cho thấy vẻ đẹp của phong cách Hồ Chí Minh được kết hợp hài hòa bởi những yếu tố nào? Em hiểu được điều gì về tình cảm của tác giả dành cho Người?</w:t>
      </w:r>
    </w:p>
    <w:p w14:paraId="3BE5CBD5" w14:textId="77777777" w:rsidR="00841C8F" w:rsidRPr="00B86C53" w:rsidRDefault="00841C8F" w:rsidP="00841C8F">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2. Xác định hai danh từ được sử dụng như tính từ trong phần trích dẫn và cho biết hiệu quả nghệ thuật của cách dùng từ ấy.</w:t>
      </w:r>
    </w:p>
    <w:p w14:paraId="79C98843" w14:textId="77777777" w:rsidR="00841C8F" w:rsidRPr="00B86C53" w:rsidRDefault="00841C8F" w:rsidP="00841C8F">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3. Em hãy trình bày suy nghĩ (khoảng 2/3 trang giấy thi) về trách nhiệm của thế hệ trẻ đối với việc giữ gìn bản sắc văn hóa dân tộc trong thời kỳ hội nhập và phát triển.</w:t>
      </w:r>
    </w:p>
    <w:p w14:paraId="437D6308" w14:textId="77777777" w:rsidR="00841C8F" w:rsidRPr="00B86C53" w:rsidRDefault="00841C8F" w:rsidP="00841C8F">
      <w:pPr>
        <w:spacing w:after="0"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lastRenderedPageBreak/>
        <w:t>GỢI  Ý:</w:t>
      </w:r>
    </w:p>
    <w:p w14:paraId="3C4D0AF0" w14:textId="77777777" w:rsidR="00841C8F" w:rsidRPr="00B86C53" w:rsidRDefault="00841C8F" w:rsidP="00841C8F">
      <w:pPr>
        <w:spacing w:after="0" w:line="288" w:lineRule="auto"/>
        <w:jc w:val="both"/>
        <w:rPr>
          <w:rFonts w:ascii="Times New Roman" w:eastAsia="Times New Roman" w:hAnsi="Times New Roman"/>
          <w:sz w:val="28"/>
          <w:szCs w:val="28"/>
        </w:rPr>
      </w:pPr>
    </w:p>
    <w:tbl>
      <w:tblPr>
        <w:tblStyle w:val="TableGrid"/>
        <w:tblW w:w="0" w:type="auto"/>
        <w:tblLook w:val="04A0" w:firstRow="1" w:lastRow="0" w:firstColumn="1" w:lastColumn="0" w:noHBand="0" w:noVBand="1"/>
      </w:tblPr>
      <w:tblGrid>
        <w:gridCol w:w="1267"/>
        <w:gridCol w:w="8587"/>
      </w:tblGrid>
      <w:tr w:rsidR="00841C8F" w:rsidRPr="00B86C53" w14:paraId="75A699DE" w14:textId="77777777" w:rsidTr="00F45071">
        <w:tc>
          <w:tcPr>
            <w:tcW w:w="1271" w:type="dxa"/>
            <w:vMerge w:val="restart"/>
            <w:vAlign w:val="center"/>
          </w:tcPr>
          <w:p w14:paraId="72A97BA4"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1</w:t>
            </w:r>
          </w:p>
        </w:tc>
        <w:tc>
          <w:tcPr>
            <w:tcW w:w="8619" w:type="dxa"/>
          </w:tcPr>
          <w:p w14:paraId="6AF93657"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eastAsia="Times New Roman" w:hAnsi="Times New Roman"/>
                <w:b/>
                <w:sz w:val="28"/>
                <w:szCs w:val="28"/>
              </w:rPr>
              <w:t>Ở phần trích trên, tác giả đã cho thấy vẻ đẹp của phong cách Hồ Chí Minh được kết hợp hài hòa bởi những yếu tố nào? Em hiểu được điều gì về tình cảm của tác giả dành cho Người?</w:t>
            </w:r>
          </w:p>
        </w:tc>
      </w:tr>
      <w:tr w:rsidR="00841C8F" w:rsidRPr="00B86C53" w14:paraId="24FDD728" w14:textId="77777777" w:rsidTr="00F45071">
        <w:tc>
          <w:tcPr>
            <w:tcW w:w="1271" w:type="dxa"/>
            <w:vMerge/>
            <w:vAlign w:val="center"/>
          </w:tcPr>
          <w:p w14:paraId="1369DA01" w14:textId="77777777" w:rsidR="00841C8F" w:rsidRPr="00B86C53" w:rsidRDefault="00841C8F" w:rsidP="00F45071">
            <w:pPr>
              <w:spacing w:line="288" w:lineRule="auto"/>
              <w:jc w:val="center"/>
              <w:rPr>
                <w:rFonts w:ascii="Times New Roman" w:eastAsia="Times New Roman" w:hAnsi="Times New Roman"/>
                <w:b/>
                <w:color w:val="FF0000"/>
                <w:sz w:val="28"/>
                <w:szCs w:val="28"/>
              </w:rPr>
            </w:pPr>
          </w:p>
        </w:tc>
        <w:tc>
          <w:tcPr>
            <w:tcW w:w="8619" w:type="dxa"/>
          </w:tcPr>
          <w:p w14:paraId="5EDD11AF"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Vẻ đẹp phong cách Hồ Chí Minh được kết hợp hài hòa giữa những ảnh hưởng văn hóa Quốc tế và gốc văn hóa dân tộc.</w:t>
            </w:r>
          </w:p>
          <w:p w14:paraId="61FC3EB0"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Qua đó tác giả Lê Anh Trà thể hiện tình cảm kính trọng, ca ngợi Bác Hồ, tự hào về Người như một đại diện của một con người ưu tú Việt Nam.</w:t>
            </w:r>
          </w:p>
        </w:tc>
      </w:tr>
      <w:tr w:rsidR="00841C8F" w:rsidRPr="00B86C53" w14:paraId="36FC31C0" w14:textId="77777777" w:rsidTr="00F45071">
        <w:tc>
          <w:tcPr>
            <w:tcW w:w="1271" w:type="dxa"/>
            <w:vMerge w:val="restart"/>
            <w:vAlign w:val="center"/>
          </w:tcPr>
          <w:p w14:paraId="3933DE9E"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2</w:t>
            </w:r>
          </w:p>
        </w:tc>
        <w:tc>
          <w:tcPr>
            <w:tcW w:w="8619" w:type="dxa"/>
          </w:tcPr>
          <w:p w14:paraId="15F01902"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eastAsia="Times New Roman" w:hAnsi="Times New Roman"/>
                <w:b/>
                <w:sz w:val="28"/>
                <w:szCs w:val="28"/>
              </w:rPr>
              <w:t>Xác định hai danh từ được sử dụng như tính từ trong phần trích dẫn và cho biết hiệu quả nghệ thuật của cách dùng từ ấy.</w:t>
            </w:r>
          </w:p>
        </w:tc>
      </w:tr>
      <w:tr w:rsidR="00841C8F" w:rsidRPr="00B86C53" w14:paraId="6E8A11BC" w14:textId="77777777" w:rsidTr="00F45071">
        <w:tc>
          <w:tcPr>
            <w:tcW w:w="1271" w:type="dxa"/>
            <w:vMerge/>
            <w:vAlign w:val="center"/>
          </w:tcPr>
          <w:p w14:paraId="040D6C4B" w14:textId="77777777" w:rsidR="00841C8F" w:rsidRPr="00B86C53" w:rsidRDefault="00841C8F" w:rsidP="00F45071">
            <w:pPr>
              <w:spacing w:line="288" w:lineRule="auto"/>
              <w:jc w:val="center"/>
              <w:rPr>
                <w:rFonts w:ascii="Times New Roman" w:eastAsia="Times New Roman" w:hAnsi="Times New Roman"/>
                <w:b/>
                <w:color w:val="FF0000"/>
                <w:sz w:val="28"/>
                <w:szCs w:val="28"/>
              </w:rPr>
            </w:pPr>
          </w:p>
        </w:tc>
        <w:tc>
          <w:tcPr>
            <w:tcW w:w="8619" w:type="dxa"/>
          </w:tcPr>
          <w:p w14:paraId="12002F0C"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Hai danh từ được sử dụng như tính từ: Việt Nam, Phương Đông. Cách dùng từ ấy có hiệu quả nghệ thuật cao</w:t>
            </w:r>
          </w:p>
          <w:p w14:paraId="2C19A2DF"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Tác giả nhấn mạnh bản sắc văn hóa dân tộc Việt Nam, bản sắc Phương Đông trong con người Bác.</w:t>
            </w:r>
          </w:p>
        </w:tc>
      </w:tr>
      <w:tr w:rsidR="00841C8F" w:rsidRPr="00B86C53" w14:paraId="4B80323E" w14:textId="77777777" w:rsidTr="00F45071">
        <w:tc>
          <w:tcPr>
            <w:tcW w:w="1271" w:type="dxa"/>
            <w:vMerge w:val="restart"/>
            <w:vAlign w:val="center"/>
          </w:tcPr>
          <w:p w14:paraId="41D75980"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3</w:t>
            </w:r>
          </w:p>
        </w:tc>
        <w:tc>
          <w:tcPr>
            <w:tcW w:w="8619" w:type="dxa"/>
          </w:tcPr>
          <w:p w14:paraId="7D91553E"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eastAsia="Times New Roman" w:hAnsi="Times New Roman"/>
                <w:b/>
                <w:sz w:val="28"/>
                <w:szCs w:val="28"/>
              </w:rPr>
              <w:t>Em hãy trình bày suy nghĩ (khoảng 2/3 trang giấy thi) về trách nhiệm của thế hệ trẻ đối với việc giữ gìn bản sắc văn hóa dân tộc trong thời kỳ hội nhập và phát triển.</w:t>
            </w:r>
          </w:p>
        </w:tc>
      </w:tr>
      <w:tr w:rsidR="00841C8F" w:rsidRPr="00B86C53" w14:paraId="5343F41F" w14:textId="77777777" w:rsidTr="00F45071">
        <w:tc>
          <w:tcPr>
            <w:tcW w:w="1271" w:type="dxa"/>
            <w:vMerge/>
          </w:tcPr>
          <w:p w14:paraId="10146525" w14:textId="77777777" w:rsidR="00841C8F" w:rsidRPr="00B86C53" w:rsidRDefault="00841C8F" w:rsidP="00F45071">
            <w:pPr>
              <w:spacing w:line="288" w:lineRule="auto"/>
              <w:jc w:val="both"/>
              <w:rPr>
                <w:rFonts w:ascii="Times New Roman" w:eastAsia="Times New Roman" w:hAnsi="Times New Roman"/>
                <w:sz w:val="28"/>
                <w:szCs w:val="28"/>
              </w:rPr>
            </w:pPr>
          </w:p>
        </w:tc>
        <w:tc>
          <w:tcPr>
            <w:tcW w:w="8619" w:type="dxa"/>
          </w:tcPr>
          <w:p w14:paraId="7978F024"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Trách nhiệm thế hệ trẻ đối với việc giữ gìn văn hóa dân tộc trong thời kỳ hội nhập:</w:t>
            </w:r>
          </w:p>
          <w:p w14:paraId="2FA17BA8"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Giải thích: thời kỳ hội nhập: các nền kinh tế thế giới mở cửa, hội nhập dẫn đến sự giao lưu, ảnh hưởng văn hóa giữa các nước.</w:t>
            </w:r>
          </w:p>
          <w:p w14:paraId="6111A921"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Trách nhiệm thế hệ trẻ:</w:t>
            </w:r>
          </w:p>
          <w:p w14:paraId="7D9253AA"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Gìn giữ và phát huy những bản sắc văn hóa tốt đẹp của dân tộc;</w:t>
            </w:r>
          </w:p>
          <w:p w14:paraId="71A0AA8C"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Nêu cao tinh thần tự tôn dân tộc, niềm tự hào về những truyền thống văn hóa tốt đẹp: truyền thống yêu nước; Uống nước nhớ nguồn;  văn hóa lễ hội truyền thống; phong tục tập quán; di sản, di tích lịch sử,…</w:t>
            </w:r>
          </w:p>
          <w:p w14:paraId="3BBBBE90"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Tiếp tục những ảnh hưởng tích cực từ văn hóa nước ngoài đồng thời gạn lọc những ảnh hưởng tiêu cực từ văn hóa ngoại lai.</w:t>
            </w:r>
          </w:p>
          <w:p w14:paraId="2C8A5DF9"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lastRenderedPageBreak/>
              <w:t>- Đánh giá: đây là PHIẾU SỐ quan trọng đòi hỏi ý thức và nhận thức của thế hệ trẻ cùng đồng lòng, chung tay góp sức.</w:t>
            </w:r>
          </w:p>
        </w:tc>
      </w:tr>
    </w:tbl>
    <w:p w14:paraId="70F91ADB" w14:textId="77777777" w:rsidR="00841C8F" w:rsidRPr="00B86C53" w:rsidRDefault="00841C8F" w:rsidP="00841C8F">
      <w:pPr>
        <w:spacing w:after="0" w:line="288" w:lineRule="auto"/>
        <w:jc w:val="both"/>
        <w:rPr>
          <w:rFonts w:ascii="Times New Roman" w:eastAsia="Times New Roman" w:hAnsi="Times New Roman"/>
          <w:sz w:val="28"/>
          <w:szCs w:val="28"/>
        </w:rPr>
      </w:pPr>
    </w:p>
    <w:p w14:paraId="1F883C58" w14:textId="77777777" w:rsidR="00841C8F" w:rsidRPr="00B86C53" w:rsidRDefault="00841C8F" w:rsidP="00841C8F">
      <w:pPr>
        <w:spacing w:after="0" w:line="288" w:lineRule="auto"/>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PHIẾU SỐ 2:</w:t>
      </w:r>
    </w:p>
    <w:p w14:paraId="487FCE51" w14:textId="77777777" w:rsidR="00841C8F" w:rsidRPr="00B86C53" w:rsidRDefault="00841C8F" w:rsidP="00841C8F">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Đọc đoạn trích sau và trả lời các câu hỏi từ câu 1 đến câu 4:</w:t>
      </w:r>
    </w:p>
    <w:p w14:paraId="6A1AC4CD" w14:textId="77777777" w:rsidR="00841C8F" w:rsidRPr="00B86C53" w:rsidRDefault="00841C8F" w:rsidP="00841C8F">
      <w:pPr>
        <w:spacing w:after="0" w:line="288" w:lineRule="auto"/>
        <w:jc w:val="both"/>
        <w:rPr>
          <w:rFonts w:ascii="Times New Roman" w:eastAsia="Times New Roman" w:hAnsi="Times New Roman"/>
          <w:sz w:val="28"/>
          <w:szCs w:val="28"/>
        </w:rPr>
      </w:pPr>
      <w:r w:rsidRPr="00B86C53">
        <w:rPr>
          <w:rFonts w:ascii="Times New Roman" w:eastAsia="Times New Roman" w:hAnsi="Times New Roman"/>
          <w:i/>
          <w:iCs/>
          <w:sz w:val="28"/>
          <w:szCs w:val="28"/>
        </w:rPr>
        <w:t>“Trong cuộc đời đầy truân chuyên của mình, chủ tịch Hồ Chí Minh đã tiếp xúc với văn hóa nhiều nước, nhiều vùng trên thế giới, cả phương Đông và phương Tây. Trên những con tàu vượt trùng dương, Người đã ghé lại nhiều hải cảng, đã thăm các nước châu Phi, châu Á, châu Mĩ. Người đã từng sống dài ngày ở Pháp, ở Anh. Người nói và viết thạo nhiều thứ tiếng ngoại quốc: Pháp, Anh, Hoa, Nga… và Người đã làm nhiều nghề. Có thể nói ít có vị lãnh tụ nào lại am hiểu nhiều về các dân tộc và nhân dân thế giới, văn hóa thế giới sâu sắc như Chủ tịch Hồ Chí Minh. Đến đâu Người cũng học hỏi, tìm hiểu văn hóa, nghệ thuật đến một mức khá uyên thâm. Người cũng chịu ảnh hưởng của tất cả các nền văn hóa, đã tiếp thu mọi cái đẹp và cái hay đồng thời với việc phê phán những tiêu cực của chủ nghĩa tư bản. Nhưng điều kì lạ là tất cả những ảnh hưởng quốc tế đó đã nhào nặn với cái gốc văn hóa dân tộc không gì lay chuyển được ở Người, để trở thành một nhân cách rất Việt Nam, một lối sống rất bình dị, rất Việt Nam, rất phương Đông, nhưng cũng đồng thời rất mới, rất hiện đại.”</w:t>
      </w:r>
    </w:p>
    <w:p w14:paraId="1FFCE256" w14:textId="77777777" w:rsidR="00841C8F" w:rsidRPr="00B86C53" w:rsidRDefault="00841C8F" w:rsidP="00841C8F">
      <w:pPr>
        <w:spacing w:after="0" w:line="288" w:lineRule="auto"/>
        <w:jc w:val="both"/>
        <w:rPr>
          <w:rFonts w:ascii="Times New Roman" w:eastAsia="Times New Roman" w:hAnsi="Times New Roman"/>
          <w:sz w:val="28"/>
          <w:szCs w:val="28"/>
        </w:rPr>
      </w:pPr>
      <w:r w:rsidRPr="00B86C53">
        <w:rPr>
          <w:rFonts w:ascii="Times New Roman" w:eastAsia="Times New Roman" w:hAnsi="Times New Roman"/>
          <w:b/>
          <w:bCs/>
          <w:sz w:val="28"/>
          <w:szCs w:val="28"/>
        </w:rPr>
        <w:t>Câu 1: </w:t>
      </w:r>
      <w:r w:rsidRPr="00B86C53">
        <w:rPr>
          <w:rFonts w:ascii="Times New Roman" w:eastAsia="Times New Roman" w:hAnsi="Times New Roman"/>
          <w:sz w:val="28"/>
          <w:szCs w:val="28"/>
        </w:rPr>
        <w:t>Phương thức biểu đạt chính của đoạn văn trên là gì?</w:t>
      </w:r>
    </w:p>
    <w:p w14:paraId="4383CC5E" w14:textId="77777777" w:rsidR="00841C8F" w:rsidRPr="00B86C53" w:rsidRDefault="00841C8F" w:rsidP="00841C8F">
      <w:pPr>
        <w:spacing w:after="0" w:line="288" w:lineRule="auto"/>
        <w:jc w:val="both"/>
        <w:rPr>
          <w:rFonts w:ascii="Times New Roman" w:eastAsia="Times New Roman" w:hAnsi="Times New Roman"/>
          <w:sz w:val="28"/>
          <w:szCs w:val="28"/>
        </w:rPr>
      </w:pPr>
      <w:r w:rsidRPr="00B86C53">
        <w:rPr>
          <w:rFonts w:ascii="Times New Roman" w:eastAsia="Times New Roman" w:hAnsi="Times New Roman"/>
          <w:b/>
          <w:bCs/>
          <w:sz w:val="28"/>
          <w:szCs w:val="28"/>
        </w:rPr>
        <w:t>Câu 2: </w:t>
      </w:r>
      <w:r w:rsidRPr="00B86C53">
        <w:rPr>
          <w:rFonts w:ascii="Times New Roman" w:eastAsia="Times New Roman" w:hAnsi="Times New Roman"/>
          <w:sz w:val="28"/>
          <w:szCs w:val="28"/>
        </w:rPr>
        <w:t>Qua đoạn trích tác giả đã cho thấy vẻ đẹp của phong cách Hồ Chí Minh được kết hợp hài hòa bởi các yếu tố nào?</w:t>
      </w:r>
    </w:p>
    <w:p w14:paraId="324404CC" w14:textId="77777777" w:rsidR="00841C8F" w:rsidRPr="00B86C53" w:rsidRDefault="00841C8F" w:rsidP="00841C8F">
      <w:pPr>
        <w:spacing w:after="0" w:line="288" w:lineRule="auto"/>
        <w:jc w:val="both"/>
        <w:rPr>
          <w:rFonts w:ascii="Times New Roman" w:eastAsia="Times New Roman" w:hAnsi="Times New Roman"/>
          <w:sz w:val="28"/>
          <w:szCs w:val="28"/>
        </w:rPr>
      </w:pPr>
      <w:r w:rsidRPr="00B86C53">
        <w:rPr>
          <w:rFonts w:ascii="Times New Roman" w:eastAsia="Times New Roman" w:hAnsi="Times New Roman"/>
          <w:b/>
          <w:bCs/>
          <w:sz w:val="28"/>
          <w:szCs w:val="28"/>
        </w:rPr>
        <w:t>Câu 3: </w:t>
      </w:r>
      <w:r w:rsidRPr="00B86C53">
        <w:rPr>
          <w:rFonts w:ascii="Times New Roman" w:eastAsia="Times New Roman" w:hAnsi="Times New Roman"/>
          <w:sz w:val="28"/>
          <w:szCs w:val="28"/>
        </w:rPr>
        <w:t>Kể tên các tác phẩm do Hồ Chí Minh viết được đưa vào chương trình SGK Ngữ văn THCS?</w:t>
      </w:r>
    </w:p>
    <w:p w14:paraId="7678C6FF" w14:textId="77777777" w:rsidR="00841C8F" w:rsidRPr="00B86C53" w:rsidRDefault="00841C8F" w:rsidP="00841C8F">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Kể tên các tác phẩm – Tác giả viết về Bác mà em đã học trong chương trình Ngữ văn THCS.</w:t>
      </w:r>
    </w:p>
    <w:p w14:paraId="12770A05" w14:textId="77777777" w:rsidR="00841C8F" w:rsidRPr="00B86C53" w:rsidRDefault="00841C8F" w:rsidP="00841C8F">
      <w:pPr>
        <w:spacing w:after="0" w:line="288" w:lineRule="auto"/>
        <w:jc w:val="both"/>
        <w:rPr>
          <w:rFonts w:ascii="Times New Roman" w:eastAsia="Times New Roman" w:hAnsi="Times New Roman"/>
          <w:sz w:val="28"/>
          <w:szCs w:val="28"/>
        </w:rPr>
      </w:pPr>
      <w:r w:rsidRPr="00B86C53">
        <w:rPr>
          <w:rFonts w:ascii="Times New Roman" w:eastAsia="Times New Roman" w:hAnsi="Times New Roman"/>
          <w:b/>
          <w:bCs/>
          <w:sz w:val="28"/>
          <w:szCs w:val="28"/>
        </w:rPr>
        <w:t>Câu 4: </w:t>
      </w:r>
      <w:r w:rsidRPr="00B86C53">
        <w:rPr>
          <w:rFonts w:ascii="Times New Roman" w:eastAsia="Times New Roman" w:hAnsi="Times New Roman"/>
          <w:sz w:val="28"/>
          <w:szCs w:val="28"/>
        </w:rPr>
        <w:t>Từ đoạn trích, em rút ra được bài học gì cho bản thân về cách học tập, tiếp thu văn hóa nhân loại?</w:t>
      </w:r>
    </w:p>
    <w:p w14:paraId="7BC80C26" w14:textId="77777777" w:rsidR="00841C8F" w:rsidRPr="00B86C53" w:rsidRDefault="00841C8F" w:rsidP="00841C8F">
      <w:pPr>
        <w:spacing w:after="0"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GỢI Ý:</w:t>
      </w:r>
    </w:p>
    <w:tbl>
      <w:tblPr>
        <w:tblStyle w:val="TableGrid"/>
        <w:tblW w:w="0" w:type="auto"/>
        <w:tblLook w:val="04A0" w:firstRow="1" w:lastRow="0" w:firstColumn="1" w:lastColumn="0" w:noHBand="0" w:noVBand="1"/>
      </w:tblPr>
      <w:tblGrid>
        <w:gridCol w:w="1267"/>
        <w:gridCol w:w="8587"/>
      </w:tblGrid>
      <w:tr w:rsidR="00841C8F" w:rsidRPr="00B86C53" w14:paraId="102B0555" w14:textId="77777777" w:rsidTr="00F45071">
        <w:tc>
          <w:tcPr>
            <w:tcW w:w="1271" w:type="dxa"/>
            <w:vMerge w:val="restart"/>
            <w:vAlign w:val="center"/>
          </w:tcPr>
          <w:p w14:paraId="4486FFB2"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1</w:t>
            </w:r>
          </w:p>
        </w:tc>
        <w:tc>
          <w:tcPr>
            <w:tcW w:w="8619" w:type="dxa"/>
          </w:tcPr>
          <w:p w14:paraId="0A0C2D1A"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eastAsia="Times New Roman" w:hAnsi="Times New Roman"/>
                <w:b/>
                <w:sz w:val="28"/>
                <w:szCs w:val="28"/>
              </w:rPr>
              <w:t>Phương thức biểu đạt chính của đoạn văn trên là gì?</w:t>
            </w:r>
          </w:p>
        </w:tc>
      </w:tr>
      <w:tr w:rsidR="00841C8F" w:rsidRPr="00B86C53" w14:paraId="7FBD79B9" w14:textId="77777777" w:rsidTr="00F45071">
        <w:tc>
          <w:tcPr>
            <w:tcW w:w="1271" w:type="dxa"/>
            <w:vMerge/>
            <w:vAlign w:val="center"/>
          </w:tcPr>
          <w:p w14:paraId="5D783AE9" w14:textId="77777777" w:rsidR="00841C8F" w:rsidRPr="00B86C53" w:rsidRDefault="00841C8F" w:rsidP="00F45071">
            <w:pPr>
              <w:spacing w:line="288" w:lineRule="auto"/>
              <w:jc w:val="center"/>
              <w:rPr>
                <w:rFonts w:ascii="Times New Roman" w:eastAsia="Times New Roman" w:hAnsi="Times New Roman"/>
                <w:b/>
                <w:color w:val="FF0000"/>
                <w:sz w:val="28"/>
                <w:szCs w:val="28"/>
              </w:rPr>
            </w:pPr>
          </w:p>
        </w:tc>
        <w:tc>
          <w:tcPr>
            <w:tcW w:w="8619" w:type="dxa"/>
          </w:tcPr>
          <w:p w14:paraId="6878DCDA"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Phương thức biểu đạt chính của đoạn văn: nghị luận</w:t>
            </w:r>
          </w:p>
        </w:tc>
      </w:tr>
      <w:tr w:rsidR="00841C8F" w:rsidRPr="00B86C53" w14:paraId="6A349009" w14:textId="77777777" w:rsidTr="00F45071">
        <w:tc>
          <w:tcPr>
            <w:tcW w:w="1271" w:type="dxa"/>
            <w:vMerge w:val="restart"/>
            <w:vAlign w:val="center"/>
          </w:tcPr>
          <w:p w14:paraId="22F3A8F1"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2</w:t>
            </w:r>
          </w:p>
        </w:tc>
        <w:tc>
          <w:tcPr>
            <w:tcW w:w="8619" w:type="dxa"/>
          </w:tcPr>
          <w:p w14:paraId="78A4ED67"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eastAsia="Times New Roman" w:hAnsi="Times New Roman"/>
                <w:b/>
                <w:sz w:val="28"/>
                <w:szCs w:val="28"/>
              </w:rPr>
              <w:t>Qua đoạn trích tác giả đã cho thấy vẻ đẹp của phong cách Hồ Chí Minh được kết hợp hài hòa bởi các yếu tố nào?</w:t>
            </w:r>
          </w:p>
        </w:tc>
      </w:tr>
      <w:tr w:rsidR="00841C8F" w:rsidRPr="00B86C53" w14:paraId="260CF6B6" w14:textId="77777777" w:rsidTr="00F45071">
        <w:tc>
          <w:tcPr>
            <w:tcW w:w="1271" w:type="dxa"/>
            <w:vMerge/>
            <w:vAlign w:val="center"/>
          </w:tcPr>
          <w:p w14:paraId="7D86A0C7" w14:textId="77777777" w:rsidR="00841C8F" w:rsidRPr="00B86C53" w:rsidRDefault="00841C8F" w:rsidP="00F45071">
            <w:pPr>
              <w:spacing w:line="288" w:lineRule="auto"/>
              <w:jc w:val="center"/>
              <w:rPr>
                <w:rFonts w:ascii="Times New Roman" w:eastAsia="Times New Roman" w:hAnsi="Times New Roman"/>
                <w:b/>
                <w:color w:val="FF0000"/>
                <w:sz w:val="28"/>
                <w:szCs w:val="28"/>
              </w:rPr>
            </w:pPr>
          </w:p>
        </w:tc>
        <w:tc>
          <w:tcPr>
            <w:tcW w:w="8619" w:type="dxa"/>
          </w:tcPr>
          <w:p w14:paraId="30D2E7A2"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xml:space="preserve">Vẻ đẹp phong cách Hồ Chí Minh được kết hợp hài hòa giữa những ảnh </w:t>
            </w:r>
            <w:r w:rsidRPr="00B86C53">
              <w:rPr>
                <w:rFonts w:ascii="Times New Roman" w:eastAsia="Times New Roman" w:hAnsi="Times New Roman"/>
                <w:sz w:val="28"/>
                <w:szCs w:val="28"/>
              </w:rPr>
              <w:lastRenderedPageBreak/>
              <w:t>hưởng văn hóa quốc tế với cái gốc văn hóa dân tộc; giữa sự bình dị rất Việt Nam, rất phương Đông với cái hiện đại và mới mẻ.</w:t>
            </w:r>
          </w:p>
        </w:tc>
      </w:tr>
      <w:tr w:rsidR="00841C8F" w:rsidRPr="00B86C53" w14:paraId="176381E3" w14:textId="77777777" w:rsidTr="00F45071">
        <w:tc>
          <w:tcPr>
            <w:tcW w:w="1271" w:type="dxa"/>
            <w:vMerge w:val="restart"/>
            <w:vAlign w:val="center"/>
          </w:tcPr>
          <w:p w14:paraId="5A617B2F"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lastRenderedPageBreak/>
              <w:t>3</w:t>
            </w:r>
          </w:p>
        </w:tc>
        <w:tc>
          <w:tcPr>
            <w:tcW w:w="8619" w:type="dxa"/>
          </w:tcPr>
          <w:p w14:paraId="68BF9675"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eastAsia="Times New Roman" w:hAnsi="Times New Roman"/>
                <w:b/>
                <w:sz w:val="28"/>
                <w:szCs w:val="28"/>
              </w:rPr>
              <w:t>Kể tên các tác phẩm do Hồ Chí Minh viết được đưa vào chương trình SGK Ngữ văn THCS?</w:t>
            </w:r>
          </w:p>
          <w:p w14:paraId="18FC0549"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b/>
                <w:sz w:val="28"/>
                <w:szCs w:val="28"/>
              </w:rPr>
              <w:t>Kể tên các tác phẩm – Tác giả viết về Bác mà em đã học trong chương trình Ngữ văn THCS.</w:t>
            </w:r>
          </w:p>
        </w:tc>
      </w:tr>
      <w:tr w:rsidR="00841C8F" w:rsidRPr="00B86C53" w14:paraId="54D1EDBF" w14:textId="77777777" w:rsidTr="00F45071">
        <w:tc>
          <w:tcPr>
            <w:tcW w:w="1271" w:type="dxa"/>
            <w:vMerge/>
            <w:vAlign w:val="center"/>
          </w:tcPr>
          <w:p w14:paraId="5F7A9610" w14:textId="77777777" w:rsidR="00841C8F" w:rsidRPr="00B86C53" w:rsidRDefault="00841C8F" w:rsidP="00F45071">
            <w:pPr>
              <w:spacing w:line="288" w:lineRule="auto"/>
              <w:jc w:val="both"/>
              <w:rPr>
                <w:rFonts w:ascii="Times New Roman" w:eastAsia="Times New Roman" w:hAnsi="Times New Roman"/>
                <w:sz w:val="28"/>
                <w:szCs w:val="28"/>
              </w:rPr>
            </w:pPr>
          </w:p>
        </w:tc>
        <w:tc>
          <w:tcPr>
            <w:tcW w:w="8619" w:type="dxa"/>
          </w:tcPr>
          <w:p w14:paraId="7CDBD148"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Tác phẩm do Hồ Chí Minh viết:</w:t>
            </w:r>
          </w:p>
          <w:p w14:paraId="17F89F76"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Cảnh khuya – Rằm tháng giêng</w:t>
            </w:r>
          </w:p>
          <w:p w14:paraId="380A1F59"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Ngắm trăng – Tức cảnh Pác Bó – Đi đường</w:t>
            </w:r>
          </w:p>
          <w:p w14:paraId="77617CFC"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Những trò lố hay là Va-ren và Phan Bội Châu (bút danh Nguyễn Ái Quốc)</w:t>
            </w:r>
          </w:p>
          <w:p w14:paraId="7204BFB6"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Tinh thần yêu nước của nhân dân ta</w:t>
            </w:r>
          </w:p>
          <w:p w14:paraId="3B3BA62C"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Thuế máu</w:t>
            </w:r>
          </w:p>
          <w:p w14:paraId="7A62C5F7"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Tác phẩm – tác giả viết về Hồ Chí Minh</w:t>
            </w:r>
          </w:p>
          <w:p w14:paraId="3A5188B8"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Đức tính giản dị của Bác Hồ - Phạm Văn Đồng</w:t>
            </w:r>
          </w:p>
          <w:p w14:paraId="64F6DB93"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Đêm nay Bác không ngủ - Minh Huệ</w:t>
            </w:r>
          </w:p>
          <w:p w14:paraId="6D528358"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Phong cách Hồ Chí Minh – Lê Anh Trà</w:t>
            </w:r>
          </w:p>
          <w:p w14:paraId="1185CB38"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Viếng lăng Bác  - Viễn Phương</w:t>
            </w:r>
          </w:p>
        </w:tc>
      </w:tr>
      <w:tr w:rsidR="00841C8F" w:rsidRPr="00B86C53" w14:paraId="46685BC0" w14:textId="77777777" w:rsidTr="00F45071">
        <w:tc>
          <w:tcPr>
            <w:tcW w:w="1271" w:type="dxa"/>
            <w:vMerge w:val="restart"/>
            <w:vAlign w:val="center"/>
          </w:tcPr>
          <w:p w14:paraId="149AA064"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eastAsia="Times New Roman" w:hAnsi="Times New Roman"/>
                <w:b/>
                <w:color w:val="FF0000"/>
                <w:sz w:val="28"/>
                <w:szCs w:val="28"/>
              </w:rPr>
              <w:t>4</w:t>
            </w:r>
          </w:p>
        </w:tc>
        <w:tc>
          <w:tcPr>
            <w:tcW w:w="8619" w:type="dxa"/>
          </w:tcPr>
          <w:p w14:paraId="0B07D44E"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eastAsia="Times New Roman" w:hAnsi="Times New Roman"/>
                <w:b/>
                <w:sz w:val="28"/>
                <w:szCs w:val="28"/>
              </w:rPr>
              <w:t>Từ đoạn trích, em rút ra được bài học gì cho bản thân về cách học tập, tiếp thu văn hóa nhân loại?</w:t>
            </w:r>
          </w:p>
        </w:tc>
      </w:tr>
      <w:tr w:rsidR="00841C8F" w:rsidRPr="00B86C53" w14:paraId="0F50BCA2" w14:textId="77777777" w:rsidTr="00F45071">
        <w:tc>
          <w:tcPr>
            <w:tcW w:w="1271" w:type="dxa"/>
            <w:vMerge/>
          </w:tcPr>
          <w:p w14:paraId="2C949D0F" w14:textId="77777777" w:rsidR="00841C8F" w:rsidRPr="00B86C53" w:rsidRDefault="00841C8F" w:rsidP="00F45071">
            <w:pPr>
              <w:spacing w:line="288" w:lineRule="auto"/>
              <w:jc w:val="both"/>
              <w:rPr>
                <w:rFonts w:ascii="Times New Roman" w:eastAsia="Times New Roman" w:hAnsi="Times New Roman"/>
                <w:sz w:val="28"/>
                <w:szCs w:val="28"/>
              </w:rPr>
            </w:pPr>
          </w:p>
        </w:tc>
        <w:tc>
          <w:tcPr>
            <w:tcW w:w="8619" w:type="dxa"/>
          </w:tcPr>
          <w:p w14:paraId="5C5A06CA"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HS có thể trình bày ý kiến theo nhiều cách, nhưng cần thể hiện được các ý:</w:t>
            </w:r>
          </w:p>
          <w:p w14:paraId="04C35205"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Phải chăm chỉ rèn luyện, học tập, nắm vững kiến thức, học đi đôi với thực hành, vận dụng lí thuyết vào giải quyết PHIẾU SỐ cuộc sống. Học hỏi, tìm hiểu, tiếp thu có chọn lọc những tinh hoa văn hóa nhân loại đồng thời phê phán những ảnh hưởng tiêu cực từ văn hóa ngoại lai.</w:t>
            </w:r>
          </w:p>
          <w:p w14:paraId="542E4D1A"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xml:space="preserve">+ Không ngừng học tập và làm theo tấm gương phong cách, tư tưởng, đạo </w:t>
            </w:r>
            <w:r w:rsidRPr="00B86C53">
              <w:rPr>
                <w:rFonts w:ascii="Times New Roman" w:eastAsia="Times New Roman" w:hAnsi="Times New Roman"/>
                <w:sz w:val="28"/>
                <w:szCs w:val="28"/>
              </w:rPr>
              <w:lastRenderedPageBreak/>
              <w:t>đức Hồ Chí Minh: sống giản dị, giữ gìn và phát huy những bản sắc văn hóa tốt đẹp của dân tộc. Tránh xa lối sống sính ngoại, chây lười ỉ lại, buông thả, chạy theo mốt mà quên đi những giá trị văn hóa tốt đẹp mang bản sắc dân tộc.</w:t>
            </w:r>
          </w:p>
        </w:tc>
      </w:tr>
    </w:tbl>
    <w:p w14:paraId="276152B1" w14:textId="77777777" w:rsidR="00841C8F" w:rsidRPr="00B86C53" w:rsidRDefault="00841C8F" w:rsidP="00841C8F">
      <w:pPr>
        <w:spacing w:after="0" w:line="288" w:lineRule="auto"/>
        <w:jc w:val="both"/>
        <w:rPr>
          <w:rFonts w:ascii="Times New Roman" w:eastAsia="Times New Roman" w:hAnsi="Times New Roman"/>
          <w:b/>
          <w:sz w:val="28"/>
          <w:szCs w:val="28"/>
        </w:rPr>
      </w:pPr>
    </w:p>
    <w:p w14:paraId="5BAE20D9" w14:textId="77777777" w:rsidR="00841C8F" w:rsidRPr="00B86C53" w:rsidRDefault="00841C8F" w:rsidP="00841C8F">
      <w:pPr>
        <w:spacing w:after="0" w:line="288" w:lineRule="auto"/>
        <w:jc w:val="both"/>
        <w:rPr>
          <w:rFonts w:ascii="Times New Roman" w:eastAsia="Times New Roman" w:hAnsi="Times New Roman"/>
          <w:b/>
          <w:sz w:val="28"/>
          <w:szCs w:val="28"/>
        </w:rPr>
      </w:pPr>
      <w:r w:rsidRPr="00B86C53">
        <w:rPr>
          <w:rFonts w:ascii="Times New Roman" w:eastAsia="Times New Roman" w:hAnsi="Times New Roman"/>
          <w:b/>
          <w:color w:val="FF0000"/>
          <w:sz w:val="28"/>
          <w:szCs w:val="28"/>
        </w:rPr>
        <w:t xml:space="preserve">PHIẾU SỐ 3: </w:t>
      </w:r>
      <w:r w:rsidRPr="00B86C53">
        <w:rPr>
          <w:rStyle w:val="Strong"/>
          <w:rFonts w:ascii="Times New Roman" w:hAnsi="Times New Roman"/>
          <w:sz w:val="28"/>
          <w:szCs w:val="28"/>
          <w:bdr w:val="none" w:sz="0" w:space="0" w:color="auto" w:frame="1"/>
        </w:rPr>
        <w:t>Cho câu văn sau:</w:t>
      </w:r>
    </w:p>
    <w:p w14:paraId="422F08C9" w14:textId="77777777" w:rsidR="00841C8F" w:rsidRPr="00B86C53" w:rsidRDefault="00841C8F" w:rsidP="00841C8F">
      <w:pPr>
        <w:pStyle w:val="NormalWeb"/>
        <w:spacing w:before="0" w:beforeAutospacing="0" w:after="0" w:afterAutospacing="0" w:line="288" w:lineRule="auto"/>
        <w:ind w:firstLine="720"/>
        <w:jc w:val="both"/>
        <w:rPr>
          <w:sz w:val="28"/>
          <w:szCs w:val="28"/>
        </w:rPr>
      </w:pPr>
      <w:r w:rsidRPr="00B86C53">
        <w:rPr>
          <w:rStyle w:val="Emphasis"/>
          <w:sz w:val="28"/>
          <w:szCs w:val="28"/>
          <w:bdr w:val="none" w:sz="0" w:space="0" w:color="auto" w:frame="1"/>
        </w:rPr>
        <w:t>“Nếp sống giản dị và thanh đạm của Bác Hồ, cũng như các vị danh nho xưa, hoàn toàn không phải là một cách tự thần thánh hóa, tự làm cho khác đời, hơn đời, mà đây là lối sống thanh cao, một cách di dưỡng tinh thần, một quan niệm thẩm mĩ về cuộc sống, có khả năng đem lại hạnh phúc thanh cao cho tâm hồn và thể xác.”</w:t>
      </w:r>
    </w:p>
    <w:p w14:paraId="2170ECB3" w14:textId="77777777" w:rsidR="00841C8F" w:rsidRPr="00B86C53" w:rsidRDefault="00841C8F" w:rsidP="00841C8F">
      <w:pPr>
        <w:pStyle w:val="NormalWeb"/>
        <w:spacing w:before="0" w:beforeAutospacing="0" w:after="0" w:afterAutospacing="0" w:line="288" w:lineRule="auto"/>
        <w:jc w:val="right"/>
        <w:rPr>
          <w:sz w:val="28"/>
          <w:szCs w:val="28"/>
        </w:rPr>
      </w:pPr>
      <w:r w:rsidRPr="00B86C53">
        <w:rPr>
          <w:sz w:val="28"/>
          <w:szCs w:val="28"/>
        </w:rPr>
        <w:t>(SGK Ngữ văn 9, tập một)</w:t>
      </w:r>
    </w:p>
    <w:p w14:paraId="0435552A" w14:textId="77777777" w:rsidR="00841C8F" w:rsidRPr="00B86C53" w:rsidRDefault="00841C8F" w:rsidP="00841C8F">
      <w:pPr>
        <w:pStyle w:val="NormalWeb"/>
        <w:spacing w:before="0" w:beforeAutospacing="0" w:after="0" w:afterAutospacing="0" w:line="288" w:lineRule="auto"/>
        <w:jc w:val="both"/>
        <w:rPr>
          <w:sz w:val="28"/>
          <w:szCs w:val="28"/>
        </w:rPr>
      </w:pPr>
      <w:r w:rsidRPr="00B86C53">
        <w:rPr>
          <w:sz w:val="28"/>
          <w:szCs w:val="28"/>
        </w:rPr>
        <w:t xml:space="preserve">1. Câu văn trên trích trong văn bản nào? Tác giả là ai ? “di dưỡng tinh thần” được dùng ở đây có nghĩa là gì? </w:t>
      </w:r>
    </w:p>
    <w:p w14:paraId="0D10E056" w14:textId="77777777" w:rsidR="00841C8F" w:rsidRPr="00B86C53" w:rsidRDefault="00841C8F" w:rsidP="00841C8F">
      <w:pPr>
        <w:pStyle w:val="NormalWeb"/>
        <w:spacing w:before="0" w:beforeAutospacing="0" w:after="0" w:afterAutospacing="0" w:line="288" w:lineRule="auto"/>
        <w:jc w:val="both"/>
        <w:rPr>
          <w:sz w:val="28"/>
          <w:szCs w:val="28"/>
        </w:rPr>
      </w:pPr>
      <w:r w:rsidRPr="00B86C53">
        <w:rPr>
          <w:sz w:val="28"/>
          <w:szCs w:val="28"/>
        </w:rPr>
        <w:t>2. Văn bản chứa câu văn trên đề cập đến chủ đề gì?</w:t>
      </w:r>
    </w:p>
    <w:p w14:paraId="5B7AFFEF" w14:textId="77777777" w:rsidR="00841C8F" w:rsidRPr="00B86C53" w:rsidRDefault="00841C8F" w:rsidP="00841C8F">
      <w:pPr>
        <w:pStyle w:val="NormalWeb"/>
        <w:spacing w:before="0" w:beforeAutospacing="0" w:after="0" w:afterAutospacing="0" w:line="288" w:lineRule="auto"/>
        <w:jc w:val="both"/>
        <w:rPr>
          <w:sz w:val="28"/>
          <w:szCs w:val="28"/>
        </w:rPr>
      </w:pPr>
      <w:r w:rsidRPr="00B86C53">
        <w:rPr>
          <w:sz w:val="28"/>
          <w:szCs w:val="28"/>
        </w:rPr>
        <w:t xml:space="preserve">3. Lối sống rất bình dị, rất Việt Nam, rất phương Đông của Bác Hồ được biểu hiện như thế nào? </w:t>
      </w:r>
    </w:p>
    <w:p w14:paraId="18B9529C" w14:textId="77777777" w:rsidR="00841C8F" w:rsidRPr="00B86C53" w:rsidRDefault="00841C8F" w:rsidP="00841C8F">
      <w:pPr>
        <w:pStyle w:val="NormalWeb"/>
        <w:spacing w:before="0" w:beforeAutospacing="0" w:after="0" w:afterAutospacing="0" w:line="288" w:lineRule="auto"/>
        <w:jc w:val="both"/>
        <w:rPr>
          <w:sz w:val="28"/>
          <w:szCs w:val="28"/>
        </w:rPr>
      </w:pPr>
      <w:r w:rsidRPr="00B86C53">
        <w:rPr>
          <w:sz w:val="28"/>
          <w:szCs w:val="28"/>
        </w:rPr>
        <w:t xml:space="preserve">4. Có bạn cho rằng, học tập theo lối sống cao đẹp của Bác, mỗi chúng ta cần nên ép mình vào cuộc sống khắc khổ. Em có đồng ý với suy nghĩ đó không? Vì sao? </w:t>
      </w:r>
    </w:p>
    <w:p w14:paraId="18A2FBE6" w14:textId="77777777" w:rsidR="00841C8F" w:rsidRPr="00B86C53" w:rsidRDefault="00841C8F" w:rsidP="00841C8F">
      <w:pPr>
        <w:pStyle w:val="NormalWeb"/>
        <w:spacing w:before="0" w:beforeAutospacing="0" w:after="0" w:afterAutospacing="0" w:line="288" w:lineRule="auto"/>
        <w:jc w:val="both"/>
        <w:rPr>
          <w:sz w:val="28"/>
          <w:szCs w:val="28"/>
        </w:rPr>
      </w:pPr>
      <w:r w:rsidRPr="00B86C53">
        <w:rPr>
          <w:sz w:val="28"/>
          <w:szCs w:val="28"/>
        </w:rPr>
        <w:t xml:space="preserve">5. Viết một văn bản ngắn (khoảng một trang giấy thi) trình bày suy nghĩ của em về một trong các bài học mà em rút ra được từ câu văn trên? </w:t>
      </w:r>
    </w:p>
    <w:p w14:paraId="3FA65622" w14:textId="77777777" w:rsidR="00841C8F" w:rsidRPr="00B86C53" w:rsidRDefault="00841C8F" w:rsidP="00841C8F">
      <w:pPr>
        <w:spacing w:after="0"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GỢI Ý:</w:t>
      </w:r>
    </w:p>
    <w:tbl>
      <w:tblPr>
        <w:tblStyle w:val="TableGrid"/>
        <w:tblW w:w="0" w:type="auto"/>
        <w:tblLook w:val="04A0" w:firstRow="1" w:lastRow="0" w:firstColumn="1" w:lastColumn="0" w:noHBand="0" w:noVBand="1"/>
      </w:tblPr>
      <w:tblGrid>
        <w:gridCol w:w="1267"/>
        <w:gridCol w:w="8587"/>
      </w:tblGrid>
      <w:tr w:rsidR="00841C8F" w:rsidRPr="00B86C53" w14:paraId="73DAF349" w14:textId="77777777" w:rsidTr="00F45071">
        <w:tc>
          <w:tcPr>
            <w:tcW w:w="1271" w:type="dxa"/>
            <w:vMerge w:val="restart"/>
            <w:vAlign w:val="center"/>
          </w:tcPr>
          <w:p w14:paraId="6B433D4D"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1</w:t>
            </w:r>
          </w:p>
        </w:tc>
        <w:tc>
          <w:tcPr>
            <w:tcW w:w="8619" w:type="dxa"/>
          </w:tcPr>
          <w:p w14:paraId="0D93A2D8"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hAnsi="Times New Roman"/>
                <w:b/>
                <w:sz w:val="28"/>
                <w:szCs w:val="28"/>
              </w:rPr>
              <w:t>Câu văn trên trích trong văn bản nào? Tác giả là ai ? “di dưỡng tinh thần” được dùng ở đây có nghĩa là gì?</w:t>
            </w:r>
          </w:p>
        </w:tc>
      </w:tr>
      <w:tr w:rsidR="00841C8F" w:rsidRPr="00B86C53" w14:paraId="6BEFB8DF" w14:textId="77777777" w:rsidTr="00F45071">
        <w:tc>
          <w:tcPr>
            <w:tcW w:w="1271" w:type="dxa"/>
            <w:vMerge/>
            <w:vAlign w:val="center"/>
          </w:tcPr>
          <w:p w14:paraId="31B427EA" w14:textId="77777777" w:rsidR="00841C8F" w:rsidRPr="00B86C53" w:rsidRDefault="00841C8F" w:rsidP="00F45071">
            <w:pPr>
              <w:spacing w:line="288" w:lineRule="auto"/>
              <w:jc w:val="center"/>
              <w:rPr>
                <w:rFonts w:ascii="Times New Roman" w:eastAsia="Times New Roman" w:hAnsi="Times New Roman"/>
                <w:b/>
                <w:color w:val="FF0000"/>
                <w:sz w:val="28"/>
                <w:szCs w:val="28"/>
              </w:rPr>
            </w:pPr>
          </w:p>
        </w:tc>
        <w:tc>
          <w:tcPr>
            <w:tcW w:w="8619" w:type="dxa"/>
          </w:tcPr>
          <w:p w14:paraId="676C012A"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Văn bản: Phong cách Hồ Chí Minh</w:t>
            </w:r>
          </w:p>
          <w:p w14:paraId="35759B33"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Tác giả: Lê Anh Trà</w:t>
            </w:r>
          </w:p>
          <w:p w14:paraId="7BCFBF6D"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xml:space="preserve">- “Di dưỡng tinh thần”: </w:t>
            </w:r>
            <w:r w:rsidRPr="00B86C53">
              <w:rPr>
                <w:rFonts w:ascii="Times New Roman" w:hAnsi="Times New Roman"/>
                <w:sz w:val="28"/>
                <w:szCs w:val="28"/>
                <w:shd w:val="clear" w:color="auto" w:fill="FFFFFF"/>
              </w:rPr>
              <w:t>bồi bổ cho sảng khoái về tinh thần, giữ cho tinh thần vui khoẻ</w:t>
            </w:r>
          </w:p>
        </w:tc>
      </w:tr>
      <w:tr w:rsidR="00841C8F" w:rsidRPr="00B86C53" w14:paraId="2A822FAE" w14:textId="77777777" w:rsidTr="00F45071">
        <w:tc>
          <w:tcPr>
            <w:tcW w:w="1271" w:type="dxa"/>
            <w:vMerge w:val="restart"/>
            <w:vAlign w:val="center"/>
          </w:tcPr>
          <w:p w14:paraId="66944203"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2</w:t>
            </w:r>
          </w:p>
        </w:tc>
        <w:tc>
          <w:tcPr>
            <w:tcW w:w="8619" w:type="dxa"/>
          </w:tcPr>
          <w:p w14:paraId="60B568CB"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hAnsi="Times New Roman"/>
                <w:b/>
                <w:sz w:val="28"/>
                <w:szCs w:val="28"/>
              </w:rPr>
              <w:t>Văn bản chứa câu văn trên đề cập đến chủ đề gì?</w:t>
            </w:r>
          </w:p>
        </w:tc>
      </w:tr>
      <w:tr w:rsidR="00841C8F" w:rsidRPr="00B86C53" w14:paraId="5C993BCA" w14:textId="77777777" w:rsidTr="00F45071">
        <w:tc>
          <w:tcPr>
            <w:tcW w:w="1271" w:type="dxa"/>
            <w:vMerge/>
            <w:vAlign w:val="center"/>
          </w:tcPr>
          <w:p w14:paraId="5F6BEA52" w14:textId="77777777" w:rsidR="00841C8F" w:rsidRPr="00B86C53" w:rsidRDefault="00841C8F" w:rsidP="00F45071">
            <w:pPr>
              <w:spacing w:line="288" w:lineRule="auto"/>
              <w:jc w:val="center"/>
              <w:rPr>
                <w:rFonts w:ascii="Times New Roman" w:eastAsia="Times New Roman" w:hAnsi="Times New Roman"/>
                <w:b/>
                <w:color w:val="FF0000"/>
                <w:sz w:val="28"/>
                <w:szCs w:val="28"/>
              </w:rPr>
            </w:pPr>
          </w:p>
        </w:tc>
        <w:tc>
          <w:tcPr>
            <w:tcW w:w="8619" w:type="dxa"/>
          </w:tcPr>
          <w:p w14:paraId="4A0929E6" w14:textId="77777777" w:rsidR="00841C8F" w:rsidRPr="00B86C53" w:rsidRDefault="00841C8F" w:rsidP="00F45071">
            <w:pPr>
              <w:pStyle w:val="NormalWeb"/>
              <w:spacing w:before="0" w:beforeAutospacing="0" w:after="0" w:afterAutospacing="0" w:line="288" w:lineRule="auto"/>
              <w:jc w:val="both"/>
              <w:rPr>
                <w:sz w:val="28"/>
                <w:szCs w:val="28"/>
              </w:rPr>
            </w:pPr>
            <w:r w:rsidRPr="00B86C53">
              <w:rPr>
                <w:sz w:val="28"/>
                <w:szCs w:val="28"/>
              </w:rPr>
              <w:t>Hội nhập và giữ gìn bản sắc văn hóa dân tộc</w:t>
            </w:r>
          </w:p>
        </w:tc>
      </w:tr>
      <w:tr w:rsidR="00841C8F" w:rsidRPr="00B86C53" w14:paraId="565FC23F" w14:textId="77777777" w:rsidTr="00F45071">
        <w:tc>
          <w:tcPr>
            <w:tcW w:w="1271" w:type="dxa"/>
            <w:vMerge w:val="restart"/>
            <w:vAlign w:val="center"/>
          </w:tcPr>
          <w:p w14:paraId="7D97890C"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3</w:t>
            </w:r>
          </w:p>
        </w:tc>
        <w:tc>
          <w:tcPr>
            <w:tcW w:w="8619" w:type="dxa"/>
          </w:tcPr>
          <w:p w14:paraId="39719B4E"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hAnsi="Times New Roman"/>
                <w:b/>
                <w:sz w:val="28"/>
                <w:szCs w:val="28"/>
              </w:rPr>
              <w:t>Lối sống rất bình dị, rất Việt Nam, rất phương Đông của Bác Hồ được biểu hiện như thế nào?</w:t>
            </w:r>
          </w:p>
        </w:tc>
      </w:tr>
      <w:tr w:rsidR="00841C8F" w:rsidRPr="00B86C53" w14:paraId="36EF164B" w14:textId="77777777" w:rsidTr="00F45071">
        <w:tc>
          <w:tcPr>
            <w:tcW w:w="1271" w:type="dxa"/>
            <w:vMerge/>
            <w:vAlign w:val="center"/>
          </w:tcPr>
          <w:p w14:paraId="32ABCC98" w14:textId="77777777" w:rsidR="00841C8F" w:rsidRPr="00B86C53" w:rsidRDefault="00841C8F" w:rsidP="00F45071">
            <w:pPr>
              <w:spacing w:line="288" w:lineRule="auto"/>
              <w:jc w:val="both"/>
              <w:rPr>
                <w:rFonts w:ascii="Times New Roman" w:eastAsia="Times New Roman" w:hAnsi="Times New Roman"/>
                <w:sz w:val="28"/>
                <w:szCs w:val="28"/>
              </w:rPr>
            </w:pPr>
          </w:p>
        </w:tc>
        <w:tc>
          <w:tcPr>
            <w:tcW w:w="8619" w:type="dxa"/>
          </w:tcPr>
          <w:p w14:paraId="03D4B7AB" w14:textId="77777777" w:rsidR="00841C8F" w:rsidRPr="00B86C53" w:rsidRDefault="00841C8F" w:rsidP="00F45071">
            <w:pPr>
              <w:pStyle w:val="NormalWeb"/>
              <w:spacing w:before="0" w:beforeAutospacing="0" w:after="0" w:afterAutospacing="0" w:line="288" w:lineRule="auto"/>
              <w:jc w:val="both"/>
              <w:rPr>
                <w:sz w:val="28"/>
                <w:szCs w:val="28"/>
              </w:rPr>
            </w:pPr>
            <w:r w:rsidRPr="00B86C53">
              <w:rPr>
                <w:sz w:val="28"/>
                <w:szCs w:val="28"/>
              </w:rPr>
              <w:t>- Sự kết hợp hài hòa giữa truyền thống văn hóa dân tộc với tinh hoa văn hóa thế giới nơi con người của Bác</w:t>
            </w:r>
          </w:p>
          <w:p w14:paraId="1296C370" w14:textId="77777777" w:rsidR="00841C8F" w:rsidRPr="00B86C53" w:rsidRDefault="00841C8F" w:rsidP="00F45071">
            <w:pPr>
              <w:pStyle w:val="NormalWeb"/>
              <w:spacing w:before="0" w:beforeAutospacing="0" w:after="0" w:afterAutospacing="0" w:line="288" w:lineRule="auto"/>
              <w:jc w:val="both"/>
              <w:rPr>
                <w:sz w:val="28"/>
                <w:szCs w:val="28"/>
              </w:rPr>
            </w:pPr>
            <w:r w:rsidRPr="00B86C53">
              <w:rPr>
                <w:sz w:val="28"/>
                <w:szCs w:val="28"/>
              </w:rPr>
              <w:lastRenderedPageBreak/>
              <w:t>- Lối sống của Bác, của một vị "vua", nhưng lại rất bình dị và rất</w:t>
            </w:r>
          </w:p>
          <w:p w14:paraId="3CD44886" w14:textId="77777777" w:rsidR="00841C8F" w:rsidRPr="00B86C53" w:rsidRDefault="00841C8F" w:rsidP="00F45071">
            <w:pPr>
              <w:pStyle w:val="NormalWeb"/>
              <w:spacing w:before="0" w:beforeAutospacing="0" w:after="0" w:afterAutospacing="0" w:line="288" w:lineRule="auto"/>
              <w:jc w:val="both"/>
              <w:rPr>
                <w:sz w:val="28"/>
                <w:szCs w:val="28"/>
              </w:rPr>
            </w:pPr>
            <w:r w:rsidRPr="00B86C53">
              <w:rPr>
                <w:sz w:val="28"/>
                <w:szCs w:val="28"/>
              </w:rPr>
              <w:t>đỗi đời thường, như phong cách sống đạo đứa, giống với phong cách sống của những bậc hiền tiết ngày xưa: vua Nghiêu, vua Thuấn,...</w:t>
            </w:r>
          </w:p>
        </w:tc>
      </w:tr>
      <w:tr w:rsidR="00841C8F" w:rsidRPr="00B86C53" w14:paraId="742AA396" w14:textId="77777777" w:rsidTr="00F45071">
        <w:tc>
          <w:tcPr>
            <w:tcW w:w="1271" w:type="dxa"/>
            <w:vMerge w:val="restart"/>
            <w:vAlign w:val="center"/>
          </w:tcPr>
          <w:p w14:paraId="0D371E61"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lastRenderedPageBreak/>
              <w:t>4</w:t>
            </w:r>
          </w:p>
        </w:tc>
        <w:tc>
          <w:tcPr>
            <w:tcW w:w="8619" w:type="dxa"/>
          </w:tcPr>
          <w:p w14:paraId="16952EA1"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hAnsi="Times New Roman"/>
                <w:b/>
                <w:sz w:val="28"/>
                <w:szCs w:val="28"/>
              </w:rPr>
              <w:t>Có bạn cho rằng, học tập theo lối sống cao đẹp của Bác, mỗi chúng ta cần nên ép mình vào cuộc sống khắc khổ. Em có đồng ý với suy nghĩ đó không? Vì sao?</w:t>
            </w:r>
          </w:p>
        </w:tc>
      </w:tr>
      <w:tr w:rsidR="00841C8F" w:rsidRPr="00B86C53" w14:paraId="5B8E74AD" w14:textId="77777777" w:rsidTr="00F45071">
        <w:tc>
          <w:tcPr>
            <w:tcW w:w="1271" w:type="dxa"/>
            <w:vMerge/>
            <w:vAlign w:val="center"/>
          </w:tcPr>
          <w:p w14:paraId="22D2AE2D" w14:textId="77777777" w:rsidR="00841C8F" w:rsidRPr="00B86C53" w:rsidRDefault="00841C8F" w:rsidP="00F45071">
            <w:pPr>
              <w:spacing w:line="288" w:lineRule="auto"/>
              <w:jc w:val="center"/>
              <w:rPr>
                <w:rFonts w:ascii="Times New Roman" w:eastAsia="Times New Roman" w:hAnsi="Times New Roman"/>
                <w:b/>
                <w:color w:val="FF0000"/>
                <w:sz w:val="28"/>
                <w:szCs w:val="28"/>
              </w:rPr>
            </w:pPr>
          </w:p>
        </w:tc>
        <w:tc>
          <w:tcPr>
            <w:tcW w:w="8619" w:type="dxa"/>
          </w:tcPr>
          <w:p w14:paraId="0770B16B" w14:textId="77777777" w:rsidR="00841C8F" w:rsidRPr="00B86C53" w:rsidRDefault="00841C8F" w:rsidP="00F45071">
            <w:pPr>
              <w:pStyle w:val="NormalWeb"/>
              <w:spacing w:before="0" w:beforeAutospacing="0" w:after="0" w:afterAutospacing="0" w:line="288" w:lineRule="auto"/>
              <w:jc w:val="both"/>
              <w:rPr>
                <w:sz w:val="28"/>
                <w:szCs w:val="28"/>
              </w:rPr>
            </w:pPr>
            <w:r w:rsidRPr="00B86C53">
              <w:rPr>
                <w:sz w:val="28"/>
                <w:szCs w:val="28"/>
              </w:rPr>
              <w:t>Em vừa đồng tình, vừa không đồng tình với suy nghĩ đó</w:t>
            </w:r>
          </w:p>
          <w:p w14:paraId="09530AC6" w14:textId="77777777" w:rsidR="00841C8F" w:rsidRPr="00B86C53" w:rsidRDefault="00841C8F" w:rsidP="00F45071">
            <w:pPr>
              <w:pStyle w:val="NormalWeb"/>
              <w:spacing w:before="0" w:beforeAutospacing="0" w:after="0" w:afterAutospacing="0" w:line="288" w:lineRule="auto"/>
              <w:jc w:val="both"/>
              <w:rPr>
                <w:sz w:val="28"/>
                <w:szCs w:val="28"/>
              </w:rPr>
            </w:pPr>
            <w:r w:rsidRPr="00B86C53">
              <w:rPr>
                <w:sz w:val="28"/>
                <w:szCs w:val="28"/>
              </w:rPr>
              <w:t>- Đồng tình vì chúng ta nên học tập theo lối sống giản dị, thanh cao của Bác. Đây là 1 lối sống đẹp</w:t>
            </w:r>
          </w:p>
          <w:p w14:paraId="51D10A8C" w14:textId="77777777" w:rsidR="00841C8F" w:rsidRPr="00B86C53" w:rsidRDefault="00841C8F" w:rsidP="00F45071">
            <w:pPr>
              <w:pStyle w:val="NormalWeb"/>
              <w:spacing w:before="0" w:beforeAutospacing="0" w:after="0" w:afterAutospacing="0" w:line="288" w:lineRule="auto"/>
              <w:jc w:val="both"/>
              <w:rPr>
                <w:color w:val="262626"/>
                <w:sz w:val="28"/>
                <w:szCs w:val="28"/>
              </w:rPr>
            </w:pPr>
            <w:r w:rsidRPr="00B86C53">
              <w:rPr>
                <w:sz w:val="28"/>
                <w:szCs w:val="28"/>
              </w:rPr>
              <w:t>-  Không đồng tình với việc "mỗi chúng ta cần nên ép mình vào cuộc sống khắc khổ". Bởi cách sống của Bác là giản dị nhưng khác xa hoàn toàn với lối sống khổ sở, khắc khổ</w:t>
            </w:r>
          </w:p>
        </w:tc>
      </w:tr>
      <w:tr w:rsidR="00841C8F" w:rsidRPr="00B86C53" w14:paraId="4D2DEFA0" w14:textId="77777777" w:rsidTr="00F45071">
        <w:tc>
          <w:tcPr>
            <w:tcW w:w="1271" w:type="dxa"/>
            <w:vMerge w:val="restart"/>
            <w:vAlign w:val="center"/>
          </w:tcPr>
          <w:p w14:paraId="031EE632"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5</w:t>
            </w:r>
          </w:p>
        </w:tc>
        <w:tc>
          <w:tcPr>
            <w:tcW w:w="8619" w:type="dxa"/>
          </w:tcPr>
          <w:p w14:paraId="5371BB5E"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hAnsi="Times New Roman"/>
                <w:b/>
                <w:sz w:val="28"/>
                <w:szCs w:val="28"/>
              </w:rPr>
              <w:t>Viết một văn bản ngắn (khoảng một trang giấy thi) trình bày suy nghĩ của em về một trong các bài học mà em rút ra được từ câu văn trên?</w:t>
            </w:r>
          </w:p>
        </w:tc>
      </w:tr>
      <w:tr w:rsidR="00841C8F" w:rsidRPr="00B86C53" w14:paraId="052B9DAC" w14:textId="77777777" w:rsidTr="00F45071">
        <w:tc>
          <w:tcPr>
            <w:tcW w:w="1271" w:type="dxa"/>
            <w:vMerge/>
          </w:tcPr>
          <w:p w14:paraId="764E9BDF" w14:textId="77777777" w:rsidR="00841C8F" w:rsidRPr="00B86C53" w:rsidRDefault="00841C8F" w:rsidP="00F45071">
            <w:pPr>
              <w:spacing w:line="288" w:lineRule="auto"/>
              <w:jc w:val="both"/>
              <w:rPr>
                <w:rFonts w:ascii="Times New Roman" w:eastAsia="Times New Roman" w:hAnsi="Times New Roman"/>
                <w:sz w:val="28"/>
                <w:szCs w:val="28"/>
              </w:rPr>
            </w:pPr>
          </w:p>
        </w:tc>
        <w:tc>
          <w:tcPr>
            <w:tcW w:w="8619" w:type="dxa"/>
          </w:tcPr>
          <w:p w14:paraId="40BEB68B" w14:textId="77777777" w:rsidR="00841C8F" w:rsidRPr="00B86C53" w:rsidRDefault="00841C8F" w:rsidP="00F45071">
            <w:pPr>
              <w:pStyle w:val="NormalWeb"/>
              <w:spacing w:before="0" w:beforeAutospacing="0" w:after="0" w:afterAutospacing="0" w:line="288" w:lineRule="auto"/>
              <w:jc w:val="both"/>
              <w:rPr>
                <w:sz w:val="28"/>
                <w:szCs w:val="28"/>
              </w:rPr>
            </w:pPr>
            <w:r w:rsidRPr="00B86C53">
              <w:rPr>
                <w:sz w:val="28"/>
                <w:szCs w:val="28"/>
              </w:rPr>
              <w:t>Câu văn tuy ngắn nhưng để ại nhiều bài học trong lòng người đọc. Một trong số đó lối sống giản dị và hiểu cho đúng về lối sống ấy. </w:t>
            </w:r>
          </w:p>
          <w:p w14:paraId="6F6DC823" w14:textId="77777777" w:rsidR="00841C8F" w:rsidRPr="00B86C53" w:rsidRDefault="00841C8F" w:rsidP="00F45071">
            <w:pPr>
              <w:pStyle w:val="NormalWeb"/>
              <w:spacing w:before="0" w:beforeAutospacing="0" w:after="0" w:afterAutospacing="0" w:line="288" w:lineRule="auto"/>
              <w:jc w:val="both"/>
              <w:rPr>
                <w:sz w:val="28"/>
                <w:szCs w:val="28"/>
              </w:rPr>
            </w:pPr>
            <w:r w:rsidRPr="00B86C53">
              <w:rPr>
                <w:sz w:val="28"/>
                <w:szCs w:val="28"/>
              </w:rPr>
              <w:t>Trong xã hội hiện đại với các xu thế không ngừng thay đổi thì đức tính giản dị là điều cần thiết mà mỗi con người nên có. Đó là đức tính hướng về những thứ tự nhiên, không chú trọng vật chất bên ngoài, không cầu kì hay xa hoa, kiểu cách, sống chân phương phù hợp với hoàn cảnh của bản thân.  Đức tính giản dị mang lại những ý nghĩa to lớn đối với cuộc sống con người. Trước hết, con người sẽ dễ hòa nhập với cộng đồng, dễ được mọi người quan tâm, gần gũi, sẻ chia và giúp đỡ khi cần thiết. Chắc hẳn những người không cầu kì, kiểu cách sẽ mang lại thiện cảm đối với người đối diện nhiều hơn. Đồng thời nó còn tạo cho con người một tâm hồn thư thái, bình yên trong tâm hồn giữa xã hội ngày một xô bồ này. Con người sẽ không phải chạy theo đồng tiền, theo vật chất xa hoa, không sống quá thực dụng mà luôn trân trọng những thứ mình có. Giản dị không chỉ biểu hiện trong cuộc sống hàng ngày mà còn trong suy nghĩ, trong tiềm thức, trong phong cách sống của mỗi người. Bản thân chúng ta có thể học tập đức tính này ở Bác Hồ - một người nổi tiếng với lẽ sống giản dị trong cả sinh hoạt lẫn tác phong công việc. </w:t>
            </w:r>
          </w:p>
          <w:p w14:paraId="61A3D828" w14:textId="77777777" w:rsidR="00841C8F" w:rsidRPr="00B86C53" w:rsidRDefault="00841C8F" w:rsidP="00F45071">
            <w:pPr>
              <w:pStyle w:val="NormalWeb"/>
              <w:spacing w:before="0" w:beforeAutospacing="0" w:after="0" w:afterAutospacing="0" w:line="288" w:lineRule="auto"/>
              <w:jc w:val="both"/>
              <w:rPr>
                <w:sz w:val="28"/>
                <w:szCs w:val="28"/>
              </w:rPr>
            </w:pPr>
            <w:r w:rsidRPr="00B86C53">
              <w:rPr>
                <w:sz w:val="28"/>
                <w:szCs w:val="28"/>
              </w:rPr>
              <w:t xml:space="preserve">Tuy nhiên, giản dị cũng không đồng nghĩa với sự gò bó, lạc hậu, càng không đồng nghĩa với tiết kiệm 1 cách thái quá, hà tiện. </w:t>
            </w:r>
          </w:p>
          <w:p w14:paraId="65A850AB" w14:textId="77777777" w:rsidR="00841C8F" w:rsidRPr="00B86C53" w:rsidRDefault="00841C8F" w:rsidP="00F45071">
            <w:pPr>
              <w:pStyle w:val="NormalWeb"/>
              <w:spacing w:before="0" w:beforeAutospacing="0" w:after="0" w:afterAutospacing="0" w:line="288" w:lineRule="auto"/>
              <w:jc w:val="both"/>
              <w:rPr>
                <w:color w:val="262626"/>
                <w:sz w:val="28"/>
                <w:szCs w:val="28"/>
              </w:rPr>
            </w:pPr>
            <w:r w:rsidRPr="00B86C53">
              <w:rPr>
                <w:sz w:val="28"/>
                <w:szCs w:val="28"/>
              </w:rPr>
              <w:t xml:space="preserve">Vậy nên mối người cần nhận thức sao cho đúng về lối sống thanh cao, </w:t>
            </w:r>
            <w:r w:rsidRPr="00B86C53">
              <w:rPr>
                <w:sz w:val="28"/>
                <w:szCs w:val="28"/>
              </w:rPr>
              <w:lastRenderedPageBreak/>
              <w:t>giản dị của Bác và học tập điều đó. </w:t>
            </w:r>
          </w:p>
        </w:tc>
      </w:tr>
    </w:tbl>
    <w:p w14:paraId="754C7206" w14:textId="77777777" w:rsidR="00841C8F" w:rsidRPr="00B86C53" w:rsidRDefault="00841C8F" w:rsidP="00841C8F">
      <w:pPr>
        <w:spacing w:after="0" w:line="288" w:lineRule="auto"/>
        <w:jc w:val="both"/>
        <w:rPr>
          <w:rFonts w:ascii="Times New Roman" w:eastAsia="Times New Roman" w:hAnsi="Times New Roman"/>
          <w:b/>
          <w:sz w:val="28"/>
          <w:szCs w:val="28"/>
        </w:rPr>
      </w:pPr>
    </w:p>
    <w:p w14:paraId="10BF4645" w14:textId="77777777" w:rsidR="00841C8F" w:rsidRPr="00B86C53" w:rsidRDefault="00841C8F" w:rsidP="00841C8F">
      <w:pPr>
        <w:spacing w:after="0" w:line="288" w:lineRule="auto"/>
        <w:jc w:val="both"/>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PHIẾU SỐ 4:</w:t>
      </w:r>
    </w:p>
    <w:p w14:paraId="14F782BC" w14:textId="77777777" w:rsidR="00841C8F" w:rsidRPr="00B86C53" w:rsidRDefault="00841C8F" w:rsidP="00841C8F">
      <w:pPr>
        <w:spacing w:after="0" w:line="288" w:lineRule="auto"/>
        <w:jc w:val="both"/>
        <w:rPr>
          <w:rFonts w:ascii="Times New Roman" w:eastAsia="Times New Roman" w:hAnsi="Times New Roman"/>
          <w:iCs/>
          <w:sz w:val="28"/>
          <w:szCs w:val="28"/>
          <w:lang w:val="fr-FR"/>
        </w:rPr>
      </w:pPr>
      <w:r w:rsidRPr="00B86C53">
        <w:rPr>
          <w:rFonts w:ascii="Times New Roman" w:eastAsia="Times New Roman" w:hAnsi="Times New Roman"/>
          <w:iCs/>
          <w:sz w:val="28"/>
          <w:szCs w:val="28"/>
          <w:lang w:val="fr-FR"/>
        </w:rPr>
        <w:t>Đọc kĩ đoạn trích sau và trả lời câu hỏi:</w:t>
      </w:r>
    </w:p>
    <w:p w14:paraId="765F2C94" w14:textId="77777777" w:rsidR="00841C8F" w:rsidRPr="00B86C53" w:rsidRDefault="00841C8F" w:rsidP="00841C8F">
      <w:pPr>
        <w:spacing w:after="0" w:line="288" w:lineRule="auto"/>
        <w:jc w:val="both"/>
        <w:rPr>
          <w:rFonts w:ascii="Times New Roman" w:eastAsia="Times New Roman" w:hAnsi="Times New Roman"/>
          <w:i/>
          <w:iCs/>
          <w:sz w:val="28"/>
          <w:szCs w:val="28"/>
          <w:lang w:val="fr-FR"/>
        </w:rPr>
      </w:pPr>
      <w:r w:rsidRPr="00B86C53">
        <w:rPr>
          <w:rFonts w:ascii="Times New Roman" w:eastAsia="Times New Roman" w:hAnsi="Times New Roman"/>
          <w:i/>
          <w:iCs/>
          <w:sz w:val="28"/>
          <w:szCs w:val="28"/>
          <w:lang w:val="fr-FR"/>
        </w:rPr>
        <w:tab/>
        <w:t>“Nếp sống giản dị và thanh đạm của Bác Hồ, cũng như các vị danh nho xưa, hoàn toàn không phải là một cách tự thần thánh hóa, tự làm cho khác đời, hơn đời, mà đây là lối sống thanh cao, một cách di dưỡng tinh thần, một quan niệm thẩm mĩ về cuộc sống, có khả năng đem lại hạnh phúc thanh cao cho tâm hồn và thể xác”.</w:t>
      </w:r>
    </w:p>
    <w:p w14:paraId="3C3E1224" w14:textId="77777777" w:rsidR="00841C8F" w:rsidRPr="00B86C53" w:rsidRDefault="00841C8F" w:rsidP="00841C8F">
      <w:pPr>
        <w:spacing w:after="0" w:line="288" w:lineRule="auto"/>
        <w:jc w:val="both"/>
        <w:rPr>
          <w:rFonts w:ascii="Times New Roman" w:eastAsia="Times New Roman" w:hAnsi="Times New Roman"/>
          <w:iCs/>
          <w:sz w:val="28"/>
          <w:szCs w:val="28"/>
          <w:lang w:val="fr-FR"/>
        </w:rPr>
      </w:pPr>
      <w:r w:rsidRPr="00B86C53">
        <w:rPr>
          <w:rFonts w:ascii="Times New Roman" w:eastAsia="Times New Roman" w:hAnsi="Times New Roman"/>
          <w:b/>
          <w:iCs/>
          <w:sz w:val="28"/>
          <w:szCs w:val="28"/>
          <w:lang w:val="fr-FR"/>
        </w:rPr>
        <w:t>Câu 1:</w:t>
      </w:r>
      <w:r w:rsidRPr="00B86C53">
        <w:rPr>
          <w:rFonts w:ascii="Times New Roman" w:eastAsia="Times New Roman" w:hAnsi="Times New Roman"/>
          <w:iCs/>
          <w:sz w:val="28"/>
          <w:szCs w:val="28"/>
          <w:lang w:val="fr-FR"/>
        </w:rPr>
        <w:t xml:space="preserve"> Đoạn trích trên trích trong văn bản nào? Ai là tác giả?</w:t>
      </w:r>
    </w:p>
    <w:p w14:paraId="344AC9F8" w14:textId="77777777" w:rsidR="00841C8F" w:rsidRPr="00B86C53" w:rsidRDefault="00841C8F" w:rsidP="00841C8F">
      <w:pPr>
        <w:spacing w:after="0" w:line="288" w:lineRule="auto"/>
        <w:jc w:val="both"/>
        <w:rPr>
          <w:rFonts w:ascii="Times New Roman" w:eastAsia="Times New Roman" w:hAnsi="Times New Roman"/>
          <w:iCs/>
          <w:sz w:val="28"/>
          <w:szCs w:val="28"/>
          <w:lang w:val="fr-FR"/>
        </w:rPr>
      </w:pPr>
      <w:r w:rsidRPr="00B86C53">
        <w:rPr>
          <w:rFonts w:ascii="Times New Roman" w:eastAsia="Times New Roman" w:hAnsi="Times New Roman"/>
          <w:b/>
          <w:iCs/>
          <w:sz w:val="28"/>
          <w:szCs w:val="28"/>
          <w:lang w:val="fr-FR"/>
        </w:rPr>
        <w:t>Câu 2:</w:t>
      </w:r>
      <w:r w:rsidRPr="00B86C53">
        <w:rPr>
          <w:rFonts w:ascii="Times New Roman" w:eastAsia="Times New Roman" w:hAnsi="Times New Roman"/>
          <w:iCs/>
          <w:sz w:val="28"/>
          <w:szCs w:val="28"/>
          <w:lang w:val="fr-FR"/>
        </w:rPr>
        <w:t xml:space="preserve"> Giải nghĩa cụm từ </w:t>
      </w:r>
      <w:r w:rsidRPr="00B86C53">
        <w:rPr>
          <w:rFonts w:ascii="Times New Roman" w:eastAsia="Times New Roman" w:hAnsi="Times New Roman"/>
          <w:b/>
          <w:i/>
          <w:iCs/>
          <w:sz w:val="28"/>
          <w:szCs w:val="28"/>
          <w:lang w:val="fr-FR"/>
        </w:rPr>
        <w:t>“phong cách”</w:t>
      </w:r>
      <w:r w:rsidRPr="00B86C53">
        <w:rPr>
          <w:rFonts w:ascii="Times New Roman" w:eastAsia="Times New Roman" w:hAnsi="Times New Roman"/>
          <w:iCs/>
          <w:sz w:val="28"/>
          <w:szCs w:val="28"/>
          <w:lang w:val="fr-FR"/>
        </w:rPr>
        <w:t xml:space="preserve"> trong văn bản chứa đoạn trích trên?</w:t>
      </w:r>
    </w:p>
    <w:p w14:paraId="3432EF3C" w14:textId="77777777" w:rsidR="00841C8F" w:rsidRPr="00B86C53" w:rsidRDefault="00841C8F" w:rsidP="00841C8F">
      <w:pPr>
        <w:spacing w:after="0" w:line="288" w:lineRule="auto"/>
        <w:jc w:val="both"/>
        <w:rPr>
          <w:rFonts w:ascii="Times New Roman" w:eastAsia="Times New Roman" w:hAnsi="Times New Roman"/>
          <w:iCs/>
          <w:sz w:val="28"/>
          <w:szCs w:val="28"/>
          <w:lang w:val="fr-FR"/>
        </w:rPr>
      </w:pPr>
      <w:r w:rsidRPr="00B86C53">
        <w:rPr>
          <w:rFonts w:ascii="Times New Roman" w:eastAsia="Times New Roman" w:hAnsi="Times New Roman"/>
          <w:b/>
          <w:iCs/>
          <w:sz w:val="28"/>
          <w:szCs w:val="28"/>
          <w:lang w:val="fr-FR"/>
        </w:rPr>
        <w:t>Câu 3:</w:t>
      </w:r>
      <w:r w:rsidRPr="00B86C53">
        <w:rPr>
          <w:rFonts w:ascii="Times New Roman" w:eastAsia="Times New Roman" w:hAnsi="Times New Roman"/>
          <w:iCs/>
          <w:sz w:val="28"/>
          <w:szCs w:val="28"/>
          <w:lang w:val="fr-FR"/>
        </w:rPr>
        <w:t xml:space="preserve"> Vì sao có thể nói lối sống của Bác là sự kết hợp giữa giản dị và thanh cao?</w:t>
      </w:r>
    </w:p>
    <w:p w14:paraId="211096DB" w14:textId="77777777" w:rsidR="00841C8F" w:rsidRPr="00B86C53" w:rsidRDefault="00841C8F" w:rsidP="00841C8F">
      <w:pPr>
        <w:spacing w:after="0" w:line="288" w:lineRule="auto"/>
        <w:jc w:val="both"/>
        <w:rPr>
          <w:rFonts w:ascii="Times New Roman" w:eastAsia="Times New Roman" w:hAnsi="Times New Roman"/>
          <w:iCs/>
          <w:sz w:val="28"/>
          <w:szCs w:val="28"/>
          <w:lang w:val="fr-FR"/>
        </w:rPr>
      </w:pPr>
      <w:r w:rsidRPr="00B86C53">
        <w:rPr>
          <w:rFonts w:ascii="Times New Roman" w:eastAsia="Times New Roman" w:hAnsi="Times New Roman"/>
          <w:b/>
          <w:iCs/>
          <w:sz w:val="28"/>
          <w:szCs w:val="28"/>
          <w:lang w:val="fr-FR"/>
        </w:rPr>
        <w:t>Câu 4:</w:t>
      </w:r>
      <w:r w:rsidRPr="00B86C53">
        <w:rPr>
          <w:rFonts w:ascii="Times New Roman" w:eastAsia="Times New Roman" w:hAnsi="Times New Roman"/>
          <w:iCs/>
          <w:sz w:val="28"/>
          <w:szCs w:val="28"/>
          <w:lang w:val="fr-FR"/>
        </w:rPr>
        <w:t xml:space="preserve"> Trong chương trình Ngữ văn THCS mà em đã học cũng có một tác phẩm nói về phẩm chất tốt đẹp của Bác Hồ. Đó là văn bản nào?</w:t>
      </w:r>
    </w:p>
    <w:p w14:paraId="14782308" w14:textId="77777777" w:rsidR="00841C8F" w:rsidRPr="00B86C53" w:rsidRDefault="00841C8F" w:rsidP="00841C8F">
      <w:pPr>
        <w:spacing w:after="0"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GỢI Ý:</w:t>
      </w:r>
    </w:p>
    <w:tbl>
      <w:tblPr>
        <w:tblStyle w:val="TableGrid"/>
        <w:tblW w:w="0" w:type="auto"/>
        <w:tblLook w:val="04A0" w:firstRow="1" w:lastRow="0" w:firstColumn="1" w:lastColumn="0" w:noHBand="0" w:noVBand="1"/>
      </w:tblPr>
      <w:tblGrid>
        <w:gridCol w:w="1267"/>
        <w:gridCol w:w="8587"/>
      </w:tblGrid>
      <w:tr w:rsidR="00841C8F" w:rsidRPr="00B86C53" w14:paraId="6B99195B" w14:textId="77777777" w:rsidTr="00F45071">
        <w:tc>
          <w:tcPr>
            <w:tcW w:w="1271" w:type="dxa"/>
            <w:vMerge w:val="restart"/>
            <w:vAlign w:val="center"/>
          </w:tcPr>
          <w:p w14:paraId="5FE4AAB8"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1</w:t>
            </w:r>
          </w:p>
        </w:tc>
        <w:tc>
          <w:tcPr>
            <w:tcW w:w="8619" w:type="dxa"/>
          </w:tcPr>
          <w:p w14:paraId="62763340"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eastAsia="Times New Roman" w:hAnsi="Times New Roman"/>
                <w:b/>
                <w:iCs/>
                <w:sz w:val="28"/>
                <w:szCs w:val="28"/>
                <w:lang w:val="fr-FR"/>
              </w:rPr>
              <w:t>Đoạn trích trên trích trong văn bản nào? Ai là tác giả?</w:t>
            </w:r>
          </w:p>
        </w:tc>
      </w:tr>
      <w:tr w:rsidR="00841C8F" w:rsidRPr="00B86C53" w14:paraId="15ED55F7" w14:textId="77777777" w:rsidTr="00F45071">
        <w:tc>
          <w:tcPr>
            <w:tcW w:w="1271" w:type="dxa"/>
            <w:vMerge/>
            <w:vAlign w:val="center"/>
          </w:tcPr>
          <w:p w14:paraId="6B6EA29B" w14:textId="77777777" w:rsidR="00841C8F" w:rsidRPr="00B86C53" w:rsidRDefault="00841C8F" w:rsidP="00F45071">
            <w:pPr>
              <w:spacing w:line="288" w:lineRule="auto"/>
              <w:jc w:val="center"/>
              <w:rPr>
                <w:rFonts w:ascii="Times New Roman" w:eastAsia="Times New Roman" w:hAnsi="Times New Roman"/>
                <w:b/>
                <w:color w:val="FF0000"/>
                <w:sz w:val="28"/>
                <w:szCs w:val="28"/>
              </w:rPr>
            </w:pPr>
          </w:p>
        </w:tc>
        <w:tc>
          <w:tcPr>
            <w:tcW w:w="8619" w:type="dxa"/>
          </w:tcPr>
          <w:p w14:paraId="0E60F98A" w14:textId="77777777" w:rsidR="00841C8F" w:rsidRPr="00B86C53" w:rsidRDefault="00841C8F" w:rsidP="00F45071">
            <w:pPr>
              <w:spacing w:line="288" w:lineRule="auto"/>
              <w:ind w:left="-360"/>
              <w:jc w:val="both"/>
              <w:rPr>
                <w:rFonts w:ascii="Times New Roman" w:eastAsia="Times New Roman" w:hAnsi="Times New Roman"/>
                <w:sz w:val="28"/>
                <w:szCs w:val="28"/>
              </w:rPr>
            </w:pPr>
            <w:r w:rsidRPr="00B86C53">
              <w:rPr>
                <w:rFonts w:ascii="Times New Roman" w:eastAsia="Times New Roman" w:hAnsi="Times New Roman"/>
                <w:sz w:val="28"/>
                <w:szCs w:val="28"/>
              </w:rPr>
              <w:t xml:space="preserve">     - Trích trong văn bản: “Phong cách Hồ Chí Minh”</w:t>
            </w:r>
          </w:p>
          <w:p w14:paraId="3951E5E5" w14:textId="77777777" w:rsidR="00841C8F" w:rsidRPr="00B86C53" w:rsidRDefault="00841C8F" w:rsidP="00F45071">
            <w:pPr>
              <w:spacing w:line="288" w:lineRule="auto"/>
              <w:ind w:left="-360"/>
              <w:jc w:val="both"/>
              <w:rPr>
                <w:rFonts w:ascii="Times New Roman" w:eastAsia="Times New Roman" w:hAnsi="Times New Roman"/>
                <w:sz w:val="28"/>
                <w:szCs w:val="28"/>
              </w:rPr>
            </w:pPr>
            <w:r w:rsidRPr="00B86C53">
              <w:rPr>
                <w:rFonts w:ascii="Times New Roman" w:eastAsia="Times New Roman" w:hAnsi="Times New Roman"/>
                <w:sz w:val="28"/>
                <w:szCs w:val="28"/>
              </w:rPr>
              <w:t xml:space="preserve">     - Tác giả: Lê Anh Trà</w:t>
            </w:r>
          </w:p>
        </w:tc>
      </w:tr>
      <w:tr w:rsidR="00841C8F" w:rsidRPr="00B86C53" w14:paraId="6328E755" w14:textId="77777777" w:rsidTr="00F45071">
        <w:tc>
          <w:tcPr>
            <w:tcW w:w="1271" w:type="dxa"/>
            <w:vMerge w:val="restart"/>
            <w:vAlign w:val="center"/>
          </w:tcPr>
          <w:p w14:paraId="4D079B0E"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2</w:t>
            </w:r>
          </w:p>
        </w:tc>
        <w:tc>
          <w:tcPr>
            <w:tcW w:w="8619" w:type="dxa"/>
          </w:tcPr>
          <w:p w14:paraId="37D43603"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eastAsia="Times New Roman" w:hAnsi="Times New Roman"/>
                <w:b/>
                <w:iCs/>
                <w:sz w:val="28"/>
                <w:szCs w:val="28"/>
                <w:lang w:val="fr-FR"/>
              </w:rPr>
              <w:t xml:space="preserve">Giải nghĩa cụm từ </w:t>
            </w:r>
            <w:r w:rsidRPr="00B86C53">
              <w:rPr>
                <w:rFonts w:ascii="Times New Roman" w:eastAsia="Times New Roman" w:hAnsi="Times New Roman"/>
                <w:b/>
                <w:i/>
                <w:iCs/>
                <w:sz w:val="28"/>
                <w:szCs w:val="28"/>
                <w:lang w:val="fr-FR"/>
              </w:rPr>
              <w:t>“phong cách”</w:t>
            </w:r>
            <w:r w:rsidRPr="00B86C53">
              <w:rPr>
                <w:rFonts w:ascii="Times New Roman" w:eastAsia="Times New Roman" w:hAnsi="Times New Roman"/>
                <w:b/>
                <w:iCs/>
                <w:sz w:val="28"/>
                <w:szCs w:val="28"/>
                <w:lang w:val="fr-FR"/>
              </w:rPr>
              <w:t xml:space="preserve"> trong văn bản chứa đoạn trích trên?</w:t>
            </w:r>
          </w:p>
        </w:tc>
      </w:tr>
      <w:tr w:rsidR="00841C8F" w:rsidRPr="00B86C53" w14:paraId="695EB883" w14:textId="77777777" w:rsidTr="00F45071">
        <w:tc>
          <w:tcPr>
            <w:tcW w:w="1271" w:type="dxa"/>
            <w:vMerge/>
            <w:vAlign w:val="center"/>
          </w:tcPr>
          <w:p w14:paraId="333F8457" w14:textId="77777777" w:rsidR="00841C8F" w:rsidRPr="00B86C53" w:rsidRDefault="00841C8F" w:rsidP="00F45071">
            <w:pPr>
              <w:spacing w:line="288" w:lineRule="auto"/>
              <w:jc w:val="center"/>
              <w:rPr>
                <w:rFonts w:ascii="Times New Roman" w:eastAsia="Times New Roman" w:hAnsi="Times New Roman"/>
                <w:b/>
                <w:color w:val="FF0000"/>
                <w:sz w:val="28"/>
                <w:szCs w:val="28"/>
              </w:rPr>
            </w:pPr>
          </w:p>
        </w:tc>
        <w:tc>
          <w:tcPr>
            <w:tcW w:w="8619" w:type="dxa"/>
          </w:tcPr>
          <w:p w14:paraId="26C4DCFE"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xml:space="preserve">- Giải nghĩa </w:t>
            </w:r>
            <w:r w:rsidRPr="00B86C53">
              <w:rPr>
                <w:rFonts w:ascii="Times New Roman" w:eastAsia="Times New Roman" w:hAnsi="Times New Roman"/>
                <w:b/>
                <w:i/>
                <w:sz w:val="28"/>
                <w:szCs w:val="28"/>
              </w:rPr>
              <w:t>“phong cách”</w:t>
            </w:r>
            <w:r w:rsidRPr="00B86C53">
              <w:rPr>
                <w:rFonts w:ascii="Times New Roman" w:eastAsia="Times New Roman" w:hAnsi="Times New Roman"/>
                <w:sz w:val="28"/>
                <w:szCs w:val="28"/>
              </w:rPr>
              <w:t>: lối sống, cách sinh hoạt, làm việc, ứng xử… tạo nên cái riêng của một người hay một tầng lớp người nào đó.</w:t>
            </w:r>
          </w:p>
        </w:tc>
      </w:tr>
      <w:tr w:rsidR="00841C8F" w:rsidRPr="00B86C53" w14:paraId="3B755239" w14:textId="77777777" w:rsidTr="00F45071">
        <w:tc>
          <w:tcPr>
            <w:tcW w:w="1271" w:type="dxa"/>
            <w:vMerge w:val="restart"/>
            <w:vAlign w:val="center"/>
          </w:tcPr>
          <w:p w14:paraId="71D97B4A"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3</w:t>
            </w:r>
          </w:p>
        </w:tc>
        <w:tc>
          <w:tcPr>
            <w:tcW w:w="8619" w:type="dxa"/>
          </w:tcPr>
          <w:p w14:paraId="3F5BAFD5"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eastAsia="Times New Roman" w:hAnsi="Times New Roman"/>
                <w:b/>
                <w:iCs/>
                <w:sz w:val="28"/>
                <w:szCs w:val="28"/>
                <w:lang w:val="fr-FR"/>
              </w:rPr>
              <w:t>Vì sao có thể nói lối sống của Bác là sự kết hợp giữa giản dị và thanh cao?</w:t>
            </w:r>
          </w:p>
        </w:tc>
      </w:tr>
      <w:tr w:rsidR="00841C8F" w:rsidRPr="00B86C53" w14:paraId="2124995C" w14:textId="77777777" w:rsidTr="00F45071">
        <w:tc>
          <w:tcPr>
            <w:tcW w:w="1271" w:type="dxa"/>
            <w:vMerge/>
            <w:vAlign w:val="center"/>
          </w:tcPr>
          <w:p w14:paraId="1EE0385D" w14:textId="77777777" w:rsidR="00841C8F" w:rsidRPr="00B86C53" w:rsidRDefault="00841C8F" w:rsidP="00F45071">
            <w:pPr>
              <w:spacing w:line="288" w:lineRule="auto"/>
              <w:jc w:val="both"/>
              <w:rPr>
                <w:rFonts w:ascii="Times New Roman" w:eastAsia="Times New Roman" w:hAnsi="Times New Roman"/>
                <w:sz w:val="28"/>
                <w:szCs w:val="28"/>
              </w:rPr>
            </w:pPr>
          </w:p>
        </w:tc>
        <w:tc>
          <w:tcPr>
            <w:tcW w:w="8619" w:type="dxa"/>
          </w:tcPr>
          <w:p w14:paraId="1ADF1198"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Lối sống của Bác là sự kết hợp giữa giản dị và thanh cao, bởi vì đó không phải là:</w:t>
            </w:r>
          </w:p>
          <w:p w14:paraId="7AB2A478"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Cách tự thần thánh hóa</w:t>
            </w:r>
          </w:p>
          <w:p w14:paraId="325C8EE6"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Tự làm cho khác đời, hơn đời.</w:t>
            </w:r>
          </w:p>
          <w:p w14:paraId="23E2D869"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xml:space="preserve">- Mà đó là: </w:t>
            </w:r>
          </w:p>
          <w:p w14:paraId="5094F93A"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Cách di dưỡng tinh thần.</w:t>
            </w:r>
          </w:p>
          <w:p w14:paraId="7E2A120A"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Một quan niệm thẩm mĩ về cuộc sống.</w:t>
            </w:r>
          </w:p>
          <w:p w14:paraId="2F030005"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lastRenderedPageBreak/>
              <w:t>+ Có khả năng đem lại hạnh phúc thanh cao cho tầm hồn và thể xác.</w:t>
            </w:r>
          </w:p>
        </w:tc>
      </w:tr>
      <w:tr w:rsidR="00841C8F" w:rsidRPr="00B86C53" w14:paraId="0C363B13" w14:textId="77777777" w:rsidTr="00F45071">
        <w:tc>
          <w:tcPr>
            <w:tcW w:w="1271" w:type="dxa"/>
            <w:vMerge w:val="restart"/>
            <w:vAlign w:val="center"/>
          </w:tcPr>
          <w:p w14:paraId="141C1439"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lastRenderedPageBreak/>
              <w:t>4</w:t>
            </w:r>
          </w:p>
        </w:tc>
        <w:tc>
          <w:tcPr>
            <w:tcW w:w="8619" w:type="dxa"/>
          </w:tcPr>
          <w:p w14:paraId="14409238"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eastAsia="Times New Roman" w:hAnsi="Times New Roman"/>
                <w:b/>
                <w:iCs/>
                <w:sz w:val="28"/>
                <w:szCs w:val="28"/>
                <w:lang w:val="fr-FR"/>
              </w:rPr>
              <w:t>Trong chương trình Ngữ văn THCS mà em đã học cũng có một tác phẩm nói về phẩm chất tốt đẹp của Bác Hồ. Đó là văn bản nào?</w:t>
            </w:r>
          </w:p>
        </w:tc>
      </w:tr>
      <w:tr w:rsidR="00841C8F" w:rsidRPr="00B86C53" w14:paraId="6D1CEC7E" w14:textId="77777777" w:rsidTr="00F45071">
        <w:tc>
          <w:tcPr>
            <w:tcW w:w="1271" w:type="dxa"/>
            <w:vMerge/>
            <w:vAlign w:val="center"/>
          </w:tcPr>
          <w:p w14:paraId="1784FB62" w14:textId="77777777" w:rsidR="00841C8F" w:rsidRPr="00B86C53" w:rsidRDefault="00841C8F" w:rsidP="00F45071">
            <w:pPr>
              <w:spacing w:line="288" w:lineRule="auto"/>
              <w:jc w:val="center"/>
              <w:rPr>
                <w:rFonts w:ascii="Times New Roman" w:eastAsia="Times New Roman" w:hAnsi="Times New Roman"/>
                <w:b/>
                <w:color w:val="FF0000"/>
                <w:sz w:val="28"/>
                <w:szCs w:val="28"/>
              </w:rPr>
            </w:pPr>
          </w:p>
        </w:tc>
        <w:tc>
          <w:tcPr>
            <w:tcW w:w="8619" w:type="dxa"/>
          </w:tcPr>
          <w:p w14:paraId="63AC89E9"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Tác giả: Phạm Văn Đồng</w:t>
            </w:r>
          </w:p>
          <w:p w14:paraId="6D338908"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Tác phẩm: “Đức tính giản dị của Bác Hồ”.</w:t>
            </w:r>
          </w:p>
        </w:tc>
      </w:tr>
    </w:tbl>
    <w:p w14:paraId="09A98FE5" w14:textId="77777777" w:rsidR="00841C8F" w:rsidRPr="00B86C53" w:rsidRDefault="00841C8F" w:rsidP="00841C8F">
      <w:pPr>
        <w:spacing w:after="0" w:line="288" w:lineRule="auto"/>
        <w:jc w:val="both"/>
        <w:rPr>
          <w:rFonts w:ascii="Times New Roman" w:eastAsia="Times New Roman" w:hAnsi="Times New Roman"/>
          <w:iCs/>
          <w:sz w:val="28"/>
          <w:szCs w:val="28"/>
          <w:lang w:val="fr-FR"/>
        </w:rPr>
      </w:pPr>
    </w:p>
    <w:p w14:paraId="4901E9E1" w14:textId="77777777" w:rsidR="00841C8F" w:rsidRPr="00B86C53" w:rsidRDefault="00841C8F" w:rsidP="00841C8F">
      <w:pPr>
        <w:spacing w:after="0" w:line="288" w:lineRule="auto"/>
        <w:jc w:val="both"/>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PHIẾU SỐ 5:</w:t>
      </w:r>
    </w:p>
    <w:p w14:paraId="69764496"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Đọc đoạn văn sau và thực hiện các yêu cầu từ 1 đến 4</w:t>
      </w:r>
    </w:p>
    <w:p w14:paraId="79322540"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(1) Lần đầu tiên trong lịch sử Việt Nam và có lẽ là cả thế giới, có một vị Chủ tịch nước lấy chiếc nhà sàn nhỏ bằng gỗ bên cạnh chiếc ao làm “cung điện” của mình.(2) Quả như một câu chuyện thần thoại, như câu chuyện về một vị tiên, một con người siêu phàm nào đó trong truyện cổ tích. (3) Chiếc nhà sàn đó cũng chỉ vẻn vẹn có vài phòng tiếp khách, họp Bộ Chính trị, làm việc và ngủ, với những đồ đạc rất mộc mạc, đơn sơ. (4) Và chủ nhân chiếc nhà sàn này cùng trang phục hết sức giản dị, với bộ quần áo bà ba nâu, chiếc áo trấn thủ, đôi dép lốp thô sơ như của các chiến sĩ Trường Sơn đã được một tác giả phương Tây ca ngợi như một vật thần kì. (5) Hàng ngày, việc ăn uống của Người cũng rất đạm bạc, với những món ăn dân tộc không chút cầu kì như cá kho, rau luộc, dưa ghém, cà muối, cháo hoa.</w:t>
      </w:r>
    </w:p>
    <w:p w14:paraId="13CC04A2" w14:textId="77777777" w:rsidR="00841C8F" w:rsidRPr="00B86C53" w:rsidRDefault="00841C8F" w:rsidP="00841C8F">
      <w:pPr>
        <w:spacing w:after="0" w:line="288" w:lineRule="auto"/>
        <w:jc w:val="right"/>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(Trích </w:t>
      </w:r>
      <w:r w:rsidRPr="00B86C53">
        <w:rPr>
          <w:rFonts w:ascii="Times New Roman" w:eastAsia="Times New Roman" w:hAnsi="Times New Roman"/>
          <w:i/>
          <w:iCs/>
          <w:color w:val="000000"/>
          <w:sz w:val="28"/>
          <w:szCs w:val="28"/>
        </w:rPr>
        <w:t>Phong cách Hồ Chí Minh</w:t>
      </w:r>
      <w:r w:rsidRPr="00B86C53">
        <w:rPr>
          <w:rFonts w:ascii="Times New Roman" w:eastAsia="Times New Roman" w:hAnsi="Times New Roman"/>
          <w:color w:val="000000"/>
          <w:sz w:val="28"/>
          <w:szCs w:val="28"/>
        </w:rPr>
        <w:t>, Lê Anh Trà, Ngữ văn 9)</w:t>
      </w:r>
    </w:p>
    <w:p w14:paraId="14DA8269"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1: </w:t>
      </w:r>
      <w:r w:rsidRPr="00B86C53">
        <w:rPr>
          <w:rFonts w:ascii="Times New Roman" w:eastAsia="Times New Roman" w:hAnsi="Times New Roman"/>
          <w:color w:val="000000"/>
          <w:sz w:val="28"/>
          <w:szCs w:val="28"/>
        </w:rPr>
        <w:t>Xác định nội dung đoạn văn. Đoạn văn trên gợi em nhớ đến văn bản nào đã học ở lớp 7?</w:t>
      </w:r>
    </w:p>
    <w:p w14:paraId="1DC9BB88"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2: </w:t>
      </w:r>
      <w:r w:rsidRPr="00B86C53">
        <w:rPr>
          <w:rFonts w:ascii="Times New Roman" w:eastAsia="Times New Roman" w:hAnsi="Times New Roman"/>
          <w:color w:val="000000"/>
          <w:sz w:val="28"/>
          <w:szCs w:val="28"/>
        </w:rPr>
        <w:t>Trong đoạn văn, tác giả đã dẫn lại lời một người khác. Xác định lời dẫn và cho biết cách dẫn mà tác giả sử dụng.</w:t>
      </w:r>
    </w:p>
    <w:p w14:paraId="5F2C0B86"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3: </w:t>
      </w:r>
      <w:r w:rsidRPr="00B86C53">
        <w:rPr>
          <w:rFonts w:ascii="Times New Roman" w:eastAsia="Times New Roman" w:hAnsi="Times New Roman"/>
          <w:color w:val="000000"/>
          <w:sz w:val="28"/>
          <w:szCs w:val="28"/>
        </w:rPr>
        <w:t>Tác giả đã kết hợp yếu tố biểu cảm qua những câu văn nào trong đoạn? Qua đó, em hiểu nhà văn bộc lộ tình cảm gì đối với Bác?</w:t>
      </w:r>
    </w:p>
    <w:p w14:paraId="37C2F995"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4: </w:t>
      </w:r>
      <w:r w:rsidRPr="00B86C53">
        <w:rPr>
          <w:rFonts w:ascii="Times New Roman" w:eastAsia="Times New Roman" w:hAnsi="Times New Roman"/>
          <w:color w:val="000000"/>
          <w:sz w:val="28"/>
          <w:szCs w:val="28"/>
        </w:rPr>
        <w:t>Xác định và nêu tác dụng của các biện pháp tu từ được sử dụng  trong câu (4) (5).</w:t>
      </w:r>
    </w:p>
    <w:p w14:paraId="4DEDA42B" w14:textId="77777777" w:rsidR="00841C8F" w:rsidRPr="00B86C53" w:rsidRDefault="00841C8F" w:rsidP="00841C8F">
      <w:pPr>
        <w:spacing w:after="0" w:line="288" w:lineRule="auto"/>
        <w:jc w:val="center"/>
        <w:rPr>
          <w:rFonts w:ascii="Times New Roman" w:hAnsi="Times New Roman"/>
          <w:color w:val="FF0000"/>
          <w:sz w:val="28"/>
          <w:szCs w:val="28"/>
        </w:rPr>
      </w:pPr>
      <w:r w:rsidRPr="00B86C53">
        <w:rPr>
          <w:rFonts w:ascii="Times New Roman" w:hAnsi="Times New Roman"/>
          <w:color w:val="FF0000"/>
          <w:sz w:val="28"/>
          <w:szCs w:val="28"/>
        </w:rPr>
        <w:t>GỢI Ý:</w:t>
      </w:r>
    </w:p>
    <w:tbl>
      <w:tblPr>
        <w:tblStyle w:val="TableGrid"/>
        <w:tblW w:w="0" w:type="auto"/>
        <w:tblLook w:val="04A0" w:firstRow="1" w:lastRow="0" w:firstColumn="1" w:lastColumn="0" w:noHBand="0" w:noVBand="1"/>
      </w:tblPr>
      <w:tblGrid>
        <w:gridCol w:w="1267"/>
        <w:gridCol w:w="8587"/>
      </w:tblGrid>
      <w:tr w:rsidR="00841C8F" w:rsidRPr="00B86C53" w14:paraId="2A502DB1" w14:textId="77777777" w:rsidTr="00F45071">
        <w:tc>
          <w:tcPr>
            <w:tcW w:w="1271" w:type="dxa"/>
            <w:vMerge w:val="restart"/>
            <w:vAlign w:val="center"/>
          </w:tcPr>
          <w:p w14:paraId="30BFD3B3"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1</w:t>
            </w:r>
          </w:p>
        </w:tc>
        <w:tc>
          <w:tcPr>
            <w:tcW w:w="8619" w:type="dxa"/>
          </w:tcPr>
          <w:p w14:paraId="4A2937D8"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eastAsia="Times New Roman" w:hAnsi="Times New Roman"/>
                <w:b/>
                <w:color w:val="000000"/>
                <w:sz w:val="28"/>
                <w:szCs w:val="28"/>
              </w:rPr>
              <w:t>Xác định nội dung đoạn văn. Đoạn văn trên gợi em nhớ đến văn bản nào đã học ở lớp 7?</w:t>
            </w:r>
          </w:p>
        </w:tc>
      </w:tr>
      <w:tr w:rsidR="00841C8F" w:rsidRPr="00B86C53" w14:paraId="78B3E284" w14:textId="77777777" w:rsidTr="00F45071">
        <w:tc>
          <w:tcPr>
            <w:tcW w:w="1271" w:type="dxa"/>
            <w:vMerge/>
            <w:vAlign w:val="center"/>
          </w:tcPr>
          <w:p w14:paraId="60F59912" w14:textId="77777777" w:rsidR="00841C8F" w:rsidRPr="00B86C53" w:rsidRDefault="00841C8F" w:rsidP="00F45071">
            <w:pPr>
              <w:spacing w:line="288" w:lineRule="auto"/>
              <w:jc w:val="center"/>
              <w:rPr>
                <w:rFonts w:ascii="Times New Roman" w:eastAsia="Times New Roman" w:hAnsi="Times New Roman"/>
                <w:b/>
                <w:color w:val="FF0000"/>
                <w:sz w:val="28"/>
                <w:szCs w:val="28"/>
              </w:rPr>
            </w:pPr>
          </w:p>
        </w:tc>
        <w:tc>
          <w:tcPr>
            <w:tcW w:w="8619" w:type="dxa"/>
          </w:tcPr>
          <w:p w14:paraId="48FE231A" w14:textId="77777777" w:rsidR="00841C8F" w:rsidRPr="00B86C53" w:rsidRDefault="00841C8F"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Nội dung: đức tính giản dị của Bác trong sinh hoạt</w:t>
            </w:r>
          </w:p>
          <w:p w14:paraId="589574EF" w14:textId="77777777" w:rsidR="00841C8F" w:rsidRPr="00B86C53" w:rsidRDefault="00841C8F"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Bài “Đức tính giản dị của Bác Hồ” – Phạm Văn Đồng.</w:t>
            </w:r>
          </w:p>
        </w:tc>
      </w:tr>
      <w:tr w:rsidR="00841C8F" w:rsidRPr="00B86C53" w14:paraId="6344FA86" w14:textId="77777777" w:rsidTr="00F45071">
        <w:tc>
          <w:tcPr>
            <w:tcW w:w="1271" w:type="dxa"/>
            <w:vMerge w:val="restart"/>
            <w:vAlign w:val="center"/>
          </w:tcPr>
          <w:p w14:paraId="2805DF29"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2</w:t>
            </w:r>
          </w:p>
        </w:tc>
        <w:tc>
          <w:tcPr>
            <w:tcW w:w="8619" w:type="dxa"/>
          </w:tcPr>
          <w:p w14:paraId="044EEF74"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eastAsia="Times New Roman" w:hAnsi="Times New Roman"/>
                <w:b/>
                <w:color w:val="000000"/>
                <w:sz w:val="28"/>
                <w:szCs w:val="28"/>
              </w:rPr>
              <w:t xml:space="preserve">Trong đoạn văn, tác giả đã dẫn lại lời một người khác. Xác định lời </w:t>
            </w:r>
            <w:r w:rsidRPr="00B86C53">
              <w:rPr>
                <w:rFonts w:ascii="Times New Roman" w:eastAsia="Times New Roman" w:hAnsi="Times New Roman"/>
                <w:b/>
                <w:color w:val="000000"/>
                <w:sz w:val="28"/>
                <w:szCs w:val="28"/>
              </w:rPr>
              <w:lastRenderedPageBreak/>
              <w:t>dẫn và cho biết cách dẫn mà tác giả sử dụng.</w:t>
            </w:r>
          </w:p>
        </w:tc>
      </w:tr>
      <w:tr w:rsidR="00841C8F" w:rsidRPr="00B86C53" w14:paraId="4816DAE1" w14:textId="77777777" w:rsidTr="00F45071">
        <w:tc>
          <w:tcPr>
            <w:tcW w:w="1271" w:type="dxa"/>
            <w:vMerge/>
            <w:vAlign w:val="center"/>
          </w:tcPr>
          <w:p w14:paraId="684BC829" w14:textId="77777777" w:rsidR="00841C8F" w:rsidRPr="00B86C53" w:rsidRDefault="00841C8F" w:rsidP="00F45071">
            <w:pPr>
              <w:spacing w:line="288" w:lineRule="auto"/>
              <w:jc w:val="center"/>
              <w:rPr>
                <w:rFonts w:ascii="Times New Roman" w:eastAsia="Times New Roman" w:hAnsi="Times New Roman"/>
                <w:b/>
                <w:color w:val="FF0000"/>
                <w:sz w:val="28"/>
                <w:szCs w:val="28"/>
              </w:rPr>
            </w:pPr>
          </w:p>
        </w:tc>
        <w:tc>
          <w:tcPr>
            <w:tcW w:w="8619" w:type="dxa"/>
          </w:tcPr>
          <w:p w14:paraId="3E4AB2CC" w14:textId="77777777" w:rsidR="00841C8F" w:rsidRPr="00B86C53" w:rsidRDefault="00841C8F"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Lời dẫn: Và chủ nhân chiếc nhà sàn này cùng trang phục hết sức giản dị, với bộ quần áo bà ba nâu, chiếc áo trấn thủ, đôi dép lốp thô sơ như của các chiến sĩ Trường Sơn đã được một tác giả phương Tây ca ngợi như một vật thần kì</w:t>
            </w:r>
          </w:p>
          <w:p w14:paraId="52BA1725" w14:textId="77777777" w:rsidR="00841C8F" w:rsidRPr="00B86C53" w:rsidRDefault="00841C8F"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Cách dẫn: gián tiếp</w:t>
            </w:r>
          </w:p>
        </w:tc>
      </w:tr>
      <w:tr w:rsidR="00841C8F" w:rsidRPr="00B86C53" w14:paraId="730274FC" w14:textId="77777777" w:rsidTr="00F45071">
        <w:tc>
          <w:tcPr>
            <w:tcW w:w="1271" w:type="dxa"/>
            <w:vMerge w:val="restart"/>
            <w:vAlign w:val="center"/>
          </w:tcPr>
          <w:p w14:paraId="2FD7CDEB"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3</w:t>
            </w:r>
          </w:p>
        </w:tc>
        <w:tc>
          <w:tcPr>
            <w:tcW w:w="8619" w:type="dxa"/>
          </w:tcPr>
          <w:p w14:paraId="05038498"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eastAsia="Times New Roman" w:hAnsi="Times New Roman"/>
                <w:b/>
                <w:color w:val="000000"/>
                <w:sz w:val="28"/>
                <w:szCs w:val="28"/>
              </w:rPr>
              <w:t>Tác giả đã kết hợp yếu tố biểu cảm qua những câu văn nào trong đoạn? Qua đó, em hiểu nhà văn bộc lộ tình cảm gì đối với Bác?</w:t>
            </w:r>
          </w:p>
        </w:tc>
      </w:tr>
      <w:tr w:rsidR="00841C8F" w:rsidRPr="00B86C53" w14:paraId="686DCACB" w14:textId="77777777" w:rsidTr="00F45071">
        <w:tc>
          <w:tcPr>
            <w:tcW w:w="1271" w:type="dxa"/>
            <w:vMerge/>
            <w:vAlign w:val="center"/>
          </w:tcPr>
          <w:p w14:paraId="404EE979" w14:textId="77777777" w:rsidR="00841C8F" w:rsidRPr="00B86C53" w:rsidRDefault="00841C8F" w:rsidP="00F45071">
            <w:pPr>
              <w:spacing w:line="288" w:lineRule="auto"/>
              <w:jc w:val="both"/>
              <w:rPr>
                <w:rFonts w:ascii="Times New Roman" w:eastAsia="Times New Roman" w:hAnsi="Times New Roman"/>
                <w:sz w:val="28"/>
                <w:szCs w:val="28"/>
              </w:rPr>
            </w:pPr>
          </w:p>
        </w:tc>
        <w:tc>
          <w:tcPr>
            <w:tcW w:w="8619" w:type="dxa"/>
          </w:tcPr>
          <w:p w14:paraId="2E5F9F99" w14:textId="77777777" w:rsidR="00841C8F" w:rsidRPr="00B86C53" w:rsidRDefault="00841C8F"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Câu văn kết hợp yếu tố biểu cảm:</w:t>
            </w:r>
          </w:p>
          <w:p w14:paraId="257A85DA" w14:textId="77777777" w:rsidR="00841C8F" w:rsidRPr="00B86C53" w:rsidRDefault="00841C8F"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Tình cảm của tác giả: trân trọng, ngợi ca</w:t>
            </w:r>
          </w:p>
        </w:tc>
      </w:tr>
      <w:tr w:rsidR="00841C8F" w:rsidRPr="00B86C53" w14:paraId="163D735D" w14:textId="77777777" w:rsidTr="00F45071">
        <w:tc>
          <w:tcPr>
            <w:tcW w:w="1271" w:type="dxa"/>
            <w:vMerge w:val="restart"/>
            <w:vAlign w:val="center"/>
          </w:tcPr>
          <w:p w14:paraId="5709BC57"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4</w:t>
            </w:r>
          </w:p>
        </w:tc>
        <w:tc>
          <w:tcPr>
            <w:tcW w:w="8619" w:type="dxa"/>
          </w:tcPr>
          <w:p w14:paraId="2B8B3358"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eastAsia="Times New Roman" w:hAnsi="Times New Roman"/>
                <w:b/>
                <w:color w:val="000000"/>
                <w:sz w:val="28"/>
                <w:szCs w:val="28"/>
              </w:rPr>
              <w:t>Xác định và nêu tác dụng của các biện pháp tu từ được sử dụng  trong câu (4) (5).</w:t>
            </w:r>
          </w:p>
        </w:tc>
      </w:tr>
      <w:tr w:rsidR="00841C8F" w:rsidRPr="00B86C53" w14:paraId="1A2E5FC3" w14:textId="77777777" w:rsidTr="00F45071">
        <w:tc>
          <w:tcPr>
            <w:tcW w:w="1271" w:type="dxa"/>
            <w:vMerge/>
            <w:vAlign w:val="center"/>
          </w:tcPr>
          <w:p w14:paraId="4E7F79B2" w14:textId="77777777" w:rsidR="00841C8F" w:rsidRPr="00B86C53" w:rsidRDefault="00841C8F" w:rsidP="00F45071">
            <w:pPr>
              <w:spacing w:line="288" w:lineRule="auto"/>
              <w:jc w:val="center"/>
              <w:rPr>
                <w:rFonts w:ascii="Times New Roman" w:eastAsia="Times New Roman" w:hAnsi="Times New Roman"/>
                <w:b/>
                <w:color w:val="FF0000"/>
                <w:sz w:val="28"/>
                <w:szCs w:val="28"/>
              </w:rPr>
            </w:pPr>
          </w:p>
        </w:tc>
        <w:tc>
          <w:tcPr>
            <w:tcW w:w="8619" w:type="dxa"/>
          </w:tcPr>
          <w:p w14:paraId="0B6C8360" w14:textId="77777777" w:rsidR="00841C8F" w:rsidRPr="00B86C53" w:rsidRDefault="00841C8F"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Biện pháp: so sánh (4) và liệt kê (5)</w:t>
            </w:r>
          </w:p>
          <w:p w14:paraId="5CF8A7F4" w14:textId="77777777" w:rsidR="00841C8F" w:rsidRPr="00B86C53" w:rsidRDefault="00841C8F"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Tác dụng:</w:t>
            </w:r>
          </w:p>
          <w:p w14:paraId="4A5030AE" w14:textId="77777777" w:rsidR="00841C8F" w:rsidRPr="00B86C53" w:rsidRDefault="00841C8F"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Diễn đạt giàu hình ảnh, dễ hiểu</w:t>
            </w:r>
          </w:p>
          <w:p w14:paraId="0168526A" w14:textId="77777777" w:rsidR="00841C8F" w:rsidRPr="00B86C53" w:rsidRDefault="00841C8F"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Khẳng định vẻ đẹp giản dị trong lối sống của Bác.</w:t>
            </w:r>
          </w:p>
        </w:tc>
      </w:tr>
    </w:tbl>
    <w:p w14:paraId="001C789D" w14:textId="77777777" w:rsidR="00841C8F" w:rsidRPr="00B86C53" w:rsidRDefault="00841C8F" w:rsidP="00841C8F">
      <w:pPr>
        <w:spacing w:after="0" w:line="288" w:lineRule="auto"/>
        <w:jc w:val="center"/>
        <w:rPr>
          <w:rFonts w:ascii="Times New Roman" w:hAnsi="Times New Roman"/>
          <w:color w:val="FF0000"/>
          <w:sz w:val="28"/>
          <w:szCs w:val="28"/>
        </w:rPr>
      </w:pPr>
    </w:p>
    <w:p w14:paraId="5F4BC390" w14:textId="77777777" w:rsidR="00841C8F" w:rsidRPr="00B86C53" w:rsidRDefault="00841C8F" w:rsidP="00841C8F">
      <w:pPr>
        <w:spacing w:after="0" w:line="288" w:lineRule="auto"/>
        <w:jc w:val="both"/>
        <w:rPr>
          <w:rFonts w:ascii="Times New Roman" w:eastAsia="Times New Roman" w:hAnsi="Times New Roman"/>
          <w:b/>
          <w:sz w:val="28"/>
          <w:szCs w:val="28"/>
        </w:rPr>
      </w:pPr>
    </w:p>
    <w:p w14:paraId="789A470F" w14:textId="77777777" w:rsidR="00841C8F" w:rsidRPr="00B86C53" w:rsidRDefault="00841C8F" w:rsidP="00841C8F">
      <w:pPr>
        <w:spacing w:after="0" w:line="288" w:lineRule="auto"/>
        <w:jc w:val="both"/>
        <w:rPr>
          <w:rFonts w:ascii="Times New Roman" w:eastAsia="Times New Roman" w:hAnsi="Times New Roman"/>
          <w:b/>
          <w:sz w:val="28"/>
          <w:szCs w:val="28"/>
        </w:rPr>
      </w:pPr>
    </w:p>
    <w:p w14:paraId="51A515E4" w14:textId="77777777" w:rsidR="00841C8F" w:rsidRPr="00B86C53" w:rsidRDefault="00841C8F" w:rsidP="00841C8F">
      <w:pPr>
        <w:spacing w:after="0" w:line="288" w:lineRule="auto"/>
        <w:jc w:val="both"/>
        <w:rPr>
          <w:rFonts w:ascii="Times New Roman" w:eastAsia="Times New Roman" w:hAnsi="Times New Roman"/>
          <w:b/>
          <w:sz w:val="28"/>
          <w:szCs w:val="28"/>
        </w:rPr>
      </w:pPr>
    </w:p>
    <w:p w14:paraId="4545A704" w14:textId="77777777" w:rsidR="00841C8F" w:rsidRPr="00B86C53" w:rsidRDefault="00841C8F" w:rsidP="00841C8F">
      <w:pPr>
        <w:spacing w:after="0" w:line="288" w:lineRule="auto"/>
        <w:jc w:val="both"/>
        <w:rPr>
          <w:rFonts w:ascii="Times New Roman" w:eastAsia="Times New Roman" w:hAnsi="Times New Roman"/>
          <w:b/>
          <w:sz w:val="28"/>
          <w:szCs w:val="28"/>
        </w:rPr>
      </w:pPr>
    </w:p>
    <w:p w14:paraId="1C252078" w14:textId="77777777" w:rsidR="00841C8F" w:rsidRPr="00B86C53" w:rsidRDefault="00841C8F" w:rsidP="00841C8F">
      <w:pPr>
        <w:spacing w:after="0" w:line="288" w:lineRule="auto"/>
        <w:jc w:val="both"/>
        <w:rPr>
          <w:rFonts w:ascii="Times New Roman" w:eastAsia="Times New Roman" w:hAnsi="Times New Roman"/>
          <w:b/>
          <w:sz w:val="28"/>
          <w:szCs w:val="28"/>
        </w:rPr>
      </w:pPr>
    </w:p>
    <w:p w14:paraId="575B512B" w14:textId="77777777" w:rsidR="00841C8F" w:rsidRPr="00B86C53" w:rsidRDefault="00841C8F" w:rsidP="00841C8F">
      <w:pPr>
        <w:spacing w:after="0" w:line="288" w:lineRule="auto"/>
        <w:jc w:val="both"/>
        <w:rPr>
          <w:rFonts w:ascii="Times New Roman" w:eastAsia="Times New Roman" w:hAnsi="Times New Roman"/>
          <w:b/>
          <w:sz w:val="28"/>
          <w:szCs w:val="28"/>
        </w:rPr>
      </w:pPr>
    </w:p>
    <w:p w14:paraId="6545B396" w14:textId="77777777" w:rsidR="00841C8F" w:rsidRPr="00B86C53" w:rsidRDefault="00841C8F" w:rsidP="00841C8F">
      <w:pPr>
        <w:spacing w:after="0" w:line="288" w:lineRule="auto"/>
        <w:jc w:val="both"/>
        <w:rPr>
          <w:rFonts w:ascii="Times New Roman" w:eastAsia="Times New Roman" w:hAnsi="Times New Roman"/>
          <w:b/>
          <w:sz w:val="28"/>
          <w:szCs w:val="28"/>
        </w:rPr>
      </w:pPr>
    </w:p>
    <w:p w14:paraId="3E0780F2" w14:textId="77777777" w:rsidR="00841C8F" w:rsidRPr="00B86C53" w:rsidRDefault="00841C8F" w:rsidP="00841C8F">
      <w:pPr>
        <w:spacing w:after="0" w:line="288" w:lineRule="auto"/>
        <w:jc w:val="both"/>
        <w:rPr>
          <w:rFonts w:ascii="Times New Roman" w:eastAsia="Times New Roman" w:hAnsi="Times New Roman"/>
          <w:b/>
          <w:sz w:val="28"/>
          <w:szCs w:val="28"/>
        </w:rPr>
      </w:pPr>
    </w:p>
    <w:p w14:paraId="40EA9CA1" w14:textId="77777777" w:rsidR="00841C8F" w:rsidRPr="00B86C53" w:rsidRDefault="00841C8F" w:rsidP="00841C8F">
      <w:pPr>
        <w:spacing w:after="0" w:line="288" w:lineRule="auto"/>
        <w:jc w:val="both"/>
        <w:rPr>
          <w:rFonts w:ascii="Times New Roman" w:eastAsia="Times New Roman" w:hAnsi="Times New Roman"/>
          <w:b/>
          <w:sz w:val="28"/>
          <w:szCs w:val="28"/>
        </w:rPr>
      </w:pPr>
    </w:p>
    <w:p w14:paraId="0387A8BB" w14:textId="77777777" w:rsidR="00841C8F" w:rsidRPr="00B86C53" w:rsidRDefault="00841C8F" w:rsidP="00841C8F">
      <w:pPr>
        <w:spacing w:after="0" w:line="288" w:lineRule="auto"/>
        <w:jc w:val="both"/>
        <w:rPr>
          <w:rFonts w:ascii="Times New Roman" w:eastAsia="Times New Roman" w:hAnsi="Times New Roman"/>
          <w:b/>
          <w:sz w:val="28"/>
          <w:szCs w:val="28"/>
        </w:rPr>
      </w:pPr>
    </w:p>
    <w:p w14:paraId="0660B20E" w14:textId="77777777" w:rsidR="00841C8F" w:rsidRPr="00B86C53" w:rsidRDefault="00841C8F" w:rsidP="00841C8F">
      <w:pP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br w:type="page"/>
      </w:r>
    </w:p>
    <w:p w14:paraId="469B6554" w14:textId="77777777" w:rsidR="00841C8F" w:rsidRPr="00B86C53" w:rsidRDefault="00841C8F" w:rsidP="00841C8F">
      <w:pPr>
        <w:spacing w:after="0"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lastRenderedPageBreak/>
        <w:t>ĐẤU TRANH CHO MỘT THẾ GIỚI HÒA BÌNH – G.G. Mác - két</w:t>
      </w:r>
    </w:p>
    <w:p w14:paraId="528B21BA" w14:textId="77777777" w:rsidR="00841C8F" w:rsidRPr="00B86C53" w:rsidRDefault="00841C8F" w:rsidP="00841C8F">
      <w:pPr>
        <w:spacing w:after="0" w:line="288" w:lineRule="auto"/>
        <w:jc w:val="both"/>
        <w:rPr>
          <w:rFonts w:ascii="Times New Roman" w:eastAsia="Times New Roman" w:hAnsi="Times New Roman"/>
          <w:b/>
          <w:color w:val="FF0000"/>
          <w:sz w:val="28"/>
          <w:szCs w:val="28"/>
        </w:rPr>
      </w:pPr>
    </w:p>
    <w:p w14:paraId="3E99D116" w14:textId="77777777" w:rsidR="00841C8F" w:rsidRPr="00B86C53" w:rsidRDefault="00841C8F" w:rsidP="00841C8F">
      <w:pPr>
        <w:spacing w:after="0" w:line="288" w:lineRule="auto"/>
        <w:jc w:val="both"/>
        <w:rPr>
          <w:rFonts w:ascii="Times New Roman" w:eastAsia="Times New Roman" w:hAnsi="Times New Roman"/>
          <w:sz w:val="28"/>
          <w:szCs w:val="28"/>
        </w:rPr>
      </w:pPr>
      <w:r w:rsidRPr="00B86C53">
        <w:rPr>
          <w:rFonts w:ascii="Times New Roman" w:eastAsia="Times New Roman" w:hAnsi="Times New Roman"/>
          <w:b/>
          <w:color w:val="FF0000"/>
          <w:sz w:val="28"/>
          <w:szCs w:val="28"/>
        </w:rPr>
        <w:t>PHIẾU SỐ 1:</w:t>
      </w:r>
      <w:r w:rsidRPr="00B86C53">
        <w:rPr>
          <w:rFonts w:ascii="Times New Roman" w:eastAsia="Times New Roman" w:hAnsi="Times New Roman"/>
          <w:sz w:val="28"/>
          <w:szCs w:val="28"/>
        </w:rPr>
        <w:t xml:space="preserve"> Một văn bản trong chương trình Ngữ văn 9 có viết:</w:t>
      </w:r>
    </w:p>
    <w:p w14:paraId="2DF6FDC7" w14:textId="77777777" w:rsidR="00841C8F" w:rsidRPr="00B86C53" w:rsidRDefault="00841C8F" w:rsidP="00841C8F">
      <w:pPr>
        <w:spacing w:after="0" w:line="288" w:lineRule="auto"/>
        <w:ind w:firstLine="720"/>
        <w:jc w:val="both"/>
        <w:rPr>
          <w:rFonts w:ascii="Times New Roman" w:eastAsia="Times New Roman" w:hAnsi="Times New Roman"/>
          <w:sz w:val="28"/>
          <w:szCs w:val="28"/>
        </w:rPr>
      </w:pPr>
      <w:r w:rsidRPr="00B86C53">
        <w:rPr>
          <w:rFonts w:ascii="Times New Roman" w:eastAsia="Times New Roman" w:hAnsi="Times New Roman"/>
          <w:i/>
          <w:iCs/>
          <w:sz w:val="28"/>
          <w:szCs w:val="28"/>
        </w:rPr>
        <w:t>“Trong thời đại hoàng kim này của khoa học , trí tuệ con người chẳng có gì để tự hào vì đã phát minh ra một biện pháp , chỉ cần bấm nút một cái là đưa cả quá trình vĩ đại và tốn kém đó của hàng bao nhiêu triệu năm trở lại điểm xuất phát của nó”.</w:t>
      </w:r>
    </w:p>
    <w:p w14:paraId="77728B63" w14:textId="77777777" w:rsidR="00841C8F" w:rsidRPr="00B86C53" w:rsidRDefault="00841C8F" w:rsidP="00DB7318">
      <w:pPr>
        <w:numPr>
          <w:ilvl w:val="0"/>
          <w:numId w:val="30"/>
        </w:numPr>
        <w:spacing w:after="0" w:line="288" w:lineRule="auto"/>
        <w:ind w:left="284" w:hanging="284"/>
        <w:jc w:val="both"/>
        <w:rPr>
          <w:rFonts w:ascii="Times New Roman" w:eastAsia="Times New Roman" w:hAnsi="Times New Roman"/>
          <w:sz w:val="28"/>
          <w:szCs w:val="28"/>
        </w:rPr>
      </w:pPr>
      <w:r w:rsidRPr="00B86C53">
        <w:rPr>
          <w:rFonts w:ascii="Times New Roman" w:eastAsia="Times New Roman" w:hAnsi="Times New Roman"/>
          <w:sz w:val="28"/>
          <w:szCs w:val="28"/>
        </w:rPr>
        <w:t>Câu văn trên trích từ văn bản nào? Tác giả là ai?</w:t>
      </w:r>
    </w:p>
    <w:p w14:paraId="005A5BD7" w14:textId="77777777" w:rsidR="00841C8F" w:rsidRPr="00B86C53" w:rsidRDefault="00841C8F" w:rsidP="00DB7318">
      <w:pPr>
        <w:numPr>
          <w:ilvl w:val="0"/>
          <w:numId w:val="30"/>
        </w:numPr>
        <w:spacing w:after="0" w:line="288" w:lineRule="auto"/>
        <w:ind w:left="284" w:hanging="284"/>
        <w:jc w:val="both"/>
        <w:rPr>
          <w:rFonts w:ascii="Times New Roman" w:eastAsia="Times New Roman" w:hAnsi="Times New Roman"/>
          <w:sz w:val="28"/>
          <w:szCs w:val="28"/>
        </w:rPr>
      </w:pPr>
      <w:r w:rsidRPr="00B86C53">
        <w:rPr>
          <w:rFonts w:ascii="Times New Roman" w:eastAsia="Times New Roman" w:hAnsi="Times New Roman"/>
          <w:i/>
          <w:iCs/>
          <w:sz w:val="28"/>
          <w:szCs w:val="28"/>
        </w:rPr>
        <w:t>“Một biện pháp</w:t>
      </w:r>
      <w:r w:rsidRPr="00B86C53">
        <w:rPr>
          <w:rFonts w:ascii="Times New Roman" w:eastAsia="Times New Roman" w:hAnsi="Times New Roman"/>
          <w:sz w:val="28"/>
          <w:szCs w:val="28"/>
        </w:rPr>
        <w:t>” mà tác giả đề cập đến trong câu văn trên là việc gì?</w:t>
      </w:r>
    </w:p>
    <w:p w14:paraId="2581F8C9" w14:textId="77777777" w:rsidR="00841C8F" w:rsidRPr="00B86C53" w:rsidRDefault="00841C8F" w:rsidP="00DB7318">
      <w:pPr>
        <w:numPr>
          <w:ilvl w:val="0"/>
          <w:numId w:val="30"/>
        </w:numPr>
        <w:spacing w:after="0" w:line="288" w:lineRule="auto"/>
        <w:ind w:left="284" w:hanging="284"/>
        <w:jc w:val="both"/>
        <w:rPr>
          <w:rFonts w:ascii="Times New Roman" w:eastAsia="Times New Roman" w:hAnsi="Times New Roman"/>
          <w:sz w:val="28"/>
          <w:szCs w:val="28"/>
        </w:rPr>
      </w:pPr>
      <w:r w:rsidRPr="00B86C53">
        <w:rPr>
          <w:rFonts w:ascii="Times New Roman" w:eastAsia="Times New Roman" w:hAnsi="Times New Roman"/>
          <w:sz w:val="28"/>
          <w:szCs w:val="28"/>
        </w:rPr>
        <w:t>Tại sao tác giả lại cho rằng: “</w:t>
      </w:r>
      <w:r w:rsidRPr="00B86C53">
        <w:rPr>
          <w:rFonts w:ascii="Times New Roman" w:eastAsia="Times New Roman" w:hAnsi="Times New Roman"/>
          <w:i/>
          <w:iCs/>
          <w:sz w:val="28"/>
          <w:szCs w:val="28"/>
        </w:rPr>
        <w:t>trí tuệ con người chẳng có gì để tự hào vì đã phát minh ra một biện pháp”</w:t>
      </w:r>
      <w:r w:rsidRPr="00B86C53">
        <w:rPr>
          <w:rFonts w:ascii="Times New Roman" w:eastAsia="Times New Roman" w:hAnsi="Times New Roman"/>
          <w:sz w:val="28"/>
          <w:szCs w:val="28"/>
        </w:rPr>
        <w:t>ấy? Em hiểu thế nào về thái độ của tác giả về sự việc trên?</w:t>
      </w:r>
    </w:p>
    <w:p w14:paraId="0631FAE9" w14:textId="77777777" w:rsidR="00841C8F" w:rsidRPr="00B86C53" w:rsidRDefault="00841C8F" w:rsidP="00DB7318">
      <w:pPr>
        <w:numPr>
          <w:ilvl w:val="0"/>
          <w:numId w:val="30"/>
        </w:numPr>
        <w:spacing w:after="0" w:line="288" w:lineRule="auto"/>
        <w:ind w:left="284" w:hanging="284"/>
        <w:jc w:val="both"/>
        <w:rPr>
          <w:rFonts w:ascii="Times New Roman" w:eastAsia="Times New Roman" w:hAnsi="Times New Roman"/>
          <w:sz w:val="28"/>
          <w:szCs w:val="28"/>
        </w:rPr>
      </w:pPr>
      <w:r w:rsidRPr="00B86C53">
        <w:rPr>
          <w:rFonts w:ascii="Times New Roman" w:eastAsia="Times New Roman" w:hAnsi="Times New Roman"/>
          <w:sz w:val="28"/>
          <w:szCs w:val="28"/>
        </w:rPr>
        <w:t>Đất nước chúng ta đã trải qua những năm tháng chiến tranh đầy khốc liệt và đau thương. Ngày nay, chiến tranh đã đi qua, thế hệ thanh niên đang được sống trong hòa bình. Bằng hiểu biết về văn bản trên và kiến thức xã hội, em hãy viết một đoạn văn ngắn trình bày về ý nghĩa của cuộc sống hòa bình.</w:t>
      </w:r>
    </w:p>
    <w:p w14:paraId="46736DDF" w14:textId="77777777" w:rsidR="00841C8F" w:rsidRPr="00B86C53" w:rsidRDefault="00841C8F" w:rsidP="00841C8F">
      <w:pPr>
        <w:spacing w:after="0" w:line="288" w:lineRule="auto"/>
        <w:ind w:left="284"/>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GỢI Ý:</w:t>
      </w:r>
    </w:p>
    <w:tbl>
      <w:tblPr>
        <w:tblStyle w:val="TableGrid"/>
        <w:tblW w:w="0" w:type="auto"/>
        <w:tblLook w:val="04A0" w:firstRow="1" w:lastRow="0" w:firstColumn="1" w:lastColumn="0" w:noHBand="0" w:noVBand="1"/>
      </w:tblPr>
      <w:tblGrid>
        <w:gridCol w:w="1266"/>
        <w:gridCol w:w="8588"/>
      </w:tblGrid>
      <w:tr w:rsidR="00841C8F" w:rsidRPr="00B86C53" w14:paraId="60A23E1F" w14:textId="77777777" w:rsidTr="00F45071">
        <w:tc>
          <w:tcPr>
            <w:tcW w:w="1271" w:type="dxa"/>
            <w:vMerge w:val="restart"/>
            <w:vAlign w:val="center"/>
          </w:tcPr>
          <w:p w14:paraId="554AEAD0"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sz w:val="28"/>
                <w:szCs w:val="28"/>
              </w:rPr>
              <w:br w:type="page"/>
            </w:r>
            <w:r w:rsidRPr="00B86C53">
              <w:rPr>
                <w:rFonts w:ascii="Times New Roman" w:eastAsia="Times New Roman" w:hAnsi="Times New Roman"/>
                <w:b/>
                <w:color w:val="FF0000"/>
                <w:sz w:val="28"/>
                <w:szCs w:val="28"/>
              </w:rPr>
              <w:t>1</w:t>
            </w:r>
          </w:p>
        </w:tc>
        <w:tc>
          <w:tcPr>
            <w:tcW w:w="8619" w:type="dxa"/>
          </w:tcPr>
          <w:p w14:paraId="361F0F7F"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eastAsia="Times New Roman" w:hAnsi="Times New Roman"/>
                <w:b/>
                <w:color w:val="000000"/>
                <w:sz w:val="28"/>
                <w:szCs w:val="28"/>
              </w:rPr>
              <w:t>Câu văn trên trích từ văn bản nào? Tác giả là ai?</w:t>
            </w:r>
          </w:p>
        </w:tc>
      </w:tr>
      <w:tr w:rsidR="00841C8F" w:rsidRPr="00B86C53" w14:paraId="7BABAD54" w14:textId="77777777" w:rsidTr="00F45071">
        <w:tc>
          <w:tcPr>
            <w:tcW w:w="1271" w:type="dxa"/>
            <w:vMerge/>
            <w:vAlign w:val="center"/>
          </w:tcPr>
          <w:p w14:paraId="4B3613F0" w14:textId="77777777" w:rsidR="00841C8F" w:rsidRPr="00B86C53" w:rsidRDefault="00841C8F" w:rsidP="00F45071">
            <w:pPr>
              <w:spacing w:line="288" w:lineRule="auto"/>
              <w:jc w:val="center"/>
              <w:rPr>
                <w:rFonts w:ascii="Times New Roman" w:eastAsia="Times New Roman" w:hAnsi="Times New Roman"/>
                <w:b/>
                <w:color w:val="FF0000"/>
                <w:sz w:val="28"/>
                <w:szCs w:val="28"/>
              </w:rPr>
            </w:pPr>
          </w:p>
        </w:tc>
        <w:tc>
          <w:tcPr>
            <w:tcW w:w="8619" w:type="dxa"/>
          </w:tcPr>
          <w:p w14:paraId="74A7AE82"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xml:space="preserve">Câu văn trên trích từ văn bản “Đấu tranh cho một thế giới hòa bình” </w:t>
            </w:r>
          </w:p>
          <w:p w14:paraId="5FDEA6A3"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xml:space="preserve">Tác giả là G. Mác-két. </w:t>
            </w:r>
          </w:p>
        </w:tc>
      </w:tr>
      <w:tr w:rsidR="00841C8F" w:rsidRPr="00B86C53" w14:paraId="7C1F564F" w14:textId="77777777" w:rsidTr="00F45071">
        <w:tc>
          <w:tcPr>
            <w:tcW w:w="1271" w:type="dxa"/>
            <w:vMerge w:val="restart"/>
            <w:vAlign w:val="center"/>
          </w:tcPr>
          <w:p w14:paraId="042561DC"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2</w:t>
            </w:r>
          </w:p>
        </w:tc>
        <w:tc>
          <w:tcPr>
            <w:tcW w:w="8619" w:type="dxa"/>
          </w:tcPr>
          <w:p w14:paraId="2927EF98"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eastAsia="Times New Roman" w:hAnsi="Times New Roman"/>
                <w:b/>
                <w:color w:val="000000"/>
                <w:sz w:val="28"/>
                <w:szCs w:val="28"/>
              </w:rPr>
              <w:t>“Một biện pháp” mà tác giả đề cập đến trong câu văn trên là việc gì?</w:t>
            </w:r>
          </w:p>
        </w:tc>
      </w:tr>
      <w:tr w:rsidR="00841C8F" w:rsidRPr="00B86C53" w14:paraId="147DB745" w14:textId="77777777" w:rsidTr="00F45071">
        <w:tc>
          <w:tcPr>
            <w:tcW w:w="1271" w:type="dxa"/>
            <w:vMerge/>
            <w:vAlign w:val="center"/>
          </w:tcPr>
          <w:p w14:paraId="593F0876" w14:textId="77777777" w:rsidR="00841C8F" w:rsidRPr="00B86C53" w:rsidRDefault="00841C8F" w:rsidP="00F45071">
            <w:pPr>
              <w:spacing w:line="288" w:lineRule="auto"/>
              <w:jc w:val="center"/>
              <w:rPr>
                <w:rFonts w:ascii="Times New Roman" w:eastAsia="Times New Roman" w:hAnsi="Times New Roman"/>
                <w:b/>
                <w:color w:val="FF0000"/>
                <w:sz w:val="28"/>
                <w:szCs w:val="28"/>
              </w:rPr>
            </w:pPr>
          </w:p>
        </w:tc>
        <w:tc>
          <w:tcPr>
            <w:tcW w:w="8619" w:type="dxa"/>
          </w:tcPr>
          <w:p w14:paraId="62348922" w14:textId="77777777" w:rsidR="00841C8F" w:rsidRPr="00B86C53" w:rsidRDefault="00841C8F"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sz w:val="28"/>
                <w:szCs w:val="28"/>
              </w:rPr>
              <w:t>“Một biện pháp</w:t>
            </w:r>
            <w:r w:rsidRPr="00B86C53">
              <w:rPr>
                <w:rFonts w:ascii="Times New Roman" w:eastAsia="Times New Roman" w:hAnsi="Times New Roman"/>
                <w:sz w:val="28"/>
                <w:szCs w:val="28"/>
              </w:rPr>
              <w:t>” mà tác giả đề cập đến trong câu văn trên là chiến tranh hạt nhân.</w:t>
            </w:r>
          </w:p>
        </w:tc>
      </w:tr>
      <w:tr w:rsidR="00841C8F" w:rsidRPr="00B86C53" w14:paraId="406F67C3" w14:textId="77777777" w:rsidTr="00F45071">
        <w:tc>
          <w:tcPr>
            <w:tcW w:w="1271" w:type="dxa"/>
            <w:vMerge w:val="restart"/>
            <w:vAlign w:val="center"/>
          </w:tcPr>
          <w:p w14:paraId="35EC8458"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3</w:t>
            </w:r>
          </w:p>
        </w:tc>
        <w:tc>
          <w:tcPr>
            <w:tcW w:w="8619" w:type="dxa"/>
          </w:tcPr>
          <w:p w14:paraId="4D9DF93D"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eastAsia="Times New Roman" w:hAnsi="Times New Roman"/>
                <w:b/>
                <w:color w:val="000000"/>
                <w:sz w:val="28"/>
                <w:szCs w:val="28"/>
              </w:rPr>
              <w:t>Tại sao tác giả lại cho rằng: “trí tuệ con người chẳng có gì để tự hào vì đã phát minh ra một biện pháp”ấy? Em hiểu thế nào về thái độ của tác giả về sự việc trên?</w:t>
            </w:r>
          </w:p>
        </w:tc>
      </w:tr>
      <w:tr w:rsidR="00841C8F" w:rsidRPr="00B86C53" w14:paraId="1058005A" w14:textId="77777777" w:rsidTr="00F45071">
        <w:tc>
          <w:tcPr>
            <w:tcW w:w="1271" w:type="dxa"/>
            <w:vMerge/>
            <w:vAlign w:val="center"/>
          </w:tcPr>
          <w:p w14:paraId="0CEC6C13" w14:textId="77777777" w:rsidR="00841C8F" w:rsidRPr="00B86C53" w:rsidRDefault="00841C8F" w:rsidP="00F45071">
            <w:pPr>
              <w:spacing w:line="288" w:lineRule="auto"/>
              <w:jc w:val="both"/>
              <w:rPr>
                <w:rFonts w:ascii="Times New Roman" w:eastAsia="Times New Roman" w:hAnsi="Times New Roman"/>
                <w:sz w:val="28"/>
                <w:szCs w:val="28"/>
              </w:rPr>
            </w:pPr>
          </w:p>
        </w:tc>
        <w:tc>
          <w:tcPr>
            <w:tcW w:w="8619" w:type="dxa"/>
          </w:tcPr>
          <w:p w14:paraId="64FACC46"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Tác giả lại cho rằng: “</w:t>
            </w:r>
            <w:r w:rsidRPr="00B86C53">
              <w:rPr>
                <w:rFonts w:ascii="Times New Roman" w:eastAsia="Times New Roman" w:hAnsi="Times New Roman"/>
                <w:i/>
                <w:iCs/>
                <w:sz w:val="28"/>
                <w:szCs w:val="28"/>
              </w:rPr>
              <w:t>trí tuệ con người chẳng có gì để tự hào vì đã phát minh ra một biện phá” </w:t>
            </w:r>
            <w:r w:rsidRPr="00B86C53">
              <w:rPr>
                <w:rFonts w:ascii="Times New Roman" w:eastAsia="Times New Roman" w:hAnsi="Times New Roman"/>
                <w:sz w:val="28"/>
                <w:szCs w:val="28"/>
              </w:rPr>
              <w:t>ấy vì biện pháp hạt nhân mà con người phát minh ra là hiểm họa khôn lường và nó ảnh hưởng, đe dọa trực tiếp tới cuộc sống hòa bình của toàn thế giới.</w:t>
            </w:r>
          </w:p>
          <w:p w14:paraId="047B7C30" w14:textId="77777777" w:rsidR="00841C8F" w:rsidRPr="00B86C53" w:rsidRDefault="00841C8F"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sz w:val="28"/>
                <w:szCs w:val="28"/>
              </w:rPr>
              <w:t>- Tác giả thế hiện thái độ phản đối gay gắt đối với PHIẾU SỐ này</w:t>
            </w:r>
          </w:p>
        </w:tc>
      </w:tr>
      <w:tr w:rsidR="00841C8F" w:rsidRPr="00B86C53" w14:paraId="0C6249F2" w14:textId="77777777" w:rsidTr="00F45071">
        <w:tc>
          <w:tcPr>
            <w:tcW w:w="1271" w:type="dxa"/>
            <w:vMerge w:val="restart"/>
            <w:vAlign w:val="center"/>
          </w:tcPr>
          <w:p w14:paraId="1B12380B"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4</w:t>
            </w:r>
          </w:p>
        </w:tc>
        <w:tc>
          <w:tcPr>
            <w:tcW w:w="8619" w:type="dxa"/>
          </w:tcPr>
          <w:p w14:paraId="24FCAC14"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eastAsia="Times New Roman" w:hAnsi="Times New Roman"/>
                <w:b/>
                <w:color w:val="000000"/>
                <w:sz w:val="28"/>
                <w:szCs w:val="28"/>
              </w:rPr>
              <w:t xml:space="preserve">Đất nước chúng ta đã trải qua những năm tháng chiến tranh đầy khốc liệt và đau thương. Ngày nay, chiến tranh đã đi qua, thế hệ </w:t>
            </w:r>
            <w:r w:rsidRPr="00B86C53">
              <w:rPr>
                <w:rFonts w:ascii="Times New Roman" w:eastAsia="Times New Roman" w:hAnsi="Times New Roman"/>
                <w:b/>
                <w:color w:val="000000"/>
                <w:sz w:val="28"/>
                <w:szCs w:val="28"/>
              </w:rPr>
              <w:lastRenderedPageBreak/>
              <w:t>thanh niên đang được sống trong hòa bình. Bằng hiểu biết về văn bản trên và kiến thức xã hội, em hãy viết một đoạn văn ngắn trình bày về ý nghĩa của cuộc sống hòa bình.</w:t>
            </w:r>
          </w:p>
        </w:tc>
      </w:tr>
      <w:tr w:rsidR="00841C8F" w:rsidRPr="00B86C53" w14:paraId="47467575" w14:textId="77777777" w:rsidTr="00F45071">
        <w:tc>
          <w:tcPr>
            <w:tcW w:w="1271" w:type="dxa"/>
            <w:vMerge/>
            <w:vAlign w:val="center"/>
          </w:tcPr>
          <w:p w14:paraId="31BB71C0" w14:textId="77777777" w:rsidR="00841C8F" w:rsidRPr="00B86C53" w:rsidRDefault="00841C8F" w:rsidP="00F45071">
            <w:pPr>
              <w:spacing w:line="288" w:lineRule="auto"/>
              <w:jc w:val="center"/>
              <w:rPr>
                <w:rFonts w:ascii="Times New Roman" w:eastAsia="Times New Roman" w:hAnsi="Times New Roman"/>
                <w:b/>
                <w:color w:val="FF0000"/>
                <w:sz w:val="28"/>
                <w:szCs w:val="28"/>
              </w:rPr>
            </w:pPr>
          </w:p>
        </w:tc>
        <w:tc>
          <w:tcPr>
            <w:tcW w:w="8619" w:type="dxa"/>
          </w:tcPr>
          <w:p w14:paraId="7F07AC5C" w14:textId="77777777" w:rsidR="00841C8F" w:rsidRPr="00B86C53" w:rsidRDefault="00841C8F" w:rsidP="00F45071">
            <w:pPr>
              <w:spacing w:line="288" w:lineRule="auto"/>
              <w:jc w:val="both"/>
              <w:outlineLvl w:val="3"/>
              <w:rPr>
                <w:rFonts w:ascii="Times New Roman" w:eastAsia="Times New Roman" w:hAnsi="Times New Roman"/>
                <w:b/>
                <w:bCs/>
                <w:sz w:val="28"/>
                <w:szCs w:val="28"/>
              </w:rPr>
            </w:pPr>
            <w:r w:rsidRPr="00B86C53">
              <w:rPr>
                <w:rFonts w:ascii="Times New Roman" w:eastAsia="Times New Roman" w:hAnsi="Times New Roman"/>
                <w:b/>
                <w:bCs/>
                <w:sz w:val="28"/>
                <w:szCs w:val="28"/>
              </w:rPr>
              <w:t>Yêu cầu về hình thức:</w:t>
            </w:r>
          </w:p>
          <w:p w14:paraId="646C4EEA"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Viết đúng hình thức đoạn văn (mở đoạn, thân đoạn, kết đoạn)</w:t>
            </w:r>
          </w:p>
          <w:p w14:paraId="2A1C4CD6"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Trình bày rõ ràng, mạch lạc.</w:t>
            </w:r>
          </w:p>
          <w:p w14:paraId="1ABC81D0" w14:textId="77777777" w:rsidR="00841C8F" w:rsidRPr="00B86C53" w:rsidRDefault="00841C8F" w:rsidP="00F45071">
            <w:pPr>
              <w:spacing w:line="288" w:lineRule="auto"/>
              <w:jc w:val="both"/>
              <w:outlineLvl w:val="3"/>
              <w:rPr>
                <w:rFonts w:ascii="Times New Roman" w:eastAsia="Times New Roman" w:hAnsi="Times New Roman"/>
                <w:b/>
                <w:bCs/>
                <w:sz w:val="28"/>
                <w:szCs w:val="28"/>
              </w:rPr>
            </w:pPr>
            <w:r w:rsidRPr="00B86C53">
              <w:rPr>
                <w:rFonts w:ascii="Times New Roman" w:eastAsia="Times New Roman" w:hAnsi="Times New Roman"/>
                <w:b/>
                <w:bCs/>
                <w:sz w:val="28"/>
                <w:szCs w:val="28"/>
              </w:rPr>
              <w:t>Yêu cầu về nội dung</w:t>
            </w:r>
          </w:p>
          <w:p w14:paraId="4CCCDAC2"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Giải thích khái niệm “hòa bình”: là sự bình đẳng, tự do, không có bạo động, không có chiến tranh và những xung đột về quân sự.</w:t>
            </w:r>
          </w:p>
          <w:p w14:paraId="69F12847"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Ý nghĩa của cuộc sống hòa bình:</w:t>
            </w:r>
          </w:p>
          <w:p w14:paraId="63A329E5" w14:textId="77777777" w:rsidR="00841C8F" w:rsidRPr="00B86C53" w:rsidRDefault="00841C8F" w:rsidP="00DB7318">
            <w:pPr>
              <w:numPr>
                <w:ilvl w:val="0"/>
                <w:numId w:val="31"/>
              </w:numPr>
              <w:spacing w:after="0" w:line="288" w:lineRule="auto"/>
              <w:ind w:left="1032"/>
              <w:jc w:val="both"/>
              <w:rPr>
                <w:rFonts w:ascii="Times New Roman" w:eastAsia="Times New Roman" w:hAnsi="Times New Roman"/>
                <w:sz w:val="28"/>
                <w:szCs w:val="28"/>
              </w:rPr>
            </w:pPr>
            <w:r w:rsidRPr="00B86C53">
              <w:rPr>
                <w:rFonts w:ascii="Times New Roman" w:eastAsia="Times New Roman" w:hAnsi="Times New Roman"/>
                <w:sz w:val="28"/>
                <w:szCs w:val="28"/>
              </w:rPr>
              <w:t>Để dành được hòa bình, thế hệ cha anh đi trước – các anh hùng thương binh liệt sĩ đã chiến đấu hết mình, hi sinh xương máu.</w:t>
            </w:r>
          </w:p>
          <w:p w14:paraId="058B2AEF" w14:textId="77777777" w:rsidR="00841C8F" w:rsidRPr="00B86C53" w:rsidRDefault="00841C8F" w:rsidP="00DB7318">
            <w:pPr>
              <w:numPr>
                <w:ilvl w:val="0"/>
                <w:numId w:val="31"/>
              </w:numPr>
              <w:spacing w:after="0" w:line="288" w:lineRule="auto"/>
              <w:ind w:left="1032"/>
              <w:jc w:val="both"/>
              <w:rPr>
                <w:rFonts w:ascii="Times New Roman" w:eastAsia="Times New Roman" w:hAnsi="Times New Roman"/>
                <w:sz w:val="28"/>
                <w:szCs w:val="28"/>
              </w:rPr>
            </w:pPr>
            <w:r w:rsidRPr="00B86C53">
              <w:rPr>
                <w:rFonts w:ascii="Times New Roman" w:eastAsia="Times New Roman" w:hAnsi="Times New Roman"/>
                <w:sz w:val="28"/>
                <w:szCs w:val="28"/>
              </w:rPr>
              <w:t>Trạng thái đối lập của hòa bình là chiến tranh. Sống trong chiến tranh, con người sẽ đối diện với những thảm họa về mất mát, đau thương.</w:t>
            </w:r>
          </w:p>
          <w:p w14:paraId="46FAC626" w14:textId="77777777" w:rsidR="00841C8F" w:rsidRPr="00B86C53" w:rsidRDefault="00841C8F" w:rsidP="00DB7318">
            <w:pPr>
              <w:numPr>
                <w:ilvl w:val="0"/>
                <w:numId w:val="31"/>
              </w:numPr>
              <w:spacing w:after="0" w:line="288" w:lineRule="auto"/>
              <w:ind w:left="1032"/>
              <w:jc w:val="both"/>
              <w:rPr>
                <w:rFonts w:ascii="Times New Roman" w:eastAsia="Times New Roman" w:hAnsi="Times New Roman"/>
                <w:sz w:val="28"/>
                <w:szCs w:val="28"/>
              </w:rPr>
            </w:pPr>
            <w:r w:rsidRPr="00B86C53">
              <w:rPr>
                <w:rFonts w:ascii="Times New Roman" w:eastAsia="Times New Roman" w:hAnsi="Times New Roman"/>
                <w:sz w:val="28"/>
                <w:szCs w:val="28"/>
              </w:rPr>
              <w:t>Sống trong hòa bình, con người sẽ được tận hưởng không khí của độc lập, tự do, yên bình và hạnh phúc.</w:t>
            </w:r>
          </w:p>
          <w:p w14:paraId="1D9089E8"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Lật lại PHIẾU SỐ:</w:t>
            </w:r>
          </w:p>
          <w:p w14:paraId="4D07448D"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Tuy nhiên, vẫn còn tồn tại một số tín đồ, đảng phái luôn sử dụng những chiêu trò công kích, kích thích, chống phá, gây ra bạo lực vũ trang,…</w:t>
            </w:r>
          </w:p>
          <w:p w14:paraId="2ADDA2B3"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Bài học nhận thức và hành động:</w:t>
            </w:r>
          </w:p>
          <w:p w14:paraId="13B77FD3" w14:textId="77777777" w:rsidR="00841C8F" w:rsidRPr="00B86C53" w:rsidRDefault="00841C8F" w:rsidP="00DB7318">
            <w:pPr>
              <w:numPr>
                <w:ilvl w:val="0"/>
                <w:numId w:val="32"/>
              </w:numPr>
              <w:spacing w:after="0" w:line="288" w:lineRule="auto"/>
              <w:ind w:left="1032"/>
              <w:jc w:val="both"/>
              <w:rPr>
                <w:rFonts w:ascii="Times New Roman" w:eastAsia="Times New Roman" w:hAnsi="Times New Roman"/>
                <w:sz w:val="28"/>
                <w:szCs w:val="28"/>
              </w:rPr>
            </w:pPr>
            <w:r w:rsidRPr="00B86C53">
              <w:rPr>
                <w:rFonts w:ascii="Times New Roman" w:eastAsia="Times New Roman" w:hAnsi="Times New Roman"/>
                <w:sz w:val="28"/>
                <w:szCs w:val="28"/>
              </w:rPr>
              <w:t>Nâng cao nhận thức về ý nghĩa của hòa bình.</w:t>
            </w:r>
          </w:p>
          <w:p w14:paraId="01AF907B" w14:textId="77777777" w:rsidR="00841C8F" w:rsidRPr="00B86C53" w:rsidRDefault="00841C8F" w:rsidP="00DB7318">
            <w:pPr>
              <w:numPr>
                <w:ilvl w:val="0"/>
                <w:numId w:val="32"/>
              </w:numPr>
              <w:spacing w:after="0" w:line="288" w:lineRule="auto"/>
              <w:ind w:left="1032"/>
              <w:jc w:val="both"/>
              <w:rPr>
                <w:rFonts w:ascii="Times New Roman" w:eastAsia="Times New Roman" w:hAnsi="Times New Roman"/>
                <w:sz w:val="28"/>
                <w:szCs w:val="28"/>
              </w:rPr>
            </w:pPr>
            <w:r w:rsidRPr="00B86C53">
              <w:rPr>
                <w:rFonts w:ascii="Times New Roman" w:eastAsia="Times New Roman" w:hAnsi="Times New Roman"/>
                <w:sz w:val="28"/>
                <w:szCs w:val="28"/>
              </w:rPr>
              <w:t>Cần tránh xa những thế lực gây ảnh hưởng đến nền hòa bình, đồng thời giữ gìn, bảo vệ hòa bình.</w:t>
            </w:r>
          </w:p>
        </w:tc>
      </w:tr>
    </w:tbl>
    <w:p w14:paraId="7514DAE0" w14:textId="77777777" w:rsidR="00841C8F" w:rsidRPr="00B86C53" w:rsidRDefault="00841C8F" w:rsidP="00841C8F">
      <w:pPr>
        <w:spacing w:after="0" w:line="288" w:lineRule="auto"/>
        <w:rPr>
          <w:rFonts w:ascii="Times New Roman" w:eastAsia="Times New Roman" w:hAnsi="Times New Roman"/>
          <w:sz w:val="28"/>
          <w:szCs w:val="28"/>
        </w:rPr>
      </w:pPr>
    </w:p>
    <w:p w14:paraId="3C1DBE42" w14:textId="77777777" w:rsidR="00841C8F" w:rsidRPr="00B86C53" w:rsidRDefault="00841C8F" w:rsidP="00841C8F">
      <w:pPr>
        <w:spacing w:after="0" w:line="288" w:lineRule="auto"/>
        <w:jc w:val="both"/>
        <w:rPr>
          <w:rFonts w:ascii="Times New Roman" w:eastAsia="Times New Roman" w:hAnsi="Times New Roman"/>
          <w:b/>
          <w:color w:val="FF0000"/>
          <w:sz w:val="28"/>
          <w:szCs w:val="28"/>
        </w:rPr>
      </w:pPr>
      <w:r w:rsidRPr="00B86C53">
        <w:rPr>
          <w:rFonts w:ascii="Times New Roman" w:hAnsi="Times New Roman"/>
          <w:b/>
          <w:color w:val="FF0000"/>
          <w:sz w:val="28"/>
          <w:szCs w:val="28"/>
        </w:rPr>
        <w:t>PHIẾU SỐ 2:</w:t>
      </w:r>
    </w:p>
    <w:p w14:paraId="5C18BF9E" w14:textId="77777777" w:rsidR="00841C8F" w:rsidRPr="00B86C53" w:rsidRDefault="00841C8F" w:rsidP="00841C8F">
      <w:pPr>
        <w:pStyle w:val="NormalWeb"/>
        <w:spacing w:before="0" w:beforeAutospacing="0" w:after="0" w:afterAutospacing="0" w:line="288" w:lineRule="auto"/>
        <w:jc w:val="both"/>
        <w:rPr>
          <w:sz w:val="28"/>
          <w:szCs w:val="28"/>
        </w:rPr>
      </w:pPr>
      <w:r w:rsidRPr="00B86C53">
        <w:rPr>
          <w:rStyle w:val="Emphasis"/>
          <w:sz w:val="28"/>
          <w:szCs w:val="28"/>
          <w:bdr w:val="none" w:sz="0" w:space="0" w:color="auto" w:frame="1"/>
        </w:rPr>
        <w:t>“Không những đi ngược lại lí trí con người mà con đi ngược lại cả lí trí tự nhiên nữa […] Từ khi nhen nhóm sự sống trên Trái Đất, đã phải trải qua 380 triệu năm con bướm mới bay được, rồi 180 triệu năm nữa bông hồng mới nở, chỉ để làm đẹp mà thôi. Cũng đã trải qua bốn kỉ địa chất, con người mới hát được hay hơn</w:t>
      </w:r>
      <w:r w:rsidRPr="00B86C53">
        <w:rPr>
          <w:sz w:val="28"/>
          <w:szCs w:val="28"/>
        </w:rPr>
        <w:br/>
      </w:r>
      <w:r w:rsidRPr="00B86C53">
        <w:rPr>
          <w:rStyle w:val="Emphasis"/>
          <w:sz w:val="28"/>
          <w:szCs w:val="28"/>
          <w:bdr w:val="none" w:sz="0" w:space="0" w:color="auto" w:frame="1"/>
        </w:rPr>
        <w:t xml:space="preserve">chim và mới chết vì yêu. Trong thời đại hoàng kim này của khoa học, trí tuệ con </w:t>
      </w:r>
      <w:r w:rsidRPr="00B86C53">
        <w:rPr>
          <w:rStyle w:val="Emphasis"/>
          <w:sz w:val="28"/>
          <w:szCs w:val="28"/>
          <w:bdr w:val="none" w:sz="0" w:space="0" w:color="auto" w:frame="1"/>
        </w:rPr>
        <w:lastRenderedPageBreak/>
        <w:t>người chẳng thể tự hào vì đã phát minh ra một biện pháp, chỉ cần bấm nút một cái là đưa cả quá trình vĩ đại và tốn kém hàng bao nhiêu triệu năm trở lại điểm xuất phát của nó”</w:t>
      </w:r>
    </w:p>
    <w:p w14:paraId="3C7C01D7" w14:textId="77777777" w:rsidR="00841C8F" w:rsidRPr="00B86C53" w:rsidRDefault="00841C8F" w:rsidP="00841C8F">
      <w:pPr>
        <w:pStyle w:val="NormalWeb"/>
        <w:spacing w:before="0" w:beforeAutospacing="0" w:after="0" w:afterAutospacing="0" w:line="288" w:lineRule="auto"/>
        <w:jc w:val="right"/>
        <w:rPr>
          <w:sz w:val="28"/>
          <w:szCs w:val="28"/>
        </w:rPr>
      </w:pPr>
      <w:r w:rsidRPr="00B86C53">
        <w:rPr>
          <w:sz w:val="28"/>
          <w:szCs w:val="28"/>
        </w:rPr>
        <w:t>(Đấu tranh cho một thế giới hòa bình, G.G. Mác- két. SGK Ngữ Văn lớp 9, tập 1)</w:t>
      </w:r>
    </w:p>
    <w:p w14:paraId="7C5F6F17" w14:textId="77777777" w:rsidR="00841C8F" w:rsidRPr="00B86C53" w:rsidRDefault="00841C8F" w:rsidP="00841C8F">
      <w:pPr>
        <w:pStyle w:val="NormalWeb"/>
        <w:spacing w:before="0" w:beforeAutospacing="0" w:after="0" w:afterAutospacing="0" w:line="288" w:lineRule="auto"/>
        <w:jc w:val="both"/>
        <w:rPr>
          <w:sz w:val="28"/>
          <w:szCs w:val="28"/>
        </w:rPr>
      </w:pPr>
      <w:r w:rsidRPr="00B86C53">
        <w:rPr>
          <w:sz w:val="28"/>
          <w:szCs w:val="28"/>
        </w:rPr>
        <w:t>a. Thông điệp mà nhà văn muốn nhắn nhủ ở đoạn văn trên là gì?</w:t>
      </w:r>
    </w:p>
    <w:p w14:paraId="7435CB53" w14:textId="77777777" w:rsidR="00841C8F" w:rsidRPr="00B86C53" w:rsidRDefault="00841C8F" w:rsidP="00841C8F">
      <w:pPr>
        <w:pStyle w:val="NormalWeb"/>
        <w:spacing w:before="0" w:beforeAutospacing="0" w:after="0" w:afterAutospacing="0" w:line="288" w:lineRule="auto"/>
        <w:jc w:val="both"/>
        <w:rPr>
          <w:sz w:val="28"/>
          <w:szCs w:val="28"/>
        </w:rPr>
      </w:pPr>
      <w:r w:rsidRPr="00B86C53">
        <w:rPr>
          <w:sz w:val="28"/>
          <w:szCs w:val="28"/>
        </w:rPr>
        <w:t>b. Đoạn văn trên câu văn nào vừa mang ý nghĩa là câu chuyển đoạn (chuyển luận điểm), vừa mang ý nghĩa là câu chủ đề của đoạn văn, của luận điểm.</w:t>
      </w:r>
    </w:p>
    <w:p w14:paraId="4EC626AA" w14:textId="77777777" w:rsidR="00841C8F" w:rsidRPr="00B86C53" w:rsidRDefault="00841C8F" w:rsidP="00841C8F">
      <w:pPr>
        <w:spacing w:after="0" w:line="288" w:lineRule="auto"/>
        <w:ind w:left="284"/>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GỢI Ý:</w:t>
      </w:r>
    </w:p>
    <w:tbl>
      <w:tblPr>
        <w:tblStyle w:val="TableGrid"/>
        <w:tblW w:w="0" w:type="auto"/>
        <w:tblLook w:val="04A0" w:firstRow="1" w:lastRow="0" w:firstColumn="1" w:lastColumn="0" w:noHBand="0" w:noVBand="1"/>
      </w:tblPr>
      <w:tblGrid>
        <w:gridCol w:w="1267"/>
        <w:gridCol w:w="8587"/>
      </w:tblGrid>
      <w:tr w:rsidR="00841C8F" w:rsidRPr="00B86C53" w14:paraId="70BE52BF" w14:textId="77777777" w:rsidTr="00F45071">
        <w:tc>
          <w:tcPr>
            <w:tcW w:w="1271" w:type="dxa"/>
            <w:vMerge w:val="restart"/>
            <w:vAlign w:val="center"/>
          </w:tcPr>
          <w:p w14:paraId="22C616CF"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sz w:val="28"/>
                <w:szCs w:val="28"/>
              </w:rPr>
              <w:br w:type="page"/>
            </w:r>
            <w:r w:rsidRPr="00B86C53">
              <w:rPr>
                <w:rFonts w:ascii="Times New Roman" w:eastAsia="Times New Roman" w:hAnsi="Times New Roman"/>
                <w:b/>
                <w:color w:val="FF0000"/>
                <w:sz w:val="28"/>
                <w:szCs w:val="28"/>
              </w:rPr>
              <w:t>1</w:t>
            </w:r>
          </w:p>
        </w:tc>
        <w:tc>
          <w:tcPr>
            <w:tcW w:w="8619" w:type="dxa"/>
          </w:tcPr>
          <w:p w14:paraId="2465CEE1"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hAnsi="Times New Roman"/>
                <w:b/>
                <w:sz w:val="28"/>
                <w:szCs w:val="28"/>
              </w:rPr>
              <w:t>Thông điệp mà nhà văn muốn nhắn nhủ ở đoạn văn trên là gì?</w:t>
            </w:r>
          </w:p>
        </w:tc>
      </w:tr>
      <w:tr w:rsidR="00841C8F" w:rsidRPr="00B86C53" w14:paraId="04EDC920" w14:textId="77777777" w:rsidTr="00F45071">
        <w:tc>
          <w:tcPr>
            <w:tcW w:w="1271" w:type="dxa"/>
            <w:vMerge/>
            <w:vAlign w:val="center"/>
          </w:tcPr>
          <w:p w14:paraId="50794E64" w14:textId="77777777" w:rsidR="00841C8F" w:rsidRPr="00B86C53" w:rsidRDefault="00841C8F" w:rsidP="00F45071">
            <w:pPr>
              <w:spacing w:line="288" w:lineRule="auto"/>
              <w:jc w:val="center"/>
              <w:rPr>
                <w:rFonts w:ascii="Times New Roman" w:eastAsia="Times New Roman" w:hAnsi="Times New Roman"/>
                <w:b/>
                <w:color w:val="FF0000"/>
                <w:sz w:val="28"/>
                <w:szCs w:val="28"/>
              </w:rPr>
            </w:pPr>
          </w:p>
        </w:tc>
        <w:tc>
          <w:tcPr>
            <w:tcW w:w="8619" w:type="dxa"/>
          </w:tcPr>
          <w:p w14:paraId="58C12679"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hAnsi="Times New Roman"/>
                <w:color w:val="000000" w:themeColor="text1"/>
                <w:sz w:val="28"/>
                <w:szCs w:val="28"/>
                <w:shd w:val="clear" w:color="auto" w:fill="FFFFFF"/>
              </w:rPr>
              <w:t>Thông điệp mà nhà văn muốn nhắn nhủ ở đoạn văn trên là: chúng ta nên ngăn chặn cuộc chiến tranh hạt nhân, đấu tranh cho một thế giới hòa bình</w:t>
            </w:r>
            <w:r w:rsidRPr="00B86C53">
              <w:rPr>
                <w:rFonts w:ascii="Times New Roman" w:hAnsi="Times New Roman"/>
                <w:color w:val="262626"/>
                <w:sz w:val="28"/>
                <w:szCs w:val="28"/>
                <w:shd w:val="clear" w:color="auto" w:fill="FFFFFF"/>
              </w:rPr>
              <w:t>.</w:t>
            </w:r>
          </w:p>
        </w:tc>
      </w:tr>
      <w:tr w:rsidR="00841C8F" w:rsidRPr="00B86C53" w14:paraId="79EEBAC2" w14:textId="77777777" w:rsidTr="00F45071">
        <w:tc>
          <w:tcPr>
            <w:tcW w:w="1271" w:type="dxa"/>
            <w:vMerge w:val="restart"/>
            <w:vAlign w:val="center"/>
          </w:tcPr>
          <w:p w14:paraId="314989F2"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2</w:t>
            </w:r>
          </w:p>
        </w:tc>
        <w:tc>
          <w:tcPr>
            <w:tcW w:w="8619" w:type="dxa"/>
          </w:tcPr>
          <w:p w14:paraId="6D3DE107"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hAnsi="Times New Roman"/>
                <w:b/>
                <w:sz w:val="28"/>
                <w:szCs w:val="28"/>
              </w:rPr>
              <w:t>Đoạn văn trên câu văn nào vừa mang ý nghĩa là câu chuyển đoạn (chuyển luận điểm), vừa mang ý nghĩa là câu chủ đề của đoạn văn, của luận điểm.</w:t>
            </w:r>
          </w:p>
        </w:tc>
      </w:tr>
      <w:tr w:rsidR="00841C8F" w:rsidRPr="00B86C53" w14:paraId="5C8C058A" w14:textId="77777777" w:rsidTr="00F45071">
        <w:tc>
          <w:tcPr>
            <w:tcW w:w="1271" w:type="dxa"/>
            <w:vMerge/>
            <w:vAlign w:val="center"/>
          </w:tcPr>
          <w:p w14:paraId="567F8FFF" w14:textId="77777777" w:rsidR="00841C8F" w:rsidRPr="00B86C53" w:rsidRDefault="00841C8F" w:rsidP="00F45071">
            <w:pPr>
              <w:spacing w:line="288" w:lineRule="auto"/>
              <w:jc w:val="center"/>
              <w:rPr>
                <w:rFonts w:ascii="Times New Roman" w:eastAsia="Times New Roman" w:hAnsi="Times New Roman"/>
                <w:b/>
                <w:color w:val="FF0000"/>
                <w:sz w:val="28"/>
                <w:szCs w:val="28"/>
              </w:rPr>
            </w:pPr>
          </w:p>
        </w:tc>
        <w:tc>
          <w:tcPr>
            <w:tcW w:w="8619" w:type="dxa"/>
          </w:tcPr>
          <w:p w14:paraId="76C41CA6" w14:textId="77777777" w:rsidR="00841C8F" w:rsidRPr="00B86C53" w:rsidRDefault="00841C8F" w:rsidP="00F45071">
            <w:pPr>
              <w:spacing w:line="288" w:lineRule="auto"/>
              <w:jc w:val="both"/>
              <w:rPr>
                <w:rFonts w:ascii="Times New Roman" w:eastAsia="Times New Roman" w:hAnsi="Times New Roman"/>
                <w:i/>
                <w:color w:val="000000"/>
                <w:sz w:val="28"/>
                <w:szCs w:val="28"/>
              </w:rPr>
            </w:pPr>
            <w:r w:rsidRPr="00B86C53">
              <w:rPr>
                <w:rStyle w:val="Emphasis"/>
                <w:rFonts w:ascii="Times New Roman" w:hAnsi="Times New Roman"/>
                <w:sz w:val="28"/>
                <w:szCs w:val="28"/>
                <w:bdr w:val="none" w:sz="0" w:space="0" w:color="auto" w:frame="1"/>
              </w:rPr>
              <w:t>Không những đi ngược lại lí trí con người mà con đi ngược lại cả lí trí tự nhiên nữa.</w:t>
            </w:r>
          </w:p>
        </w:tc>
      </w:tr>
    </w:tbl>
    <w:p w14:paraId="02BD5514" w14:textId="77777777" w:rsidR="00841C8F" w:rsidRPr="00B86C53" w:rsidRDefault="00841C8F" w:rsidP="00841C8F">
      <w:pPr>
        <w:spacing w:after="0" w:line="288" w:lineRule="auto"/>
        <w:jc w:val="both"/>
        <w:rPr>
          <w:rFonts w:ascii="Times New Roman" w:eastAsia="Times New Roman" w:hAnsi="Times New Roman"/>
          <w:sz w:val="28"/>
          <w:szCs w:val="28"/>
        </w:rPr>
      </w:pPr>
    </w:p>
    <w:p w14:paraId="3475A0DB" w14:textId="77777777" w:rsidR="00841C8F" w:rsidRPr="00B86C53" w:rsidRDefault="00841C8F" w:rsidP="00841C8F">
      <w:pPr>
        <w:spacing w:after="0" w:line="288" w:lineRule="auto"/>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PHIẾU SỐ 3:</w:t>
      </w:r>
    </w:p>
    <w:p w14:paraId="1FA8BB11" w14:textId="77777777" w:rsidR="00841C8F" w:rsidRPr="00B86C53" w:rsidRDefault="00841C8F" w:rsidP="00841C8F">
      <w:pPr>
        <w:spacing w:after="0" w:line="288" w:lineRule="auto"/>
        <w:jc w:val="both"/>
        <w:rPr>
          <w:rFonts w:ascii="Times New Roman" w:eastAsia="Times New Roman" w:hAnsi="Times New Roman"/>
          <w:bCs/>
          <w:sz w:val="28"/>
          <w:szCs w:val="28"/>
        </w:rPr>
      </w:pPr>
      <w:r w:rsidRPr="00B86C53">
        <w:rPr>
          <w:rFonts w:ascii="Times New Roman" w:eastAsia="Times New Roman" w:hAnsi="Times New Roman"/>
          <w:sz w:val="28"/>
          <w:szCs w:val="28"/>
        </w:rPr>
        <w:t xml:space="preserve">Trong văn bản </w:t>
      </w:r>
      <w:r w:rsidRPr="00B86C53">
        <w:rPr>
          <w:rFonts w:ascii="Times New Roman" w:eastAsia="Times New Roman" w:hAnsi="Times New Roman"/>
          <w:b/>
          <w:i/>
          <w:sz w:val="28"/>
          <w:szCs w:val="28"/>
        </w:rPr>
        <w:t>“Đấu tranh cho một thế giới hòa bình”,</w:t>
      </w:r>
      <w:r w:rsidRPr="00B86C53">
        <w:rPr>
          <w:rFonts w:ascii="Times New Roman" w:eastAsia="Times New Roman" w:hAnsi="Times New Roman"/>
          <w:sz w:val="28"/>
          <w:szCs w:val="28"/>
        </w:rPr>
        <w:t>đoạn mở đầu văn bản tác giả G.G. Mác-két viết:</w:t>
      </w:r>
    </w:p>
    <w:p w14:paraId="271D4CED" w14:textId="77777777" w:rsidR="00841C8F" w:rsidRPr="00B86C53" w:rsidRDefault="00841C8F" w:rsidP="00841C8F">
      <w:pPr>
        <w:spacing w:after="0" w:line="288" w:lineRule="auto"/>
        <w:jc w:val="both"/>
        <w:rPr>
          <w:rFonts w:ascii="Times New Roman" w:eastAsia="Times New Roman" w:hAnsi="Times New Roman"/>
          <w:i/>
          <w:sz w:val="28"/>
          <w:szCs w:val="28"/>
        </w:rPr>
      </w:pPr>
      <w:r w:rsidRPr="00B86C53">
        <w:rPr>
          <w:rFonts w:ascii="Times New Roman" w:eastAsia="Times New Roman" w:hAnsi="Times New Roman"/>
          <w:i/>
          <w:sz w:val="28"/>
          <w:szCs w:val="28"/>
        </w:rPr>
        <w:t xml:space="preserve">    “Chúng ta đang ở đâu? Hôm nay ngày 8-8-1986, hơn 50 000 đầu đạn hạt nhân được bố trí trên khắp hành tinh. Nói nôm na, điều đó có nghĩa là mỗi người, không trừ trẻ em, đang ngồi trên một thùng 4 tấn thuốc nổ; tất cả chỗ đó nổ tung lên sẽ làm biến hết thảy, không phải là một lần mà là mười hai lần mọi dấu vết của sự sống trên trái đất. Nguy cơ ghê gớm đó đè nặng lên chúng ta như thanh gươm Đa-mô-clét, về lí thuyết có thể tiêu diệt tất cả các hành tinh đang xoay quanh mặt trời, cộng thêm bốn hành tinh nữa và phá hủythế thăng bằng của hệ mặt trời.</w:t>
      </w:r>
    </w:p>
    <w:p w14:paraId="2A1CDA18" w14:textId="77777777" w:rsidR="00841C8F" w:rsidRPr="00B86C53" w:rsidRDefault="00841C8F" w:rsidP="00841C8F">
      <w:pPr>
        <w:spacing w:after="0" w:line="288" w:lineRule="auto"/>
        <w:jc w:val="both"/>
        <w:rPr>
          <w:rFonts w:ascii="Times New Roman" w:eastAsia="Times New Roman" w:hAnsi="Times New Roman"/>
          <w:i/>
          <w:sz w:val="28"/>
          <w:szCs w:val="28"/>
        </w:rPr>
      </w:pPr>
      <w:r w:rsidRPr="00B86C53">
        <w:rPr>
          <w:rFonts w:ascii="Times New Roman" w:eastAsia="Times New Roman" w:hAnsi="Times New Roman"/>
          <w:b/>
          <w:sz w:val="28"/>
          <w:szCs w:val="28"/>
        </w:rPr>
        <w:t xml:space="preserve">Câu 1: </w:t>
      </w:r>
      <w:r w:rsidRPr="00B86C53">
        <w:rPr>
          <w:rFonts w:ascii="Times New Roman" w:eastAsia="Times New Roman" w:hAnsi="Times New Roman"/>
          <w:sz w:val="28"/>
          <w:szCs w:val="28"/>
        </w:rPr>
        <w:t>Ở đoạn trích trên, tác giả đã sử dụng những phương thức biểu đạt nào để thấy được nguy cơ của chiến tranh hạt nhân? Em hiểu thái độ của tác giả như thế nào khi viết về PHIẾU SỐ chiến tranh hạt nhân?</w:t>
      </w:r>
    </w:p>
    <w:p w14:paraId="2FE794D3" w14:textId="77777777" w:rsidR="00841C8F" w:rsidRPr="00B86C53" w:rsidRDefault="00841C8F" w:rsidP="00841C8F">
      <w:pPr>
        <w:spacing w:after="0" w:line="288" w:lineRule="auto"/>
        <w:jc w:val="both"/>
        <w:rPr>
          <w:rFonts w:ascii="Times New Roman" w:eastAsia="Times New Roman" w:hAnsi="Times New Roman"/>
          <w:i/>
          <w:sz w:val="28"/>
          <w:szCs w:val="28"/>
        </w:rPr>
      </w:pPr>
      <w:r w:rsidRPr="00B86C53">
        <w:rPr>
          <w:rFonts w:ascii="Times New Roman" w:eastAsia="Times New Roman" w:hAnsi="Times New Roman"/>
          <w:b/>
          <w:sz w:val="28"/>
          <w:szCs w:val="28"/>
        </w:rPr>
        <w:t xml:space="preserve">Câu 2: </w:t>
      </w:r>
      <w:r w:rsidRPr="00B86C53">
        <w:rPr>
          <w:rFonts w:ascii="Times New Roman" w:eastAsia="Times New Roman" w:hAnsi="Times New Roman"/>
          <w:sz w:val="28"/>
          <w:szCs w:val="28"/>
        </w:rPr>
        <w:t>Ghi lại câu văn có sử dụng biện pháp tu từ so sánh trong đoạn văn trên và cho biết hiệu quả của cách dùng biện pháp tu từ đó.</w:t>
      </w:r>
    </w:p>
    <w:p w14:paraId="62452EC7" w14:textId="77777777" w:rsidR="00841C8F" w:rsidRPr="00B86C53" w:rsidRDefault="00841C8F" w:rsidP="00841C8F">
      <w:pPr>
        <w:spacing w:after="0" w:line="288" w:lineRule="auto"/>
        <w:jc w:val="both"/>
        <w:rPr>
          <w:rFonts w:ascii="Times New Roman" w:eastAsia="Times New Roman" w:hAnsi="Times New Roman"/>
          <w:sz w:val="28"/>
          <w:szCs w:val="28"/>
        </w:rPr>
      </w:pPr>
      <w:r w:rsidRPr="00B86C53">
        <w:rPr>
          <w:rFonts w:ascii="Times New Roman" w:eastAsia="Times New Roman" w:hAnsi="Times New Roman"/>
          <w:b/>
          <w:sz w:val="28"/>
          <w:szCs w:val="28"/>
        </w:rPr>
        <w:t xml:space="preserve">Câu 3: </w:t>
      </w:r>
      <w:r w:rsidRPr="00B86C53">
        <w:rPr>
          <w:rFonts w:ascii="Times New Roman" w:eastAsia="Times New Roman" w:hAnsi="Times New Roman"/>
          <w:sz w:val="28"/>
          <w:szCs w:val="28"/>
        </w:rPr>
        <w:t>Em hãy trình bày suy nghĩ của em (khoảng nửa trang giấy thi) về ý nghĩa của cuộc sống hòa bình đối với chúng ta, đặc biệt là đối với trẻ em.</w:t>
      </w:r>
    </w:p>
    <w:p w14:paraId="1320771D" w14:textId="77777777" w:rsidR="00841C8F" w:rsidRPr="00B86C53" w:rsidRDefault="00841C8F" w:rsidP="00841C8F">
      <w:pPr>
        <w:spacing w:after="0" w:line="288" w:lineRule="auto"/>
        <w:ind w:left="284"/>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lastRenderedPageBreak/>
        <w:t>GỢI Ý:</w:t>
      </w:r>
    </w:p>
    <w:tbl>
      <w:tblPr>
        <w:tblStyle w:val="TableGrid"/>
        <w:tblW w:w="0" w:type="auto"/>
        <w:tblLook w:val="04A0" w:firstRow="1" w:lastRow="0" w:firstColumn="1" w:lastColumn="0" w:noHBand="0" w:noVBand="1"/>
      </w:tblPr>
      <w:tblGrid>
        <w:gridCol w:w="1267"/>
        <w:gridCol w:w="8587"/>
      </w:tblGrid>
      <w:tr w:rsidR="00841C8F" w:rsidRPr="00B86C53" w14:paraId="17F76F0B" w14:textId="77777777" w:rsidTr="00F45071">
        <w:tc>
          <w:tcPr>
            <w:tcW w:w="1271" w:type="dxa"/>
            <w:vMerge w:val="restart"/>
            <w:vAlign w:val="center"/>
          </w:tcPr>
          <w:p w14:paraId="5F865FD0"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sz w:val="28"/>
                <w:szCs w:val="28"/>
              </w:rPr>
              <w:br w:type="page"/>
            </w:r>
            <w:r w:rsidRPr="00B86C53">
              <w:rPr>
                <w:rFonts w:ascii="Times New Roman" w:eastAsia="Times New Roman" w:hAnsi="Times New Roman"/>
                <w:b/>
                <w:color w:val="FF0000"/>
                <w:sz w:val="28"/>
                <w:szCs w:val="28"/>
              </w:rPr>
              <w:t>1</w:t>
            </w:r>
          </w:p>
        </w:tc>
        <w:tc>
          <w:tcPr>
            <w:tcW w:w="8619" w:type="dxa"/>
          </w:tcPr>
          <w:p w14:paraId="411684F5"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eastAsia="Times New Roman" w:hAnsi="Times New Roman"/>
                <w:b/>
                <w:sz w:val="28"/>
                <w:szCs w:val="28"/>
              </w:rPr>
              <w:t>Ở đoạn trích trên, tác giả đã sử dụng những phương thức biểu đạt nào để thấy được nguy cơ của chiến tranh hạt nhân? Em hiểu thái độ của tác giả như thế nào khi viết về PHIẾU SỐ chiến tranh hạt nhân?</w:t>
            </w:r>
          </w:p>
        </w:tc>
      </w:tr>
      <w:tr w:rsidR="00841C8F" w:rsidRPr="00B86C53" w14:paraId="5A901464" w14:textId="77777777" w:rsidTr="00F45071">
        <w:tc>
          <w:tcPr>
            <w:tcW w:w="1271" w:type="dxa"/>
            <w:vMerge/>
            <w:vAlign w:val="center"/>
          </w:tcPr>
          <w:p w14:paraId="0A6BA9C7" w14:textId="77777777" w:rsidR="00841C8F" w:rsidRPr="00B86C53" w:rsidRDefault="00841C8F" w:rsidP="00F45071">
            <w:pPr>
              <w:spacing w:line="288" w:lineRule="auto"/>
              <w:jc w:val="center"/>
              <w:rPr>
                <w:rFonts w:ascii="Times New Roman" w:eastAsia="Times New Roman" w:hAnsi="Times New Roman"/>
                <w:b/>
                <w:color w:val="FF0000"/>
                <w:sz w:val="28"/>
                <w:szCs w:val="28"/>
              </w:rPr>
            </w:pPr>
          </w:p>
        </w:tc>
        <w:tc>
          <w:tcPr>
            <w:tcW w:w="8619" w:type="dxa"/>
          </w:tcPr>
          <w:p w14:paraId="5F5CF448" w14:textId="77777777" w:rsidR="00841C8F" w:rsidRPr="00B86C53" w:rsidRDefault="00841C8F" w:rsidP="00F45071">
            <w:pPr>
              <w:spacing w:line="288" w:lineRule="auto"/>
              <w:jc w:val="both"/>
              <w:rPr>
                <w:rFonts w:ascii="Times New Roman" w:eastAsia="Times New Roman" w:hAnsi="Times New Roman"/>
                <w:bCs/>
                <w:sz w:val="28"/>
                <w:szCs w:val="28"/>
              </w:rPr>
            </w:pPr>
            <w:r w:rsidRPr="00B86C53">
              <w:rPr>
                <w:rFonts w:ascii="Times New Roman" w:eastAsia="Times New Roman" w:hAnsi="Times New Roman"/>
                <w:bCs/>
                <w:sz w:val="28"/>
                <w:szCs w:val="28"/>
              </w:rPr>
              <w:t>-  PTPĐ: Nghị luận kết hợp với thuyết minh.</w:t>
            </w:r>
          </w:p>
          <w:p w14:paraId="0C1468D1" w14:textId="77777777" w:rsidR="00841C8F" w:rsidRPr="00B86C53" w:rsidRDefault="00841C8F" w:rsidP="00F45071">
            <w:pPr>
              <w:spacing w:line="288" w:lineRule="auto"/>
              <w:jc w:val="both"/>
              <w:rPr>
                <w:rFonts w:ascii="Times New Roman" w:eastAsia="Times New Roman" w:hAnsi="Times New Roman"/>
                <w:bCs/>
                <w:sz w:val="28"/>
                <w:szCs w:val="28"/>
              </w:rPr>
            </w:pPr>
            <w:r w:rsidRPr="00B86C53">
              <w:rPr>
                <w:rFonts w:ascii="Times New Roman" w:eastAsia="Times New Roman" w:hAnsi="Times New Roman"/>
                <w:bCs/>
                <w:sz w:val="28"/>
                <w:szCs w:val="28"/>
              </w:rPr>
              <w:t xml:space="preserve"> -  Thái độ: Phê phán và kêu gọi mọi người cùng nhau  đấu </w:t>
            </w:r>
          </w:p>
          <w:p w14:paraId="0605DAAB" w14:textId="77777777" w:rsidR="00841C8F" w:rsidRPr="00B86C53" w:rsidRDefault="00841C8F" w:rsidP="00F45071">
            <w:pPr>
              <w:spacing w:line="288" w:lineRule="auto"/>
              <w:jc w:val="both"/>
              <w:rPr>
                <w:rFonts w:ascii="Times New Roman" w:eastAsia="Times New Roman" w:hAnsi="Times New Roman"/>
                <w:bCs/>
                <w:sz w:val="28"/>
                <w:szCs w:val="28"/>
              </w:rPr>
            </w:pPr>
            <w:r w:rsidRPr="00B86C53">
              <w:rPr>
                <w:rFonts w:ascii="Times New Roman" w:eastAsia="Times New Roman" w:hAnsi="Times New Roman"/>
                <w:bCs/>
                <w:sz w:val="28"/>
                <w:szCs w:val="28"/>
              </w:rPr>
              <w:t xml:space="preserve">tranh, ngăn chặn chiến tranh hạt nhân để bảo vệ  cho một </w:t>
            </w:r>
          </w:p>
          <w:p w14:paraId="29A28333" w14:textId="77777777" w:rsidR="00841C8F" w:rsidRPr="00B86C53" w:rsidRDefault="00841C8F" w:rsidP="00F45071">
            <w:pPr>
              <w:spacing w:line="288" w:lineRule="auto"/>
              <w:jc w:val="both"/>
              <w:rPr>
                <w:rFonts w:ascii="Times New Roman" w:eastAsia="Times New Roman" w:hAnsi="Times New Roman"/>
                <w:bCs/>
                <w:sz w:val="28"/>
                <w:szCs w:val="28"/>
              </w:rPr>
            </w:pPr>
            <w:r w:rsidRPr="00B86C53">
              <w:rPr>
                <w:rFonts w:ascii="Times New Roman" w:eastAsia="Times New Roman" w:hAnsi="Times New Roman"/>
                <w:bCs/>
                <w:sz w:val="28"/>
                <w:szCs w:val="28"/>
              </w:rPr>
              <w:t>thế giới hòa bình.</w:t>
            </w:r>
          </w:p>
        </w:tc>
      </w:tr>
      <w:tr w:rsidR="00841C8F" w:rsidRPr="00B86C53" w14:paraId="054903CE" w14:textId="77777777" w:rsidTr="00F45071">
        <w:tc>
          <w:tcPr>
            <w:tcW w:w="1271" w:type="dxa"/>
            <w:vMerge w:val="restart"/>
            <w:vAlign w:val="center"/>
          </w:tcPr>
          <w:p w14:paraId="646B2A80"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2</w:t>
            </w:r>
          </w:p>
        </w:tc>
        <w:tc>
          <w:tcPr>
            <w:tcW w:w="8619" w:type="dxa"/>
          </w:tcPr>
          <w:p w14:paraId="7E4A5919" w14:textId="77777777" w:rsidR="00841C8F" w:rsidRPr="00B86C53" w:rsidRDefault="00841C8F" w:rsidP="00F45071">
            <w:pPr>
              <w:spacing w:line="288" w:lineRule="auto"/>
              <w:jc w:val="both"/>
              <w:rPr>
                <w:rFonts w:ascii="Times New Roman" w:eastAsia="Times New Roman" w:hAnsi="Times New Roman"/>
                <w:b/>
                <w:i/>
                <w:sz w:val="28"/>
                <w:szCs w:val="28"/>
              </w:rPr>
            </w:pPr>
            <w:r w:rsidRPr="00B86C53">
              <w:rPr>
                <w:rFonts w:ascii="Times New Roman" w:eastAsia="Times New Roman" w:hAnsi="Times New Roman"/>
                <w:b/>
                <w:sz w:val="28"/>
                <w:szCs w:val="28"/>
              </w:rPr>
              <w:t>Ghi lại câu văn có sử dụng biện pháp tu từ so sánh trong đoạn văn trên và cho biết hiệu quả của cách dùng biện pháp tu từ đó.</w:t>
            </w:r>
          </w:p>
        </w:tc>
      </w:tr>
      <w:tr w:rsidR="00841C8F" w:rsidRPr="00B86C53" w14:paraId="2EDA7852" w14:textId="77777777" w:rsidTr="00F45071">
        <w:tc>
          <w:tcPr>
            <w:tcW w:w="1271" w:type="dxa"/>
            <w:vMerge/>
            <w:vAlign w:val="center"/>
          </w:tcPr>
          <w:p w14:paraId="5D23A2B7" w14:textId="77777777" w:rsidR="00841C8F" w:rsidRPr="00B86C53" w:rsidRDefault="00841C8F" w:rsidP="00F45071">
            <w:pPr>
              <w:spacing w:line="288" w:lineRule="auto"/>
              <w:jc w:val="center"/>
              <w:rPr>
                <w:rFonts w:ascii="Times New Roman" w:eastAsia="Times New Roman" w:hAnsi="Times New Roman"/>
                <w:b/>
                <w:color w:val="FF0000"/>
                <w:sz w:val="28"/>
                <w:szCs w:val="28"/>
              </w:rPr>
            </w:pPr>
          </w:p>
        </w:tc>
        <w:tc>
          <w:tcPr>
            <w:tcW w:w="8619" w:type="dxa"/>
          </w:tcPr>
          <w:p w14:paraId="3B263F1E"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Câu văn có sử dụng BP so sánh: Nguy cơ ...hệ mặt trời.</w:t>
            </w:r>
          </w:p>
          <w:p w14:paraId="4550264F"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Hiệu quả: Nhấn mạnh tính chất nguy hiểm, sự hủy diệt ghê gớm của chiến tranh hạt nhân đang đe dọa toàn thể loài người và sự sống trên trái đất.</w:t>
            </w:r>
          </w:p>
        </w:tc>
      </w:tr>
      <w:tr w:rsidR="00841C8F" w:rsidRPr="00B86C53" w14:paraId="254D8378" w14:textId="77777777" w:rsidTr="00F45071">
        <w:tc>
          <w:tcPr>
            <w:tcW w:w="1271" w:type="dxa"/>
            <w:vMerge w:val="restart"/>
            <w:vAlign w:val="center"/>
          </w:tcPr>
          <w:p w14:paraId="0E46B08B"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3</w:t>
            </w:r>
          </w:p>
        </w:tc>
        <w:tc>
          <w:tcPr>
            <w:tcW w:w="8619" w:type="dxa"/>
          </w:tcPr>
          <w:p w14:paraId="48EF744D"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eastAsia="Times New Roman" w:hAnsi="Times New Roman"/>
                <w:b/>
                <w:sz w:val="28"/>
                <w:szCs w:val="28"/>
              </w:rPr>
              <w:t>Em hãy trình bày suy nghĩ của em (khoảng nửa trang giấy thi) về ý nghĩa của cuộc sống hòa bình đối với chúng ta, đặc biệt là đối với trẻ em.</w:t>
            </w:r>
          </w:p>
        </w:tc>
      </w:tr>
      <w:tr w:rsidR="00841C8F" w:rsidRPr="00B86C53" w14:paraId="4FC0D1AA" w14:textId="77777777" w:rsidTr="00F45071">
        <w:tc>
          <w:tcPr>
            <w:tcW w:w="1271" w:type="dxa"/>
            <w:vMerge/>
            <w:vAlign w:val="center"/>
          </w:tcPr>
          <w:p w14:paraId="29B94FBD" w14:textId="77777777" w:rsidR="00841C8F" w:rsidRPr="00B86C53" w:rsidRDefault="00841C8F" w:rsidP="00F45071">
            <w:pPr>
              <w:spacing w:line="288" w:lineRule="auto"/>
              <w:jc w:val="both"/>
              <w:rPr>
                <w:rFonts w:ascii="Times New Roman" w:eastAsia="Times New Roman" w:hAnsi="Times New Roman"/>
                <w:sz w:val="28"/>
                <w:szCs w:val="28"/>
              </w:rPr>
            </w:pPr>
          </w:p>
        </w:tc>
        <w:tc>
          <w:tcPr>
            <w:tcW w:w="8619" w:type="dxa"/>
          </w:tcPr>
          <w:p w14:paraId="4534C187" w14:textId="77777777" w:rsidR="00841C8F" w:rsidRPr="00B86C53" w:rsidRDefault="00841C8F" w:rsidP="00F45071">
            <w:pPr>
              <w:spacing w:line="288" w:lineRule="auto"/>
              <w:contextualSpacing/>
              <w:jc w:val="both"/>
              <w:rPr>
                <w:rFonts w:ascii="Times New Roman" w:eastAsia="Times New Roman" w:hAnsi="Times New Roman"/>
                <w:bCs/>
                <w:sz w:val="28"/>
                <w:szCs w:val="28"/>
                <w:lang w:val="vi-VN"/>
              </w:rPr>
            </w:pPr>
            <w:r w:rsidRPr="00B86C53">
              <w:rPr>
                <w:rFonts w:ascii="Times New Roman" w:eastAsia="Times New Roman" w:hAnsi="Times New Roman"/>
                <w:bCs/>
                <w:sz w:val="28"/>
                <w:szCs w:val="28"/>
                <w:lang w:val="vi-VN"/>
              </w:rPr>
              <w:t>Hs cần đảm bảo một số ý cơ bản sau:</w:t>
            </w:r>
          </w:p>
          <w:p w14:paraId="13F136E8" w14:textId="77777777" w:rsidR="00841C8F" w:rsidRPr="00B86C53" w:rsidRDefault="00841C8F" w:rsidP="00F45071">
            <w:pPr>
              <w:spacing w:line="288" w:lineRule="auto"/>
              <w:ind w:firstLine="18"/>
              <w:contextualSpacing/>
              <w:jc w:val="both"/>
              <w:rPr>
                <w:rFonts w:ascii="Times New Roman" w:eastAsia="Times New Roman" w:hAnsi="Times New Roman"/>
                <w:bCs/>
                <w:sz w:val="28"/>
                <w:szCs w:val="28"/>
              </w:rPr>
            </w:pPr>
            <w:r w:rsidRPr="00B86C53">
              <w:rPr>
                <w:rFonts w:ascii="Times New Roman" w:eastAsia="Times New Roman" w:hAnsi="Times New Roman"/>
                <w:bCs/>
                <w:sz w:val="28"/>
                <w:szCs w:val="28"/>
              </w:rPr>
              <w:t>+ Cuộc sống hòa bình là gì?</w:t>
            </w:r>
          </w:p>
          <w:p w14:paraId="27D4141C" w14:textId="77777777" w:rsidR="00841C8F" w:rsidRPr="00B86C53" w:rsidRDefault="00841C8F" w:rsidP="00F45071">
            <w:pPr>
              <w:spacing w:line="288" w:lineRule="auto"/>
              <w:ind w:firstLine="18"/>
              <w:contextualSpacing/>
              <w:jc w:val="both"/>
              <w:rPr>
                <w:rFonts w:ascii="Times New Roman" w:eastAsia="Times New Roman" w:hAnsi="Times New Roman"/>
                <w:bCs/>
                <w:sz w:val="28"/>
                <w:szCs w:val="28"/>
              </w:rPr>
            </w:pPr>
            <w:r w:rsidRPr="00B86C53">
              <w:rPr>
                <w:rFonts w:ascii="Times New Roman" w:eastAsia="Times New Roman" w:hAnsi="Times New Roman"/>
                <w:bCs/>
                <w:sz w:val="28"/>
                <w:szCs w:val="28"/>
              </w:rPr>
              <w:t>+ Cuộc sống hòa bình mang đến những điều kiện tốt đẹp nào cho con người?</w:t>
            </w:r>
          </w:p>
          <w:p w14:paraId="0E1447FF" w14:textId="77777777" w:rsidR="00841C8F" w:rsidRPr="00B86C53" w:rsidRDefault="00841C8F" w:rsidP="00F45071">
            <w:pPr>
              <w:spacing w:line="288" w:lineRule="auto"/>
              <w:ind w:firstLine="18"/>
              <w:contextualSpacing/>
              <w:jc w:val="both"/>
              <w:rPr>
                <w:rFonts w:ascii="Times New Roman" w:eastAsia="Times New Roman" w:hAnsi="Times New Roman"/>
                <w:bCs/>
                <w:sz w:val="28"/>
                <w:szCs w:val="28"/>
              </w:rPr>
            </w:pPr>
            <w:r w:rsidRPr="00B86C53">
              <w:rPr>
                <w:rFonts w:ascii="Times New Roman" w:eastAsia="Times New Roman" w:hAnsi="Times New Roman"/>
                <w:bCs/>
                <w:sz w:val="28"/>
                <w:szCs w:val="28"/>
              </w:rPr>
              <w:t>+ Đặc biệt gì đối với trẻ em?</w:t>
            </w:r>
          </w:p>
          <w:p w14:paraId="3B1AC29A" w14:textId="77777777" w:rsidR="00841C8F" w:rsidRPr="00B86C53" w:rsidRDefault="00841C8F" w:rsidP="00F45071">
            <w:pPr>
              <w:spacing w:line="288" w:lineRule="auto"/>
              <w:ind w:firstLine="18"/>
              <w:contextualSpacing/>
              <w:jc w:val="both"/>
              <w:rPr>
                <w:rFonts w:ascii="Times New Roman" w:eastAsia="Times New Roman" w:hAnsi="Times New Roman"/>
                <w:bCs/>
                <w:sz w:val="28"/>
                <w:szCs w:val="28"/>
              </w:rPr>
            </w:pPr>
            <w:r w:rsidRPr="00B86C53">
              <w:rPr>
                <w:rFonts w:ascii="Times New Roman" w:eastAsia="Times New Roman" w:hAnsi="Times New Roman"/>
                <w:bCs/>
                <w:sz w:val="28"/>
                <w:szCs w:val="28"/>
              </w:rPr>
              <w:t>+ Ý nghĩa?</w:t>
            </w:r>
          </w:p>
          <w:p w14:paraId="0CA853EF" w14:textId="77777777" w:rsidR="00841C8F" w:rsidRPr="00B86C53" w:rsidRDefault="00841C8F" w:rsidP="00F45071">
            <w:pPr>
              <w:spacing w:line="288" w:lineRule="auto"/>
              <w:ind w:firstLine="18"/>
              <w:contextualSpacing/>
              <w:jc w:val="both"/>
              <w:rPr>
                <w:rFonts w:ascii="Times New Roman" w:eastAsia="Times New Roman" w:hAnsi="Times New Roman"/>
                <w:bCs/>
                <w:sz w:val="28"/>
                <w:szCs w:val="28"/>
              </w:rPr>
            </w:pPr>
            <w:r w:rsidRPr="00B86C53">
              <w:rPr>
                <w:rFonts w:ascii="Times New Roman" w:eastAsia="Times New Roman" w:hAnsi="Times New Roman"/>
                <w:bCs/>
                <w:sz w:val="28"/>
                <w:szCs w:val="28"/>
              </w:rPr>
              <w:t>+ Phản đề.</w:t>
            </w:r>
          </w:p>
          <w:p w14:paraId="30A89DF7" w14:textId="77777777" w:rsidR="00841C8F" w:rsidRPr="00B86C53" w:rsidRDefault="00841C8F" w:rsidP="00F45071">
            <w:pPr>
              <w:spacing w:line="288" w:lineRule="auto"/>
              <w:ind w:firstLine="18"/>
              <w:jc w:val="both"/>
              <w:rPr>
                <w:rFonts w:ascii="Times New Roman" w:eastAsia="Times New Roman" w:hAnsi="Times New Roman"/>
                <w:bCs/>
                <w:sz w:val="28"/>
                <w:szCs w:val="28"/>
              </w:rPr>
            </w:pPr>
            <w:r w:rsidRPr="00B86C53">
              <w:rPr>
                <w:rFonts w:ascii="Times New Roman" w:eastAsia="Times New Roman" w:hAnsi="Times New Roman"/>
                <w:bCs/>
                <w:sz w:val="28"/>
                <w:szCs w:val="28"/>
              </w:rPr>
              <w:t>+ Liên hệ với vai trò trách nhiệm của bản thân.</w:t>
            </w:r>
          </w:p>
        </w:tc>
      </w:tr>
    </w:tbl>
    <w:p w14:paraId="333844CB" w14:textId="77777777" w:rsidR="00841C8F" w:rsidRPr="00B86C53" w:rsidRDefault="00841C8F" w:rsidP="00841C8F">
      <w:pPr>
        <w:spacing w:after="0" w:line="288" w:lineRule="auto"/>
        <w:rPr>
          <w:rFonts w:ascii="Times New Roman" w:eastAsia="Times New Roman" w:hAnsi="Times New Roman"/>
          <w:b/>
          <w:bCs/>
          <w:sz w:val="28"/>
          <w:szCs w:val="28"/>
        </w:rPr>
      </w:pPr>
    </w:p>
    <w:p w14:paraId="10B3F804" w14:textId="77777777" w:rsidR="00841C8F" w:rsidRPr="00B86C53" w:rsidRDefault="00841C8F" w:rsidP="00841C8F">
      <w:pPr>
        <w:spacing w:after="0" w:line="288" w:lineRule="auto"/>
        <w:rPr>
          <w:rFonts w:ascii="Times New Roman" w:hAnsi="Times New Roman"/>
          <w:b/>
          <w:color w:val="FF0000"/>
          <w:sz w:val="28"/>
          <w:szCs w:val="28"/>
        </w:rPr>
      </w:pPr>
      <w:r w:rsidRPr="00B86C53">
        <w:rPr>
          <w:rFonts w:ascii="Times New Roman" w:hAnsi="Times New Roman"/>
          <w:b/>
          <w:color w:val="FF0000"/>
          <w:sz w:val="28"/>
          <w:szCs w:val="28"/>
        </w:rPr>
        <w:t xml:space="preserve">PHIẾU SỐ 4: </w:t>
      </w:r>
      <w:r w:rsidRPr="00B86C53">
        <w:rPr>
          <w:rFonts w:ascii="Times New Roman" w:eastAsia="Times New Roman" w:hAnsi="Times New Roman"/>
          <w:b/>
          <w:sz w:val="28"/>
          <w:szCs w:val="28"/>
        </w:rPr>
        <w:t>Đọc đoạn trích sau và trả lời các câu hỏi:</w:t>
      </w:r>
    </w:p>
    <w:p w14:paraId="633E63E1" w14:textId="77777777" w:rsidR="00841C8F" w:rsidRPr="00B86C53" w:rsidRDefault="00841C8F" w:rsidP="00841C8F">
      <w:pPr>
        <w:spacing w:after="0" w:line="288" w:lineRule="auto"/>
        <w:jc w:val="both"/>
        <w:rPr>
          <w:rFonts w:ascii="Times New Roman" w:hAnsi="Times New Roman"/>
          <w:color w:val="000000"/>
          <w:sz w:val="28"/>
          <w:szCs w:val="28"/>
          <w:shd w:val="clear" w:color="auto" w:fill="FFFFFF"/>
        </w:rPr>
      </w:pPr>
      <w:r w:rsidRPr="00B86C53">
        <w:rPr>
          <w:rFonts w:ascii="Times New Roman" w:eastAsia="Times New Roman" w:hAnsi="Times New Roman"/>
          <w:b/>
          <w:sz w:val="28"/>
          <w:szCs w:val="28"/>
        </w:rPr>
        <w:t xml:space="preserve">   </w:t>
      </w:r>
      <w:r w:rsidRPr="00B86C53">
        <w:rPr>
          <w:rFonts w:ascii="Times New Roman" w:hAnsi="Times New Roman"/>
          <w:color w:val="000000"/>
          <w:sz w:val="28"/>
          <w:szCs w:val="28"/>
          <w:shd w:val="clear" w:color="auto" w:fill="FFFFFF"/>
        </w:rPr>
        <w:t xml:space="preserve">(….)  Chúng ta đang ở đâu? Hôm nay ngày 8-8-1986, hơn 50 000 đầu đạn hạt nhân đã đựơc bố trí khắp các hành tinh. Nói nôm na ra, điều đó có nghĩa là mỗi người, không trừ trẻ con, đang ngồi trên một thùng 4 tấn thuốc nổ: tất cả chỗ đó nổ tung lên sẽ làm biến hết thảy, không phải một lần mà là mười hai lần, mọi dấu vết của sự sống </w:t>
      </w:r>
      <w:r w:rsidRPr="00B86C53">
        <w:rPr>
          <w:rFonts w:ascii="Times New Roman" w:hAnsi="Times New Roman"/>
          <w:color w:val="000000"/>
          <w:sz w:val="28"/>
          <w:szCs w:val="28"/>
          <w:shd w:val="clear" w:color="auto" w:fill="FFFFFF"/>
        </w:rPr>
        <w:lastRenderedPageBreak/>
        <w:t>trên trái đất. Nguy cơ ghê gớm đó đang đè nặng lên chúng ta như thanh gươm Đa-mô-clet, về lý thuyết có thể tiêu diệt tất cả các hành tinh đang xoay quanh mặt trời, cộng thêm bốn hành tinh nữa, và phá hủy thế thăng bằng của hệ mặt trời. Không có một ngành khoa học hay công nghiệp nào có được những tiến bộ nhanh ghê gớm như ngành công nghiệp hạt nhân kể từ khi nó ra đời cách đây 41 năm, không có một đứa con nào của tài năng con người lại có một tầm quan trọng quyết định đến như vậy đối với vận mệnh thế giới”.</w:t>
      </w:r>
    </w:p>
    <w:p w14:paraId="6B8A91F1" w14:textId="77777777" w:rsidR="00841C8F" w:rsidRPr="00B86C53" w:rsidRDefault="00841C8F" w:rsidP="00841C8F">
      <w:pPr>
        <w:spacing w:after="0" w:line="288" w:lineRule="auto"/>
        <w:jc w:val="right"/>
        <w:rPr>
          <w:rFonts w:ascii="Times New Roman" w:hAnsi="Times New Roman"/>
          <w:i/>
          <w:color w:val="000000"/>
          <w:sz w:val="28"/>
          <w:szCs w:val="28"/>
          <w:shd w:val="clear" w:color="auto" w:fill="FFFFFF"/>
        </w:rPr>
      </w:pPr>
      <w:r w:rsidRPr="00B86C53">
        <w:rPr>
          <w:rFonts w:ascii="Times New Roman" w:hAnsi="Times New Roman"/>
          <w:i/>
          <w:color w:val="000000"/>
          <w:sz w:val="28"/>
          <w:szCs w:val="28"/>
          <w:shd w:val="clear" w:color="auto" w:fill="FFFFFF"/>
        </w:rPr>
        <w:t xml:space="preserve">                                                       (Ngữ Văn 9, Tập 1)</w:t>
      </w:r>
    </w:p>
    <w:p w14:paraId="3E0DB746" w14:textId="77777777" w:rsidR="00841C8F" w:rsidRPr="00B86C53" w:rsidRDefault="00841C8F" w:rsidP="00841C8F">
      <w:pPr>
        <w:autoSpaceDE w:val="0"/>
        <w:autoSpaceDN w:val="0"/>
        <w:adjustRightInd w:val="0"/>
        <w:spacing w:after="0" w:line="288" w:lineRule="auto"/>
        <w:rPr>
          <w:rFonts w:ascii="Times New Roman" w:eastAsia="Times New Roman" w:hAnsi="Times New Roman"/>
          <w:bCs/>
          <w:sz w:val="28"/>
          <w:szCs w:val="28"/>
          <w:lang w:val="en"/>
        </w:rPr>
      </w:pPr>
      <w:r w:rsidRPr="00B86C53">
        <w:rPr>
          <w:rFonts w:ascii="Times New Roman" w:eastAsia="Times New Roman" w:hAnsi="Times New Roman"/>
          <w:b/>
          <w:bCs/>
          <w:sz w:val="28"/>
          <w:szCs w:val="28"/>
          <w:lang w:val="en"/>
        </w:rPr>
        <w:t>Câu 1.</w:t>
      </w:r>
      <w:r w:rsidRPr="00B86C53">
        <w:rPr>
          <w:rFonts w:ascii="Times New Roman" w:eastAsia="Times New Roman" w:hAnsi="Times New Roman"/>
          <w:bCs/>
          <w:sz w:val="28"/>
          <w:szCs w:val="28"/>
          <w:lang w:val="en"/>
        </w:rPr>
        <w:t xml:space="preserve"> Đoạn văn trên trích từ văn bản nào? Tác giả của văn bản đó là ai? </w:t>
      </w:r>
    </w:p>
    <w:p w14:paraId="2F3CC17C" w14:textId="77777777" w:rsidR="00841C8F" w:rsidRPr="00B86C53" w:rsidRDefault="00841C8F" w:rsidP="00841C8F">
      <w:pPr>
        <w:autoSpaceDE w:val="0"/>
        <w:autoSpaceDN w:val="0"/>
        <w:adjustRightInd w:val="0"/>
        <w:spacing w:after="0" w:line="288" w:lineRule="auto"/>
        <w:rPr>
          <w:rFonts w:ascii="Times New Roman" w:eastAsia="Times New Roman" w:hAnsi="Times New Roman"/>
          <w:bCs/>
          <w:sz w:val="28"/>
          <w:szCs w:val="28"/>
          <w:lang w:val="en"/>
        </w:rPr>
      </w:pPr>
      <w:r w:rsidRPr="00B86C53">
        <w:rPr>
          <w:rFonts w:ascii="Times New Roman" w:eastAsia="Times New Roman" w:hAnsi="Times New Roman"/>
          <w:b/>
          <w:bCs/>
          <w:sz w:val="28"/>
          <w:szCs w:val="28"/>
          <w:lang w:val="en"/>
        </w:rPr>
        <w:t>Câu 2.</w:t>
      </w:r>
      <w:r w:rsidRPr="00B86C53">
        <w:rPr>
          <w:rFonts w:ascii="Times New Roman" w:eastAsia="Times New Roman" w:hAnsi="Times New Roman"/>
          <w:bCs/>
          <w:sz w:val="28"/>
          <w:szCs w:val="28"/>
          <w:lang w:val="en"/>
        </w:rPr>
        <w:t xml:space="preserve"> Văn bản chứa đoạn trích trên sáng tác trong hoàn cảnh nào?</w:t>
      </w:r>
    </w:p>
    <w:p w14:paraId="48D78FB5" w14:textId="77777777" w:rsidR="00841C8F" w:rsidRPr="00B86C53" w:rsidRDefault="00841C8F" w:rsidP="00841C8F">
      <w:pPr>
        <w:autoSpaceDE w:val="0"/>
        <w:autoSpaceDN w:val="0"/>
        <w:adjustRightInd w:val="0"/>
        <w:spacing w:after="0" w:line="288" w:lineRule="auto"/>
        <w:rPr>
          <w:rFonts w:ascii="Times New Roman" w:eastAsia="Times New Roman" w:hAnsi="Times New Roman"/>
          <w:bCs/>
          <w:sz w:val="28"/>
          <w:szCs w:val="28"/>
          <w:lang w:val="en"/>
        </w:rPr>
      </w:pPr>
      <w:r w:rsidRPr="00B86C53">
        <w:rPr>
          <w:rFonts w:ascii="Times New Roman" w:eastAsia="Times New Roman" w:hAnsi="Times New Roman"/>
          <w:b/>
          <w:bCs/>
          <w:sz w:val="28"/>
          <w:szCs w:val="28"/>
          <w:lang w:val="en"/>
        </w:rPr>
        <w:t xml:space="preserve">Câu 3. </w:t>
      </w:r>
      <w:r w:rsidRPr="00B86C53">
        <w:rPr>
          <w:rFonts w:ascii="Times New Roman" w:eastAsia="Times New Roman" w:hAnsi="Times New Roman"/>
          <w:bCs/>
          <w:sz w:val="28"/>
          <w:szCs w:val="28"/>
          <w:lang w:val="en"/>
        </w:rPr>
        <w:t>Phương thức biểu đạt chính của đoạn trích trên là gì?</w:t>
      </w:r>
    </w:p>
    <w:p w14:paraId="10B0EE8B" w14:textId="77777777" w:rsidR="00841C8F" w:rsidRPr="00B86C53" w:rsidRDefault="00841C8F" w:rsidP="00841C8F">
      <w:pPr>
        <w:autoSpaceDE w:val="0"/>
        <w:autoSpaceDN w:val="0"/>
        <w:adjustRightInd w:val="0"/>
        <w:spacing w:after="0" w:line="288" w:lineRule="auto"/>
        <w:rPr>
          <w:rFonts w:ascii="Times New Roman" w:eastAsia="Times New Roman" w:hAnsi="Times New Roman"/>
          <w:sz w:val="28"/>
          <w:szCs w:val="28"/>
        </w:rPr>
      </w:pPr>
      <w:r w:rsidRPr="00B86C53">
        <w:rPr>
          <w:rFonts w:ascii="Times New Roman" w:eastAsia="Times New Roman" w:hAnsi="Times New Roman"/>
          <w:b/>
          <w:bCs/>
          <w:sz w:val="28"/>
          <w:szCs w:val="28"/>
          <w:lang w:val="en"/>
        </w:rPr>
        <w:t xml:space="preserve">Câu 4. </w:t>
      </w:r>
      <w:r w:rsidRPr="00B86C53">
        <w:rPr>
          <w:rFonts w:ascii="Times New Roman" w:eastAsia="Times New Roman" w:hAnsi="Times New Roman"/>
          <w:bCs/>
          <w:sz w:val="28"/>
          <w:szCs w:val="28"/>
          <w:lang w:val="en"/>
        </w:rPr>
        <w:t>Nêu nội dung chính của đoạn trích trên?</w:t>
      </w:r>
      <w:r w:rsidRPr="00B86C53">
        <w:rPr>
          <w:rFonts w:ascii="Times New Roman" w:eastAsia="Times New Roman" w:hAnsi="Times New Roman"/>
          <w:sz w:val="28"/>
          <w:szCs w:val="28"/>
        </w:rPr>
        <w:t xml:space="preserve"> </w:t>
      </w:r>
    </w:p>
    <w:p w14:paraId="6EBC1187" w14:textId="77777777" w:rsidR="00841C8F" w:rsidRPr="00B86C53" w:rsidRDefault="00841C8F" w:rsidP="00841C8F">
      <w:pPr>
        <w:autoSpaceDE w:val="0"/>
        <w:autoSpaceDN w:val="0"/>
        <w:adjustRightInd w:val="0"/>
        <w:spacing w:after="0" w:line="288" w:lineRule="auto"/>
        <w:rPr>
          <w:rFonts w:ascii="Times New Roman" w:hAnsi="Times New Roman"/>
          <w:color w:val="000000"/>
          <w:sz w:val="28"/>
          <w:szCs w:val="28"/>
          <w:shd w:val="clear" w:color="auto" w:fill="FFFFFF"/>
        </w:rPr>
      </w:pPr>
      <w:r w:rsidRPr="00B86C53">
        <w:rPr>
          <w:rFonts w:ascii="Times New Roman" w:eastAsia="Times New Roman" w:hAnsi="Times New Roman"/>
          <w:b/>
          <w:bCs/>
          <w:sz w:val="28"/>
          <w:szCs w:val="28"/>
          <w:lang w:val="en"/>
        </w:rPr>
        <w:t xml:space="preserve">Câu 5. </w:t>
      </w:r>
      <w:r w:rsidRPr="00B86C53">
        <w:rPr>
          <w:rFonts w:ascii="Times New Roman" w:hAnsi="Times New Roman"/>
          <w:color w:val="000000"/>
          <w:sz w:val="28"/>
          <w:szCs w:val="28"/>
          <w:shd w:val="clear" w:color="auto" w:fill="FFFFFF"/>
        </w:rPr>
        <w:t>Nêu và chỉ rõ tác dụng của phép tu từ được sử dụng ở câu văn:</w:t>
      </w:r>
      <w:r w:rsidRPr="00B86C53">
        <w:rPr>
          <w:rFonts w:ascii="Times New Roman" w:eastAsia="Times New Roman" w:hAnsi="Times New Roman"/>
          <w:sz w:val="28"/>
          <w:szCs w:val="28"/>
        </w:rPr>
        <w:t xml:space="preserve"> "</w:t>
      </w:r>
      <w:r w:rsidRPr="00B86C53">
        <w:rPr>
          <w:rFonts w:ascii="Times New Roman" w:hAnsi="Times New Roman"/>
          <w:i/>
          <w:color w:val="000000"/>
          <w:sz w:val="28"/>
          <w:szCs w:val="28"/>
          <w:shd w:val="clear" w:color="auto" w:fill="FFFFFF"/>
        </w:rPr>
        <w:t>Nguy cơ ghê gớm đó đang đè nặng lên chúng ta như thanh gươm Đa-mô-clet, về lý thuyết có thể tiêu diệt tất cả các hành tinh đang xoay quanh mặt trời, cộng thêm bốn hành tinh nữa, và phá hủy thế thăng bằng của hệ mặt trời"?</w:t>
      </w:r>
    </w:p>
    <w:p w14:paraId="3FF94960" w14:textId="77777777" w:rsidR="00841C8F" w:rsidRPr="00B86C53" w:rsidRDefault="00841C8F" w:rsidP="00841C8F">
      <w:pPr>
        <w:spacing w:after="0" w:line="288" w:lineRule="auto"/>
        <w:jc w:val="both"/>
        <w:rPr>
          <w:rFonts w:ascii="Times New Roman" w:eastAsia="Times New Roman" w:hAnsi="Times New Roman"/>
          <w:sz w:val="28"/>
          <w:szCs w:val="28"/>
          <w:lang w:val="it-IT" w:eastAsia="vi-VN"/>
        </w:rPr>
      </w:pPr>
      <w:r w:rsidRPr="00B86C53">
        <w:rPr>
          <w:rFonts w:ascii="Times New Roman" w:eastAsia="Times New Roman" w:hAnsi="Times New Roman"/>
          <w:b/>
          <w:sz w:val="28"/>
          <w:szCs w:val="28"/>
          <w:lang w:val="it-IT" w:eastAsia="vi-VN"/>
        </w:rPr>
        <w:t xml:space="preserve">Câu 6. </w:t>
      </w:r>
      <w:r w:rsidRPr="00B86C53">
        <w:rPr>
          <w:rFonts w:ascii="Times New Roman" w:hAnsi="Times New Roman"/>
          <w:color w:val="000000"/>
          <w:sz w:val="28"/>
          <w:szCs w:val="28"/>
          <w:shd w:val="clear" w:color="auto" w:fill="FFFFFF"/>
        </w:rPr>
        <w:t xml:space="preserve">Viết đoạn văn ngắn (6- 8 câu) </w:t>
      </w:r>
      <w:r w:rsidRPr="00B86C53">
        <w:rPr>
          <w:rFonts w:ascii="Times New Roman" w:eastAsia="Times New Roman" w:hAnsi="Times New Roman"/>
          <w:sz w:val="28"/>
          <w:szCs w:val="28"/>
        </w:rPr>
        <w:t>trình bày suy nghĩ của em về PHIẾU SỐ được nêu ra trong đoạn trích.</w:t>
      </w:r>
    </w:p>
    <w:p w14:paraId="5980BFEA" w14:textId="77777777" w:rsidR="00841C8F" w:rsidRPr="00B86C53" w:rsidRDefault="00841C8F" w:rsidP="00841C8F">
      <w:pPr>
        <w:spacing w:after="0" w:line="288" w:lineRule="auto"/>
        <w:ind w:left="284"/>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GỢI Ý:</w:t>
      </w:r>
    </w:p>
    <w:tbl>
      <w:tblPr>
        <w:tblStyle w:val="TableGrid"/>
        <w:tblW w:w="0" w:type="auto"/>
        <w:tblLook w:val="04A0" w:firstRow="1" w:lastRow="0" w:firstColumn="1" w:lastColumn="0" w:noHBand="0" w:noVBand="1"/>
      </w:tblPr>
      <w:tblGrid>
        <w:gridCol w:w="1267"/>
        <w:gridCol w:w="8587"/>
      </w:tblGrid>
      <w:tr w:rsidR="00841C8F" w:rsidRPr="00B86C53" w14:paraId="1BB5774F" w14:textId="77777777" w:rsidTr="00F45071">
        <w:tc>
          <w:tcPr>
            <w:tcW w:w="1271" w:type="dxa"/>
            <w:vMerge w:val="restart"/>
            <w:vAlign w:val="center"/>
          </w:tcPr>
          <w:p w14:paraId="3B4F5E42"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sz w:val="28"/>
                <w:szCs w:val="28"/>
              </w:rPr>
              <w:br w:type="page"/>
            </w:r>
            <w:r w:rsidRPr="00B86C53">
              <w:rPr>
                <w:rFonts w:ascii="Times New Roman" w:eastAsia="Times New Roman" w:hAnsi="Times New Roman"/>
                <w:b/>
                <w:color w:val="FF0000"/>
                <w:sz w:val="28"/>
                <w:szCs w:val="28"/>
              </w:rPr>
              <w:t>1</w:t>
            </w:r>
          </w:p>
        </w:tc>
        <w:tc>
          <w:tcPr>
            <w:tcW w:w="8619" w:type="dxa"/>
          </w:tcPr>
          <w:p w14:paraId="6EDFD32E"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eastAsia="Times New Roman" w:hAnsi="Times New Roman"/>
                <w:b/>
                <w:bCs/>
                <w:sz w:val="28"/>
                <w:szCs w:val="28"/>
                <w:lang w:val="en"/>
              </w:rPr>
              <w:t>Đoạn văn trên trích từ văn bản nào? Tác giả của văn bản đó là ai?</w:t>
            </w:r>
          </w:p>
        </w:tc>
      </w:tr>
      <w:tr w:rsidR="00841C8F" w:rsidRPr="00B86C53" w14:paraId="0E4F5444" w14:textId="77777777" w:rsidTr="00F45071">
        <w:tc>
          <w:tcPr>
            <w:tcW w:w="1271" w:type="dxa"/>
            <w:vMerge/>
            <w:vAlign w:val="center"/>
          </w:tcPr>
          <w:p w14:paraId="1BAEE53F" w14:textId="77777777" w:rsidR="00841C8F" w:rsidRPr="00B86C53" w:rsidRDefault="00841C8F" w:rsidP="00F45071">
            <w:pPr>
              <w:spacing w:line="288" w:lineRule="auto"/>
              <w:jc w:val="center"/>
              <w:rPr>
                <w:rFonts w:ascii="Times New Roman" w:eastAsia="Times New Roman" w:hAnsi="Times New Roman"/>
                <w:b/>
                <w:color w:val="FF0000"/>
                <w:sz w:val="28"/>
                <w:szCs w:val="28"/>
              </w:rPr>
            </w:pPr>
          </w:p>
        </w:tc>
        <w:tc>
          <w:tcPr>
            <w:tcW w:w="8619" w:type="dxa"/>
          </w:tcPr>
          <w:p w14:paraId="1F9D69AC" w14:textId="77777777" w:rsidR="00841C8F" w:rsidRPr="00B86C53" w:rsidRDefault="00841C8F" w:rsidP="00F45071">
            <w:pPr>
              <w:spacing w:line="288" w:lineRule="auto"/>
              <w:jc w:val="both"/>
              <w:rPr>
                <w:rFonts w:ascii="Times New Roman" w:hAnsi="Times New Roman"/>
                <w:sz w:val="28"/>
                <w:szCs w:val="28"/>
              </w:rPr>
            </w:pPr>
            <w:r w:rsidRPr="00B86C53">
              <w:rPr>
                <w:rFonts w:ascii="Times New Roman" w:eastAsia="Times New Roman" w:hAnsi="Times New Roman"/>
                <w:sz w:val="28"/>
                <w:szCs w:val="28"/>
              </w:rPr>
              <w:t>- Đoạn văn trên trích từ văn bản “Đấu tranh cho một thế giới hòa bình”.</w:t>
            </w:r>
          </w:p>
          <w:p w14:paraId="74EB9F68" w14:textId="77777777" w:rsidR="00841C8F" w:rsidRPr="00B86C53" w:rsidRDefault="00841C8F" w:rsidP="00F45071">
            <w:pPr>
              <w:spacing w:line="288" w:lineRule="auto"/>
              <w:jc w:val="both"/>
              <w:rPr>
                <w:rFonts w:ascii="Times New Roman" w:eastAsia="Times New Roman" w:hAnsi="Times New Roman"/>
                <w:bCs/>
                <w:sz w:val="28"/>
                <w:szCs w:val="28"/>
              </w:rPr>
            </w:pPr>
            <w:r w:rsidRPr="00B86C53">
              <w:rPr>
                <w:rFonts w:ascii="Times New Roman" w:eastAsia="Times New Roman" w:hAnsi="Times New Roman"/>
                <w:sz w:val="28"/>
                <w:szCs w:val="28"/>
              </w:rPr>
              <w:t>- Tác giả của văn bản trên: Mác-két.</w:t>
            </w:r>
          </w:p>
        </w:tc>
      </w:tr>
      <w:tr w:rsidR="00841C8F" w:rsidRPr="00B86C53" w14:paraId="732B1BBF" w14:textId="77777777" w:rsidTr="00F45071">
        <w:tc>
          <w:tcPr>
            <w:tcW w:w="1271" w:type="dxa"/>
            <w:vMerge w:val="restart"/>
            <w:vAlign w:val="center"/>
          </w:tcPr>
          <w:p w14:paraId="1460755F"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2</w:t>
            </w:r>
          </w:p>
        </w:tc>
        <w:tc>
          <w:tcPr>
            <w:tcW w:w="8619" w:type="dxa"/>
          </w:tcPr>
          <w:p w14:paraId="5383679F" w14:textId="77777777" w:rsidR="00841C8F" w:rsidRPr="00B86C53" w:rsidRDefault="00841C8F" w:rsidP="00F45071">
            <w:pPr>
              <w:spacing w:line="288" w:lineRule="auto"/>
              <w:jc w:val="both"/>
              <w:rPr>
                <w:rFonts w:ascii="Times New Roman" w:eastAsia="Times New Roman" w:hAnsi="Times New Roman"/>
                <w:b/>
                <w:i/>
                <w:sz w:val="28"/>
                <w:szCs w:val="28"/>
              </w:rPr>
            </w:pPr>
            <w:r w:rsidRPr="00B86C53">
              <w:rPr>
                <w:rFonts w:ascii="Times New Roman" w:eastAsia="Times New Roman" w:hAnsi="Times New Roman"/>
                <w:b/>
                <w:bCs/>
                <w:sz w:val="28"/>
                <w:szCs w:val="28"/>
                <w:lang w:val="en"/>
              </w:rPr>
              <w:t>Văn bản chứa đoạn trích trên sáng tác trong hoàn cảnh nào?</w:t>
            </w:r>
          </w:p>
        </w:tc>
      </w:tr>
      <w:tr w:rsidR="00841C8F" w:rsidRPr="00B86C53" w14:paraId="4AB02F20" w14:textId="77777777" w:rsidTr="00F45071">
        <w:tc>
          <w:tcPr>
            <w:tcW w:w="1271" w:type="dxa"/>
            <w:vMerge/>
            <w:vAlign w:val="center"/>
          </w:tcPr>
          <w:p w14:paraId="57D4582F" w14:textId="77777777" w:rsidR="00841C8F" w:rsidRPr="00B86C53" w:rsidRDefault="00841C8F" w:rsidP="00F45071">
            <w:pPr>
              <w:spacing w:line="288" w:lineRule="auto"/>
              <w:jc w:val="center"/>
              <w:rPr>
                <w:rFonts w:ascii="Times New Roman" w:eastAsia="Times New Roman" w:hAnsi="Times New Roman"/>
                <w:b/>
                <w:color w:val="FF0000"/>
                <w:sz w:val="28"/>
                <w:szCs w:val="28"/>
              </w:rPr>
            </w:pPr>
          </w:p>
        </w:tc>
        <w:tc>
          <w:tcPr>
            <w:tcW w:w="8619" w:type="dxa"/>
          </w:tcPr>
          <w:p w14:paraId="0847EF33"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Văn  bản được trích từ tham luận của Mác-két khi ông được mời tham dự cuộc họp nguyên thủ 6 nước năm 1986 ở Mê –hi – cô.</w:t>
            </w:r>
          </w:p>
        </w:tc>
      </w:tr>
      <w:tr w:rsidR="00841C8F" w:rsidRPr="00B86C53" w14:paraId="206F15C6" w14:textId="77777777" w:rsidTr="00F45071">
        <w:tc>
          <w:tcPr>
            <w:tcW w:w="1271" w:type="dxa"/>
            <w:vMerge w:val="restart"/>
            <w:vAlign w:val="center"/>
          </w:tcPr>
          <w:p w14:paraId="640CAFEC"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3</w:t>
            </w:r>
          </w:p>
        </w:tc>
        <w:tc>
          <w:tcPr>
            <w:tcW w:w="8619" w:type="dxa"/>
          </w:tcPr>
          <w:p w14:paraId="55C5CDA5"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eastAsia="Times New Roman" w:hAnsi="Times New Roman"/>
                <w:b/>
                <w:bCs/>
                <w:sz w:val="28"/>
                <w:szCs w:val="28"/>
                <w:lang w:val="en"/>
              </w:rPr>
              <w:t>Phương thức biểu đạt chính của đoạn trích trên là gì?</w:t>
            </w:r>
          </w:p>
        </w:tc>
      </w:tr>
      <w:tr w:rsidR="00841C8F" w:rsidRPr="00B86C53" w14:paraId="2EF253D7" w14:textId="77777777" w:rsidTr="00F45071">
        <w:tc>
          <w:tcPr>
            <w:tcW w:w="1271" w:type="dxa"/>
            <w:vMerge/>
            <w:vAlign w:val="center"/>
          </w:tcPr>
          <w:p w14:paraId="60A316CF" w14:textId="77777777" w:rsidR="00841C8F" w:rsidRPr="00B86C53" w:rsidRDefault="00841C8F" w:rsidP="00F45071">
            <w:pPr>
              <w:spacing w:line="288" w:lineRule="auto"/>
              <w:jc w:val="both"/>
              <w:rPr>
                <w:rFonts w:ascii="Times New Roman" w:eastAsia="Times New Roman" w:hAnsi="Times New Roman"/>
                <w:sz w:val="28"/>
                <w:szCs w:val="28"/>
              </w:rPr>
            </w:pPr>
          </w:p>
        </w:tc>
        <w:tc>
          <w:tcPr>
            <w:tcW w:w="8619" w:type="dxa"/>
          </w:tcPr>
          <w:p w14:paraId="6BAEE0C8" w14:textId="77777777" w:rsidR="00841C8F" w:rsidRPr="00B86C53" w:rsidRDefault="00841C8F" w:rsidP="00F45071">
            <w:pPr>
              <w:spacing w:line="288" w:lineRule="auto"/>
              <w:jc w:val="both"/>
              <w:rPr>
                <w:rFonts w:ascii="Times New Roman" w:hAnsi="Times New Roman"/>
                <w:sz w:val="28"/>
                <w:szCs w:val="28"/>
              </w:rPr>
            </w:pPr>
            <w:r w:rsidRPr="00B86C53">
              <w:rPr>
                <w:rFonts w:ascii="Times New Roman" w:eastAsia="Times New Roman" w:hAnsi="Times New Roman"/>
                <w:b/>
                <w:sz w:val="28"/>
                <w:szCs w:val="28"/>
              </w:rPr>
              <w:t>- PTBĐ</w:t>
            </w:r>
            <w:r w:rsidRPr="00B86C53">
              <w:rPr>
                <w:rFonts w:ascii="Times New Roman" w:eastAsia="Times New Roman" w:hAnsi="Times New Roman"/>
                <w:sz w:val="28"/>
                <w:szCs w:val="28"/>
              </w:rPr>
              <w:t>: Nghị luận</w:t>
            </w:r>
          </w:p>
        </w:tc>
      </w:tr>
      <w:tr w:rsidR="00841C8F" w:rsidRPr="00B86C53" w14:paraId="46AFDA50" w14:textId="77777777" w:rsidTr="00F45071">
        <w:tc>
          <w:tcPr>
            <w:tcW w:w="1271" w:type="dxa"/>
            <w:vMerge w:val="restart"/>
            <w:vAlign w:val="center"/>
          </w:tcPr>
          <w:p w14:paraId="21872A43"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4</w:t>
            </w:r>
          </w:p>
        </w:tc>
        <w:tc>
          <w:tcPr>
            <w:tcW w:w="8619" w:type="dxa"/>
          </w:tcPr>
          <w:p w14:paraId="596D06EF" w14:textId="77777777" w:rsidR="00841C8F" w:rsidRPr="00B86C53" w:rsidRDefault="00841C8F" w:rsidP="00F45071">
            <w:pPr>
              <w:spacing w:line="288" w:lineRule="auto"/>
              <w:contextualSpacing/>
              <w:jc w:val="both"/>
              <w:rPr>
                <w:rFonts w:ascii="Times New Roman" w:eastAsia="Times New Roman" w:hAnsi="Times New Roman"/>
                <w:b/>
                <w:bCs/>
                <w:sz w:val="28"/>
                <w:szCs w:val="28"/>
                <w:lang w:val="vi-VN"/>
              </w:rPr>
            </w:pPr>
            <w:r w:rsidRPr="00B86C53">
              <w:rPr>
                <w:rFonts w:ascii="Times New Roman" w:eastAsia="Times New Roman" w:hAnsi="Times New Roman"/>
                <w:b/>
                <w:bCs/>
                <w:sz w:val="28"/>
                <w:szCs w:val="28"/>
                <w:lang w:val="en"/>
              </w:rPr>
              <w:t>Nêu nội dung chính của đoạn trích trên?</w:t>
            </w:r>
          </w:p>
        </w:tc>
      </w:tr>
      <w:tr w:rsidR="00841C8F" w:rsidRPr="00B86C53" w14:paraId="6D8E2B61" w14:textId="77777777" w:rsidTr="00F45071">
        <w:tc>
          <w:tcPr>
            <w:tcW w:w="1271" w:type="dxa"/>
            <w:vMerge/>
            <w:vAlign w:val="center"/>
          </w:tcPr>
          <w:p w14:paraId="63570095" w14:textId="77777777" w:rsidR="00841C8F" w:rsidRPr="00B86C53" w:rsidRDefault="00841C8F" w:rsidP="00F45071">
            <w:pPr>
              <w:spacing w:line="288" w:lineRule="auto"/>
              <w:jc w:val="center"/>
              <w:rPr>
                <w:rFonts w:ascii="Times New Roman" w:eastAsia="Times New Roman" w:hAnsi="Times New Roman"/>
                <w:b/>
                <w:color w:val="FF0000"/>
                <w:sz w:val="28"/>
                <w:szCs w:val="28"/>
              </w:rPr>
            </w:pPr>
          </w:p>
        </w:tc>
        <w:tc>
          <w:tcPr>
            <w:tcW w:w="8619" w:type="dxa"/>
          </w:tcPr>
          <w:p w14:paraId="1BBE45F3" w14:textId="77777777" w:rsidR="00841C8F" w:rsidRPr="00B86C53" w:rsidRDefault="00841C8F" w:rsidP="00F45071">
            <w:pPr>
              <w:spacing w:line="288" w:lineRule="auto"/>
              <w:contextualSpacing/>
              <w:jc w:val="both"/>
              <w:rPr>
                <w:rFonts w:ascii="Times New Roman" w:eastAsia="Times New Roman" w:hAnsi="Times New Roman"/>
                <w:bCs/>
                <w:sz w:val="28"/>
                <w:szCs w:val="28"/>
                <w:lang w:val="vi-VN"/>
              </w:rPr>
            </w:pPr>
            <w:r w:rsidRPr="00B86C53">
              <w:rPr>
                <w:rFonts w:ascii="Times New Roman" w:eastAsia="Times New Roman" w:hAnsi="Times New Roman"/>
                <w:sz w:val="28"/>
                <w:szCs w:val="28"/>
                <w:lang w:val="en-NZ"/>
              </w:rPr>
              <w:t xml:space="preserve">- </w:t>
            </w:r>
            <w:r w:rsidRPr="00B86C53">
              <w:rPr>
                <w:rFonts w:ascii="Times New Roman" w:eastAsia="Times New Roman" w:hAnsi="Times New Roman"/>
                <w:sz w:val="28"/>
                <w:szCs w:val="28"/>
              </w:rPr>
              <w:t>Nguy cơ chiến tranh hạt nhân đang đe dọa sự sống trên trái đất.</w:t>
            </w:r>
          </w:p>
        </w:tc>
      </w:tr>
      <w:tr w:rsidR="00841C8F" w:rsidRPr="00B86C53" w14:paraId="0F26B41F" w14:textId="77777777" w:rsidTr="00F45071">
        <w:tc>
          <w:tcPr>
            <w:tcW w:w="1271" w:type="dxa"/>
            <w:vMerge w:val="restart"/>
            <w:vAlign w:val="center"/>
          </w:tcPr>
          <w:p w14:paraId="0223199C"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5</w:t>
            </w:r>
          </w:p>
        </w:tc>
        <w:tc>
          <w:tcPr>
            <w:tcW w:w="8619" w:type="dxa"/>
          </w:tcPr>
          <w:p w14:paraId="179A2268" w14:textId="77777777" w:rsidR="00841C8F" w:rsidRPr="00B86C53" w:rsidRDefault="00841C8F" w:rsidP="00F45071">
            <w:pPr>
              <w:spacing w:line="288" w:lineRule="auto"/>
              <w:contextualSpacing/>
              <w:jc w:val="both"/>
              <w:rPr>
                <w:rFonts w:ascii="Times New Roman" w:eastAsia="Times New Roman" w:hAnsi="Times New Roman"/>
                <w:b/>
                <w:bCs/>
                <w:sz w:val="28"/>
                <w:szCs w:val="28"/>
                <w:lang w:val="vi-VN"/>
              </w:rPr>
            </w:pPr>
            <w:r w:rsidRPr="00B86C53">
              <w:rPr>
                <w:rFonts w:ascii="Times New Roman" w:hAnsi="Times New Roman"/>
                <w:b/>
                <w:color w:val="000000"/>
                <w:sz w:val="28"/>
                <w:szCs w:val="28"/>
                <w:shd w:val="clear" w:color="auto" w:fill="FFFFFF"/>
              </w:rPr>
              <w:t>Nêu và chỉ rõ tác dụng của phép tu từ được sử dụng ở câu văn:</w:t>
            </w:r>
            <w:r w:rsidRPr="00B86C53">
              <w:rPr>
                <w:rFonts w:ascii="Times New Roman" w:eastAsia="Times New Roman" w:hAnsi="Times New Roman"/>
                <w:b/>
                <w:sz w:val="28"/>
                <w:szCs w:val="28"/>
              </w:rPr>
              <w:t xml:space="preserve"> "</w:t>
            </w:r>
            <w:r w:rsidRPr="00B86C53">
              <w:rPr>
                <w:rFonts w:ascii="Times New Roman" w:hAnsi="Times New Roman"/>
                <w:b/>
                <w:i/>
                <w:color w:val="000000"/>
                <w:sz w:val="28"/>
                <w:szCs w:val="28"/>
                <w:shd w:val="clear" w:color="auto" w:fill="FFFFFF"/>
              </w:rPr>
              <w:t xml:space="preserve">Nguy cơ ghê gớm đó đang đè nặng lên chúng ta như thanh gươm Đa-mô-clet, về lý thuyết có thể tiêu diệt tất cả các hành tinh đang xoay quanh mặt trời, cộng thêm bốn hành tinh nữa, và phá hủy thế thăng bằng của hệ </w:t>
            </w:r>
            <w:r w:rsidRPr="00B86C53">
              <w:rPr>
                <w:rFonts w:ascii="Times New Roman" w:hAnsi="Times New Roman"/>
                <w:b/>
                <w:i/>
                <w:color w:val="000000"/>
                <w:sz w:val="28"/>
                <w:szCs w:val="28"/>
                <w:shd w:val="clear" w:color="auto" w:fill="FFFFFF"/>
              </w:rPr>
              <w:lastRenderedPageBreak/>
              <w:t>mặt trời"?</w:t>
            </w:r>
          </w:p>
        </w:tc>
      </w:tr>
      <w:tr w:rsidR="00841C8F" w:rsidRPr="00B86C53" w14:paraId="3C7B78D6" w14:textId="77777777" w:rsidTr="00F45071">
        <w:tc>
          <w:tcPr>
            <w:tcW w:w="1271" w:type="dxa"/>
            <w:vMerge/>
            <w:vAlign w:val="center"/>
          </w:tcPr>
          <w:p w14:paraId="5AD8C68D" w14:textId="77777777" w:rsidR="00841C8F" w:rsidRPr="00B86C53" w:rsidRDefault="00841C8F" w:rsidP="00F45071">
            <w:pPr>
              <w:spacing w:line="288" w:lineRule="auto"/>
              <w:jc w:val="center"/>
              <w:rPr>
                <w:rFonts w:ascii="Times New Roman" w:eastAsia="Times New Roman" w:hAnsi="Times New Roman"/>
                <w:b/>
                <w:color w:val="FF0000"/>
                <w:sz w:val="28"/>
                <w:szCs w:val="28"/>
              </w:rPr>
            </w:pPr>
          </w:p>
        </w:tc>
        <w:tc>
          <w:tcPr>
            <w:tcW w:w="8619" w:type="dxa"/>
          </w:tcPr>
          <w:p w14:paraId="4945FF64" w14:textId="77777777" w:rsidR="00841C8F" w:rsidRPr="00B86C53" w:rsidRDefault="00841C8F" w:rsidP="00F45071">
            <w:pPr>
              <w:spacing w:line="288" w:lineRule="auto"/>
              <w:jc w:val="both"/>
              <w:rPr>
                <w:rFonts w:ascii="Times New Roman" w:eastAsia="Times New Roman" w:hAnsi="Times New Roman"/>
                <w:sz w:val="28"/>
                <w:szCs w:val="28"/>
                <w:lang w:val="en-NZ"/>
              </w:rPr>
            </w:pPr>
            <w:r w:rsidRPr="00B86C53">
              <w:rPr>
                <w:rFonts w:ascii="Times New Roman" w:eastAsia="Times New Roman" w:hAnsi="Times New Roman"/>
                <w:sz w:val="28"/>
                <w:szCs w:val="28"/>
                <w:lang w:val="en-NZ"/>
              </w:rPr>
              <w:t xml:space="preserve">- </w:t>
            </w:r>
            <w:r w:rsidRPr="00B86C53">
              <w:rPr>
                <w:rFonts w:ascii="Times New Roman" w:eastAsia="Times New Roman" w:hAnsi="Times New Roman"/>
                <w:b/>
                <w:sz w:val="28"/>
                <w:szCs w:val="28"/>
                <w:lang w:val="en-NZ"/>
              </w:rPr>
              <w:t xml:space="preserve">Nghệ thuật: </w:t>
            </w:r>
            <w:r w:rsidRPr="00B86C53">
              <w:rPr>
                <w:rFonts w:ascii="Times New Roman" w:eastAsia="Times New Roman" w:hAnsi="Times New Roman"/>
                <w:sz w:val="28"/>
                <w:szCs w:val="28"/>
                <w:lang w:val="en-NZ"/>
              </w:rPr>
              <w:t>Hs chọn một trong các phép tu từ:</w:t>
            </w:r>
          </w:p>
          <w:p w14:paraId="1D6375F3" w14:textId="77777777" w:rsidR="00841C8F" w:rsidRPr="00B86C53" w:rsidRDefault="00841C8F" w:rsidP="00F45071">
            <w:pPr>
              <w:spacing w:line="288" w:lineRule="auto"/>
              <w:jc w:val="both"/>
              <w:rPr>
                <w:rFonts w:ascii="Times New Roman" w:eastAsia="Times New Roman" w:hAnsi="Times New Roman"/>
                <w:sz w:val="28"/>
                <w:szCs w:val="28"/>
                <w:lang w:val="en-NZ"/>
              </w:rPr>
            </w:pPr>
            <w:r w:rsidRPr="00B86C53">
              <w:rPr>
                <w:rFonts w:ascii="Times New Roman" w:eastAsia="Times New Roman" w:hAnsi="Times New Roman"/>
                <w:sz w:val="28"/>
                <w:szCs w:val="28"/>
                <w:lang w:val="en-NZ"/>
              </w:rPr>
              <w:t>+ So sánh</w:t>
            </w:r>
            <w:r w:rsidRPr="00B86C53">
              <w:rPr>
                <w:rFonts w:ascii="Times New Roman" w:eastAsia="Times New Roman" w:hAnsi="Times New Roman"/>
                <w:sz w:val="28"/>
                <w:szCs w:val="28"/>
              </w:rPr>
              <w:t>"</w:t>
            </w:r>
            <w:r w:rsidRPr="00B86C53">
              <w:rPr>
                <w:rFonts w:ascii="Times New Roman" w:hAnsi="Times New Roman"/>
                <w:i/>
                <w:color w:val="000000"/>
                <w:sz w:val="28"/>
                <w:szCs w:val="28"/>
                <w:shd w:val="clear" w:color="auto" w:fill="FFFFFF"/>
              </w:rPr>
              <w:t>Nguy cơ ghê gớm đó đang đè nặng lên chúng ta như thanh gươm Đa-mô-clet</w:t>
            </w:r>
            <w:r w:rsidRPr="00B86C53">
              <w:rPr>
                <w:rFonts w:ascii="Times New Roman" w:eastAsia="Times New Roman" w:hAnsi="Times New Roman"/>
                <w:sz w:val="28"/>
                <w:szCs w:val="28"/>
                <w:lang w:val="en-NZ"/>
              </w:rPr>
              <w:t xml:space="preserve">;  </w:t>
            </w:r>
          </w:p>
          <w:p w14:paraId="0BB09DDC" w14:textId="77777777" w:rsidR="00841C8F" w:rsidRPr="00B86C53" w:rsidRDefault="00841C8F" w:rsidP="00F45071">
            <w:pPr>
              <w:autoSpaceDE w:val="0"/>
              <w:autoSpaceDN w:val="0"/>
              <w:adjustRightInd w:val="0"/>
              <w:spacing w:line="288" w:lineRule="auto"/>
              <w:rPr>
                <w:rFonts w:ascii="Times New Roman" w:hAnsi="Times New Roman"/>
                <w:color w:val="000000"/>
                <w:sz w:val="28"/>
                <w:szCs w:val="28"/>
                <w:shd w:val="clear" w:color="auto" w:fill="FFFFFF"/>
              </w:rPr>
            </w:pPr>
            <w:r w:rsidRPr="00B86C53">
              <w:rPr>
                <w:rFonts w:ascii="Times New Roman" w:eastAsia="Times New Roman" w:hAnsi="Times New Roman"/>
                <w:sz w:val="28"/>
                <w:szCs w:val="28"/>
                <w:lang w:val="en-NZ"/>
              </w:rPr>
              <w:t>+ Liệt kê :</w:t>
            </w:r>
            <w:r w:rsidRPr="00B86C53">
              <w:rPr>
                <w:rFonts w:ascii="Times New Roman" w:hAnsi="Times New Roman"/>
                <w:i/>
                <w:color w:val="000000"/>
                <w:sz w:val="28"/>
                <w:szCs w:val="28"/>
                <w:shd w:val="clear" w:color="auto" w:fill="FFFFFF"/>
              </w:rPr>
              <w:t xml:space="preserve"> các hành tinh đang xoay quanh mặt trời, cộng thêm bốn hành tinh nữa, và phá hủy thế thăng bằng của hệ mặt trời" ?</w:t>
            </w:r>
          </w:p>
          <w:p w14:paraId="11A4A557"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xml:space="preserve">- </w:t>
            </w:r>
            <w:r w:rsidRPr="00B86C53">
              <w:rPr>
                <w:rFonts w:ascii="Times New Roman" w:eastAsia="Times New Roman" w:hAnsi="Times New Roman"/>
                <w:b/>
                <w:sz w:val="28"/>
                <w:szCs w:val="28"/>
              </w:rPr>
              <w:t>Tác dụng</w:t>
            </w:r>
            <w:r w:rsidRPr="00B86C53">
              <w:rPr>
                <w:rFonts w:ascii="Times New Roman" w:eastAsia="Times New Roman" w:hAnsi="Times New Roman"/>
                <w:sz w:val="28"/>
                <w:szCs w:val="28"/>
              </w:rPr>
              <w:t xml:space="preserve">: </w:t>
            </w:r>
          </w:p>
          <w:p w14:paraId="7467B8B8"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Gây ấn tượng mạnh, làm cho người đọc thấy rõ nguy cơ khủng khiếp của chiến tranh hạt nhân đang đe dọa toàn thể loài người và sự sống trên trái đất.</w:t>
            </w:r>
          </w:p>
          <w:p w14:paraId="4A265AF0" w14:textId="77777777" w:rsidR="00841C8F" w:rsidRPr="00B86C53" w:rsidRDefault="00841C8F" w:rsidP="00F45071">
            <w:pPr>
              <w:spacing w:line="288" w:lineRule="auto"/>
              <w:contextualSpacing/>
              <w:jc w:val="both"/>
              <w:rPr>
                <w:rFonts w:ascii="Times New Roman" w:eastAsia="Times New Roman" w:hAnsi="Times New Roman"/>
                <w:bCs/>
                <w:sz w:val="28"/>
                <w:szCs w:val="28"/>
                <w:lang w:val="vi-VN"/>
              </w:rPr>
            </w:pPr>
            <w:r w:rsidRPr="00B86C53">
              <w:rPr>
                <w:rFonts w:ascii="Times New Roman" w:eastAsia="Times New Roman" w:hAnsi="Times New Roman"/>
                <w:sz w:val="28"/>
                <w:szCs w:val="28"/>
              </w:rPr>
              <w:t>- Thể hiện được thái độ quan tâm, lo lắng của tác giả trước tương lai, vận mệnh của thế giới.</w:t>
            </w:r>
          </w:p>
        </w:tc>
      </w:tr>
      <w:tr w:rsidR="00841C8F" w:rsidRPr="00B86C53" w14:paraId="152EA72A" w14:textId="77777777" w:rsidTr="00F45071">
        <w:tc>
          <w:tcPr>
            <w:tcW w:w="1271" w:type="dxa"/>
            <w:vMerge w:val="restart"/>
            <w:vAlign w:val="center"/>
          </w:tcPr>
          <w:p w14:paraId="67D786CD"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6</w:t>
            </w:r>
          </w:p>
        </w:tc>
        <w:tc>
          <w:tcPr>
            <w:tcW w:w="8619" w:type="dxa"/>
          </w:tcPr>
          <w:p w14:paraId="525B573D" w14:textId="77777777" w:rsidR="00841C8F" w:rsidRPr="00B86C53" w:rsidRDefault="00841C8F" w:rsidP="00F45071">
            <w:pPr>
              <w:spacing w:line="288" w:lineRule="auto"/>
              <w:contextualSpacing/>
              <w:jc w:val="both"/>
              <w:rPr>
                <w:rFonts w:ascii="Times New Roman" w:eastAsia="Times New Roman" w:hAnsi="Times New Roman"/>
                <w:b/>
                <w:bCs/>
                <w:sz w:val="28"/>
                <w:szCs w:val="28"/>
                <w:lang w:val="vi-VN"/>
              </w:rPr>
            </w:pPr>
            <w:r w:rsidRPr="00B86C53">
              <w:rPr>
                <w:rFonts w:ascii="Times New Roman" w:hAnsi="Times New Roman"/>
                <w:b/>
                <w:color w:val="000000"/>
                <w:sz w:val="28"/>
                <w:szCs w:val="28"/>
                <w:shd w:val="clear" w:color="auto" w:fill="FFFFFF"/>
              </w:rPr>
              <w:t xml:space="preserve">Viết đoạn văn ngắn (6- 8 câu) </w:t>
            </w:r>
            <w:r w:rsidRPr="00B86C53">
              <w:rPr>
                <w:rFonts w:ascii="Times New Roman" w:eastAsia="Times New Roman" w:hAnsi="Times New Roman"/>
                <w:b/>
                <w:sz w:val="28"/>
                <w:szCs w:val="28"/>
              </w:rPr>
              <w:t>trình bày suy nghĩ của em về PHIẾU SỐ được nêu ra trong đoạn trích.</w:t>
            </w:r>
          </w:p>
        </w:tc>
      </w:tr>
      <w:tr w:rsidR="00841C8F" w:rsidRPr="00B86C53" w14:paraId="57A5E63D" w14:textId="77777777" w:rsidTr="00F45071">
        <w:tc>
          <w:tcPr>
            <w:tcW w:w="1271" w:type="dxa"/>
            <w:vMerge/>
            <w:vAlign w:val="center"/>
          </w:tcPr>
          <w:p w14:paraId="39CFAE3B" w14:textId="77777777" w:rsidR="00841C8F" w:rsidRPr="00B86C53" w:rsidRDefault="00841C8F" w:rsidP="00F45071">
            <w:pPr>
              <w:spacing w:line="288" w:lineRule="auto"/>
              <w:jc w:val="both"/>
              <w:rPr>
                <w:rFonts w:ascii="Times New Roman" w:eastAsia="Times New Roman" w:hAnsi="Times New Roman"/>
                <w:sz w:val="28"/>
                <w:szCs w:val="28"/>
              </w:rPr>
            </w:pPr>
          </w:p>
        </w:tc>
        <w:tc>
          <w:tcPr>
            <w:tcW w:w="8619" w:type="dxa"/>
          </w:tcPr>
          <w:p w14:paraId="6F5BDB35" w14:textId="77777777" w:rsidR="00841C8F" w:rsidRPr="00B86C53" w:rsidRDefault="00841C8F" w:rsidP="00F45071">
            <w:pPr>
              <w:spacing w:line="288" w:lineRule="auto"/>
              <w:rPr>
                <w:rFonts w:ascii="Times New Roman" w:eastAsia="Times New Roman" w:hAnsi="Times New Roman"/>
                <w:sz w:val="28"/>
                <w:szCs w:val="28"/>
              </w:rPr>
            </w:pPr>
            <w:r w:rsidRPr="00B86C53">
              <w:rPr>
                <w:rFonts w:ascii="Times New Roman" w:eastAsia="Times New Roman" w:hAnsi="Times New Roman"/>
                <w:sz w:val="28"/>
                <w:szCs w:val="28"/>
              </w:rPr>
              <w:t xml:space="preserve">- Mở đoạn: </w:t>
            </w:r>
          </w:p>
          <w:p w14:paraId="31F56EED" w14:textId="77777777" w:rsidR="00841C8F" w:rsidRPr="00B86C53" w:rsidRDefault="00841C8F" w:rsidP="00F45071">
            <w:pPr>
              <w:spacing w:line="288" w:lineRule="auto"/>
              <w:rPr>
                <w:rFonts w:ascii="Times New Roman" w:eastAsia="Times New Roman" w:hAnsi="Times New Roman"/>
                <w:b/>
                <w:bCs/>
                <w:sz w:val="28"/>
                <w:szCs w:val="28"/>
              </w:rPr>
            </w:pPr>
            <w:r w:rsidRPr="00B86C53">
              <w:rPr>
                <w:rFonts w:ascii="Times New Roman" w:eastAsia="Times New Roman" w:hAnsi="Times New Roman"/>
                <w:sz w:val="28"/>
                <w:szCs w:val="28"/>
              </w:rPr>
              <w:t xml:space="preserve">+ Nguy cơ chiến tranh hạt nhân đang đe dọa toàn thể nhân loại </w:t>
            </w:r>
          </w:p>
          <w:p w14:paraId="2FAD3884" w14:textId="77777777" w:rsidR="00841C8F" w:rsidRPr="00B86C53" w:rsidRDefault="00841C8F" w:rsidP="00F45071">
            <w:pPr>
              <w:spacing w:line="288" w:lineRule="auto"/>
              <w:rPr>
                <w:rFonts w:ascii="Times New Roman" w:eastAsia="Times New Roman" w:hAnsi="Times New Roman"/>
                <w:sz w:val="28"/>
                <w:szCs w:val="28"/>
              </w:rPr>
            </w:pPr>
            <w:r w:rsidRPr="00B86C53">
              <w:rPr>
                <w:rFonts w:ascii="Times New Roman" w:eastAsia="Times New Roman" w:hAnsi="Times New Roman"/>
                <w:sz w:val="28"/>
                <w:szCs w:val="28"/>
              </w:rPr>
              <w:t>- Nội dung đoạn:</w:t>
            </w:r>
          </w:p>
          <w:p w14:paraId="235DDF32"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color w:val="000000"/>
                <w:sz w:val="28"/>
                <w:szCs w:val="28"/>
              </w:rPr>
              <w:t xml:space="preserve">+ Chiến tranh và hoà bình luôn là mối quan tâm hàng đầu của toàn nhân loại bởi nó liên quan đến cuộc sống, sinh mệnh của hàng triệu con người và sự còn mất của mỗi quốc gia </w:t>
            </w:r>
          </w:p>
          <w:p w14:paraId="63484054" w14:textId="77777777" w:rsidR="00841C8F" w:rsidRPr="00B86C53" w:rsidRDefault="00841C8F" w:rsidP="00F45071">
            <w:pPr>
              <w:spacing w:line="288" w:lineRule="auto"/>
              <w:jc w:val="both"/>
              <w:rPr>
                <w:rFonts w:ascii="Times New Roman" w:eastAsia="Times New Roman" w:hAnsi="Times New Roman"/>
                <w:color w:val="000000"/>
                <w:sz w:val="28"/>
                <w:szCs w:val="28"/>
              </w:rPr>
            </w:pPr>
            <w:r w:rsidRPr="00B86C53">
              <w:rPr>
                <w:rFonts w:ascii="Times New Roman" w:eastAsia="Times New Roman" w:hAnsi="Times New Roman"/>
                <w:sz w:val="28"/>
                <w:szCs w:val="28"/>
              </w:rPr>
              <w:t xml:space="preserve">+ </w:t>
            </w:r>
            <w:r w:rsidRPr="00B86C53">
              <w:rPr>
                <w:rFonts w:ascii="Times New Roman" w:eastAsia="Times New Roman" w:hAnsi="Times New Roman"/>
                <w:color w:val="000000"/>
                <w:sz w:val="28"/>
                <w:szCs w:val="28"/>
              </w:rPr>
              <w:t xml:space="preserve">Nguy cơ chiến tranh luôn đe doạ sự sống trên khắp hành tinh.  Đặc biệt sự phát triển mạnh mẽ của vũ khí hạt nhân đã trở thành mối hiểm hoạ khủng khiếp nhất đe doạ toàn bộ sự sống, loài người trên Trái Đất. </w:t>
            </w:r>
          </w:p>
          <w:p w14:paraId="65D8B513" w14:textId="77777777" w:rsidR="00841C8F" w:rsidRPr="00B86C53" w:rsidRDefault="00841C8F" w:rsidP="00F45071">
            <w:pPr>
              <w:spacing w:line="288" w:lineRule="auto"/>
              <w:rPr>
                <w:rFonts w:ascii="Times New Roman" w:eastAsia="Times New Roman" w:hAnsi="Times New Roman"/>
                <w:b/>
                <w:bCs/>
                <w:sz w:val="28"/>
                <w:szCs w:val="28"/>
              </w:rPr>
            </w:pPr>
            <w:r w:rsidRPr="00B86C53">
              <w:rPr>
                <w:rFonts w:ascii="Times New Roman" w:eastAsia="Times New Roman" w:hAnsi="Times New Roman"/>
                <w:color w:val="000000"/>
                <w:sz w:val="28"/>
                <w:szCs w:val="28"/>
              </w:rPr>
              <w:t xml:space="preserve">+Thế giới cũng đã có những cố gắng để giảm bớt mối đe doạ này. Nhưng chiến tranh và hiểm hoạ hạt nhân vẫn luôn là mối đe doạ to lớn và thường xuyên đối với các dân tộc, các quốc gia và toàn thể loài người </w:t>
            </w:r>
          </w:p>
          <w:p w14:paraId="45A77C95" w14:textId="77777777" w:rsidR="00841C8F" w:rsidRPr="00B86C53" w:rsidRDefault="00841C8F" w:rsidP="00F45071">
            <w:pPr>
              <w:spacing w:line="288" w:lineRule="auto"/>
              <w:rPr>
                <w:rFonts w:ascii="Times New Roman" w:eastAsia="Times New Roman" w:hAnsi="Times New Roman"/>
                <w:sz w:val="28"/>
                <w:szCs w:val="28"/>
              </w:rPr>
            </w:pPr>
            <w:r w:rsidRPr="00B86C53">
              <w:rPr>
                <w:rFonts w:ascii="Times New Roman" w:eastAsia="Times New Roman" w:hAnsi="Times New Roman"/>
                <w:sz w:val="28"/>
                <w:szCs w:val="28"/>
              </w:rPr>
              <w:t xml:space="preserve">+ Hành động cụ thể của mỗi công dân và mỗi quốc gia </w:t>
            </w:r>
          </w:p>
          <w:p w14:paraId="4563426F" w14:textId="77777777" w:rsidR="00841C8F" w:rsidRPr="00B86C53" w:rsidRDefault="00841C8F" w:rsidP="00F45071">
            <w:pPr>
              <w:spacing w:line="288" w:lineRule="auto"/>
              <w:rPr>
                <w:rFonts w:ascii="Times New Roman" w:eastAsia="Times New Roman" w:hAnsi="Times New Roman"/>
                <w:sz w:val="28"/>
                <w:szCs w:val="28"/>
              </w:rPr>
            </w:pPr>
            <w:r w:rsidRPr="00B86C53">
              <w:rPr>
                <w:rFonts w:ascii="Times New Roman" w:eastAsia="Times New Roman" w:hAnsi="Times New Roman"/>
                <w:sz w:val="28"/>
                <w:szCs w:val="28"/>
              </w:rPr>
              <w:t xml:space="preserve">- Kết đoạn:  </w:t>
            </w:r>
          </w:p>
          <w:p w14:paraId="0BF88228" w14:textId="77777777" w:rsidR="00841C8F" w:rsidRPr="00B86C53" w:rsidRDefault="00841C8F" w:rsidP="00F45071">
            <w:pPr>
              <w:spacing w:line="288" w:lineRule="auto"/>
              <w:contextualSpacing/>
              <w:jc w:val="both"/>
              <w:rPr>
                <w:rFonts w:ascii="Times New Roman" w:eastAsia="Times New Roman" w:hAnsi="Times New Roman"/>
                <w:bCs/>
                <w:sz w:val="28"/>
                <w:szCs w:val="28"/>
                <w:lang w:val="vi-VN"/>
              </w:rPr>
            </w:pPr>
            <w:r w:rsidRPr="00B86C53">
              <w:rPr>
                <w:rFonts w:ascii="Times New Roman" w:eastAsia="Times New Roman" w:hAnsi="Times New Roman"/>
                <w:color w:val="000000"/>
                <w:sz w:val="28"/>
                <w:szCs w:val="28"/>
              </w:rPr>
              <w:t>+  Nhận thức đúng về nguy cơ chiến tranh và tham gia vào cuộc đấu tranh cho hoà bình là yêu cầu đặt ra cho mỗi công dân trên hành tinh.</w:t>
            </w:r>
            <w:r w:rsidRPr="00B86C53">
              <w:rPr>
                <w:rFonts w:ascii="Times New Roman" w:eastAsia="Times New Roman" w:hAnsi="Times New Roman"/>
                <w:sz w:val="28"/>
                <w:szCs w:val="28"/>
              </w:rPr>
              <w:t xml:space="preserve">Thế giới </w:t>
            </w:r>
            <w:r w:rsidRPr="00B86C53">
              <w:rPr>
                <w:rFonts w:ascii="Times New Roman" w:eastAsia="Times New Roman" w:hAnsi="Times New Roman"/>
                <w:sz w:val="28"/>
                <w:szCs w:val="28"/>
              </w:rPr>
              <w:lastRenderedPageBreak/>
              <w:t>không cần vũ khí hạt nhân</w:t>
            </w:r>
          </w:p>
        </w:tc>
      </w:tr>
    </w:tbl>
    <w:p w14:paraId="127E845C" w14:textId="77777777" w:rsidR="00841C8F" w:rsidRPr="00B86C53" w:rsidRDefault="00841C8F" w:rsidP="00841C8F">
      <w:pPr>
        <w:spacing w:after="0" w:line="288" w:lineRule="auto"/>
        <w:jc w:val="center"/>
        <w:rPr>
          <w:rFonts w:ascii="Times New Roman" w:hAnsi="Times New Roman"/>
          <w:b/>
          <w:color w:val="FF0000"/>
          <w:sz w:val="28"/>
          <w:szCs w:val="28"/>
        </w:rPr>
      </w:pPr>
    </w:p>
    <w:p w14:paraId="1AA87ADE" w14:textId="77777777" w:rsidR="00841C8F" w:rsidRPr="00B86C53" w:rsidRDefault="00841C8F" w:rsidP="00841C8F">
      <w:pPr>
        <w:spacing w:after="0" w:line="288" w:lineRule="auto"/>
        <w:rPr>
          <w:rFonts w:ascii="Times New Roman" w:eastAsia="Times New Roman" w:hAnsi="Times New Roman"/>
          <w:b/>
          <w:sz w:val="28"/>
          <w:szCs w:val="28"/>
        </w:rPr>
      </w:pPr>
    </w:p>
    <w:p w14:paraId="4C7E4807" w14:textId="77777777" w:rsidR="00841C8F" w:rsidRPr="00B86C53" w:rsidRDefault="00841C8F" w:rsidP="00841C8F">
      <w:pP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br w:type="page"/>
      </w:r>
    </w:p>
    <w:p w14:paraId="239E02EC" w14:textId="77777777" w:rsidR="00841C8F" w:rsidRPr="00B86C53" w:rsidRDefault="00841C8F" w:rsidP="00841C8F">
      <w:pPr>
        <w:spacing w:after="0"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lastRenderedPageBreak/>
        <w:t xml:space="preserve">TUYÊN BỐ THẾ GIỚI VỀ SỰ SỐNG CÒN, QUYỀN ĐƯỢC BẢO VỆ </w:t>
      </w:r>
    </w:p>
    <w:p w14:paraId="7FE2CB0F" w14:textId="77777777" w:rsidR="00841C8F" w:rsidRPr="00B86C53" w:rsidRDefault="00841C8F" w:rsidP="00841C8F">
      <w:pPr>
        <w:spacing w:after="0"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VÀ PHÁT TRIỂN CỦA TRẺ EM</w:t>
      </w:r>
    </w:p>
    <w:p w14:paraId="3A94E88C" w14:textId="77777777" w:rsidR="00841C8F" w:rsidRPr="00B86C53" w:rsidRDefault="00841C8F" w:rsidP="00841C8F">
      <w:pPr>
        <w:spacing w:after="0" w:line="288" w:lineRule="auto"/>
        <w:rPr>
          <w:rFonts w:ascii="Times New Roman" w:eastAsia="Times New Roman" w:hAnsi="Times New Roman"/>
          <w:b/>
          <w:color w:val="FF0000"/>
          <w:sz w:val="28"/>
          <w:szCs w:val="28"/>
        </w:rPr>
      </w:pPr>
    </w:p>
    <w:p w14:paraId="7DAA247D" w14:textId="77777777" w:rsidR="00841C8F" w:rsidRPr="00B86C53" w:rsidRDefault="00841C8F" w:rsidP="00841C8F">
      <w:pPr>
        <w:spacing w:after="0" w:line="288" w:lineRule="auto"/>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 xml:space="preserve">PHIẾU SỐ 1: </w:t>
      </w:r>
      <w:r w:rsidRPr="00B86C53">
        <w:rPr>
          <w:rFonts w:ascii="Times New Roman" w:hAnsi="Times New Roman"/>
          <w:sz w:val="28"/>
          <w:szCs w:val="28"/>
        </w:rPr>
        <w:t>Đọc đoạn trích dưới đây rồi trả lời câu hỏi từ câu 1 đến câu 4:</w:t>
      </w:r>
    </w:p>
    <w:p w14:paraId="0346C341" w14:textId="77777777" w:rsidR="00841C8F" w:rsidRPr="00B86C53" w:rsidRDefault="00841C8F" w:rsidP="00841C8F">
      <w:pPr>
        <w:pStyle w:val="NormalWeb"/>
        <w:spacing w:before="0" w:beforeAutospacing="0" w:after="0" w:afterAutospacing="0" w:line="288" w:lineRule="auto"/>
        <w:jc w:val="center"/>
        <w:rPr>
          <w:sz w:val="28"/>
          <w:szCs w:val="28"/>
        </w:rPr>
      </w:pPr>
      <w:r w:rsidRPr="00B86C53">
        <w:rPr>
          <w:sz w:val="28"/>
          <w:szCs w:val="28"/>
        </w:rPr>
        <w:t>“TUYÊN BỐ THẾ GIỚI VỀ SỰ SỐNG CÒN,</w:t>
      </w:r>
    </w:p>
    <w:p w14:paraId="4CBD4132" w14:textId="77777777" w:rsidR="00841C8F" w:rsidRPr="00B86C53" w:rsidRDefault="00841C8F" w:rsidP="00841C8F">
      <w:pPr>
        <w:pStyle w:val="NormalWeb"/>
        <w:spacing w:before="0" w:beforeAutospacing="0" w:after="0" w:afterAutospacing="0" w:line="288" w:lineRule="auto"/>
        <w:jc w:val="center"/>
        <w:rPr>
          <w:sz w:val="28"/>
          <w:szCs w:val="28"/>
        </w:rPr>
      </w:pPr>
      <w:r w:rsidRPr="00B86C53">
        <w:rPr>
          <w:sz w:val="28"/>
          <w:szCs w:val="28"/>
        </w:rPr>
        <w:t>QUYỀN ĐƯỢC BẢO VỆ VÀ PHÁT TRIỂN CỦA TRẺ EM” (trích)</w:t>
      </w:r>
    </w:p>
    <w:p w14:paraId="137AF7EE" w14:textId="77777777" w:rsidR="00841C8F" w:rsidRPr="00B86C53" w:rsidRDefault="00841C8F" w:rsidP="00841C8F">
      <w:pPr>
        <w:pStyle w:val="NormalWeb"/>
        <w:spacing w:before="0" w:beforeAutospacing="0" w:after="0" w:afterAutospacing="0" w:line="288" w:lineRule="auto"/>
        <w:jc w:val="both"/>
        <w:rPr>
          <w:sz w:val="28"/>
          <w:szCs w:val="28"/>
        </w:rPr>
      </w:pPr>
      <w:r w:rsidRPr="00B86C53">
        <w:rPr>
          <w:sz w:val="28"/>
          <w:szCs w:val="28"/>
        </w:rPr>
        <w:t>“1. Chúng tôi tham dự Hội nghị cấp cao thế giới về trẻ em để cùng nhau cam kết và ra lời kêu gọi khẩn thiết với toàn nhân loại: Hãy đảm bảo cho tất cả trẻ em một tương lai tốt đẹp hơn.</w:t>
      </w:r>
    </w:p>
    <w:p w14:paraId="6F862AFE" w14:textId="77777777" w:rsidR="00841C8F" w:rsidRPr="00B86C53" w:rsidRDefault="00841C8F" w:rsidP="00841C8F">
      <w:pPr>
        <w:pStyle w:val="NormalWeb"/>
        <w:spacing w:before="0" w:beforeAutospacing="0" w:after="0" w:afterAutospacing="0" w:line="288" w:lineRule="auto"/>
        <w:jc w:val="both"/>
        <w:rPr>
          <w:sz w:val="28"/>
          <w:szCs w:val="28"/>
        </w:rPr>
      </w:pPr>
      <w:r w:rsidRPr="00B86C53">
        <w:rPr>
          <w:sz w:val="28"/>
          <w:szCs w:val="28"/>
        </w:rPr>
        <w:t>2. Tất cả trẻ em trên thế giới đều trong trắng, dễ bị tổn thương và còn phụ thuộc. Đồng thời chúng hiểu biết, ham hoạt động và đầy ước vọng. Tuổi chúng phải sống trong vui tươi, thanh bình, được chơi, được học và phát triển. Tương lai của chúng phải được hình thành trong sự hòa hợp và tương trợ. Chúng phải được trưởng thành khi được mở rộng tầm nhìn, thu nhận thêm những kinh nghiệm mới.</w:t>
      </w:r>
    </w:p>
    <w:p w14:paraId="092C41B2" w14:textId="77777777" w:rsidR="00841C8F" w:rsidRPr="00B86C53" w:rsidRDefault="00841C8F" w:rsidP="00841C8F">
      <w:pPr>
        <w:pStyle w:val="NormalWeb"/>
        <w:spacing w:before="0" w:beforeAutospacing="0" w:after="0" w:afterAutospacing="0" w:line="288" w:lineRule="auto"/>
        <w:jc w:val="both"/>
        <w:rPr>
          <w:sz w:val="28"/>
          <w:szCs w:val="28"/>
        </w:rPr>
      </w:pPr>
      <w:r w:rsidRPr="00B86C53">
        <w:rPr>
          <w:sz w:val="28"/>
          <w:szCs w:val="28"/>
        </w:rPr>
        <w:t>Sự thách thức</w:t>
      </w:r>
    </w:p>
    <w:p w14:paraId="01E1010A" w14:textId="77777777" w:rsidR="00841C8F" w:rsidRPr="00B86C53" w:rsidRDefault="00841C8F" w:rsidP="00841C8F">
      <w:pPr>
        <w:pStyle w:val="NormalWeb"/>
        <w:spacing w:before="0" w:beforeAutospacing="0" w:after="0" w:afterAutospacing="0" w:line="288" w:lineRule="auto"/>
        <w:jc w:val="both"/>
        <w:rPr>
          <w:sz w:val="28"/>
          <w:szCs w:val="28"/>
        </w:rPr>
      </w:pPr>
      <w:r w:rsidRPr="00B86C53">
        <w:rPr>
          <w:sz w:val="28"/>
          <w:szCs w:val="28"/>
        </w:rPr>
        <w:t>3. Tuy nhiên, thực tế cuộc sống thời thơ ấu của nhiều trẻ em lại không như vậy.</w:t>
      </w:r>
    </w:p>
    <w:p w14:paraId="2FF19907" w14:textId="77777777" w:rsidR="00841C8F" w:rsidRPr="00B86C53" w:rsidRDefault="00841C8F" w:rsidP="00841C8F">
      <w:pPr>
        <w:pStyle w:val="NormalWeb"/>
        <w:spacing w:before="0" w:beforeAutospacing="0" w:after="0" w:afterAutospacing="0" w:line="288" w:lineRule="auto"/>
        <w:jc w:val="both"/>
        <w:rPr>
          <w:sz w:val="28"/>
          <w:szCs w:val="28"/>
        </w:rPr>
      </w:pPr>
      <w:r w:rsidRPr="00B86C53">
        <w:rPr>
          <w:sz w:val="28"/>
          <w:szCs w:val="28"/>
        </w:rPr>
        <w:t>4. Hằng ngày có vô số trẻ em khắp nơi trên thế giới bị phó mặc cho những hiểm họa làm kìm hãm sự tăng trưởng và phát triển của các cháu đó. Chúng phải chịu bao nhiêu nỗi bất hạnh do bị trở thành nạn nhân của chiến tranh và bạo lực […]. Có những cháu trở thành người tị nạn, sống tha hương […]</w:t>
      </w:r>
    </w:p>
    <w:p w14:paraId="62886474" w14:textId="77777777" w:rsidR="00841C8F" w:rsidRPr="00B86C53" w:rsidRDefault="00841C8F" w:rsidP="00841C8F">
      <w:pPr>
        <w:pStyle w:val="NormalWeb"/>
        <w:spacing w:before="0" w:beforeAutospacing="0" w:after="0" w:afterAutospacing="0" w:line="288" w:lineRule="auto"/>
        <w:jc w:val="both"/>
        <w:rPr>
          <w:sz w:val="28"/>
          <w:szCs w:val="28"/>
        </w:rPr>
      </w:pPr>
      <w:r w:rsidRPr="00B86C53">
        <w:rPr>
          <w:sz w:val="28"/>
          <w:szCs w:val="28"/>
        </w:rPr>
        <w:t>5. Mỗi ngày, có hàng triệu trẻ em phải chịu đựng những thảm họa của đói nghèo và khủng hoảng kinh tế, của nạn đói, tình trạng vô gia cư, dịch bệnh, mù chữ, môi trường xuống cấp […]”</w:t>
      </w:r>
    </w:p>
    <w:p w14:paraId="2582AEDA" w14:textId="77777777" w:rsidR="00841C8F" w:rsidRPr="00B86C53" w:rsidRDefault="00841C8F" w:rsidP="00841C8F">
      <w:pPr>
        <w:pStyle w:val="NormalWeb"/>
        <w:spacing w:before="0" w:beforeAutospacing="0" w:after="0" w:afterAutospacing="0" w:line="288" w:lineRule="auto"/>
        <w:jc w:val="right"/>
        <w:rPr>
          <w:sz w:val="28"/>
          <w:szCs w:val="28"/>
        </w:rPr>
      </w:pPr>
      <w:r w:rsidRPr="00B86C53">
        <w:rPr>
          <w:sz w:val="28"/>
          <w:szCs w:val="28"/>
        </w:rPr>
        <w:t>(Dẫn theo Ngữ văn 9, tập 1, trang 31-32, NxbGD, 2005)</w:t>
      </w:r>
    </w:p>
    <w:p w14:paraId="217AAC93" w14:textId="77777777" w:rsidR="00841C8F" w:rsidRPr="00B86C53" w:rsidRDefault="00841C8F" w:rsidP="00841C8F">
      <w:pPr>
        <w:pStyle w:val="NormalWeb"/>
        <w:spacing w:before="0" w:beforeAutospacing="0" w:after="0" w:afterAutospacing="0" w:line="288" w:lineRule="auto"/>
        <w:jc w:val="both"/>
        <w:rPr>
          <w:sz w:val="28"/>
          <w:szCs w:val="28"/>
        </w:rPr>
      </w:pPr>
      <w:r w:rsidRPr="00B86C53">
        <w:rPr>
          <w:rStyle w:val="Strong"/>
          <w:sz w:val="28"/>
          <w:szCs w:val="28"/>
        </w:rPr>
        <w:t xml:space="preserve">Câu 1. </w:t>
      </w:r>
      <w:r w:rsidRPr="00B86C53">
        <w:rPr>
          <w:sz w:val="28"/>
          <w:szCs w:val="28"/>
        </w:rPr>
        <w:t>Đoạn trích trên đề cập đến đối tượng nào là chủ yếu?</w:t>
      </w:r>
    </w:p>
    <w:p w14:paraId="7A3B52E6" w14:textId="77777777" w:rsidR="00841C8F" w:rsidRPr="00B86C53" w:rsidRDefault="00841C8F" w:rsidP="00841C8F">
      <w:pPr>
        <w:pStyle w:val="NormalWeb"/>
        <w:spacing w:before="0" w:beforeAutospacing="0" w:after="0" w:afterAutospacing="0" w:line="288" w:lineRule="auto"/>
        <w:jc w:val="both"/>
        <w:rPr>
          <w:sz w:val="28"/>
          <w:szCs w:val="28"/>
        </w:rPr>
      </w:pPr>
      <w:r w:rsidRPr="00B86C53">
        <w:rPr>
          <w:rStyle w:val="Strong"/>
          <w:sz w:val="28"/>
          <w:szCs w:val="28"/>
        </w:rPr>
        <w:t xml:space="preserve">Câu 2. </w:t>
      </w:r>
      <w:r w:rsidRPr="00B86C53">
        <w:rPr>
          <w:sz w:val="28"/>
          <w:szCs w:val="28"/>
        </w:rPr>
        <w:t>“Tất cả trẻ em trên thế giới đều trong trắng, dễ bị tổn thương và còn phụ thuộc. Đồng thời chúng hiểu biết, ham hoạt động và đầy ước vọng”. Từ ngữ nào được sử dụng để nối hai câu đã dẫn?</w:t>
      </w:r>
    </w:p>
    <w:p w14:paraId="50E8370B" w14:textId="77777777" w:rsidR="00841C8F" w:rsidRPr="00B86C53" w:rsidRDefault="00841C8F" w:rsidP="00841C8F">
      <w:pPr>
        <w:pStyle w:val="NormalWeb"/>
        <w:spacing w:before="0" w:beforeAutospacing="0" w:after="0" w:afterAutospacing="0" w:line="288" w:lineRule="auto"/>
        <w:jc w:val="both"/>
        <w:rPr>
          <w:sz w:val="28"/>
          <w:szCs w:val="28"/>
        </w:rPr>
      </w:pPr>
      <w:r w:rsidRPr="00B86C53">
        <w:rPr>
          <w:rStyle w:val="Strong"/>
          <w:sz w:val="28"/>
          <w:szCs w:val="28"/>
        </w:rPr>
        <w:t>Câu 3.</w:t>
      </w:r>
      <w:r w:rsidRPr="00B86C53">
        <w:rPr>
          <w:sz w:val="28"/>
          <w:szCs w:val="28"/>
        </w:rPr>
        <w:t> “Chúng tôi tham dự Hội nghị cấp cao thế giới về trẻ em để cùng nhau cam kết và ra lời kêu gọi khẩn thiết với toàn nhân loại: Hãy đảm bảo cho tất cả trẻ em một tương lai tốt đẹp hơn”. Em hiểu thế nào về tình cảm và thái độ của “Chúng tôi”- những nhà lãnh đạo chính trị - trong câu văn này?</w:t>
      </w:r>
    </w:p>
    <w:p w14:paraId="779473A4" w14:textId="77777777" w:rsidR="00841C8F" w:rsidRPr="00B86C53" w:rsidRDefault="00841C8F" w:rsidP="00841C8F">
      <w:pPr>
        <w:pStyle w:val="NormalWeb"/>
        <w:spacing w:before="0" w:beforeAutospacing="0" w:after="0" w:afterAutospacing="0" w:line="288" w:lineRule="auto"/>
        <w:jc w:val="both"/>
        <w:rPr>
          <w:sz w:val="28"/>
          <w:szCs w:val="28"/>
        </w:rPr>
      </w:pPr>
      <w:r w:rsidRPr="00B86C53">
        <w:rPr>
          <w:rStyle w:val="Strong"/>
          <w:sz w:val="28"/>
          <w:szCs w:val="28"/>
        </w:rPr>
        <w:t xml:space="preserve">Câu 4. </w:t>
      </w:r>
      <w:r w:rsidRPr="00B86C53">
        <w:rPr>
          <w:sz w:val="28"/>
          <w:szCs w:val="28"/>
        </w:rPr>
        <w:t>So với thời thơ ấu của nhiều trẻ em trên thế giới được nêu trong bản tuyên bố, tuổi thơ của em như thế nào? Hãy viết về điều đó khoảng 3 đến 5 câu.</w:t>
      </w:r>
    </w:p>
    <w:p w14:paraId="152541D5" w14:textId="77777777" w:rsidR="00841C8F" w:rsidRPr="00B86C53" w:rsidRDefault="00841C8F" w:rsidP="00841C8F">
      <w:pPr>
        <w:spacing w:after="0" w:line="288" w:lineRule="auto"/>
        <w:ind w:left="284"/>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GỢI Ý:</w:t>
      </w:r>
    </w:p>
    <w:tbl>
      <w:tblPr>
        <w:tblStyle w:val="TableGrid"/>
        <w:tblW w:w="0" w:type="auto"/>
        <w:tblLook w:val="04A0" w:firstRow="1" w:lastRow="0" w:firstColumn="1" w:lastColumn="0" w:noHBand="0" w:noVBand="1"/>
      </w:tblPr>
      <w:tblGrid>
        <w:gridCol w:w="1267"/>
        <w:gridCol w:w="8587"/>
      </w:tblGrid>
      <w:tr w:rsidR="00841C8F" w:rsidRPr="00B86C53" w14:paraId="33F4C1C4" w14:textId="77777777" w:rsidTr="00F45071">
        <w:tc>
          <w:tcPr>
            <w:tcW w:w="1271" w:type="dxa"/>
            <w:vMerge w:val="restart"/>
            <w:vAlign w:val="center"/>
          </w:tcPr>
          <w:p w14:paraId="515B478B"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sz w:val="28"/>
                <w:szCs w:val="28"/>
              </w:rPr>
              <w:br w:type="page"/>
            </w:r>
            <w:r w:rsidRPr="00B86C53">
              <w:rPr>
                <w:rFonts w:ascii="Times New Roman" w:eastAsia="Times New Roman" w:hAnsi="Times New Roman"/>
                <w:b/>
                <w:color w:val="FF0000"/>
                <w:sz w:val="28"/>
                <w:szCs w:val="28"/>
              </w:rPr>
              <w:t>1</w:t>
            </w:r>
          </w:p>
        </w:tc>
        <w:tc>
          <w:tcPr>
            <w:tcW w:w="8619" w:type="dxa"/>
          </w:tcPr>
          <w:p w14:paraId="35D47E0E"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hAnsi="Times New Roman"/>
                <w:b/>
                <w:sz w:val="28"/>
                <w:szCs w:val="28"/>
              </w:rPr>
              <w:t>Đoạn trích trên đề cập đến đối tượng nào là chủ yếu?</w:t>
            </w:r>
          </w:p>
        </w:tc>
      </w:tr>
      <w:tr w:rsidR="00841C8F" w:rsidRPr="00B86C53" w14:paraId="16F1F829" w14:textId="77777777" w:rsidTr="00F45071">
        <w:tc>
          <w:tcPr>
            <w:tcW w:w="1271" w:type="dxa"/>
            <w:vMerge/>
            <w:vAlign w:val="center"/>
          </w:tcPr>
          <w:p w14:paraId="4FBA5E82" w14:textId="77777777" w:rsidR="00841C8F" w:rsidRPr="00B86C53" w:rsidRDefault="00841C8F" w:rsidP="00F45071">
            <w:pPr>
              <w:spacing w:line="288" w:lineRule="auto"/>
              <w:jc w:val="center"/>
              <w:rPr>
                <w:rFonts w:ascii="Times New Roman" w:eastAsia="Times New Roman" w:hAnsi="Times New Roman"/>
                <w:b/>
                <w:color w:val="FF0000"/>
                <w:sz w:val="28"/>
                <w:szCs w:val="28"/>
              </w:rPr>
            </w:pPr>
          </w:p>
        </w:tc>
        <w:tc>
          <w:tcPr>
            <w:tcW w:w="8619" w:type="dxa"/>
          </w:tcPr>
          <w:p w14:paraId="3BC8870E" w14:textId="77777777" w:rsidR="00841C8F" w:rsidRPr="00B86C53" w:rsidRDefault="00841C8F" w:rsidP="00F45071">
            <w:pPr>
              <w:spacing w:line="288" w:lineRule="auto"/>
              <w:jc w:val="both"/>
              <w:rPr>
                <w:rFonts w:ascii="Times New Roman" w:eastAsia="Times New Roman" w:hAnsi="Times New Roman"/>
                <w:bCs/>
                <w:sz w:val="28"/>
                <w:szCs w:val="28"/>
              </w:rPr>
            </w:pPr>
            <w:r w:rsidRPr="00B86C53">
              <w:rPr>
                <w:rFonts w:ascii="Times New Roman" w:hAnsi="Times New Roman"/>
                <w:sz w:val="28"/>
                <w:szCs w:val="28"/>
              </w:rPr>
              <w:t>Đoạn trích trên đề cập đến trẻ em trên thế giới là chủ yếu.</w:t>
            </w:r>
          </w:p>
        </w:tc>
      </w:tr>
      <w:tr w:rsidR="00841C8F" w:rsidRPr="00B86C53" w14:paraId="3FAB399E" w14:textId="77777777" w:rsidTr="00F45071">
        <w:tc>
          <w:tcPr>
            <w:tcW w:w="1271" w:type="dxa"/>
            <w:vMerge w:val="restart"/>
            <w:vAlign w:val="center"/>
          </w:tcPr>
          <w:p w14:paraId="5BC9E8BA"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2</w:t>
            </w:r>
          </w:p>
        </w:tc>
        <w:tc>
          <w:tcPr>
            <w:tcW w:w="8619" w:type="dxa"/>
          </w:tcPr>
          <w:p w14:paraId="6BF20B5F" w14:textId="77777777" w:rsidR="00841C8F" w:rsidRPr="00B86C53" w:rsidRDefault="00841C8F" w:rsidP="00F45071">
            <w:pPr>
              <w:spacing w:line="288" w:lineRule="auto"/>
              <w:jc w:val="both"/>
              <w:rPr>
                <w:rFonts w:ascii="Times New Roman" w:eastAsia="Times New Roman" w:hAnsi="Times New Roman"/>
                <w:b/>
                <w:i/>
                <w:sz w:val="28"/>
                <w:szCs w:val="28"/>
              </w:rPr>
            </w:pPr>
            <w:r w:rsidRPr="00B86C53">
              <w:rPr>
                <w:rFonts w:ascii="Times New Roman" w:hAnsi="Times New Roman"/>
                <w:b/>
                <w:sz w:val="28"/>
                <w:szCs w:val="28"/>
              </w:rPr>
              <w:t>“Tất cả trẻ em trên thế giới đều trong trắng, dễ bị tổn thương và còn phụ thuộc. Đồng thời chúng hiểu biết, ham hoạt động và đầy ước vọng”. Từ ngữ nào được sử dụng để nối hai câu đã dẫn?</w:t>
            </w:r>
          </w:p>
        </w:tc>
      </w:tr>
      <w:tr w:rsidR="00841C8F" w:rsidRPr="00B86C53" w14:paraId="38EF0263" w14:textId="77777777" w:rsidTr="00F45071">
        <w:tc>
          <w:tcPr>
            <w:tcW w:w="1271" w:type="dxa"/>
            <w:vMerge/>
            <w:vAlign w:val="center"/>
          </w:tcPr>
          <w:p w14:paraId="26CE30DA" w14:textId="77777777" w:rsidR="00841C8F" w:rsidRPr="00B86C53" w:rsidRDefault="00841C8F" w:rsidP="00F45071">
            <w:pPr>
              <w:spacing w:line="288" w:lineRule="auto"/>
              <w:jc w:val="center"/>
              <w:rPr>
                <w:rFonts w:ascii="Times New Roman" w:eastAsia="Times New Roman" w:hAnsi="Times New Roman"/>
                <w:b/>
                <w:color w:val="FF0000"/>
                <w:sz w:val="28"/>
                <w:szCs w:val="28"/>
              </w:rPr>
            </w:pPr>
          </w:p>
        </w:tc>
        <w:tc>
          <w:tcPr>
            <w:tcW w:w="8619" w:type="dxa"/>
          </w:tcPr>
          <w:p w14:paraId="4F34D57D"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hAnsi="Times New Roman"/>
                <w:sz w:val="28"/>
                <w:szCs w:val="28"/>
              </w:rPr>
              <w:t>“Tất cả trẻ em trên thế giới đều trong trắng, dễ bị tổn thương và còn phụ thuộc. Đồng thời chúng hiểu biết, ham hoạt động và đầy ước vọng”. Từ ngữ được sử dụng để nối hai câu đã dẫn: “Đồng thời”.</w:t>
            </w:r>
          </w:p>
        </w:tc>
      </w:tr>
      <w:tr w:rsidR="00841C8F" w:rsidRPr="00B86C53" w14:paraId="3044CBB3" w14:textId="77777777" w:rsidTr="00F45071">
        <w:tc>
          <w:tcPr>
            <w:tcW w:w="1271" w:type="dxa"/>
            <w:vMerge w:val="restart"/>
            <w:vAlign w:val="center"/>
          </w:tcPr>
          <w:p w14:paraId="443B71F9"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3</w:t>
            </w:r>
          </w:p>
        </w:tc>
        <w:tc>
          <w:tcPr>
            <w:tcW w:w="8619" w:type="dxa"/>
          </w:tcPr>
          <w:p w14:paraId="37902769"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hAnsi="Times New Roman"/>
                <w:b/>
                <w:sz w:val="28"/>
                <w:szCs w:val="28"/>
              </w:rPr>
              <w:t>“Chúng tôi tham dự Hội nghị cấp cao thế giới về trẻ em để cùng nhau cam kết và ra lời kêu gọi khẩn thiết với toàn nhân loại: Hãy đảm bảo cho tất cả trẻ em một tương lai tốt đẹp hơn”. Em hiểu thế nào về tình cảm và thái độ của “Chúng tôi”- những nhà lãnh đạo chính trị - trong câu văn này?</w:t>
            </w:r>
          </w:p>
        </w:tc>
      </w:tr>
      <w:tr w:rsidR="00841C8F" w:rsidRPr="00B86C53" w14:paraId="23738E47" w14:textId="77777777" w:rsidTr="00F45071">
        <w:tc>
          <w:tcPr>
            <w:tcW w:w="1271" w:type="dxa"/>
            <w:vMerge/>
            <w:vAlign w:val="center"/>
          </w:tcPr>
          <w:p w14:paraId="5A4762B9" w14:textId="77777777" w:rsidR="00841C8F" w:rsidRPr="00B86C53" w:rsidRDefault="00841C8F" w:rsidP="00F45071">
            <w:pPr>
              <w:spacing w:line="288" w:lineRule="auto"/>
              <w:jc w:val="both"/>
              <w:rPr>
                <w:rFonts w:ascii="Times New Roman" w:eastAsia="Times New Roman" w:hAnsi="Times New Roman"/>
                <w:sz w:val="28"/>
                <w:szCs w:val="28"/>
              </w:rPr>
            </w:pPr>
          </w:p>
        </w:tc>
        <w:tc>
          <w:tcPr>
            <w:tcW w:w="8619" w:type="dxa"/>
          </w:tcPr>
          <w:p w14:paraId="7FA34518" w14:textId="77777777" w:rsidR="00841C8F" w:rsidRPr="00B86C53" w:rsidRDefault="00841C8F" w:rsidP="00F45071">
            <w:pPr>
              <w:pStyle w:val="NormalWeb"/>
              <w:spacing w:before="0" w:beforeAutospacing="0" w:after="0" w:afterAutospacing="0" w:line="288" w:lineRule="auto"/>
              <w:jc w:val="both"/>
              <w:rPr>
                <w:sz w:val="28"/>
                <w:szCs w:val="28"/>
              </w:rPr>
            </w:pPr>
            <w:r w:rsidRPr="00B86C53">
              <w:rPr>
                <w:sz w:val="28"/>
                <w:szCs w:val="28"/>
              </w:rPr>
              <w:t>- Tình cảm của “Chúng tôi”- những nhà lãnh đạo chính trị - trong câu văn: Yêu thương trẻ em, quan tâm đến quyền được bảo vệ và phát triển của trẻ em.</w:t>
            </w:r>
          </w:p>
          <w:p w14:paraId="359EAD85" w14:textId="77777777" w:rsidR="00841C8F" w:rsidRPr="00B86C53" w:rsidRDefault="00841C8F" w:rsidP="00F45071">
            <w:pPr>
              <w:pStyle w:val="NormalWeb"/>
              <w:spacing w:before="0" w:beforeAutospacing="0" w:after="0" w:afterAutospacing="0" w:line="288" w:lineRule="auto"/>
              <w:jc w:val="both"/>
              <w:rPr>
                <w:sz w:val="28"/>
                <w:szCs w:val="28"/>
              </w:rPr>
            </w:pPr>
            <w:r w:rsidRPr="00B86C53">
              <w:rPr>
                <w:sz w:val="28"/>
                <w:szCs w:val="28"/>
              </w:rPr>
              <w:t>- Thái độ của “Chúng tôi”- những nhà lãnh đạo chính trị - trong câu văn: cứng rắn, kiên quyết để cùng nhau cam kết và ra lời kêu gọi khẩn thiết với toàn nhân loại: Hãy đảm bảo cho tất cả trẻ em một tương lai tốt đẹp hơn.</w:t>
            </w:r>
          </w:p>
        </w:tc>
      </w:tr>
      <w:tr w:rsidR="00841C8F" w:rsidRPr="00B86C53" w14:paraId="522FAE49" w14:textId="77777777" w:rsidTr="00F45071">
        <w:tc>
          <w:tcPr>
            <w:tcW w:w="1271" w:type="dxa"/>
            <w:vMerge w:val="restart"/>
            <w:vAlign w:val="center"/>
          </w:tcPr>
          <w:p w14:paraId="2325EDCC"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4</w:t>
            </w:r>
          </w:p>
        </w:tc>
        <w:tc>
          <w:tcPr>
            <w:tcW w:w="8619" w:type="dxa"/>
          </w:tcPr>
          <w:p w14:paraId="012060D6" w14:textId="77777777" w:rsidR="00841C8F" w:rsidRPr="00B86C53" w:rsidRDefault="00841C8F" w:rsidP="00F45071">
            <w:pPr>
              <w:spacing w:line="288" w:lineRule="auto"/>
              <w:contextualSpacing/>
              <w:jc w:val="both"/>
              <w:rPr>
                <w:rFonts w:ascii="Times New Roman" w:eastAsia="Times New Roman" w:hAnsi="Times New Roman"/>
                <w:b/>
                <w:bCs/>
                <w:sz w:val="28"/>
                <w:szCs w:val="28"/>
                <w:lang w:val="vi-VN"/>
              </w:rPr>
            </w:pPr>
            <w:r w:rsidRPr="00B86C53">
              <w:rPr>
                <w:rFonts w:ascii="Times New Roman" w:hAnsi="Times New Roman"/>
                <w:b/>
                <w:sz w:val="28"/>
                <w:szCs w:val="28"/>
              </w:rPr>
              <w:t>So với thời thơ ấu của nhiều trẻ em trên thế giới được nêu trong bản tuyên bố, tuổi thơ của em như thế nào? Hãy viết về điều đó khoảng 3 đến 5 câu.</w:t>
            </w:r>
          </w:p>
        </w:tc>
      </w:tr>
      <w:tr w:rsidR="00841C8F" w:rsidRPr="00B86C53" w14:paraId="0820EA72" w14:textId="77777777" w:rsidTr="00F45071">
        <w:tc>
          <w:tcPr>
            <w:tcW w:w="1271" w:type="dxa"/>
            <w:vMerge/>
            <w:vAlign w:val="center"/>
          </w:tcPr>
          <w:p w14:paraId="0A3DF75F" w14:textId="77777777" w:rsidR="00841C8F" w:rsidRPr="00B86C53" w:rsidRDefault="00841C8F" w:rsidP="00F45071">
            <w:pPr>
              <w:spacing w:line="288" w:lineRule="auto"/>
              <w:jc w:val="center"/>
              <w:rPr>
                <w:rFonts w:ascii="Times New Roman" w:eastAsia="Times New Roman" w:hAnsi="Times New Roman"/>
                <w:b/>
                <w:color w:val="FF0000"/>
                <w:sz w:val="28"/>
                <w:szCs w:val="28"/>
              </w:rPr>
            </w:pPr>
          </w:p>
        </w:tc>
        <w:tc>
          <w:tcPr>
            <w:tcW w:w="8619" w:type="dxa"/>
          </w:tcPr>
          <w:p w14:paraId="0647B615" w14:textId="77777777" w:rsidR="00841C8F" w:rsidRPr="00B86C53" w:rsidRDefault="00841C8F" w:rsidP="00F45071">
            <w:pPr>
              <w:spacing w:line="288" w:lineRule="auto"/>
              <w:rPr>
                <w:rFonts w:ascii="Times New Roman" w:eastAsia="Times New Roman" w:hAnsi="Times New Roman"/>
                <w:b/>
                <w:sz w:val="28"/>
                <w:szCs w:val="28"/>
              </w:rPr>
            </w:pPr>
            <w:r w:rsidRPr="00B86C53">
              <w:rPr>
                <w:rFonts w:ascii="Times New Roman" w:hAnsi="Times New Roman"/>
                <w:sz w:val="28"/>
                <w:szCs w:val="28"/>
              </w:rPr>
              <w:t>Học sinh có thể trình bày theo nhiều cách khác nhau nhưng phải bám sát yêu cầu của đề ra, sau đây là một số gợi ý: Tuổi thơ của em được sống trong gia đình ấm áp tình yêu thương; Được học hành đầy đủ; Được tham gia các hoạt động văn nghệ thể dục thể thao,…</w:t>
            </w:r>
          </w:p>
        </w:tc>
      </w:tr>
    </w:tbl>
    <w:p w14:paraId="71CECE55" w14:textId="77777777" w:rsidR="00841C8F" w:rsidRPr="00B86C53" w:rsidRDefault="00841C8F" w:rsidP="00841C8F">
      <w:pPr>
        <w:spacing w:after="0" w:line="288" w:lineRule="auto"/>
        <w:rPr>
          <w:rFonts w:ascii="Times New Roman" w:eastAsia="Times New Roman" w:hAnsi="Times New Roman"/>
          <w:sz w:val="28"/>
          <w:szCs w:val="28"/>
        </w:rPr>
      </w:pPr>
    </w:p>
    <w:p w14:paraId="25CE988E" w14:textId="77777777" w:rsidR="00841C8F" w:rsidRPr="00B86C53" w:rsidRDefault="00841C8F" w:rsidP="00841C8F">
      <w:pPr>
        <w:spacing w:after="0" w:line="288" w:lineRule="auto"/>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PHIẾU SỐ 2:</w:t>
      </w:r>
    </w:p>
    <w:p w14:paraId="01BF34DD" w14:textId="77777777" w:rsidR="00841C8F" w:rsidRPr="00B86C53" w:rsidRDefault="00841C8F" w:rsidP="00841C8F">
      <w:pPr>
        <w:pStyle w:val="NormalWeb"/>
        <w:spacing w:before="0" w:beforeAutospacing="0" w:after="0" w:afterAutospacing="0" w:line="288" w:lineRule="auto"/>
        <w:jc w:val="both"/>
        <w:rPr>
          <w:sz w:val="28"/>
          <w:szCs w:val="28"/>
        </w:rPr>
      </w:pPr>
      <w:r w:rsidRPr="00B86C53">
        <w:rPr>
          <w:sz w:val="28"/>
          <w:szCs w:val="28"/>
        </w:rPr>
        <w:t xml:space="preserve"> </w:t>
      </w:r>
      <w:r w:rsidRPr="00B86C53">
        <w:rPr>
          <w:sz w:val="28"/>
          <w:szCs w:val="28"/>
        </w:rPr>
        <w:tab/>
      </w:r>
      <w:r w:rsidRPr="00B86C53">
        <w:rPr>
          <w:rStyle w:val="Emphasis"/>
          <w:sz w:val="28"/>
          <w:szCs w:val="28"/>
          <w:bdr w:val="none" w:sz="0" w:space="0" w:color="auto" w:frame="1"/>
        </w:rPr>
        <w:t>Cần tạo cho trẻ em cơ hội tìm biết đuợc nguồn gốc lai lịch của mình và nhận thức được giá trị của bản thân trong một môi trường mà các em cảm thấy là nơi nương tựa an toàn, qua đình hoặc những người khác trông nom các em tạo ra. Phải chuẩn bị để các em có thể sống một cuộc sống có trách nhiệm trong một xã hội tự do. Cần khuyến khích trẻ em ngay từ lúc còn nhỏ tham gia vào sinh hoạt văn hóa xã hội…</w:t>
      </w:r>
    </w:p>
    <w:p w14:paraId="1F5BBB62" w14:textId="77777777" w:rsidR="00841C8F" w:rsidRPr="00B86C53" w:rsidRDefault="00841C8F" w:rsidP="00841C8F">
      <w:pPr>
        <w:pStyle w:val="NormalWeb"/>
        <w:spacing w:before="0" w:beforeAutospacing="0" w:after="0" w:afterAutospacing="0" w:line="288" w:lineRule="auto"/>
        <w:jc w:val="right"/>
        <w:rPr>
          <w:sz w:val="28"/>
          <w:szCs w:val="28"/>
        </w:rPr>
      </w:pPr>
      <w:r w:rsidRPr="00B86C53">
        <w:rPr>
          <w:sz w:val="28"/>
          <w:szCs w:val="28"/>
        </w:rPr>
        <w:t>(Tuyên bố thế giới về sự sống còn, quyền được bảo vệ và phát triển của trẻ em)</w:t>
      </w:r>
    </w:p>
    <w:p w14:paraId="1D3061D1" w14:textId="77777777" w:rsidR="00841C8F" w:rsidRPr="00B86C53" w:rsidRDefault="00841C8F" w:rsidP="00841C8F">
      <w:pPr>
        <w:pStyle w:val="NormalWeb"/>
        <w:spacing w:before="0" w:beforeAutospacing="0" w:after="0" w:afterAutospacing="0" w:line="288" w:lineRule="auto"/>
        <w:jc w:val="both"/>
        <w:rPr>
          <w:sz w:val="28"/>
          <w:szCs w:val="28"/>
        </w:rPr>
      </w:pPr>
      <w:r w:rsidRPr="00B86C53">
        <w:rPr>
          <w:sz w:val="28"/>
          <w:szCs w:val="28"/>
        </w:rPr>
        <w:lastRenderedPageBreak/>
        <w:t xml:space="preserve">1. Hãy cho biết nội dung của đoạn trích trên? </w:t>
      </w:r>
    </w:p>
    <w:p w14:paraId="642556C8" w14:textId="77777777" w:rsidR="00841C8F" w:rsidRPr="00B86C53" w:rsidRDefault="00841C8F" w:rsidP="00841C8F">
      <w:pPr>
        <w:pStyle w:val="NormalWeb"/>
        <w:spacing w:before="0" w:beforeAutospacing="0" w:after="0" w:afterAutospacing="0" w:line="288" w:lineRule="auto"/>
        <w:jc w:val="both"/>
        <w:rPr>
          <w:sz w:val="28"/>
          <w:szCs w:val="28"/>
        </w:rPr>
      </w:pPr>
      <w:r w:rsidRPr="00B86C53">
        <w:rPr>
          <w:sz w:val="28"/>
          <w:szCs w:val="28"/>
        </w:rPr>
        <w:t xml:space="preserve">2. Tìm ít nhất 4 từ mượn của tiếng Hán được sử dụng trong đoạn trích trên? </w:t>
      </w:r>
    </w:p>
    <w:p w14:paraId="077F17EB" w14:textId="77777777" w:rsidR="00841C8F" w:rsidRPr="00B86C53" w:rsidRDefault="00841C8F" w:rsidP="00841C8F">
      <w:pPr>
        <w:pStyle w:val="NormalWeb"/>
        <w:spacing w:before="0" w:beforeAutospacing="0" w:after="0" w:afterAutospacing="0" w:line="288" w:lineRule="auto"/>
        <w:jc w:val="both"/>
        <w:rPr>
          <w:sz w:val="28"/>
          <w:szCs w:val="28"/>
        </w:rPr>
      </w:pPr>
      <w:r w:rsidRPr="00B86C53">
        <w:rPr>
          <w:sz w:val="28"/>
          <w:szCs w:val="28"/>
        </w:rPr>
        <w:t xml:space="preserve">3. Có ý kiến cho rằng gia đình và những người thân chính là yếu tố quan trọng cho sự phát triển của trẻ em. Em có đồng ý với ý kiến đó hay không? Vì sao? </w:t>
      </w:r>
    </w:p>
    <w:p w14:paraId="31C53D02" w14:textId="77777777" w:rsidR="00841C8F" w:rsidRPr="00B86C53" w:rsidRDefault="00841C8F" w:rsidP="00841C8F">
      <w:pPr>
        <w:pStyle w:val="NormalWeb"/>
        <w:spacing w:before="0" w:beforeAutospacing="0" w:after="0" w:afterAutospacing="0" w:line="288" w:lineRule="auto"/>
        <w:jc w:val="both"/>
        <w:rPr>
          <w:sz w:val="28"/>
          <w:szCs w:val="28"/>
        </w:rPr>
      </w:pPr>
      <w:r w:rsidRPr="00B86C53">
        <w:rPr>
          <w:sz w:val="28"/>
          <w:szCs w:val="28"/>
        </w:rPr>
        <w:t xml:space="preserve">4. Tại sao việc bảo vệ trẻ em lại là việc quan trọng? </w:t>
      </w:r>
    </w:p>
    <w:p w14:paraId="76C236C3" w14:textId="77777777" w:rsidR="00841C8F" w:rsidRPr="00B86C53" w:rsidRDefault="00841C8F" w:rsidP="00841C8F">
      <w:pPr>
        <w:pStyle w:val="NormalWeb"/>
        <w:spacing w:before="0" w:beforeAutospacing="0" w:after="0" w:afterAutospacing="0" w:line="288" w:lineRule="auto"/>
        <w:jc w:val="both"/>
        <w:rPr>
          <w:sz w:val="28"/>
          <w:szCs w:val="28"/>
        </w:rPr>
      </w:pPr>
      <w:r w:rsidRPr="00B86C53">
        <w:rPr>
          <w:sz w:val="28"/>
          <w:szCs w:val="28"/>
        </w:rPr>
        <w:t xml:space="preserve">5. “Phải chuẩn bị để các em có thể sống một cuộc sống có trách nhiệm…” Viết một văn bản ngắn (khoảng 1 trang giấy thi) bàn luận về sống có trách nhiệm. </w:t>
      </w:r>
    </w:p>
    <w:p w14:paraId="13BBCA28" w14:textId="77777777" w:rsidR="00841C8F" w:rsidRPr="00B86C53" w:rsidRDefault="00841C8F" w:rsidP="00841C8F">
      <w:pPr>
        <w:spacing w:after="0" w:line="288" w:lineRule="auto"/>
        <w:ind w:left="284"/>
        <w:jc w:val="center"/>
        <w:rPr>
          <w:rFonts w:ascii="Times New Roman" w:eastAsia="Times New Roman" w:hAnsi="Times New Roman"/>
          <w:b/>
          <w:color w:val="FF0000"/>
          <w:sz w:val="28"/>
          <w:szCs w:val="28"/>
        </w:rPr>
      </w:pPr>
      <w:r w:rsidRPr="00B86C53">
        <w:rPr>
          <w:rFonts w:ascii="Times New Roman" w:eastAsia="Times New Roman" w:hAnsi="Times New Roman"/>
          <w:sz w:val="28"/>
          <w:szCs w:val="28"/>
        </w:rPr>
        <w:br w:type="page"/>
      </w:r>
      <w:r w:rsidRPr="00B86C53">
        <w:rPr>
          <w:rFonts w:ascii="Times New Roman" w:eastAsia="Times New Roman" w:hAnsi="Times New Roman"/>
          <w:b/>
          <w:color w:val="FF0000"/>
          <w:sz w:val="28"/>
          <w:szCs w:val="28"/>
        </w:rPr>
        <w:lastRenderedPageBreak/>
        <w:t>GỢI Ý:</w:t>
      </w:r>
    </w:p>
    <w:tbl>
      <w:tblPr>
        <w:tblStyle w:val="TableGrid"/>
        <w:tblW w:w="0" w:type="auto"/>
        <w:tblLook w:val="04A0" w:firstRow="1" w:lastRow="0" w:firstColumn="1" w:lastColumn="0" w:noHBand="0" w:noVBand="1"/>
      </w:tblPr>
      <w:tblGrid>
        <w:gridCol w:w="1267"/>
        <w:gridCol w:w="8587"/>
      </w:tblGrid>
      <w:tr w:rsidR="00841C8F" w:rsidRPr="00B86C53" w14:paraId="71EA8DD4" w14:textId="77777777" w:rsidTr="00F45071">
        <w:tc>
          <w:tcPr>
            <w:tcW w:w="1271" w:type="dxa"/>
            <w:vMerge w:val="restart"/>
            <w:vAlign w:val="center"/>
          </w:tcPr>
          <w:p w14:paraId="264728FD"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sz w:val="28"/>
                <w:szCs w:val="28"/>
              </w:rPr>
              <w:br w:type="page"/>
            </w:r>
            <w:r w:rsidRPr="00B86C53">
              <w:rPr>
                <w:rFonts w:ascii="Times New Roman" w:eastAsia="Times New Roman" w:hAnsi="Times New Roman"/>
                <w:b/>
                <w:color w:val="FF0000"/>
                <w:sz w:val="28"/>
                <w:szCs w:val="28"/>
              </w:rPr>
              <w:t>1</w:t>
            </w:r>
          </w:p>
        </w:tc>
        <w:tc>
          <w:tcPr>
            <w:tcW w:w="8619" w:type="dxa"/>
          </w:tcPr>
          <w:p w14:paraId="12FC3E31"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hAnsi="Times New Roman"/>
                <w:b/>
                <w:sz w:val="28"/>
                <w:szCs w:val="28"/>
              </w:rPr>
              <w:t>Hãy cho biết nội dung của đoạn trích trên?</w:t>
            </w:r>
          </w:p>
        </w:tc>
      </w:tr>
      <w:tr w:rsidR="00841C8F" w:rsidRPr="00B86C53" w14:paraId="4B1020A9" w14:textId="77777777" w:rsidTr="00F45071">
        <w:tc>
          <w:tcPr>
            <w:tcW w:w="1271" w:type="dxa"/>
            <w:vMerge/>
            <w:vAlign w:val="center"/>
          </w:tcPr>
          <w:p w14:paraId="4E4FE86A" w14:textId="77777777" w:rsidR="00841C8F" w:rsidRPr="00B86C53" w:rsidRDefault="00841C8F" w:rsidP="00F45071">
            <w:pPr>
              <w:spacing w:line="288" w:lineRule="auto"/>
              <w:jc w:val="center"/>
              <w:rPr>
                <w:rFonts w:ascii="Times New Roman" w:eastAsia="Times New Roman" w:hAnsi="Times New Roman"/>
                <w:b/>
                <w:color w:val="FF0000"/>
                <w:sz w:val="28"/>
                <w:szCs w:val="28"/>
              </w:rPr>
            </w:pPr>
          </w:p>
        </w:tc>
        <w:tc>
          <w:tcPr>
            <w:tcW w:w="8619" w:type="dxa"/>
          </w:tcPr>
          <w:p w14:paraId="6A9401A6" w14:textId="77777777" w:rsidR="00841C8F" w:rsidRPr="00B86C53" w:rsidRDefault="00841C8F" w:rsidP="00F45071">
            <w:pPr>
              <w:spacing w:line="288" w:lineRule="auto"/>
              <w:jc w:val="both"/>
              <w:rPr>
                <w:rFonts w:ascii="Times New Roman" w:eastAsia="Times New Roman" w:hAnsi="Times New Roman"/>
                <w:bCs/>
                <w:sz w:val="28"/>
                <w:szCs w:val="28"/>
              </w:rPr>
            </w:pPr>
            <w:r w:rsidRPr="00B86C53">
              <w:rPr>
                <w:rFonts w:ascii="Times New Roman" w:eastAsia="Times New Roman" w:hAnsi="Times New Roman"/>
                <w:sz w:val="28"/>
                <w:szCs w:val="28"/>
              </w:rPr>
              <w:t>Cần tạo cho trẻ em cuộc sống tốt, sống có trách nhiệm.</w:t>
            </w:r>
          </w:p>
        </w:tc>
      </w:tr>
      <w:tr w:rsidR="00841C8F" w:rsidRPr="00B86C53" w14:paraId="51ED6113" w14:textId="77777777" w:rsidTr="00F45071">
        <w:tc>
          <w:tcPr>
            <w:tcW w:w="1271" w:type="dxa"/>
            <w:vMerge w:val="restart"/>
            <w:vAlign w:val="center"/>
          </w:tcPr>
          <w:p w14:paraId="44C1C7B0"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2</w:t>
            </w:r>
          </w:p>
        </w:tc>
        <w:tc>
          <w:tcPr>
            <w:tcW w:w="8619" w:type="dxa"/>
          </w:tcPr>
          <w:p w14:paraId="5916920A" w14:textId="77777777" w:rsidR="00841C8F" w:rsidRPr="00B86C53" w:rsidRDefault="00841C8F" w:rsidP="00F45071">
            <w:pPr>
              <w:spacing w:line="288" w:lineRule="auto"/>
              <w:jc w:val="both"/>
              <w:rPr>
                <w:rFonts w:ascii="Times New Roman" w:eastAsia="Times New Roman" w:hAnsi="Times New Roman"/>
                <w:b/>
                <w:i/>
                <w:sz w:val="28"/>
                <w:szCs w:val="28"/>
              </w:rPr>
            </w:pPr>
            <w:r w:rsidRPr="00B86C53">
              <w:rPr>
                <w:rFonts w:ascii="Times New Roman" w:hAnsi="Times New Roman"/>
                <w:b/>
                <w:sz w:val="28"/>
                <w:szCs w:val="28"/>
              </w:rPr>
              <w:t>Tìm ít nhất 4 từ mượn của tiếng Hán được sử dụng trong đoạn trích trên?</w:t>
            </w:r>
          </w:p>
        </w:tc>
      </w:tr>
      <w:tr w:rsidR="00841C8F" w:rsidRPr="00B86C53" w14:paraId="24B7AE7A" w14:textId="77777777" w:rsidTr="00F45071">
        <w:tc>
          <w:tcPr>
            <w:tcW w:w="1271" w:type="dxa"/>
            <w:vMerge/>
            <w:vAlign w:val="center"/>
          </w:tcPr>
          <w:p w14:paraId="1AB1EEC5" w14:textId="77777777" w:rsidR="00841C8F" w:rsidRPr="00B86C53" w:rsidRDefault="00841C8F" w:rsidP="00F45071">
            <w:pPr>
              <w:spacing w:line="288" w:lineRule="auto"/>
              <w:jc w:val="center"/>
              <w:rPr>
                <w:rFonts w:ascii="Times New Roman" w:eastAsia="Times New Roman" w:hAnsi="Times New Roman"/>
                <w:b/>
                <w:color w:val="FF0000"/>
                <w:sz w:val="28"/>
                <w:szCs w:val="28"/>
              </w:rPr>
            </w:pPr>
          </w:p>
        </w:tc>
        <w:tc>
          <w:tcPr>
            <w:tcW w:w="8619" w:type="dxa"/>
          </w:tcPr>
          <w:p w14:paraId="3721BF61"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Nguồn gốc, trách nhiệm, khuyến khích, văn hóa.</w:t>
            </w:r>
          </w:p>
        </w:tc>
      </w:tr>
      <w:tr w:rsidR="00841C8F" w:rsidRPr="00B86C53" w14:paraId="44190A1F" w14:textId="77777777" w:rsidTr="00F45071">
        <w:tc>
          <w:tcPr>
            <w:tcW w:w="1271" w:type="dxa"/>
            <w:vMerge w:val="restart"/>
            <w:vAlign w:val="center"/>
          </w:tcPr>
          <w:p w14:paraId="35AD47AD"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3</w:t>
            </w:r>
          </w:p>
        </w:tc>
        <w:tc>
          <w:tcPr>
            <w:tcW w:w="8619" w:type="dxa"/>
          </w:tcPr>
          <w:p w14:paraId="53A38B04"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hAnsi="Times New Roman"/>
                <w:b/>
                <w:sz w:val="28"/>
                <w:szCs w:val="28"/>
              </w:rPr>
              <w:t>Có ý kiến cho rằng gia đình và những người thân chính là yếu tố quan trọng cho sự phát triển của trẻ em. Em có đồng ý với ý kiến đó hay không? Vì sao?</w:t>
            </w:r>
          </w:p>
        </w:tc>
      </w:tr>
      <w:tr w:rsidR="00841C8F" w:rsidRPr="00B86C53" w14:paraId="74D9D26A" w14:textId="77777777" w:rsidTr="00F45071">
        <w:tc>
          <w:tcPr>
            <w:tcW w:w="1271" w:type="dxa"/>
            <w:vMerge/>
            <w:vAlign w:val="center"/>
          </w:tcPr>
          <w:p w14:paraId="0FA60FCC" w14:textId="77777777" w:rsidR="00841C8F" w:rsidRPr="00B86C53" w:rsidRDefault="00841C8F" w:rsidP="00F45071">
            <w:pPr>
              <w:spacing w:line="288" w:lineRule="auto"/>
              <w:jc w:val="both"/>
              <w:rPr>
                <w:rFonts w:ascii="Times New Roman" w:eastAsia="Times New Roman" w:hAnsi="Times New Roman"/>
                <w:sz w:val="28"/>
                <w:szCs w:val="28"/>
              </w:rPr>
            </w:pPr>
          </w:p>
        </w:tc>
        <w:tc>
          <w:tcPr>
            <w:tcW w:w="8619" w:type="dxa"/>
          </w:tcPr>
          <w:p w14:paraId="70B8B1FD" w14:textId="77777777" w:rsidR="00841C8F" w:rsidRPr="00B86C53" w:rsidRDefault="00841C8F" w:rsidP="00F45071">
            <w:pPr>
              <w:spacing w:line="288" w:lineRule="auto"/>
              <w:rPr>
                <w:rFonts w:ascii="Times New Roman" w:eastAsia="Times New Roman" w:hAnsi="Times New Roman"/>
                <w:color w:val="000000" w:themeColor="text1"/>
                <w:sz w:val="28"/>
                <w:szCs w:val="28"/>
              </w:rPr>
            </w:pPr>
            <w:r w:rsidRPr="00B86C53">
              <w:rPr>
                <w:rFonts w:ascii="Times New Roman" w:eastAsia="Times New Roman" w:hAnsi="Times New Roman"/>
                <w:color w:val="000000" w:themeColor="text1"/>
                <w:sz w:val="28"/>
                <w:szCs w:val="28"/>
              </w:rPr>
              <w:t>Gia đình luôn giữ vai trò hàng đầu, yếu tố quyết định đối với việc bảo vệ, chăm sóc và giáo dục trẻ em. Quan hệ huyết thống và nuôi dưỡng chính là hai trong ba mối quan hệ cơ bản tạo nên gia đình. Cha mẹ và các thành viên trong gia đình là những người gần gũi mật thiết, thường xuyên bên cạnh trẻ em, nên việc chăm sóc con trẻ không chỉ là trách nhiệm mà còn là “bản năng” của họ. Trong gia đình, việc bảo vệ, chăm sóc, giáo dục trẻ em cần được thực hiện một cách khoa học, với những kiến thức, kỹ năng phù hợp.</w:t>
            </w:r>
          </w:p>
          <w:p w14:paraId="78912F8B" w14:textId="77777777" w:rsidR="00841C8F" w:rsidRPr="00B86C53" w:rsidRDefault="00841C8F" w:rsidP="00F45071">
            <w:pPr>
              <w:spacing w:line="288" w:lineRule="auto"/>
              <w:rPr>
                <w:rFonts w:ascii="Times New Roman" w:eastAsia="Times New Roman" w:hAnsi="Times New Roman"/>
                <w:color w:val="000000" w:themeColor="text1"/>
                <w:sz w:val="28"/>
                <w:szCs w:val="28"/>
              </w:rPr>
            </w:pPr>
            <w:r w:rsidRPr="00B86C53">
              <w:rPr>
                <w:rFonts w:ascii="Times New Roman" w:eastAsia="Times New Roman" w:hAnsi="Times New Roman"/>
                <w:color w:val="000000" w:themeColor="text1"/>
                <w:sz w:val="28"/>
                <w:szCs w:val="28"/>
              </w:rPr>
              <w:t>Chăm sóc phải gắn liền với bảo vệ, phải xác định gia đình chính là nơi an toàn nhất cho trẻ em. </w:t>
            </w:r>
            <w:r w:rsidRPr="00B86C53">
              <w:rPr>
                <w:rFonts w:ascii="Times New Roman" w:eastAsia="Times New Roman" w:hAnsi="Times New Roman"/>
                <w:color w:val="000000" w:themeColor="text1"/>
                <w:sz w:val="28"/>
                <w:szCs w:val="28"/>
              </w:rPr>
              <w:br/>
              <w:t>Bảo vệ trẻ em trước hết là đảm bảo cho trẻ em được thực hiện các quyền của mình; đồng thời phòng ngừa không để trẻ em bị thiệt thòi, không bị xâm hại đến các quyền đã được pháp luật thừa nhận.</w:t>
            </w:r>
          </w:p>
        </w:tc>
      </w:tr>
      <w:tr w:rsidR="00841C8F" w:rsidRPr="00B86C53" w14:paraId="7D9BEA45" w14:textId="77777777" w:rsidTr="00F45071">
        <w:tc>
          <w:tcPr>
            <w:tcW w:w="1271" w:type="dxa"/>
            <w:vMerge w:val="restart"/>
            <w:vAlign w:val="center"/>
          </w:tcPr>
          <w:p w14:paraId="636A3480"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4</w:t>
            </w:r>
          </w:p>
        </w:tc>
        <w:tc>
          <w:tcPr>
            <w:tcW w:w="8619" w:type="dxa"/>
          </w:tcPr>
          <w:p w14:paraId="7C6D0669" w14:textId="77777777" w:rsidR="00841C8F" w:rsidRPr="00B86C53" w:rsidRDefault="00841C8F" w:rsidP="00F45071">
            <w:pPr>
              <w:spacing w:line="288" w:lineRule="auto"/>
              <w:contextualSpacing/>
              <w:jc w:val="both"/>
              <w:rPr>
                <w:rFonts w:ascii="Times New Roman" w:eastAsia="Times New Roman" w:hAnsi="Times New Roman"/>
                <w:b/>
                <w:bCs/>
                <w:sz w:val="28"/>
                <w:szCs w:val="28"/>
                <w:lang w:val="vi-VN"/>
              </w:rPr>
            </w:pPr>
            <w:r w:rsidRPr="00B86C53">
              <w:rPr>
                <w:rFonts w:ascii="Times New Roman" w:hAnsi="Times New Roman"/>
                <w:b/>
                <w:sz w:val="28"/>
                <w:szCs w:val="28"/>
              </w:rPr>
              <w:t>Tại sao việc bảo vệ trẻ em lại là việc quan trọng?</w:t>
            </w:r>
          </w:p>
        </w:tc>
      </w:tr>
      <w:tr w:rsidR="00841C8F" w:rsidRPr="00B86C53" w14:paraId="5073016F" w14:textId="77777777" w:rsidTr="00F45071">
        <w:tc>
          <w:tcPr>
            <w:tcW w:w="1271" w:type="dxa"/>
            <w:vMerge/>
            <w:vAlign w:val="center"/>
          </w:tcPr>
          <w:p w14:paraId="61774A48" w14:textId="77777777" w:rsidR="00841C8F" w:rsidRPr="00B86C53" w:rsidRDefault="00841C8F" w:rsidP="00F45071">
            <w:pPr>
              <w:spacing w:line="288" w:lineRule="auto"/>
              <w:jc w:val="center"/>
              <w:rPr>
                <w:rFonts w:ascii="Times New Roman" w:eastAsia="Times New Roman" w:hAnsi="Times New Roman"/>
                <w:b/>
                <w:color w:val="FF0000"/>
                <w:sz w:val="28"/>
                <w:szCs w:val="28"/>
              </w:rPr>
            </w:pPr>
          </w:p>
        </w:tc>
        <w:tc>
          <w:tcPr>
            <w:tcW w:w="8619" w:type="dxa"/>
          </w:tcPr>
          <w:p w14:paraId="386997AE"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bCs/>
                <w:sz w:val="28"/>
                <w:szCs w:val="28"/>
                <w:bdr w:val="none" w:sz="0" w:space="0" w:color="auto" w:frame="1"/>
              </w:rPr>
              <w:t>Việc trẻ bảo vệ trẻ em là quan trọng vì:</w:t>
            </w:r>
          </w:p>
          <w:p w14:paraId="45ECBACA"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Trẻ em dễ bị tổn thương và còn phụ thuộc.</w:t>
            </w:r>
          </w:p>
          <w:p w14:paraId="25C6A349" w14:textId="77777777" w:rsidR="00841C8F" w:rsidRPr="00B86C53" w:rsidRDefault="00841C8F" w:rsidP="00F45071">
            <w:pPr>
              <w:spacing w:line="288" w:lineRule="auto"/>
              <w:rPr>
                <w:rFonts w:ascii="Times New Roman" w:eastAsia="Times New Roman" w:hAnsi="Times New Roman"/>
                <w:b/>
                <w:sz w:val="28"/>
                <w:szCs w:val="28"/>
              </w:rPr>
            </w:pPr>
            <w:r w:rsidRPr="00B86C53">
              <w:rPr>
                <w:rFonts w:ascii="Times New Roman" w:eastAsia="Times New Roman" w:hAnsi="Times New Roman"/>
                <w:sz w:val="28"/>
                <w:szCs w:val="28"/>
              </w:rPr>
              <w:t>- Chưa đủ năng lực để tự bảo vệ mình</w:t>
            </w:r>
          </w:p>
        </w:tc>
      </w:tr>
      <w:tr w:rsidR="00841C8F" w:rsidRPr="00B86C53" w14:paraId="339C729A" w14:textId="77777777" w:rsidTr="00F45071">
        <w:tc>
          <w:tcPr>
            <w:tcW w:w="1271" w:type="dxa"/>
            <w:vMerge w:val="restart"/>
            <w:vAlign w:val="center"/>
          </w:tcPr>
          <w:p w14:paraId="670AD7F6"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5</w:t>
            </w:r>
          </w:p>
        </w:tc>
        <w:tc>
          <w:tcPr>
            <w:tcW w:w="8619" w:type="dxa"/>
          </w:tcPr>
          <w:p w14:paraId="260BF400" w14:textId="77777777" w:rsidR="00841C8F" w:rsidRPr="00B86C53" w:rsidRDefault="00841C8F" w:rsidP="00F45071">
            <w:pPr>
              <w:spacing w:line="288" w:lineRule="auto"/>
              <w:rPr>
                <w:rFonts w:ascii="Times New Roman" w:hAnsi="Times New Roman"/>
                <w:b/>
                <w:sz w:val="28"/>
                <w:szCs w:val="28"/>
              </w:rPr>
            </w:pPr>
            <w:r w:rsidRPr="00B86C53">
              <w:rPr>
                <w:rFonts w:ascii="Times New Roman" w:hAnsi="Times New Roman"/>
                <w:b/>
                <w:sz w:val="28"/>
                <w:szCs w:val="28"/>
              </w:rPr>
              <w:t>“Phải chuẩn bị để các em có thể sống một cuộc sống có trách nhiệm…” Viết một văn bản ngắn (khoảng 1 trang giấy thi) bàn luận về sống có trách nhiệm.</w:t>
            </w:r>
          </w:p>
        </w:tc>
      </w:tr>
      <w:tr w:rsidR="00841C8F" w:rsidRPr="00B86C53" w14:paraId="3A84830C" w14:textId="77777777" w:rsidTr="00F45071">
        <w:tc>
          <w:tcPr>
            <w:tcW w:w="1271" w:type="dxa"/>
            <w:vMerge/>
            <w:vAlign w:val="center"/>
          </w:tcPr>
          <w:p w14:paraId="13E5462E" w14:textId="77777777" w:rsidR="00841C8F" w:rsidRPr="00B86C53" w:rsidRDefault="00841C8F" w:rsidP="00F45071">
            <w:pPr>
              <w:spacing w:line="288" w:lineRule="auto"/>
              <w:jc w:val="center"/>
              <w:rPr>
                <w:rFonts w:ascii="Times New Roman" w:eastAsia="Times New Roman" w:hAnsi="Times New Roman"/>
                <w:b/>
                <w:color w:val="FF0000"/>
                <w:sz w:val="28"/>
                <w:szCs w:val="28"/>
              </w:rPr>
            </w:pPr>
          </w:p>
        </w:tc>
        <w:tc>
          <w:tcPr>
            <w:tcW w:w="8619" w:type="dxa"/>
          </w:tcPr>
          <w:p w14:paraId="5DC20A15"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Giới thiệu được PHIẾU SỐ cần nghị luận.</w:t>
            </w:r>
          </w:p>
          <w:p w14:paraId="7809AA62"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lastRenderedPageBreak/>
              <w:t>- Giải thích được PHIẾU SỐ cần nghị luận</w:t>
            </w:r>
          </w:p>
          <w:p w14:paraId="25DA5AE1"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Khẳng định đây là cách sống tốt, đúng đắn:</w:t>
            </w:r>
          </w:p>
          <w:p w14:paraId="44DD2528"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ý nghĩa, tầm quan trọng của sống có trách nhiệm</w:t>
            </w:r>
          </w:p>
          <w:p w14:paraId="72E74AF1"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trách nhiệm với bản thân, gia đình và xã hội</w:t>
            </w:r>
          </w:p>
          <w:p w14:paraId="2E32F078"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(dẫn chứng thực tế để thấy những biểu hiện đó luôn là điều cần thiết trong cuộc sống)</w:t>
            </w:r>
          </w:p>
          <w:p w14:paraId="733FFB3D"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Phê phán những người thiếu trách nhiệm… -&gt; hậu quả.</w:t>
            </w:r>
          </w:p>
          <w:p w14:paraId="78965695" w14:textId="77777777" w:rsidR="00841C8F" w:rsidRPr="00B86C53" w:rsidRDefault="00841C8F" w:rsidP="00F45071">
            <w:pPr>
              <w:spacing w:line="288" w:lineRule="auto"/>
              <w:rPr>
                <w:rFonts w:ascii="Times New Roman" w:hAnsi="Times New Roman"/>
                <w:sz w:val="28"/>
                <w:szCs w:val="28"/>
              </w:rPr>
            </w:pPr>
            <w:r w:rsidRPr="00B86C53">
              <w:rPr>
                <w:rFonts w:ascii="Times New Roman" w:eastAsia="Times New Roman" w:hAnsi="Times New Roman"/>
                <w:sz w:val="28"/>
                <w:szCs w:val="28"/>
              </w:rPr>
              <w:t>- Nêu phương hướng hành động của bản thân.</w:t>
            </w:r>
          </w:p>
        </w:tc>
      </w:tr>
    </w:tbl>
    <w:p w14:paraId="08A43303" w14:textId="77777777" w:rsidR="00841C8F" w:rsidRPr="00B86C53" w:rsidRDefault="00841C8F" w:rsidP="00841C8F">
      <w:pPr>
        <w:spacing w:after="0" w:line="288" w:lineRule="auto"/>
        <w:rPr>
          <w:rFonts w:ascii="Times New Roman" w:eastAsia="Times New Roman" w:hAnsi="Times New Roman"/>
          <w:sz w:val="28"/>
          <w:szCs w:val="28"/>
        </w:rPr>
      </w:pPr>
    </w:p>
    <w:p w14:paraId="1E45B0CA" w14:textId="77777777" w:rsidR="00841C8F" w:rsidRPr="00B86C53" w:rsidRDefault="00841C8F" w:rsidP="00841C8F">
      <w:pPr>
        <w:spacing w:after="0" w:line="288" w:lineRule="auto"/>
        <w:rPr>
          <w:rFonts w:ascii="Times New Roman" w:eastAsia="Times New Roman" w:hAnsi="Times New Roman"/>
          <w:sz w:val="28"/>
          <w:szCs w:val="28"/>
        </w:rPr>
      </w:pPr>
    </w:p>
    <w:p w14:paraId="729BFFC9" w14:textId="77777777" w:rsidR="00841C8F" w:rsidRPr="00B86C53" w:rsidRDefault="00841C8F" w:rsidP="00841C8F">
      <w:pPr>
        <w:spacing w:after="0" w:line="288" w:lineRule="auto"/>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PHIẾU SỐ 3:</w:t>
      </w:r>
    </w:p>
    <w:p w14:paraId="65B0AA05" w14:textId="77777777" w:rsidR="00841C8F" w:rsidRPr="00B86C53" w:rsidRDefault="00841C8F" w:rsidP="00841C8F">
      <w:pPr>
        <w:spacing w:after="0" w:line="288" w:lineRule="auto"/>
        <w:rPr>
          <w:rFonts w:ascii="Times New Roman" w:eastAsia="Times New Roman" w:hAnsi="Times New Roman"/>
          <w:sz w:val="28"/>
          <w:szCs w:val="28"/>
        </w:rPr>
      </w:pPr>
      <w:r w:rsidRPr="00B86C53">
        <w:rPr>
          <w:rFonts w:ascii="Times New Roman" w:eastAsia="Times New Roman" w:hAnsi="Times New Roman"/>
          <w:sz w:val="28"/>
          <w:szCs w:val="28"/>
        </w:rPr>
        <w:t>a. Mục đích chính của Hội nghị cấp cao thế giới về trẻ em được đưa ra trong văn bản “Tuyên bố thế giới về sự sống còn, quyền được bảo vệ và phát triển của trẻ em là gì?</w:t>
      </w:r>
    </w:p>
    <w:p w14:paraId="45776027" w14:textId="77777777" w:rsidR="00841C8F" w:rsidRPr="00B86C53" w:rsidRDefault="00841C8F" w:rsidP="00841C8F">
      <w:pPr>
        <w:spacing w:after="0" w:line="288" w:lineRule="auto"/>
        <w:rPr>
          <w:rFonts w:ascii="Times New Roman" w:eastAsia="Times New Roman" w:hAnsi="Times New Roman"/>
          <w:sz w:val="28"/>
          <w:szCs w:val="28"/>
        </w:rPr>
      </w:pPr>
      <w:r w:rsidRPr="00B86C53">
        <w:rPr>
          <w:rFonts w:ascii="Times New Roman" w:eastAsia="Times New Roman" w:hAnsi="Times New Roman"/>
          <w:sz w:val="28"/>
          <w:szCs w:val="28"/>
        </w:rPr>
        <w:t>b. Nêu những khó khăn cũng như thuận lợi cho việc thực hiện quyền trẻ em mà văn bản đã đưa ra. Tìm những số liệu năm 2019 thay cho số liệu năm 1990 mà văn bản dùng để thấy rõ tình hình thực hiện quyền trẻ em.</w:t>
      </w:r>
    </w:p>
    <w:p w14:paraId="0FB085F2" w14:textId="77777777" w:rsidR="00841C8F" w:rsidRPr="00B86C53" w:rsidRDefault="00841C8F" w:rsidP="00841C8F">
      <w:pPr>
        <w:spacing w:after="0"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c. Viết đoạn văn khoảng 12 câu với chủ đề: Trẻ em hôm nay, thế giới ngày mai.</w:t>
      </w:r>
    </w:p>
    <w:p w14:paraId="020F5D39"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
        <w:tblW w:w="0" w:type="auto"/>
        <w:tblLook w:val="04A0" w:firstRow="1" w:lastRow="0" w:firstColumn="1" w:lastColumn="0" w:noHBand="0" w:noVBand="1"/>
      </w:tblPr>
      <w:tblGrid>
        <w:gridCol w:w="1267"/>
        <w:gridCol w:w="8587"/>
      </w:tblGrid>
      <w:tr w:rsidR="00841C8F" w:rsidRPr="00B86C53" w14:paraId="4052F4ED" w14:textId="77777777" w:rsidTr="00F45071">
        <w:tc>
          <w:tcPr>
            <w:tcW w:w="1271" w:type="dxa"/>
            <w:vMerge w:val="restart"/>
            <w:vAlign w:val="center"/>
          </w:tcPr>
          <w:p w14:paraId="2278120D"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sz w:val="28"/>
                <w:szCs w:val="28"/>
              </w:rPr>
              <w:br w:type="page"/>
            </w:r>
            <w:r w:rsidRPr="00B86C53">
              <w:rPr>
                <w:rFonts w:ascii="Times New Roman" w:eastAsia="Times New Roman" w:hAnsi="Times New Roman"/>
                <w:b/>
                <w:color w:val="FF0000"/>
                <w:sz w:val="28"/>
                <w:szCs w:val="28"/>
              </w:rPr>
              <w:t>1</w:t>
            </w:r>
          </w:p>
        </w:tc>
        <w:tc>
          <w:tcPr>
            <w:tcW w:w="8619" w:type="dxa"/>
          </w:tcPr>
          <w:p w14:paraId="735934FE"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eastAsia="Times New Roman" w:hAnsi="Times New Roman"/>
                <w:b/>
                <w:sz w:val="28"/>
                <w:szCs w:val="28"/>
              </w:rPr>
              <w:t>Mục đích chính của Hội nghị cấp cao thế giới về trẻ em được đưa ra trong văn bản “Tuyên bố thế giới về sự sống còn, quyền được bảo vệ và phát triển của trẻ em là gì?</w:t>
            </w:r>
          </w:p>
        </w:tc>
      </w:tr>
      <w:tr w:rsidR="00841C8F" w:rsidRPr="00B86C53" w14:paraId="33A72AA1" w14:textId="77777777" w:rsidTr="00F45071">
        <w:tc>
          <w:tcPr>
            <w:tcW w:w="1271" w:type="dxa"/>
            <w:vMerge/>
            <w:vAlign w:val="center"/>
          </w:tcPr>
          <w:p w14:paraId="498AFD4A" w14:textId="77777777" w:rsidR="00841C8F" w:rsidRPr="00B86C53" w:rsidRDefault="00841C8F" w:rsidP="00F45071">
            <w:pPr>
              <w:spacing w:line="288" w:lineRule="auto"/>
              <w:jc w:val="center"/>
              <w:rPr>
                <w:rFonts w:ascii="Times New Roman" w:eastAsia="Times New Roman" w:hAnsi="Times New Roman"/>
                <w:b/>
                <w:color w:val="FF0000"/>
                <w:sz w:val="28"/>
                <w:szCs w:val="28"/>
              </w:rPr>
            </w:pPr>
          </w:p>
        </w:tc>
        <w:tc>
          <w:tcPr>
            <w:tcW w:w="8619" w:type="dxa"/>
          </w:tcPr>
          <w:p w14:paraId="7423EDE0"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Mục đích chính của Hội nghị là:</w:t>
            </w:r>
          </w:p>
          <w:p w14:paraId="21699D18"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Đảm bảo cho tất cả trẻ em một tương lai tốt đẹp hơn.</w:t>
            </w:r>
          </w:p>
          <w:p w14:paraId="6BBC58CA" w14:textId="77777777" w:rsidR="00841C8F" w:rsidRPr="00B86C53" w:rsidRDefault="00841C8F" w:rsidP="00F45071">
            <w:pPr>
              <w:spacing w:line="288" w:lineRule="auto"/>
              <w:jc w:val="both"/>
              <w:rPr>
                <w:rFonts w:ascii="Times New Roman" w:eastAsia="Times New Roman" w:hAnsi="Times New Roman"/>
                <w:bCs/>
                <w:sz w:val="28"/>
                <w:szCs w:val="28"/>
              </w:rPr>
            </w:pPr>
            <w:r w:rsidRPr="00B86C53">
              <w:rPr>
                <w:rFonts w:ascii="Times New Roman" w:eastAsia="Times New Roman" w:hAnsi="Times New Roman"/>
                <w:sz w:val="28"/>
                <w:szCs w:val="28"/>
              </w:rPr>
              <w:t>+ Khẳng định quyền được sống, quyền được phát triển trong hòa bình, hạnh phúc của trẻ em.</w:t>
            </w:r>
          </w:p>
        </w:tc>
      </w:tr>
      <w:tr w:rsidR="00841C8F" w:rsidRPr="00B86C53" w14:paraId="65523002" w14:textId="77777777" w:rsidTr="00F45071">
        <w:tc>
          <w:tcPr>
            <w:tcW w:w="1271" w:type="dxa"/>
            <w:vMerge w:val="restart"/>
            <w:vAlign w:val="center"/>
          </w:tcPr>
          <w:p w14:paraId="2F1B3609"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2</w:t>
            </w:r>
          </w:p>
        </w:tc>
        <w:tc>
          <w:tcPr>
            <w:tcW w:w="8619" w:type="dxa"/>
          </w:tcPr>
          <w:p w14:paraId="41F4BF0D" w14:textId="77777777" w:rsidR="00841C8F" w:rsidRPr="00B86C53" w:rsidRDefault="00841C8F" w:rsidP="00F45071">
            <w:pPr>
              <w:spacing w:line="288" w:lineRule="auto"/>
              <w:jc w:val="both"/>
              <w:rPr>
                <w:rFonts w:ascii="Times New Roman" w:eastAsia="Times New Roman" w:hAnsi="Times New Roman"/>
                <w:b/>
                <w:i/>
                <w:sz w:val="28"/>
                <w:szCs w:val="28"/>
              </w:rPr>
            </w:pPr>
            <w:r w:rsidRPr="00B86C53">
              <w:rPr>
                <w:rFonts w:ascii="Times New Roman" w:eastAsia="Times New Roman" w:hAnsi="Times New Roman"/>
                <w:b/>
                <w:sz w:val="28"/>
                <w:szCs w:val="28"/>
              </w:rPr>
              <w:t>Nêu những khó khăn cũng như thuận lợi cho việc thực hiện quyền trẻ em mà văn bản đã đưa ra. Tìm những số liệu năm 2019 thay cho số liệu năm 1990 mà văn bản dùng để thấy rõ tình hình thực hiện quyền trẻ em.</w:t>
            </w:r>
          </w:p>
        </w:tc>
      </w:tr>
      <w:tr w:rsidR="00841C8F" w:rsidRPr="00B86C53" w14:paraId="7D5C133E" w14:textId="77777777" w:rsidTr="00F45071">
        <w:tc>
          <w:tcPr>
            <w:tcW w:w="1271" w:type="dxa"/>
            <w:vMerge/>
            <w:vAlign w:val="center"/>
          </w:tcPr>
          <w:p w14:paraId="1D08B836" w14:textId="77777777" w:rsidR="00841C8F" w:rsidRPr="00B86C53" w:rsidRDefault="00841C8F" w:rsidP="00F45071">
            <w:pPr>
              <w:spacing w:line="288" w:lineRule="auto"/>
              <w:jc w:val="center"/>
              <w:rPr>
                <w:rFonts w:ascii="Times New Roman" w:eastAsia="Times New Roman" w:hAnsi="Times New Roman"/>
                <w:b/>
                <w:color w:val="FF0000"/>
                <w:sz w:val="28"/>
                <w:szCs w:val="28"/>
              </w:rPr>
            </w:pPr>
          </w:p>
        </w:tc>
        <w:tc>
          <w:tcPr>
            <w:tcW w:w="8619" w:type="dxa"/>
          </w:tcPr>
          <w:p w14:paraId="728FB047"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Khó khăn:</w:t>
            </w:r>
          </w:p>
          <w:p w14:paraId="0D6A8AA2"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Trẻ em trở thành nạn nhân của hiểm họa chiến tranh và bạo lực, của sự phân biệt chủng tộc, của sự xâm lược, chiếm đóng và thôn tính của nước ngoài.</w:t>
            </w:r>
          </w:p>
          <w:p w14:paraId="4B551FA0"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Trẻ em là nạn nhân của đói nghèo và khủng hoảng kinh tế, của nạn vô gia cư, dịch bệnh, mù chữ, môi trường xuống cấp.</w:t>
            </w:r>
          </w:p>
          <w:p w14:paraId="1BAB0E80"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Trẻ em phải đối mặt trước tình trạng suy dinh dưỡng, bệnh tật và ma túy.</w:t>
            </w:r>
          </w:p>
          <w:p w14:paraId="0C580205"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Thuận lợi:</w:t>
            </w:r>
          </w:p>
          <w:p w14:paraId="2752322A"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Sự hợp tác và đoàn kết quốc tế.</w:t>
            </w:r>
          </w:p>
          <w:p w14:paraId="175B3F84"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Công ước về quyền trẻ em ra đời.</w:t>
            </w:r>
          </w:p>
          <w:p w14:paraId="22A05EA8" w14:textId="77777777" w:rsidR="00841C8F" w:rsidRPr="00B86C53" w:rsidRDefault="00841C8F" w:rsidP="00F45071">
            <w:pPr>
              <w:spacing w:line="288" w:lineRule="auto"/>
              <w:jc w:val="both"/>
              <w:rPr>
                <w:rFonts w:ascii="Times New Roman" w:eastAsia="Times New Roman" w:hAnsi="Times New Roman"/>
                <w:sz w:val="28"/>
                <w:szCs w:val="28"/>
              </w:rPr>
            </w:pPr>
            <w:r w:rsidRPr="00B86C53">
              <w:rPr>
                <w:rFonts w:ascii="Times New Roman" w:eastAsia="Times New Roman" w:hAnsi="Times New Roman"/>
                <w:sz w:val="28"/>
                <w:szCs w:val="28"/>
              </w:rPr>
              <w:t>+ Bầu không khí chính trị trên thế giới thay đổi từ đối đầu sang đối thoại.</w:t>
            </w:r>
          </w:p>
        </w:tc>
      </w:tr>
      <w:tr w:rsidR="00841C8F" w:rsidRPr="00B86C53" w14:paraId="53E22E9C" w14:textId="77777777" w:rsidTr="00F45071">
        <w:tc>
          <w:tcPr>
            <w:tcW w:w="1271" w:type="dxa"/>
            <w:vMerge w:val="restart"/>
            <w:vAlign w:val="center"/>
          </w:tcPr>
          <w:p w14:paraId="505B24EA" w14:textId="77777777" w:rsidR="00841C8F" w:rsidRPr="00B86C53" w:rsidRDefault="00841C8F" w:rsidP="00F45071">
            <w:pPr>
              <w:spacing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3</w:t>
            </w:r>
          </w:p>
        </w:tc>
        <w:tc>
          <w:tcPr>
            <w:tcW w:w="8619" w:type="dxa"/>
          </w:tcPr>
          <w:p w14:paraId="53A3F45B" w14:textId="77777777" w:rsidR="00841C8F" w:rsidRPr="00B86C53" w:rsidRDefault="00841C8F" w:rsidP="00F45071">
            <w:pPr>
              <w:spacing w:line="288" w:lineRule="auto"/>
              <w:jc w:val="both"/>
              <w:rPr>
                <w:rFonts w:ascii="Times New Roman" w:eastAsia="Times New Roman" w:hAnsi="Times New Roman"/>
                <w:b/>
                <w:sz w:val="28"/>
                <w:szCs w:val="28"/>
              </w:rPr>
            </w:pPr>
            <w:r w:rsidRPr="00B86C53">
              <w:rPr>
                <w:rFonts w:ascii="Times New Roman" w:eastAsia="Times New Roman" w:hAnsi="Times New Roman"/>
                <w:b/>
                <w:sz w:val="28"/>
                <w:szCs w:val="28"/>
              </w:rPr>
              <w:t>Viết đoạn văn khoảng 12 câu với chủ đề: Trẻ em hôm nay, thế giới ngày mai.</w:t>
            </w:r>
          </w:p>
        </w:tc>
      </w:tr>
      <w:tr w:rsidR="00841C8F" w:rsidRPr="00B86C53" w14:paraId="334973A3" w14:textId="77777777" w:rsidTr="00F45071">
        <w:tc>
          <w:tcPr>
            <w:tcW w:w="1271" w:type="dxa"/>
            <w:vMerge/>
            <w:vAlign w:val="center"/>
          </w:tcPr>
          <w:p w14:paraId="2722F190" w14:textId="77777777" w:rsidR="00841C8F" w:rsidRPr="00B86C53" w:rsidRDefault="00841C8F" w:rsidP="00F45071">
            <w:pPr>
              <w:spacing w:line="288" w:lineRule="auto"/>
              <w:jc w:val="both"/>
              <w:rPr>
                <w:rFonts w:ascii="Times New Roman" w:eastAsia="Times New Roman" w:hAnsi="Times New Roman"/>
                <w:sz w:val="28"/>
                <w:szCs w:val="28"/>
              </w:rPr>
            </w:pPr>
          </w:p>
        </w:tc>
        <w:tc>
          <w:tcPr>
            <w:tcW w:w="8619" w:type="dxa"/>
          </w:tcPr>
          <w:p w14:paraId="0299E175" w14:textId="77777777" w:rsidR="00841C8F" w:rsidRPr="00B86C53" w:rsidRDefault="00841C8F" w:rsidP="00F45071">
            <w:pPr>
              <w:spacing w:line="288" w:lineRule="auto"/>
              <w:rPr>
                <w:rFonts w:ascii="Times New Roman" w:eastAsia="Times New Roman" w:hAnsi="Times New Roman"/>
                <w:color w:val="000000" w:themeColor="text1"/>
                <w:sz w:val="28"/>
                <w:szCs w:val="28"/>
              </w:rPr>
            </w:pPr>
            <w:r w:rsidRPr="00B86C53">
              <w:rPr>
                <w:rFonts w:ascii="Times New Roman" w:eastAsia="Times New Roman" w:hAnsi="Times New Roman"/>
                <w:color w:val="000000" w:themeColor="text1"/>
                <w:sz w:val="28"/>
                <w:szCs w:val="28"/>
              </w:rPr>
              <w:t>- Học sinh đảm bảo một số ý sau:</w:t>
            </w:r>
          </w:p>
          <w:p w14:paraId="646AE532" w14:textId="77777777" w:rsidR="00841C8F" w:rsidRPr="00B86C53" w:rsidRDefault="00841C8F" w:rsidP="00F45071">
            <w:pPr>
              <w:spacing w:line="288" w:lineRule="auto"/>
              <w:rPr>
                <w:rFonts w:ascii="Times New Roman" w:eastAsia="Times New Roman" w:hAnsi="Times New Roman"/>
                <w:color w:val="000000" w:themeColor="text1"/>
                <w:sz w:val="28"/>
                <w:szCs w:val="28"/>
              </w:rPr>
            </w:pPr>
            <w:r w:rsidRPr="00B86C53">
              <w:rPr>
                <w:rFonts w:ascii="Times New Roman" w:eastAsia="Times New Roman" w:hAnsi="Times New Roman"/>
                <w:color w:val="000000" w:themeColor="text1"/>
                <w:sz w:val="28"/>
                <w:szCs w:val="28"/>
              </w:rPr>
              <w:t>+ Giải thích câu nói: Khẳng định tầm quan trọng của trẻ em, chủ nhân tương lai của thế giới.</w:t>
            </w:r>
          </w:p>
          <w:p w14:paraId="73E7A8FF" w14:textId="77777777" w:rsidR="00841C8F" w:rsidRPr="00B86C53" w:rsidRDefault="00841C8F" w:rsidP="00F45071">
            <w:pPr>
              <w:spacing w:line="288" w:lineRule="auto"/>
              <w:rPr>
                <w:rFonts w:ascii="Times New Roman" w:eastAsia="Times New Roman" w:hAnsi="Times New Roman"/>
                <w:color w:val="000000" w:themeColor="text1"/>
                <w:sz w:val="28"/>
                <w:szCs w:val="28"/>
              </w:rPr>
            </w:pPr>
            <w:r w:rsidRPr="00B86C53">
              <w:rPr>
                <w:rFonts w:ascii="Times New Roman" w:eastAsia="Times New Roman" w:hAnsi="Times New Roman"/>
                <w:color w:val="000000" w:themeColor="text1"/>
                <w:sz w:val="28"/>
                <w:szCs w:val="28"/>
              </w:rPr>
              <w:t>+ Khẳng định tính đúng đăn, chứng minh.</w:t>
            </w:r>
          </w:p>
          <w:p w14:paraId="194B3CD2" w14:textId="77777777" w:rsidR="00841C8F" w:rsidRPr="00B86C53" w:rsidRDefault="00841C8F" w:rsidP="00F45071">
            <w:pPr>
              <w:spacing w:line="288" w:lineRule="auto"/>
              <w:rPr>
                <w:rFonts w:ascii="Times New Roman" w:eastAsia="Times New Roman" w:hAnsi="Times New Roman"/>
                <w:color w:val="000000" w:themeColor="text1"/>
                <w:sz w:val="28"/>
                <w:szCs w:val="28"/>
              </w:rPr>
            </w:pPr>
            <w:r w:rsidRPr="00B86C53">
              <w:rPr>
                <w:rFonts w:ascii="Times New Roman" w:eastAsia="Times New Roman" w:hAnsi="Times New Roman"/>
                <w:color w:val="000000" w:themeColor="text1"/>
                <w:sz w:val="28"/>
                <w:szCs w:val="28"/>
              </w:rPr>
              <w:t>+ Bình luận: Bày tỏ sự đau xót, lên án trước tình trạng một số khu vực chưa đảm bảo quyền trẻ em. Làm thế nào để chuẩn bị cho một thế hệ được tốt nhất.</w:t>
            </w:r>
          </w:p>
          <w:p w14:paraId="7668F344" w14:textId="77777777" w:rsidR="00841C8F" w:rsidRPr="00B86C53" w:rsidRDefault="00841C8F" w:rsidP="00F45071">
            <w:pPr>
              <w:spacing w:line="288" w:lineRule="auto"/>
              <w:rPr>
                <w:rFonts w:ascii="Times New Roman" w:eastAsia="Times New Roman" w:hAnsi="Times New Roman"/>
                <w:color w:val="000000" w:themeColor="text1"/>
                <w:sz w:val="28"/>
                <w:szCs w:val="28"/>
              </w:rPr>
            </w:pPr>
            <w:r w:rsidRPr="00B86C53">
              <w:rPr>
                <w:rFonts w:ascii="Times New Roman" w:eastAsia="Times New Roman" w:hAnsi="Times New Roman"/>
                <w:color w:val="000000" w:themeColor="text1"/>
                <w:sz w:val="28"/>
                <w:szCs w:val="28"/>
              </w:rPr>
              <w:t>+ Bài học nhận thức và hành động.</w:t>
            </w:r>
          </w:p>
        </w:tc>
      </w:tr>
    </w:tbl>
    <w:p w14:paraId="23E5F87A" w14:textId="77777777" w:rsidR="00841C8F" w:rsidRPr="00B86C53" w:rsidRDefault="00841C8F" w:rsidP="00841C8F">
      <w:pPr>
        <w:spacing w:after="0" w:line="288" w:lineRule="auto"/>
        <w:jc w:val="both"/>
        <w:rPr>
          <w:rFonts w:ascii="Times New Roman" w:hAnsi="Times New Roman"/>
          <w:sz w:val="28"/>
          <w:szCs w:val="28"/>
        </w:rPr>
      </w:pPr>
    </w:p>
    <w:p w14:paraId="487A2601" w14:textId="77777777" w:rsidR="00841C8F" w:rsidRPr="00B86C53" w:rsidRDefault="00841C8F" w:rsidP="00841C8F">
      <w:pPr>
        <w:spacing w:after="0" w:line="288" w:lineRule="auto"/>
        <w:rPr>
          <w:rFonts w:ascii="Times New Roman" w:hAnsi="Times New Roman"/>
          <w:sz w:val="28"/>
          <w:szCs w:val="28"/>
        </w:rPr>
      </w:pPr>
      <w:r w:rsidRPr="00B86C53">
        <w:rPr>
          <w:rFonts w:ascii="Times New Roman" w:hAnsi="Times New Roman"/>
          <w:sz w:val="28"/>
          <w:szCs w:val="28"/>
        </w:rPr>
        <w:br w:type="page"/>
      </w:r>
    </w:p>
    <w:p w14:paraId="1110CB5C"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lastRenderedPageBreak/>
        <w:t>CHỦ ĐỀ: TRUYỆN HIỆN ĐẠI</w:t>
      </w:r>
    </w:p>
    <w:p w14:paraId="4C56377A"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LẶNG LẼ SAPA</w:t>
      </w:r>
    </w:p>
    <w:p w14:paraId="229B1FDC" w14:textId="77777777" w:rsidR="00841C8F" w:rsidRPr="00B86C53" w:rsidRDefault="00841C8F" w:rsidP="00841C8F">
      <w:pPr>
        <w:spacing w:after="0" w:line="288" w:lineRule="auto"/>
        <w:jc w:val="both"/>
        <w:rPr>
          <w:rFonts w:ascii="Times New Roman" w:hAnsi="Times New Roman"/>
          <w:sz w:val="28"/>
          <w:szCs w:val="28"/>
        </w:rPr>
      </w:pPr>
    </w:p>
    <w:p w14:paraId="3421FAE9"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 xml:space="preserve">1. PHIẾU SỐ 1 : </w:t>
      </w:r>
      <w:r w:rsidRPr="00B86C53">
        <w:rPr>
          <w:rFonts w:ascii="Times New Roman" w:hAnsi="Times New Roman"/>
          <w:color w:val="FF0000"/>
          <w:sz w:val="28"/>
          <w:szCs w:val="28"/>
        </w:rPr>
        <w:t>Đọc kĩ đoạn văn và trả lời câu hỏi;</w:t>
      </w:r>
    </w:p>
    <w:p w14:paraId="16A39B22" w14:textId="77777777" w:rsidR="00841C8F" w:rsidRPr="00B86C53" w:rsidRDefault="00841C8F" w:rsidP="00841C8F">
      <w:pPr>
        <w:spacing w:after="0" w:line="288" w:lineRule="auto"/>
        <w:jc w:val="both"/>
        <w:rPr>
          <w:rFonts w:ascii="Times New Roman" w:eastAsia="Times New Roman" w:hAnsi="Times New Roman"/>
          <w:color w:val="FF0000"/>
          <w:sz w:val="28"/>
          <w:szCs w:val="28"/>
        </w:rPr>
      </w:pPr>
      <w:r w:rsidRPr="00B86C53">
        <w:rPr>
          <w:rFonts w:ascii="Times New Roman" w:eastAsia="Times New Roman" w:hAnsi="Times New Roman"/>
          <w:i/>
          <w:iCs/>
          <w:color w:val="FF0000"/>
          <w:sz w:val="28"/>
          <w:szCs w:val="28"/>
          <w:bdr w:val="none" w:sz="0" w:space="0" w:color="auto" w:frame="1"/>
        </w:rPr>
        <w:t xml:space="preserve">- "Hồi chưa vào nghề, </w:t>
      </w:r>
      <w:r w:rsidRPr="00B86C53">
        <w:rPr>
          <w:rFonts w:ascii="Times New Roman" w:eastAsia="Times New Roman" w:hAnsi="Times New Roman"/>
          <w:i/>
          <w:iCs/>
          <w:sz w:val="28"/>
          <w:szCs w:val="28"/>
          <w:bdr w:val="none" w:sz="0" w:space="0" w:color="auto" w:frame="1"/>
        </w:rPr>
        <w:t xml:space="preserve">những đêm bầu trời đen kịt, nhìn kĩ mới thấy một ngôi sao xa, cháu cũng nghĩ ngay ngôi sao kia lẻ loi một mình. Bây giờ làm nghề này cháu không nghĩ như vậy nữa. Vả, khi ta việc, ta với công việc là đôi, sao gọi là một mình được? Huống chi việc của cháu gắn liền với việc của bao anh em, đồng chí dưới kia. Công việc của cháu gian khổ thế đấy, chứ cất nó đi, cháu buồn đến chết mất. Còn người thì ai mà chả "thèm" hở bác? Mình sinh ra là gì, mình đẻ ở đâu, mình vì ai mà làm việc? </w:t>
      </w:r>
      <w:r w:rsidRPr="00B86C53">
        <w:rPr>
          <w:rFonts w:ascii="Times New Roman" w:eastAsia="Times New Roman" w:hAnsi="Times New Roman"/>
          <w:i/>
          <w:iCs/>
          <w:color w:val="FF0000"/>
          <w:sz w:val="28"/>
          <w:szCs w:val="28"/>
          <w:bdr w:val="none" w:sz="0" w:space="0" w:color="auto" w:frame="1"/>
        </w:rPr>
        <w:t>Đấy, cháu tự nói với cháu thế đấy."</w:t>
      </w:r>
    </w:p>
    <w:p w14:paraId="1D831CB4" w14:textId="77777777" w:rsidR="00841C8F" w:rsidRPr="00B86C53" w:rsidRDefault="00841C8F" w:rsidP="00841C8F">
      <w:pPr>
        <w:spacing w:after="0" w:line="288" w:lineRule="auto"/>
        <w:jc w:val="right"/>
        <w:rPr>
          <w:rFonts w:ascii="Times New Roman" w:eastAsia="Times New Roman" w:hAnsi="Times New Roman"/>
          <w:sz w:val="28"/>
          <w:szCs w:val="28"/>
        </w:rPr>
      </w:pPr>
      <w:r w:rsidRPr="00B86C53">
        <w:rPr>
          <w:rFonts w:ascii="Times New Roman" w:eastAsia="Times New Roman" w:hAnsi="Times New Roman"/>
          <w:sz w:val="28"/>
          <w:szCs w:val="28"/>
        </w:rPr>
        <w:t>(Lặng lẽ Sa Pa - Nguyễn Thành Long)</w:t>
      </w:r>
    </w:p>
    <w:p w14:paraId="49F0E574" w14:textId="77777777" w:rsidR="00841C8F" w:rsidRPr="00B86C53" w:rsidRDefault="00841C8F" w:rsidP="00841C8F">
      <w:pPr>
        <w:spacing w:after="0" w:line="288" w:lineRule="auto"/>
        <w:jc w:val="both"/>
        <w:rPr>
          <w:rFonts w:ascii="Times New Roman" w:eastAsia="Times New Roman" w:hAnsi="Times New Roman"/>
          <w:sz w:val="28"/>
          <w:szCs w:val="28"/>
        </w:rPr>
      </w:pPr>
      <w:r w:rsidRPr="00B86C53">
        <w:rPr>
          <w:rFonts w:ascii="Times New Roman" w:eastAsia="Times New Roman" w:hAnsi="Times New Roman"/>
          <w:b/>
          <w:bCs/>
          <w:sz w:val="28"/>
          <w:szCs w:val="28"/>
          <w:bdr w:val="none" w:sz="0" w:space="0" w:color="auto" w:frame="1"/>
        </w:rPr>
        <w:t xml:space="preserve">Câu1. </w:t>
      </w:r>
      <w:r w:rsidRPr="00B86C53">
        <w:rPr>
          <w:rFonts w:ascii="Times New Roman" w:eastAsia="Times New Roman" w:hAnsi="Times New Roman"/>
          <w:sz w:val="28"/>
          <w:szCs w:val="28"/>
        </w:rPr>
        <w:t>Đoạn văn có hình thức ngôn ngữ nào: Đối thoại hay độc thoại hay độc thoại nội tâm? Chỉ ra dấu hiệu giúp em nhận biết hình thức ngôn ngữ đó?</w:t>
      </w:r>
    </w:p>
    <w:p w14:paraId="399F7898" w14:textId="77777777" w:rsidR="00841C8F" w:rsidRPr="00B86C53" w:rsidRDefault="00841C8F" w:rsidP="00841C8F">
      <w:pPr>
        <w:spacing w:after="0" w:line="288" w:lineRule="auto"/>
        <w:jc w:val="both"/>
        <w:rPr>
          <w:rFonts w:ascii="Times New Roman" w:eastAsia="Times New Roman" w:hAnsi="Times New Roman"/>
          <w:sz w:val="28"/>
          <w:szCs w:val="28"/>
        </w:rPr>
      </w:pPr>
      <w:r w:rsidRPr="00B86C53">
        <w:rPr>
          <w:rFonts w:ascii="Times New Roman" w:eastAsia="Times New Roman" w:hAnsi="Times New Roman"/>
          <w:b/>
          <w:bCs/>
          <w:sz w:val="28"/>
          <w:szCs w:val="28"/>
          <w:bdr w:val="none" w:sz="0" w:space="0" w:color="auto" w:frame="1"/>
        </w:rPr>
        <w:t xml:space="preserve">Câu 2. </w:t>
      </w:r>
      <w:r w:rsidRPr="00B86C53">
        <w:rPr>
          <w:rFonts w:ascii="Times New Roman" w:eastAsia="Times New Roman" w:hAnsi="Times New Roman"/>
          <w:sz w:val="28"/>
          <w:szCs w:val="28"/>
        </w:rPr>
        <w:t>Chỉ ra câu có sử dụng khởi ngữ trong đoạn trên?</w:t>
      </w:r>
    </w:p>
    <w:p w14:paraId="35E236D0" w14:textId="77777777" w:rsidR="00841C8F" w:rsidRPr="00B86C53" w:rsidRDefault="00841C8F" w:rsidP="00841C8F">
      <w:pPr>
        <w:spacing w:after="0" w:line="288" w:lineRule="auto"/>
        <w:jc w:val="both"/>
        <w:rPr>
          <w:rFonts w:ascii="Times New Roman" w:eastAsia="Times New Roman" w:hAnsi="Times New Roman"/>
          <w:color w:val="FF0000"/>
          <w:sz w:val="28"/>
          <w:szCs w:val="28"/>
        </w:rPr>
      </w:pPr>
      <w:r w:rsidRPr="00B86C53">
        <w:rPr>
          <w:rFonts w:ascii="Times New Roman" w:eastAsia="Times New Roman" w:hAnsi="Times New Roman"/>
          <w:b/>
          <w:bCs/>
          <w:color w:val="FF0000"/>
          <w:sz w:val="28"/>
          <w:szCs w:val="28"/>
          <w:bdr w:val="none" w:sz="0" w:space="0" w:color="auto" w:frame="1"/>
        </w:rPr>
        <w:t xml:space="preserve">Câu 3. </w:t>
      </w:r>
      <w:r w:rsidRPr="00B86C53">
        <w:rPr>
          <w:rFonts w:ascii="Times New Roman" w:eastAsia="Times New Roman" w:hAnsi="Times New Roman"/>
          <w:color w:val="FF0000"/>
          <w:sz w:val="28"/>
          <w:szCs w:val="28"/>
        </w:rPr>
        <w:t>Trong tác phẩm Lặng lẽ Sa Pa Nguyễn Thành Long đã để cho bác lái xe giới thiệu với ông họa sĩ, cô kĩ sư về anh thanh niên là "Người cô độc nhất thế gian". Em có đồng ý như vậy không? Cách giới thiệu như vậy có tác dụng gì?</w:t>
      </w:r>
    </w:p>
    <w:p w14:paraId="425D8A00" w14:textId="77777777" w:rsidR="00841C8F" w:rsidRPr="00B86C53" w:rsidRDefault="00841C8F" w:rsidP="00841C8F">
      <w:pPr>
        <w:spacing w:after="0" w:line="288" w:lineRule="auto"/>
        <w:jc w:val="both"/>
        <w:rPr>
          <w:rFonts w:ascii="Times New Roman" w:eastAsia="Times New Roman" w:hAnsi="Times New Roman"/>
          <w:color w:val="FF0000"/>
          <w:sz w:val="28"/>
          <w:szCs w:val="28"/>
        </w:rPr>
      </w:pPr>
      <w:r w:rsidRPr="00B86C53">
        <w:rPr>
          <w:rFonts w:ascii="Times New Roman" w:eastAsia="Times New Roman" w:hAnsi="Times New Roman"/>
          <w:b/>
          <w:bCs/>
          <w:color w:val="FF0000"/>
          <w:sz w:val="28"/>
          <w:szCs w:val="28"/>
          <w:bdr w:val="none" w:sz="0" w:space="0" w:color="auto" w:frame="1"/>
        </w:rPr>
        <w:t xml:space="preserve">Câu 4. </w:t>
      </w:r>
      <w:r w:rsidRPr="00B86C53">
        <w:rPr>
          <w:rFonts w:ascii="Times New Roman" w:eastAsia="Times New Roman" w:hAnsi="Times New Roman"/>
          <w:color w:val="FF0000"/>
          <w:sz w:val="28"/>
          <w:szCs w:val="28"/>
        </w:rPr>
        <w:t>Lời tâm sự của nhân vật anh thanh niên gợi cho em những suy nghĩ gì về cách ứng xử với mọi người? Trình bày suy nghĩ của em bằng một đoạn văn khoảng ½ trang giấy thi.</w:t>
      </w:r>
    </w:p>
    <w:p w14:paraId="198403EF" w14:textId="77777777" w:rsidR="00841C8F" w:rsidRPr="00B86C53" w:rsidRDefault="00841C8F" w:rsidP="00841C8F">
      <w:pPr>
        <w:spacing w:after="0" w:line="288" w:lineRule="auto"/>
        <w:jc w:val="center"/>
        <w:rPr>
          <w:rFonts w:ascii="Times New Roman" w:eastAsia="Times New Roman" w:hAnsi="Times New Roman"/>
          <w:sz w:val="28"/>
          <w:szCs w:val="28"/>
        </w:rPr>
      </w:pPr>
      <w:r w:rsidRPr="00B86C53">
        <w:rPr>
          <w:rFonts w:ascii="Times New Roman" w:eastAsia="Times New Roman" w:hAnsi="Times New Roman"/>
          <w:b/>
          <w:color w:val="FF0000"/>
          <w:sz w:val="28"/>
          <w:szCs w:val="28"/>
        </w:rPr>
        <w:t>GỢI Ý:</w:t>
      </w:r>
    </w:p>
    <w:tbl>
      <w:tblPr>
        <w:tblStyle w:val="TableGrid1"/>
        <w:tblW w:w="0" w:type="auto"/>
        <w:tblLook w:val="04A0" w:firstRow="1" w:lastRow="0" w:firstColumn="1" w:lastColumn="0" w:noHBand="0" w:noVBand="1"/>
      </w:tblPr>
      <w:tblGrid>
        <w:gridCol w:w="1101"/>
        <w:gridCol w:w="8475"/>
      </w:tblGrid>
      <w:tr w:rsidR="00841C8F" w:rsidRPr="00B86C53" w14:paraId="7CE7F4C5" w14:textId="77777777" w:rsidTr="00F45071">
        <w:tc>
          <w:tcPr>
            <w:tcW w:w="1101" w:type="dxa"/>
            <w:vMerge w:val="restart"/>
            <w:vAlign w:val="center"/>
          </w:tcPr>
          <w:p w14:paraId="7897AACF"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475" w:type="dxa"/>
          </w:tcPr>
          <w:p w14:paraId="6D80AFDF" w14:textId="77777777" w:rsidR="00841C8F" w:rsidRPr="00B86C53" w:rsidRDefault="00841C8F" w:rsidP="00F45071">
            <w:pPr>
              <w:spacing w:line="288" w:lineRule="auto"/>
              <w:jc w:val="both"/>
              <w:rPr>
                <w:rFonts w:ascii="Times New Roman" w:hAnsi="Times New Roman" w:cs="Times New Roman"/>
                <w:b/>
                <w:color w:val="FF0000"/>
                <w:sz w:val="28"/>
                <w:szCs w:val="28"/>
              </w:rPr>
            </w:pPr>
            <w:r w:rsidRPr="00B86C53">
              <w:rPr>
                <w:rFonts w:ascii="Times New Roman" w:hAnsi="Times New Roman" w:cs="Times New Roman"/>
                <w:b/>
                <w:sz w:val="28"/>
                <w:szCs w:val="28"/>
              </w:rPr>
              <w:t>Đoạn văn có hình thức ngôn ngữ nào: Đối thoại hay độc thoại hay độc thoại nội tâm? Chỉ ra dấu hiệu giúp em nhận biết hình thức ngôn ngữ đó?</w:t>
            </w:r>
          </w:p>
        </w:tc>
      </w:tr>
      <w:tr w:rsidR="00841C8F" w:rsidRPr="00B86C53" w14:paraId="1DA84237" w14:textId="77777777" w:rsidTr="00F45071">
        <w:tc>
          <w:tcPr>
            <w:tcW w:w="1101" w:type="dxa"/>
            <w:vMerge/>
            <w:vAlign w:val="center"/>
          </w:tcPr>
          <w:p w14:paraId="69A62605"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260D82C8" w14:textId="77777777" w:rsidR="00841C8F" w:rsidRPr="00B86C53" w:rsidRDefault="00841C8F" w:rsidP="00F45071">
            <w:pPr>
              <w:spacing w:line="288" w:lineRule="auto"/>
              <w:rPr>
                <w:rFonts w:ascii="Times New Roman" w:eastAsia="Times New Roman" w:hAnsi="Times New Roman" w:cs="Times New Roman"/>
                <w:sz w:val="28"/>
                <w:szCs w:val="28"/>
              </w:rPr>
            </w:pPr>
            <w:r w:rsidRPr="00B86C53">
              <w:rPr>
                <w:rFonts w:ascii="Times New Roman" w:eastAsia="Times New Roman" w:hAnsi="Times New Roman" w:cs="Times New Roman"/>
                <w:sz w:val="28"/>
                <w:szCs w:val="28"/>
              </w:rPr>
              <w:t>Đoạn văn sử dụng hình thức ngôn ngữ đối thoại.</w:t>
            </w:r>
          </w:p>
          <w:p w14:paraId="6F5EFAE2" w14:textId="77777777" w:rsidR="00841C8F" w:rsidRPr="00B86C53" w:rsidRDefault="00841C8F" w:rsidP="00F45071">
            <w:pPr>
              <w:spacing w:line="288" w:lineRule="auto"/>
              <w:rPr>
                <w:rFonts w:ascii="Times New Roman" w:eastAsia="Times New Roman" w:hAnsi="Times New Roman" w:cs="Times New Roman"/>
                <w:sz w:val="28"/>
                <w:szCs w:val="28"/>
              </w:rPr>
            </w:pPr>
            <w:r w:rsidRPr="00B86C53">
              <w:rPr>
                <w:rFonts w:ascii="Times New Roman" w:eastAsia="Times New Roman" w:hAnsi="Times New Roman" w:cs="Times New Roman"/>
                <w:sz w:val="28"/>
                <w:szCs w:val="28"/>
              </w:rPr>
              <w:t>Dấu hiệu giúp em nhận biết:</w:t>
            </w:r>
          </w:p>
          <w:p w14:paraId="29CBB434" w14:textId="77777777" w:rsidR="00841C8F" w:rsidRPr="00B86C53" w:rsidRDefault="00841C8F" w:rsidP="00DB7318">
            <w:pPr>
              <w:numPr>
                <w:ilvl w:val="0"/>
                <w:numId w:val="33"/>
              </w:numPr>
              <w:spacing w:after="0" w:line="288" w:lineRule="auto"/>
              <w:ind w:left="390"/>
              <w:rPr>
                <w:rFonts w:ascii="Times New Roman" w:eastAsia="Times New Roman" w:hAnsi="Times New Roman" w:cs="Times New Roman"/>
                <w:sz w:val="28"/>
                <w:szCs w:val="28"/>
              </w:rPr>
            </w:pPr>
            <w:r w:rsidRPr="00B86C53">
              <w:rPr>
                <w:rFonts w:ascii="Times New Roman" w:eastAsia="Times New Roman" w:hAnsi="Times New Roman" w:cs="Times New Roman"/>
                <w:sz w:val="28"/>
                <w:szCs w:val="28"/>
                <w:bdr w:val="none" w:sz="0" w:space="0" w:color="auto" w:frame="1"/>
              </w:rPr>
              <w:t>Đây là cuộc trò chuyện giữa anh thanh niên với ông Họa sĩ.</w:t>
            </w:r>
          </w:p>
          <w:p w14:paraId="06CCEB5D" w14:textId="77777777" w:rsidR="00841C8F" w:rsidRPr="00B86C53" w:rsidRDefault="00841C8F" w:rsidP="00DB7318">
            <w:pPr>
              <w:numPr>
                <w:ilvl w:val="0"/>
                <w:numId w:val="33"/>
              </w:numPr>
              <w:spacing w:after="0" w:line="288" w:lineRule="auto"/>
              <w:ind w:left="390"/>
              <w:rPr>
                <w:rFonts w:ascii="Times New Roman" w:eastAsia="Times New Roman" w:hAnsi="Times New Roman" w:cs="Times New Roman"/>
                <w:sz w:val="28"/>
                <w:szCs w:val="28"/>
              </w:rPr>
            </w:pPr>
            <w:r w:rsidRPr="00B86C53">
              <w:rPr>
                <w:rFonts w:ascii="Times New Roman" w:eastAsia="Times New Roman" w:hAnsi="Times New Roman" w:cs="Times New Roman"/>
                <w:sz w:val="28"/>
                <w:szCs w:val="28"/>
                <w:bdr w:val="none" w:sz="0" w:space="0" w:color="auto" w:frame="1"/>
              </w:rPr>
              <w:t>Lời nói phát thành tiếng.</w:t>
            </w:r>
          </w:p>
          <w:p w14:paraId="7E6DF24C" w14:textId="77777777" w:rsidR="00841C8F" w:rsidRPr="00B86C53" w:rsidRDefault="00841C8F" w:rsidP="00DB7318">
            <w:pPr>
              <w:numPr>
                <w:ilvl w:val="0"/>
                <w:numId w:val="33"/>
              </w:numPr>
              <w:spacing w:after="0" w:line="288" w:lineRule="auto"/>
              <w:ind w:left="390"/>
              <w:rPr>
                <w:rFonts w:ascii="Times New Roman" w:eastAsia="Times New Roman" w:hAnsi="Times New Roman" w:cs="Times New Roman"/>
                <w:sz w:val="28"/>
                <w:szCs w:val="28"/>
              </w:rPr>
            </w:pPr>
            <w:r w:rsidRPr="00B86C53">
              <w:rPr>
                <w:rFonts w:ascii="Times New Roman" w:eastAsia="Times New Roman" w:hAnsi="Times New Roman" w:cs="Times New Roman"/>
                <w:sz w:val="28"/>
                <w:szCs w:val="28"/>
                <w:bdr w:val="none" w:sz="0" w:space="0" w:color="auto" w:frame="1"/>
              </w:rPr>
              <w:t>Có gạch ngang đầu dòng.</w:t>
            </w:r>
          </w:p>
          <w:p w14:paraId="5AF5518F" w14:textId="77777777" w:rsidR="00841C8F" w:rsidRPr="00B86C53" w:rsidRDefault="00841C8F" w:rsidP="00F45071">
            <w:pPr>
              <w:spacing w:line="288" w:lineRule="auto"/>
              <w:rPr>
                <w:rFonts w:ascii="Times New Roman" w:eastAsia="Times New Roman" w:hAnsi="Times New Roman" w:cs="Times New Roman"/>
                <w:sz w:val="28"/>
                <w:szCs w:val="28"/>
                <w:bdr w:val="none" w:sz="0" w:space="0" w:color="auto" w:frame="1"/>
              </w:rPr>
            </w:pPr>
          </w:p>
          <w:p w14:paraId="1046AFD9" w14:textId="77777777" w:rsidR="00841C8F" w:rsidRPr="00B86C53" w:rsidRDefault="00841C8F" w:rsidP="00F45071">
            <w:pPr>
              <w:spacing w:line="288" w:lineRule="auto"/>
              <w:rPr>
                <w:rFonts w:ascii="Times New Roman" w:eastAsia="Times New Roman" w:hAnsi="Times New Roman" w:cs="Times New Roman"/>
                <w:sz w:val="28"/>
                <w:szCs w:val="28"/>
                <w:bdr w:val="none" w:sz="0" w:space="0" w:color="auto" w:frame="1"/>
              </w:rPr>
            </w:pPr>
          </w:p>
          <w:p w14:paraId="02D4C398" w14:textId="77777777" w:rsidR="00841C8F" w:rsidRPr="00B86C53" w:rsidRDefault="00841C8F" w:rsidP="00F45071">
            <w:pPr>
              <w:spacing w:line="288" w:lineRule="auto"/>
              <w:rPr>
                <w:rFonts w:ascii="Times New Roman" w:eastAsia="Times New Roman" w:hAnsi="Times New Roman" w:cs="Times New Roman"/>
                <w:sz w:val="28"/>
                <w:szCs w:val="28"/>
                <w:bdr w:val="none" w:sz="0" w:space="0" w:color="auto" w:frame="1"/>
              </w:rPr>
            </w:pPr>
          </w:p>
          <w:p w14:paraId="376054B1" w14:textId="77777777" w:rsidR="00841C8F" w:rsidRPr="00B86C53" w:rsidRDefault="00841C8F" w:rsidP="00F45071">
            <w:pPr>
              <w:spacing w:line="288" w:lineRule="auto"/>
              <w:rPr>
                <w:rFonts w:ascii="Times New Roman" w:eastAsia="Times New Roman" w:hAnsi="Times New Roman" w:cs="Times New Roman"/>
                <w:sz w:val="28"/>
                <w:szCs w:val="28"/>
                <w:bdr w:val="none" w:sz="0" w:space="0" w:color="auto" w:frame="1"/>
              </w:rPr>
            </w:pPr>
          </w:p>
          <w:p w14:paraId="059DE62B" w14:textId="77777777" w:rsidR="00841C8F" w:rsidRPr="00B86C53" w:rsidRDefault="00841C8F" w:rsidP="00F45071">
            <w:pPr>
              <w:spacing w:line="288" w:lineRule="auto"/>
              <w:rPr>
                <w:rFonts w:ascii="Times New Roman" w:eastAsia="Times New Roman" w:hAnsi="Times New Roman" w:cs="Times New Roman"/>
                <w:sz w:val="28"/>
                <w:szCs w:val="28"/>
                <w:bdr w:val="none" w:sz="0" w:space="0" w:color="auto" w:frame="1"/>
              </w:rPr>
            </w:pPr>
          </w:p>
          <w:p w14:paraId="1593BE44" w14:textId="77777777" w:rsidR="00841C8F" w:rsidRPr="00B86C53" w:rsidRDefault="00841C8F" w:rsidP="00F45071">
            <w:pPr>
              <w:spacing w:line="288" w:lineRule="auto"/>
              <w:rPr>
                <w:rFonts w:ascii="Times New Roman" w:eastAsia="Times New Roman" w:hAnsi="Times New Roman" w:cs="Times New Roman"/>
                <w:sz w:val="28"/>
                <w:szCs w:val="28"/>
                <w:bdr w:val="none" w:sz="0" w:space="0" w:color="auto" w:frame="1"/>
              </w:rPr>
            </w:pPr>
          </w:p>
          <w:p w14:paraId="5FF6E47C" w14:textId="77777777" w:rsidR="00841C8F" w:rsidRPr="00B86C53" w:rsidRDefault="00841C8F" w:rsidP="00F45071">
            <w:pPr>
              <w:spacing w:line="288" w:lineRule="auto"/>
              <w:rPr>
                <w:rFonts w:ascii="Times New Roman" w:eastAsia="Times New Roman" w:hAnsi="Times New Roman" w:cs="Times New Roman"/>
                <w:sz w:val="28"/>
                <w:szCs w:val="28"/>
              </w:rPr>
            </w:pPr>
          </w:p>
        </w:tc>
      </w:tr>
      <w:tr w:rsidR="00841C8F" w:rsidRPr="00B86C53" w14:paraId="06221036" w14:textId="77777777" w:rsidTr="00F45071">
        <w:tc>
          <w:tcPr>
            <w:tcW w:w="1101" w:type="dxa"/>
            <w:vMerge w:val="restart"/>
            <w:vAlign w:val="center"/>
          </w:tcPr>
          <w:p w14:paraId="5B00F14D"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lastRenderedPageBreak/>
              <w:t>2</w:t>
            </w:r>
          </w:p>
        </w:tc>
        <w:tc>
          <w:tcPr>
            <w:tcW w:w="8475" w:type="dxa"/>
          </w:tcPr>
          <w:p w14:paraId="4E35EF16" w14:textId="77777777" w:rsidR="00841C8F" w:rsidRPr="00B86C53" w:rsidRDefault="00841C8F" w:rsidP="00F45071">
            <w:pPr>
              <w:spacing w:line="288" w:lineRule="auto"/>
              <w:jc w:val="both"/>
              <w:rPr>
                <w:rFonts w:ascii="Times New Roman" w:hAnsi="Times New Roman" w:cs="Times New Roman"/>
                <w:b/>
                <w:color w:val="FF0000"/>
                <w:sz w:val="28"/>
                <w:szCs w:val="28"/>
              </w:rPr>
            </w:pPr>
            <w:r w:rsidRPr="00B86C53">
              <w:rPr>
                <w:rFonts w:ascii="Times New Roman" w:hAnsi="Times New Roman" w:cs="Times New Roman"/>
                <w:b/>
                <w:sz w:val="28"/>
                <w:szCs w:val="28"/>
              </w:rPr>
              <w:t>Chỉ ra câu có sử dụng khởi ngữ trong đoạn trên?</w:t>
            </w:r>
          </w:p>
        </w:tc>
      </w:tr>
      <w:tr w:rsidR="00841C8F" w:rsidRPr="00B86C53" w14:paraId="17CE3F07" w14:textId="77777777" w:rsidTr="00F45071">
        <w:tc>
          <w:tcPr>
            <w:tcW w:w="1101" w:type="dxa"/>
            <w:vMerge/>
            <w:vAlign w:val="center"/>
          </w:tcPr>
          <w:p w14:paraId="63D4ACB3"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70F23AFF" w14:textId="77777777" w:rsidR="00841C8F" w:rsidRPr="00B86C53" w:rsidRDefault="00841C8F" w:rsidP="00F45071">
            <w:pPr>
              <w:spacing w:line="288" w:lineRule="auto"/>
              <w:jc w:val="both"/>
              <w:rPr>
                <w:rFonts w:ascii="Times New Roman" w:hAnsi="Times New Roman" w:cs="Times New Roman"/>
                <w:b/>
                <w:color w:val="FF0000"/>
                <w:sz w:val="28"/>
                <w:szCs w:val="28"/>
              </w:rPr>
            </w:pPr>
            <w:r w:rsidRPr="00B86C53">
              <w:rPr>
                <w:rFonts w:ascii="Times New Roman" w:hAnsi="Times New Roman" w:cs="Times New Roman"/>
                <w:sz w:val="28"/>
                <w:szCs w:val="28"/>
                <w:shd w:val="clear" w:color="auto" w:fill="FFFFFF"/>
              </w:rPr>
              <w:t xml:space="preserve">Có khởi ngữ: </w:t>
            </w:r>
            <w:r w:rsidRPr="00B86C53">
              <w:rPr>
                <w:rFonts w:ascii="Times New Roman" w:hAnsi="Times New Roman" w:cs="Times New Roman"/>
                <w:b/>
                <w:color w:val="FF0000"/>
                <w:sz w:val="28"/>
                <w:szCs w:val="28"/>
                <w:u w:val="single"/>
                <w:shd w:val="clear" w:color="auto" w:fill="FFFFFF"/>
              </w:rPr>
              <w:t>Còn người</w:t>
            </w:r>
            <w:r w:rsidRPr="00B86C53">
              <w:rPr>
                <w:rFonts w:ascii="Times New Roman" w:hAnsi="Times New Roman" w:cs="Times New Roman"/>
                <w:color w:val="FF0000"/>
                <w:sz w:val="28"/>
                <w:szCs w:val="28"/>
                <w:shd w:val="clear" w:color="auto" w:fill="FFFFFF"/>
              </w:rPr>
              <w:t xml:space="preserve"> thì ai mà chả "thèm" hở bác? </w:t>
            </w:r>
          </w:p>
        </w:tc>
      </w:tr>
      <w:tr w:rsidR="00841C8F" w:rsidRPr="00B86C53" w14:paraId="6344953C" w14:textId="77777777" w:rsidTr="00F45071">
        <w:tc>
          <w:tcPr>
            <w:tcW w:w="1101" w:type="dxa"/>
            <w:vMerge w:val="restart"/>
            <w:vAlign w:val="center"/>
          </w:tcPr>
          <w:p w14:paraId="5E54A2B8"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475" w:type="dxa"/>
          </w:tcPr>
          <w:p w14:paraId="6FF34901" w14:textId="77777777" w:rsidR="00841C8F" w:rsidRPr="00B86C53" w:rsidRDefault="00841C8F" w:rsidP="00F45071">
            <w:pPr>
              <w:spacing w:line="288" w:lineRule="auto"/>
              <w:jc w:val="both"/>
              <w:rPr>
                <w:rFonts w:ascii="Times New Roman" w:hAnsi="Times New Roman" w:cs="Times New Roman"/>
                <w:b/>
                <w:color w:val="FF0000"/>
                <w:sz w:val="28"/>
                <w:szCs w:val="28"/>
              </w:rPr>
            </w:pPr>
            <w:r w:rsidRPr="00B86C53">
              <w:rPr>
                <w:rFonts w:ascii="Times New Roman" w:hAnsi="Times New Roman" w:cs="Times New Roman"/>
                <w:b/>
                <w:sz w:val="28"/>
                <w:szCs w:val="28"/>
              </w:rPr>
              <w:t>Trong tác phẩm Lặng lẽ Sa Pa Nguyễn Thành Long đã để cho bác lái xe giới thiệu với ông họa sĩ, cô kĩ sư về anh thanh niên là "Người cô độc nhất thế gian". Em có đồng ý như vậy không? Cách giới thiệu như vậy có tác dụng gì?</w:t>
            </w:r>
          </w:p>
        </w:tc>
      </w:tr>
      <w:tr w:rsidR="00841C8F" w:rsidRPr="00B86C53" w14:paraId="0CD17A10" w14:textId="77777777" w:rsidTr="00F45071">
        <w:tc>
          <w:tcPr>
            <w:tcW w:w="1101" w:type="dxa"/>
            <w:vMerge/>
            <w:vAlign w:val="center"/>
          </w:tcPr>
          <w:p w14:paraId="591E11F6"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71A3EB2C" w14:textId="77777777" w:rsidR="00841C8F" w:rsidRPr="00B86C53" w:rsidRDefault="00841C8F" w:rsidP="00F45071">
            <w:pPr>
              <w:spacing w:line="288" w:lineRule="auto"/>
              <w:rPr>
                <w:rFonts w:ascii="Times New Roman" w:eastAsia="Times New Roman" w:hAnsi="Times New Roman" w:cs="Times New Roman"/>
                <w:color w:val="FF0000"/>
                <w:sz w:val="28"/>
                <w:szCs w:val="28"/>
              </w:rPr>
            </w:pPr>
            <w:r w:rsidRPr="00B86C53">
              <w:rPr>
                <w:rFonts w:ascii="Times New Roman" w:eastAsia="Times New Roman" w:hAnsi="Times New Roman" w:cs="Times New Roman"/>
                <w:color w:val="FF0000"/>
                <w:sz w:val="28"/>
                <w:szCs w:val="28"/>
              </w:rPr>
              <w:t>Nếu xét trên phương diện nghĩa của từ: "Người cô độc" là con người cô đơn độc thân, sống một mình, không có ai bầu bạn thì Bác lái xe đúng.</w:t>
            </w:r>
          </w:p>
          <w:p w14:paraId="3881EAE6" w14:textId="77777777" w:rsidR="00841C8F" w:rsidRPr="00B86C53" w:rsidRDefault="00841C8F" w:rsidP="00F45071">
            <w:pPr>
              <w:spacing w:line="288" w:lineRule="auto"/>
              <w:rPr>
                <w:rFonts w:ascii="Times New Roman" w:eastAsia="Times New Roman" w:hAnsi="Times New Roman" w:cs="Times New Roman"/>
                <w:color w:val="FF0000"/>
                <w:sz w:val="28"/>
                <w:szCs w:val="28"/>
              </w:rPr>
            </w:pPr>
            <w:r w:rsidRPr="00B86C53">
              <w:rPr>
                <w:rFonts w:ascii="Times New Roman" w:eastAsia="Times New Roman" w:hAnsi="Times New Roman" w:cs="Times New Roman"/>
                <w:color w:val="FF0000"/>
                <w:sz w:val="28"/>
                <w:szCs w:val="28"/>
              </w:rPr>
              <w:t>Nhưng khi theo dõi câu chuyện ta hiểu rằng anh thanh niên không hề cô độc, không hề một mình. Ta hãy nghe anh thanh niên nói: khi ta việc, ta với công việc là đôi, sao gọi là một mình được? Huống chi việc của cháu gắn liền với việc của bao anh em, đồng chí dưới kia.</w:t>
            </w:r>
          </w:p>
          <w:p w14:paraId="6B1D5364" w14:textId="77777777" w:rsidR="00841C8F" w:rsidRPr="00B86C53" w:rsidRDefault="00841C8F" w:rsidP="00F45071">
            <w:pPr>
              <w:spacing w:line="288" w:lineRule="auto"/>
              <w:rPr>
                <w:rFonts w:ascii="Times New Roman" w:eastAsia="Times New Roman" w:hAnsi="Times New Roman" w:cs="Times New Roman"/>
                <w:sz w:val="28"/>
                <w:szCs w:val="28"/>
              </w:rPr>
            </w:pPr>
            <w:r w:rsidRPr="00B86C53">
              <w:rPr>
                <w:rFonts w:ascii="Times New Roman" w:eastAsia="Times New Roman" w:hAnsi="Times New Roman" w:cs="Times New Roman"/>
                <w:color w:val="FF0000"/>
                <w:sz w:val="28"/>
                <w:szCs w:val="28"/>
              </w:rPr>
              <w:t>Tác dụng: Nhà văn để Bác lái xe giới thiệu như vậy là một sự sáng tạo</w:t>
            </w:r>
            <w:r w:rsidRPr="00B86C53">
              <w:rPr>
                <w:rFonts w:ascii="Times New Roman" w:eastAsia="Times New Roman" w:hAnsi="Times New Roman" w:cs="Times New Roman"/>
                <w:sz w:val="28"/>
                <w:szCs w:val="28"/>
              </w:rPr>
              <w:t xml:space="preserve">. </w:t>
            </w:r>
            <w:r w:rsidRPr="00B86C53">
              <w:rPr>
                <w:rFonts w:ascii="Times New Roman" w:eastAsia="Times New Roman" w:hAnsi="Times New Roman" w:cs="Times New Roman"/>
                <w:color w:val="FF0000"/>
                <w:sz w:val="28"/>
                <w:szCs w:val="28"/>
              </w:rPr>
              <w:t>Nó đem đến cho người đọc sự thú vị và gợi được trí tò mò của độc giả</w:t>
            </w:r>
            <w:r w:rsidRPr="00B86C53">
              <w:rPr>
                <w:rFonts w:ascii="Times New Roman" w:eastAsia="Times New Roman" w:hAnsi="Times New Roman" w:cs="Times New Roman"/>
                <w:sz w:val="28"/>
                <w:szCs w:val="28"/>
              </w:rPr>
              <w:t>.</w:t>
            </w:r>
          </w:p>
          <w:p w14:paraId="5F151B5D" w14:textId="77777777" w:rsidR="00841C8F" w:rsidRPr="00B86C53" w:rsidRDefault="00841C8F" w:rsidP="00F45071">
            <w:pPr>
              <w:spacing w:line="288" w:lineRule="auto"/>
              <w:rPr>
                <w:rFonts w:ascii="Times New Roman" w:eastAsia="Times New Roman" w:hAnsi="Times New Roman" w:cs="Times New Roman"/>
                <w:sz w:val="28"/>
                <w:szCs w:val="28"/>
              </w:rPr>
            </w:pPr>
          </w:p>
          <w:p w14:paraId="47C79853" w14:textId="77777777" w:rsidR="00841C8F" w:rsidRPr="00B86C53" w:rsidRDefault="00841C8F" w:rsidP="00F45071">
            <w:pPr>
              <w:spacing w:line="288" w:lineRule="auto"/>
              <w:rPr>
                <w:rFonts w:ascii="Times New Roman" w:eastAsia="Times New Roman" w:hAnsi="Times New Roman" w:cs="Times New Roman"/>
                <w:sz w:val="28"/>
                <w:szCs w:val="28"/>
              </w:rPr>
            </w:pPr>
          </w:p>
          <w:p w14:paraId="4F2B8450" w14:textId="77777777" w:rsidR="00841C8F" w:rsidRPr="00B86C53" w:rsidRDefault="00841C8F" w:rsidP="00F45071">
            <w:pPr>
              <w:spacing w:line="288" w:lineRule="auto"/>
              <w:rPr>
                <w:rFonts w:ascii="Times New Roman" w:eastAsia="Times New Roman" w:hAnsi="Times New Roman" w:cs="Times New Roman"/>
                <w:sz w:val="28"/>
                <w:szCs w:val="28"/>
              </w:rPr>
            </w:pPr>
          </w:p>
          <w:p w14:paraId="537FDAEF" w14:textId="77777777" w:rsidR="00841C8F" w:rsidRPr="00B86C53" w:rsidRDefault="00841C8F" w:rsidP="00F45071">
            <w:pPr>
              <w:spacing w:line="288" w:lineRule="auto"/>
              <w:rPr>
                <w:rFonts w:ascii="Times New Roman" w:eastAsia="Times New Roman" w:hAnsi="Times New Roman" w:cs="Times New Roman"/>
                <w:sz w:val="28"/>
                <w:szCs w:val="28"/>
              </w:rPr>
            </w:pPr>
          </w:p>
          <w:p w14:paraId="6AFEF5E9" w14:textId="77777777" w:rsidR="00841C8F" w:rsidRPr="00B86C53" w:rsidRDefault="00841C8F" w:rsidP="00F45071">
            <w:pPr>
              <w:spacing w:line="288" w:lineRule="auto"/>
              <w:rPr>
                <w:rFonts w:ascii="Times New Roman" w:eastAsia="Times New Roman" w:hAnsi="Times New Roman" w:cs="Times New Roman"/>
                <w:sz w:val="28"/>
                <w:szCs w:val="28"/>
              </w:rPr>
            </w:pPr>
          </w:p>
          <w:p w14:paraId="522CEBD9" w14:textId="77777777" w:rsidR="00841C8F" w:rsidRPr="00B86C53" w:rsidRDefault="00841C8F" w:rsidP="00F45071">
            <w:pPr>
              <w:spacing w:line="288" w:lineRule="auto"/>
              <w:rPr>
                <w:rFonts w:ascii="Times New Roman" w:eastAsia="Times New Roman" w:hAnsi="Times New Roman" w:cs="Times New Roman"/>
                <w:sz w:val="28"/>
                <w:szCs w:val="28"/>
              </w:rPr>
            </w:pPr>
          </w:p>
          <w:p w14:paraId="2060B595" w14:textId="77777777" w:rsidR="00841C8F" w:rsidRPr="00B86C53" w:rsidRDefault="00841C8F" w:rsidP="00F45071">
            <w:pPr>
              <w:spacing w:line="288" w:lineRule="auto"/>
              <w:rPr>
                <w:rFonts w:ascii="Times New Roman" w:eastAsia="Times New Roman" w:hAnsi="Times New Roman" w:cs="Times New Roman"/>
                <w:sz w:val="28"/>
                <w:szCs w:val="28"/>
              </w:rPr>
            </w:pPr>
          </w:p>
          <w:p w14:paraId="3922CF20" w14:textId="77777777" w:rsidR="00841C8F" w:rsidRPr="00B86C53" w:rsidRDefault="00841C8F" w:rsidP="00F45071">
            <w:pPr>
              <w:spacing w:line="288" w:lineRule="auto"/>
              <w:rPr>
                <w:rFonts w:ascii="Times New Roman" w:eastAsia="Times New Roman" w:hAnsi="Times New Roman" w:cs="Times New Roman"/>
                <w:sz w:val="28"/>
                <w:szCs w:val="28"/>
              </w:rPr>
            </w:pPr>
          </w:p>
          <w:p w14:paraId="0770C8BC" w14:textId="77777777" w:rsidR="00841C8F" w:rsidRPr="00B86C53" w:rsidRDefault="00841C8F" w:rsidP="00F45071">
            <w:pPr>
              <w:spacing w:line="288" w:lineRule="auto"/>
              <w:rPr>
                <w:rFonts w:ascii="Times New Roman" w:eastAsia="Times New Roman" w:hAnsi="Times New Roman" w:cs="Times New Roman"/>
                <w:sz w:val="28"/>
                <w:szCs w:val="28"/>
              </w:rPr>
            </w:pPr>
          </w:p>
        </w:tc>
      </w:tr>
      <w:tr w:rsidR="00841C8F" w:rsidRPr="00B86C53" w14:paraId="1CFC3D5D" w14:textId="77777777" w:rsidTr="00F45071">
        <w:tc>
          <w:tcPr>
            <w:tcW w:w="1101" w:type="dxa"/>
            <w:vMerge w:val="restart"/>
            <w:vAlign w:val="center"/>
          </w:tcPr>
          <w:p w14:paraId="5B448044"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lastRenderedPageBreak/>
              <w:t>4</w:t>
            </w:r>
          </w:p>
        </w:tc>
        <w:tc>
          <w:tcPr>
            <w:tcW w:w="8475" w:type="dxa"/>
          </w:tcPr>
          <w:p w14:paraId="6DF9A357" w14:textId="77777777" w:rsidR="00841C8F" w:rsidRPr="00B86C53" w:rsidRDefault="00841C8F" w:rsidP="00F45071">
            <w:pPr>
              <w:spacing w:line="288" w:lineRule="auto"/>
              <w:jc w:val="both"/>
              <w:rPr>
                <w:rFonts w:ascii="Times New Roman" w:hAnsi="Times New Roman" w:cs="Times New Roman"/>
                <w:b/>
                <w:color w:val="FF0000"/>
                <w:sz w:val="28"/>
                <w:szCs w:val="28"/>
              </w:rPr>
            </w:pPr>
            <w:r w:rsidRPr="00B86C53">
              <w:rPr>
                <w:rFonts w:ascii="Times New Roman" w:hAnsi="Times New Roman" w:cs="Times New Roman"/>
                <w:b/>
                <w:sz w:val="28"/>
                <w:szCs w:val="28"/>
              </w:rPr>
              <w:t>Lời tâm sự của nhân vật anh thanh niên gợi cho em những suy nghĩ gì? Về cách ứng xử với mọi người? Trình bày suy nghĩ của em bằng một đoạn văn khoảng ½ trang giấy thi.</w:t>
            </w:r>
          </w:p>
        </w:tc>
      </w:tr>
      <w:tr w:rsidR="00841C8F" w:rsidRPr="00B86C53" w14:paraId="2F9DB4F1" w14:textId="77777777" w:rsidTr="00F45071">
        <w:tc>
          <w:tcPr>
            <w:tcW w:w="1101" w:type="dxa"/>
            <w:vMerge/>
          </w:tcPr>
          <w:p w14:paraId="13CADCE6" w14:textId="77777777" w:rsidR="00841C8F" w:rsidRPr="00B86C53" w:rsidRDefault="00841C8F" w:rsidP="00F45071">
            <w:pPr>
              <w:spacing w:line="288" w:lineRule="auto"/>
              <w:jc w:val="both"/>
              <w:rPr>
                <w:rFonts w:ascii="Times New Roman" w:hAnsi="Times New Roman" w:cs="Times New Roman"/>
                <w:b/>
                <w:color w:val="FF0000"/>
                <w:sz w:val="28"/>
                <w:szCs w:val="28"/>
              </w:rPr>
            </w:pPr>
          </w:p>
        </w:tc>
        <w:tc>
          <w:tcPr>
            <w:tcW w:w="8475" w:type="dxa"/>
          </w:tcPr>
          <w:p w14:paraId="68891B4D" w14:textId="77777777" w:rsidR="00841C8F" w:rsidRPr="00B86C53" w:rsidRDefault="00841C8F" w:rsidP="00F45071">
            <w:pPr>
              <w:spacing w:line="288" w:lineRule="auto"/>
              <w:rPr>
                <w:rFonts w:ascii="Times New Roman" w:eastAsia="Times New Roman" w:hAnsi="Times New Roman" w:cs="Times New Roman"/>
                <w:color w:val="FF0000"/>
                <w:sz w:val="28"/>
                <w:szCs w:val="28"/>
              </w:rPr>
            </w:pPr>
            <w:r w:rsidRPr="00B86C53">
              <w:rPr>
                <w:rFonts w:ascii="Times New Roman" w:eastAsia="Times New Roman" w:hAnsi="Times New Roman" w:cs="Times New Roman"/>
                <w:color w:val="FF0000"/>
                <w:sz w:val="28"/>
                <w:szCs w:val="28"/>
              </w:rPr>
              <w:t xml:space="preserve">Từ nhân vật Anh thanh niên ta học tập được cách giao tiếp ứng xử với mọi người. </w:t>
            </w:r>
          </w:p>
          <w:p w14:paraId="6EE93834" w14:textId="77777777" w:rsidR="00841C8F" w:rsidRPr="00B86C53" w:rsidRDefault="00841C8F" w:rsidP="00F45071">
            <w:pPr>
              <w:spacing w:line="288" w:lineRule="auto"/>
              <w:jc w:val="both"/>
              <w:rPr>
                <w:rFonts w:ascii="Times New Roman" w:eastAsia="Times New Roman" w:hAnsi="Times New Roman" w:cs="Times New Roman"/>
                <w:b/>
                <w:color w:val="FF0000"/>
                <w:sz w:val="28"/>
                <w:szCs w:val="28"/>
              </w:rPr>
            </w:pPr>
            <w:r w:rsidRPr="00B86C53">
              <w:rPr>
                <w:rFonts w:ascii="Times New Roman" w:eastAsia="Times New Roman" w:hAnsi="Times New Roman" w:cs="Times New Roman"/>
                <w:b/>
                <w:color w:val="FF0000"/>
                <w:sz w:val="28"/>
                <w:szCs w:val="28"/>
              </w:rPr>
              <w:t>*Mở đoạn: Trong cuộc sống, nghệ thuật gao tiếp ứng xử với mọi người xung quanh là vô cùng quan trong, nó là một trong những yếu tố tiên quyết góp phần vào sự thành công của mỗi chúng ta.</w:t>
            </w:r>
          </w:p>
          <w:p w14:paraId="041E1DED" w14:textId="77777777" w:rsidR="00841C8F" w:rsidRPr="00B86C53" w:rsidRDefault="00841C8F" w:rsidP="00F45071">
            <w:pPr>
              <w:spacing w:line="288" w:lineRule="auto"/>
              <w:rPr>
                <w:rFonts w:ascii="Times New Roman" w:eastAsia="Times New Roman" w:hAnsi="Times New Roman" w:cs="Times New Roman"/>
                <w:color w:val="FF0000"/>
                <w:sz w:val="28"/>
                <w:szCs w:val="28"/>
              </w:rPr>
            </w:pPr>
            <w:r w:rsidRPr="00B86C53">
              <w:rPr>
                <w:rFonts w:ascii="Times New Roman" w:eastAsia="Times New Roman" w:hAnsi="Times New Roman" w:cs="Times New Roman"/>
                <w:color w:val="FF0000"/>
                <w:sz w:val="28"/>
                <w:szCs w:val="28"/>
              </w:rPr>
              <w:t>* Thân đoạn:</w:t>
            </w:r>
          </w:p>
          <w:p w14:paraId="126ECA78" w14:textId="77777777" w:rsidR="00841C8F" w:rsidRPr="00B86C53" w:rsidRDefault="00841C8F" w:rsidP="00F45071">
            <w:pPr>
              <w:spacing w:line="288" w:lineRule="auto"/>
              <w:rPr>
                <w:rFonts w:ascii="Times New Roman" w:eastAsia="Times New Roman" w:hAnsi="Times New Roman" w:cs="Times New Roman"/>
                <w:color w:val="FF0000"/>
                <w:sz w:val="28"/>
                <w:szCs w:val="28"/>
              </w:rPr>
            </w:pPr>
            <w:r w:rsidRPr="00B86C53">
              <w:rPr>
                <w:rFonts w:ascii="Times New Roman" w:eastAsia="Times New Roman" w:hAnsi="Times New Roman" w:cs="Times New Roman"/>
                <w:color w:val="FF0000"/>
                <w:sz w:val="28"/>
                <w:szCs w:val="28"/>
              </w:rPr>
              <w:t>- Giao tiếp ứng xử là gì? Đó là sự chia sẻ thông tin và tạo quan hệ giữa con người với con người, là thái độ ứng xử với mọi người xung quanh.</w:t>
            </w:r>
          </w:p>
          <w:p w14:paraId="3F5A0801" w14:textId="77777777" w:rsidR="00841C8F" w:rsidRPr="00B86C53" w:rsidRDefault="00841C8F" w:rsidP="00F45071">
            <w:pPr>
              <w:spacing w:line="288" w:lineRule="auto"/>
              <w:rPr>
                <w:rFonts w:ascii="Times New Roman" w:eastAsia="Times New Roman" w:hAnsi="Times New Roman" w:cs="Times New Roman"/>
                <w:color w:val="FF0000"/>
                <w:sz w:val="28"/>
                <w:szCs w:val="28"/>
              </w:rPr>
            </w:pPr>
            <w:r w:rsidRPr="00B86C53">
              <w:rPr>
                <w:rFonts w:ascii="Times New Roman" w:eastAsia="Times New Roman" w:hAnsi="Times New Roman" w:cs="Times New Roman"/>
                <w:color w:val="FF0000"/>
                <w:sz w:val="28"/>
                <w:szCs w:val="28"/>
              </w:rPr>
              <w:t xml:space="preserve">- Biểu hiện: </w:t>
            </w:r>
          </w:p>
          <w:p w14:paraId="7BF1E0DB" w14:textId="77777777" w:rsidR="00841C8F" w:rsidRPr="00B86C53" w:rsidRDefault="00841C8F" w:rsidP="00F45071">
            <w:pPr>
              <w:spacing w:line="288" w:lineRule="auto"/>
              <w:rPr>
                <w:rFonts w:ascii="Times New Roman" w:eastAsia="Times New Roman" w:hAnsi="Times New Roman" w:cs="Times New Roman"/>
                <w:color w:val="FF0000"/>
                <w:sz w:val="28"/>
                <w:szCs w:val="28"/>
              </w:rPr>
            </w:pPr>
            <w:r w:rsidRPr="00B86C53">
              <w:rPr>
                <w:rFonts w:ascii="Times New Roman" w:eastAsia="Times New Roman" w:hAnsi="Times New Roman" w:cs="Times New Roman"/>
                <w:color w:val="FF0000"/>
                <w:sz w:val="28"/>
                <w:szCs w:val="28"/>
              </w:rPr>
              <w:t xml:space="preserve">+ </w:t>
            </w:r>
            <w:r w:rsidRPr="00B86C53">
              <w:rPr>
                <w:rFonts w:ascii="Times New Roman" w:eastAsia="Times New Roman" w:hAnsi="Times New Roman" w:cs="Times New Roman"/>
                <w:color w:val="FF0000"/>
                <w:sz w:val="28"/>
                <w:szCs w:val="28"/>
                <w:bdr w:val="none" w:sz="0" w:space="0" w:color="auto" w:frame="1"/>
              </w:rPr>
              <w:t>Thái độ cởi mở chân thành khi trò chuyện tâm sự.</w:t>
            </w:r>
          </w:p>
          <w:p w14:paraId="094C313D" w14:textId="77777777" w:rsidR="00841C8F" w:rsidRPr="00B86C53" w:rsidRDefault="00841C8F" w:rsidP="00F45071">
            <w:pPr>
              <w:spacing w:line="288" w:lineRule="auto"/>
              <w:rPr>
                <w:rFonts w:ascii="Times New Roman" w:eastAsia="Times New Roman" w:hAnsi="Times New Roman" w:cs="Times New Roman"/>
                <w:color w:val="FF0000"/>
                <w:sz w:val="28"/>
                <w:szCs w:val="28"/>
              </w:rPr>
            </w:pPr>
            <w:r w:rsidRPr="00B86C53">
              <w:rPr>
                <w:rFonts w:ascii="Times New Roman" w:eastAsia="Times New Roman" w:hAnsi="Times New Roman" w:cs="Times New Roman"/>
                <w:color w:val="FF0000"/>
                <w:sz w:val="28"/>
                <w:szCs w:val="28"/>
                <w:bdr w:val="none" w:sz="0" w:space="0" w:color="auto" w:frame="1"/>
              </w:rPr>
              <w:t>+ Tính khiêm nhường khi tự nói về mình.</w:t>
            </w:r>
          </w:p>
          <w:p w14:paraId="4B09B86B" w14:textId="77777777" w:rsidR="00841C8F" w:rsidRPr="00B86C53" w:rsidRDefault="00841C8F" w:rsidP="00F45071">
            <w:pPr>
              <w:spacing w:line="288" w:lineRule="auto"/>
              <w:rPr>
                <w:rFonts w:ascii="Times New Roman" w:eastAsia="Times New Roman" w:hAnsi="Times New Roman" w:cs="Times New Roman"/>
                <w:color w:val="FF0000"/>
                <w:sz w:val="28"/>
                <w:szCs w:val="28"/>
                <w:bdr w:val="none" w:sz="0" w:space="0" w:color="auto" w:frame="1"/>
              </w:rPr>
            </w:pPr>
            <w:r w:rsidRPr="00B86C53">
              <w:rPr>
                <w:rFonts w:ascii="Times New Roman" w:eastAsia="Times New Roman" w:hAnsi="Times New Roman" w:cs="Times New Roman"/>
                <w:color w:val="FF0000"/>
                <w:sz w:val="28"/>
                <w:szCs w:val="28"/>
                <w:bdr w:val="none" w:sz="0" w:space="0" w:color="auto" w:frame="1"/>
              </w:rPr>
              <w:t>+ Gắn bó, tôn trọng</w:t>
            </w:r>
          </w:p>
          <w:p w14:paraId="4EF4B0BE" w14:textId="77777777" w:rsidR="00841C8F" w:rsidRPr="00B86C53" w:rsidRDefault="00841C8F" w:rsidP="00F45071">
            <w:pPr>
              <w:spacing w:line="288" w:lineRule="auto"/>
              <w:rPr>
                <w:rFonts w:ascii="Times New Roman" w:eastAsia="Times New Roman" w:hAnsi="Times New Roman" w:cs="Times New Roman"/>
                <w:color w:val="FF0000"/>
                <w:sz w:val="28"/>
                <w:szCs w:val="28"/>
              </w:rPr>
            </w:pPr>
            <w:r w:rsidRPr="00B86C53">
              <w:rPr>
                <w:rFonts w:ascii="Times New Roman" w:eastAsia="Times New Roman" w:hAnsi="Times New Roman" w:cs="Times New Roman"/>
                <w:color w:val="FF0000"/>
                <w:sz w:val="28"/>
                <w:szCs w:val="28"/>
                <w:bdr w:val="none" w:sz="0" w:space="0" w:color="auto" w:frame="1"/>
              </w:rPr>
              <w:t>+ Không ngần ngại giúp đỡ, chia sẻ khó khăn với những người xung quanh</w:t>
            </w:r>
          </w:p>
          <w:p w14:paraId="1C2D5AFE" w14:textId="77777777" w:rsidR="00841C8F" w:rsidRPr="00B86C53" w:rsidRDefault="00841C8F" w:rsidP="00DB7318">
            <w:pPr>
              <w:pStyle w:val="ListParagraph"/>
              <w:numPr>
                <w:ilvl w:val="0"/>
                <w:numId w:val="1"/>
              </w:numPr>
              <w:spacing w:after="0" w:line="288" w:lineRule="auto"/>
              <w:rPr>
                <w:rFonts w:eastAsia="Times New Roman" w:cs="Times New Roman"/>
                <w:color w:val="FF0000"/>
                <w:szCs w:val="28"/>
              </w:rPr>
            </w:pPr>
            <w:r w:rsidRPr="00B86C53">
              <w:rPr>
                <w:rFonts w:eastAsia="Times New Roman" w:cs="Times New Roman"/>
                <w:color w:val="FF0000"/>
                <w:szCs w:val="28"/>
              </w:rPr>
              <w:t>Phân tích vai trò và tầm quan trọng của cách biết ứng xử ( Nếu biết ứng xử đẹp thì sao? Nêu không thì sao?)</w:t>
            </w:r>
          </w:p>
          <w:p w14:paraId="13088051" w14:textId="77777777" w:rsidR="00841C8F" w:rsidRPr="00B86C53" w:rsidRDefault="00841C8F" w:rsidP="00DB7318">
            <w:pPr>
              <w:pStyle w:val="ListParagraph"/>
              <w:numPr>
                <w:ilvl w:val="0"/>
                <w:numId w:val="1"/>
              </w:numPr>
              <w:spacing w:after="0" w:line="288" w:lineRule="auto"/>
              <w:rPr>
                <w:rFonts w:eastAsia="Times New Roman" w:cs="Times New Roman"/>
                <w:color w:val="FF0000"/>
                <w:szCs w:val="28"/>
              </w:rPr>
            </w:pPr>
            <w:r w:rsidRPr="00B86C53">
              <w:rPr>
                <w:rFonts w:eastAsia="Times New Roman" w:cs="Times New Roman"/>
                <w:color w:val="FF0000"/>
                <w:szCs w:val="28"/>
              </w:rPr>
              <w:t>Phản đề : Tuy nhiên, ứng xử khéo léo cần phải chân thành chứ không phải là sự giả dỗi, lừa lọc….</w:t>
            </w:r>
          </w:p>
          <w:p w14:paraId="482F6630" w14:textId="77777777" w:rsidR="00841C8F" w:rsidRPr="00B86C53" w:rsidRDefault="00841C8F" w:rsidP="00DB7318">
            <w:pPr>
              <w:pStyle w:val="ListParagraph"/>
              <w:numPr>
                <w:ilvl w:val="0"/>
                <w:numId w:val="1"/>
              </w:numPr>
              <w:spacing w:after="0" w:line="288" w:lineRule="auto"/>
              <w:rPr>
                <w:rFonts w:eastAsia="Times New Roman" w:cs="Times New Roman"/>
                <w:color w:val="FF0000"/>
                <w:szCs w:val="28"/>
              </w:rPr>
            </w:pPr>
            <w:r w:rsidRPr="00B86C53">
              <w:rPr>
                <w:rFonts w:eastAsia="Times New Roman" w:cs="Times New Roman"/>
                <w:color w:val="FF0000"/>
                <w:szCs w:val="28"/>
              </w:rPr>
              <w:t>Bài học nhận thức và hành động</w:t>
            </w:r>
          </w:p>
          <w:p w14:paraId="5D701335" w14:textId="77777777" w:rsidR="00841C8F" w:rsidRPr="00B86C53" w:rsidRDefault="00841C8F" w:rsidP="00F45071">
            <w:pPr>
              <w:spacing w:line="288" w:lineRule="auto"/>
              <w:rPr>
                <w:rFonts w:ascii="Times New Roman" w:eastAsia="Times New Roman" w:hAnsi="Times New Roman" w:cs="Times New Roman"/>
                <w:color w:val="FF0000"/>
                <w:sz w:val="28"/>
                <w:szCs w:val="28"/>
              </w:rPr>
            </w:pPr>
            <w:r w:rsidRPr="00B86C53">
              <w:rPr>
                <w:rFonts w:ascii="Times New Roman" w:eastAsia="Times New Roman" w:hAnsi="Times New Roman" w:cs="Times New Roman"/>
                <w:color w:val="FF0000"/>
                <w:sz w:val="28"/>
                <w:szCs w:val="28"/>
              </w:rPr>
              <w:t>*Kết đoạn: Tóm lại, biết cách ứng xử giống như một chìa khóa vạn năng để mở ra cánh cửa thành công.</w:t>
            </w:r>
          </w:p>
        </w:tc>
      </w:tr>
    </w:tbl>
    <w:p w14:paraId="50334F7A" w14:textId="77777777" w:rsidR="00841C8F" w:rsidRPr="00B86C53" w:rsidRDefault="00841C8F" w:rsidP="00841C8F">
      <w:pPr>
        <w:spacing w:after="0" w:line="288" w:lineRule="auto"/>
        <w:jc w:val="both"/>
        <w:rPr>
          <w:rFonts w:ascii="Times New Roman" w:hAnsi="Times New Roman"/>
          <w:b/>
          <w:color w:val="FF0000"/>
          <w:sz w:val="28"/>
          <w:szCs w:val="28"/>
        </w:rPr>
      </w:pPr>
    </w:p>
    <w:p w14:paraId="5B7CD190"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PHIẾU SỐ 2:</w:t>
      </w:r>
    </w:p>
    <w:p w14:paraId="5E805DC6" w14:textId="77777777" w:rsidR="00841C8F" w:rsidRPr="00B86C53" w:rsidRDefault="00841C8F" w:rsidP="00841C8F">
      <w:pPr>
        <w:spacing w:after="0" w:line="288" w:lineRule="auto"/>
        <w:jc w:val="both"/>
        <w:rPr>
          <w:rFonts w:ascii="Times New Roman" w:hAnsi="Times New Roman"/>
          <w:color w:val="FF0000"/>
          <w:sz w:val="28"/>
          <w:szCs w:val="28"/>
        </w:rPr>
      </w:pPr>
      <w:r w:rsidRPr="00B86C53">
        <w:rPr>
          <w:rFonts w:ascii="Times New Roman" w:hAnsi="Times New Roman"/>
          <w:color w:val="FF0000"/>
          <w:sz w:val="28"/>
          <w:szCs w:val="28"/>
        </w:rPr>
        <w:t>Đọc đoạn trích sau:</w:t>
      </w:r>
    </w:p>
    <w:p w14:paraId="7D9A544F"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color w:val="FF0000"/>
          <w:sz w:val="28"/>
          <w:szCs w:val="28"/>
        </w:rPr>
        <w:t xml:space="preserve">“Họa sĩ nghĩ thầm: “Khách tời bất ngờ, chắc cu cậu chưa kịp quét tước dọn </w:t>
      </w:r>
      <w:r w:rsidRPr="00B86C53">
        <w:rPr>
          <w:rFonts w:ascii="Times New Roman" w:hAnsi="Times New Roman"/>
          <w:i/>
          <w:sz w:val="28"/>
          <w:szCs w:val="28"/>
        </w:rPr>
        <w:t xml:space="preserve">dẹp, chưa kịp gấp chăn chẳng hạn”... ông rất ngạc nhiên khi bước lên bậc thang bằng </w:t>
      </w:r>
      <w:r w:rsidRPr="00B86C53">
        <w:rPr>
          <w:rFonts w:ascii="Times New Roman" w:hAnsi="Times New Roman"/>
          <w:i/>
          <w:sz w:val="28"/>
          <w:szCs w:val="28"/>
        </w:rPr>
        <w:lastRenderedPageBreak/>
        <w:t>đất, thấy người con trai đang hái hoa. Còn cô kĩ sư chỉ “ô” lên một tiếng! Sau gần hai ngày, qua ngót bốn trăm cây số đường dài cách xa Hà Nội, đứng trong mây mù ngang tầm với chiếc cầu vồng kia, bỗng nhiên lại gặp hoa dơn, hoa thược dược, vàng, tím, đỏ, hồng phấn, tổ ong... ngay lúc dưới kia đang mùa hè, đột ngột và mừng rỡ, quên mất e lệ, cô chạy đến bên người con trai đang cắt hoa. Anh con trai, rất tự nhiên như với một người bạn đã quen thân, trao bó hoa đã cắt cho người con gái, và cũng rất tự nhiên, cô đỡ lấy”.</w:t>
      </w:r>
    </w:p>
    <w:p w14:paraId="24A163AC"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(Lặng lẽ Sa Pa - Nguyễn Thành Long, SGK lớp 9)</w:t>
      </w:r>
    </w:p>
    <w:p w14:paraId="5E797275"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1: Nêu hoàn cảnh ra đời của truyện ngắn “Lặng lẽ Sa Pa” và nhận xét về tình huống truyện.</w:t>
      </w:r>
    </w:p>
    <w:p w14:paraId="7428DC73"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2: Phân tích ngữ pháp câu văn cuối của đoạn trích trên. Xét theo câu tạo ngữ pháp, đó là kiểu câu gì?</w:t>
      </w:r>
    </w:p>
    <w:p w14:paraId="5E9E21D6"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 xml:space="preserve">Câu 3: Qua đoạn trích trên, em có cảm nhận gì về nhân vật anh thanh niên? </w:t>
      </w:r>
    </w:p>
    <w:p w14:paraId="7384E488"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4: Một bạn học sinh đã viết câu mở đầu đoạn văn như sau: “Trong truyện ngắn “Lặng lẽ Sa Pa” của Nguyễn Thành Long, có những nhân vật không xuất hiện trực tiếp mà chỉ được giới thiệu gián tiếp qua lời kể của anh thanh niên, nhưng cũng góp phần thể hiện chủ đề tác phẩm.”</w:t>
      </w:r>
    </w:p>
    <w:p w14:paraId="4C4034C9"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Hãy viết khoảng 10 câu văn tiếp theo câu mở đầu ấy để tạo thành đoạn văn lập luận theo phương pháp Tổng - Phân - Hợp. Trong đoạn văn có sử dụng một câu phủ định và thành phần khởi ngữ (gạch dưới câu phủ định và thành phần khởi ngữ).</w:t>
      </w:r>
    </w:p>
    <w:p w14:paraId="5635D4C4"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101"/>
        <w:gridCol w:w="8475"/>
      </w:tblGrid>
      <w:tr w:rsidR="00841C8F" w:rsidRPr="00B86C53" w14:paraId="0EE89600" w14:textId="77777777" w:rsidTr="00F45071">
        <w:tc>
          <w:tcPr>
            <w:tcW w:w="1101" w:type="dxa"/>
            <w:vMerge w:val="restart"/>
            <w:vAlign w:val="center"/>
          </w:tcPr>
          <w:p w14:paraId="6A30438F"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475" w:type="dxa"/>
          </w:tcPr>
          <w:p w14:paraId="589CB56A" w14:textId="77777777" w:rsidR="00841C8F" w:rsidRPr="00B86C53" w:rsidRDefault="00841C8F" w:rsidP="00F45071">
            <w:pPr>
              <w:spacing w:line="288" w:lineRule="auto"/>
              <w:jc w:val="both"/>
              <w:rPr>
                <w:rFonts w:ascii="Times New Roman" w:hAnsi="Times New Roman" w:cs="Times New Roman"/>
                <w:b/>
                <w:color w:val="FF0000"/>
                <w:sz w:val="28"/>
                <w:szCs w:val="28"/>
              </w:rPr>
            </w:pPr>
            <w:r w:rsidRPr="00B86C53">
              <w:rPr>
                <w:rFonts w:ascii="Times New Roman" w:hAnsi="Times New Roman" w:cs="Times New Roman"/>
                <w:b/>
                <w:sz w:val="28"/>
                <w:szCs w:val="28"/>
              </w:rPr>
              <w:t>Nêu hoàn cảnh ra đời của truyện ngắn “Lặng lẽ Sa Pa” và nhận xét về tình huống truyện.</w:t>
            </w:r>
          </w:p>
        </w:tc>
      </w:tr>
      <w:tr w:rsidR="00841C8F" w:rsidRPr="00B86C53" w14:paraId="225904E2" w14:textId="77777777" w:rsidTr="00F45071">
        <w:tc>
          <w:tcPr>
            <w:tcW w:w="1101" w:type="dxa"/>
            <w:vMerge/>
            <w:vAlign w:val="center"/>
          </w:tcPr>
          <w:p w14:paraId="0BCF4676"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29CEC2C8" w14:textId="77777777" w:rsidR="00841C8F" w:rsidRPr="00B86C53" w:rsidRDefault="00841C8F" w:rsidP="00F45071">
            <w:pPr>
              <w:spacing w:line="288" w:lineRule="auto"/>
              <w:rPr>
                <w:rFonts w:ascii="Times New Roman" w:eastAsia="Times New Roman" w:hAnsi="Times New Roman" w:cs="Times New Roman"/>
                <w:sz w:val="28"/>
                <w:szCs w:val="28"/>
              </w:rPr>
            </w:pPr>
            <w:r w:rsidRPr="00B86C53">
              <w:rPr>
                <w:rFonts w:ascii="Times New Roman" w:eastAsia="Times New Roman" w:hAnsi="Times New Roman" w:cs="Times New Roman"/>
                <w:sz w:val="28"/>
                <w:szCs w:val="28"/>
              </w:rPr>
              <w:t>Hoàn cảnh sáng tác, tình huống truyện:</w:t>
            </w:r>
          </w:p>
          <w:p w14:paraId="7C13490C" w14:textId="77777777" w:rsidR="00841C8F" w:rsidRPr="00B86C53" w:rsidRDefault="00841C8F" w:rsidP="00F45071">
            <w:pPr>
              <w:spacing w:line="288" w:lineRule="auto"/>
              <w:rPr>
                <w:rFonts w:ascii="Times New Roman" w:eastAsia="Times New Roman" w:hAnsi="Times New Roman" w:cs="Times New Roman"/>
                <w:sz w:val="28"/>
                <w:szCs w:val="28"/>
              </w:rPr>
            </w:pPr>
            <w:r w:rsidRPr="00B86C53">
              <w:rPr>
                <w:rFonts w:ascii="Times New Roman" w:eastAsia="Times New Roman" w:hAnsi="Times New Roman" w:cs="Times New Roman"/>
                <w:sz w:val="28"/>
                <w:szCs w:val="28"/>
              </w:rPr>
              <w:t>- Hoàn cảnh sáng tác: Truyện ngắn “Lặng lẽ Sa Pa” là kết quả của chuyến đi lên Lào Cai mùa hè năm 1970 của Nguyễn Thành Long giữa lúc miền Bắc đang xây dựng CNXH, miền Nam bước vào giai đoạn đánh Mĩ ác liệt nhất.</w:t>
            </w:r>
          </w:p>
          <w:p w14:paraId="0AE63BC3" w14:textId="77777777" w:rsidR="00841C8F" w:rsidRPr="00B86C53" w:rsidRDefault="00841C8F" w:rsidP="00F45071">
            <w:pPr>
              <w:spacing w:line="288" w:lineRule="auto"/>
              <w:rPr>
                <w:rFonts w:ascii="Times New Roman" w:eastAsia="Times New Roman" w:hAnsi="Times New Roman" w:cs="Times New Roman"/>
                <w:sz w:val="28"/>
                <w:szCs w:val="28"/>
              </w:rPr>
            </w:pPr>
            <w:r w:rsidRPr="00B86C53">
              <w:rPr>
                <w:rFonts w:ascii="Times New Roman" w:eastAsia="Times New Roman" w:hAnsi="Times New Roman" w:cs="Times New Roman"/>
                <w:sz w:val="28"/>
                <w:szCs w:val="28"/>
              </w:rPr>
              <w:t>- Tình huống truyện: Cuộc gặp gỡ giữa ông họa sĩ, cô kĩ sư, bác lái xe với anh thanh niên làm công tác khí tượng trên đỉnh Yên Sơn ở Sa Pa.</w:t>
            </w:r>
          </w:p>
          <w:p w14:paraId="3D8F589E" w14:textId="77777777" w:rsidR="00841C8F" w:rsidRPr="00B86C53" w:rsidRDefault="00841C8F" w:rsidP="00F45071">
            <w:pPr>
              <w:spacing w:line="288" w:lineRule="auto"/>
              <w:rPr>
                <w:rFonts w:ascii="Times New Roman" w:eastAsia="Times New Roman" w:hAnsi="Times New Roman" w:cs="Times New Roman"/>
                <w:sz w:val="28"/>
                <w:szCs w:val="28"/>
              </w:rPr>
            </w:pPr>
            <w:r w:rsidRPr="00B86C53">
              <w:rPr>
                <w:rFonts w:ascii="Times New Roman" w:eastAsia="Times New Roman" w:hAnsi="Times New Roman" w:cs="Times New Roman"/>
                <w:sz w:val="28"/>
                <w:szCs w:val="28"/>
              </w:rPr>
              <w:t>- Nhận xét về tình huống:</w:t>
            </w:r>
          </w:p>
          <w:p w14:paraId="3F4788C1" w14:textId="77777777" w:rsidR="00841C8F" w:rsidRPr="00B86C53" w:rsidRDefault="00841C8F" w:rsidP="00F45071">
            <w:pPr>
              <w:spacing w:line="288" w:lineRule="auto"/>
              <w:rPr>
                <w:rFonts w:ascii="Times New Roman" w:eastAsia="Times New Roman" w:hAnsi="Times New Roman" w:cs="Times New Roman"/>
                <w:sz w:val="28"/>
                <w:szCs w:val="28"/>
              </w:rPr>
            </w:pPr>
            <w:r w:rsidRPr="00B86C53">
              <w:rPr>
                <w:rFonts w:ascii="Times New Roman" w:eastAsia="Times New Roman" w:hAnsi="Times New Roman" w:cs="Times New Roman"/>
                <w:sz w:val="28"/>
                <w:szCs w:val="28"/>
              </w:rPr>
              <w:t>+ Tình cờ, nhẹ nhàng</w:t>
            </w:r>
          </w:p>
          <w:p w14:paraId="36562869" w14:textId="77777777" w:rsidR="00841C8F" w:rsidRPr="00B86C53" w:rsidRDefault="00841C8F" w:rsidP="00DB7318">
            <w:pPr>
              <w:numPr>
                <w:ilvl w:val="0"/>
                <w:numId w:val="33"/>
              </w:numPr>
              <w:spacing w:after="0" w:line="288" w:lineRule="auto"/>
              <w:ind w:left="390"/>
              <w:rPr>
                <w:rFonts w:ascii="Times New Roman" w:eastAsia="Times New Roman" w:hAnsi="Times New Roman" w:cs="Times New Roman"/>
                <w:sz w:val="28"/>
                <w:szCs w:val="28"/>
              </w:rPr>
            </w:pPr>
            <w:r w:rsidRPr="00B86C53">
              <w:rPr>
                <w:rFonts w:ascii="Times New Roman" w:eastAsia="Times New Roman" w:hAnsi="Times New Roman" w:cs="Times New Roman"/>
                <w:sz w:val="28"/>
                <w:szCs w:val="28"/>
              </w:rPr>
              <w:t xml:space="preserve">+ Hoàn cảnh thuận lợi để tác giả khắc họa chân dung anh thanh niên, </w:t>
            </w:r>
            <w:r w:rsidRPr="00B86C53">
              <w:rPr>
                <w:rFonts w:ascii="Times New Roman" w:eastAsia="Times New Roman" w:hAnsi="Times New Roman" w:cs="Times New Roman"/>
                <w:sz w:val="28"/>
                <w:szCs w:val="28"/>
              </w:rPr>
              <w:lastRenderedPageBreak/>
              <w:t>nhân vật chính, một cách khách quan, chân thực không chỉ qua hành động, việc làm của anh mà còn qua những cảm xúc, suy nghĩ của các nhân vật khác.</w:t>
            </w:r>
          </w:p>
        </w:tc>
      </w:tr>
      <w:tr w:rsidR="00841C8F" w:rsidRPr="00B86C53" w14:paraId="572EBD98" w14:textId="77777777" w:rsidTr="00F45071">
        <w:tc>
          <w:tcPr>
            <w:tcW w:w="1101" w:type="dxa"/>
            <w:vMerge w:val="restart"/>
            <w:vAlign w:val="center"/>
          </w:tcPr>
          <w:p w14:paraId="4C1D298B"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lastRenderedPageBreak/>
              <w:t>2</w:t>
            </w:r>
          </w:p>
        </w:tc>
        <w:tc>
          <w:tcPr>
            <w:tcW w:w="8475" w:type="dxa"/>
          </w:tcPr>
          <w:p w14:paraId="15CF925D" w14:textId="77777777" w:rsidR="00841C8F" w:rsidRPr="00B86C53" w:rsidRDefault="00841C8F" w:rsidP="00F45071">
            <w:pPr>
              <w:spacing w:line="288" w:lineRule="auto"/>
              <w:jc w:val="both"/>
              <w:rPr>
                <w:rFonts w:ascii="Times New Roman" w:hAnsi="Times New Roman" w:cs="Times New Roman"/>
                <w:b/>
                <w:color w:val="FF0000"/>
                <w:sz w:val="28"/>
                <w:szCs w:val="28"/>
              </w:rPr>
            </w:pPr>
            <w:r w:rsidRPr="00B86C53">
              <w:rPr>
                <w:rFonts w:ascii="Times New Roman" w:hAnsi="Times New Roman" w:cs="Times New Roman"/>
                <w:b/>
                <w:sz w:val="28"/>
                <w:szCs w:val="28"/>
              </w:rPr>
              <w:t>Phân tích ngữ pháp câu văn cuối của đoạn trích trên. Xét theo câu tạo ngữ pháp, đó là kiểu câu gì?</w:t>
            </w:r>
          </w:p>
        </w:tc>
      </w:tr>
      <w:tr w:rsidR="00841C8F" w:rsidRPr="00B86C53" w14:paraId="4BFD1DD6" w14:textId="77777777" w:rsidTr="00F45071">
        <w:tc>
          <w:tcPr>
            <w:tcW w:w="1101" w:type="dxa"/>
            <w:vMerge/>
            <w:vAlign w:val="center"/>
          </w:tcPr>
          <w:p w14:paraId="372C58D2"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3B5839A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Phân tích cấu tạo câu: “Anh con trai, rất tự nhiên như với một người bạn đã quen thân, trao bó hoa đã cắt cho người con gái, và cũng rất tự nhiên, cô đỡ lấy”:</w:t>
            </w:r>
          </w:p>
          <w:p w14:paraId="42A8421D"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Câu trên thuộc kiểu câu ghép</w:t>
            </w:r>
          </w:p>
        </w:tc>
      </w:tr>
      <w:tr w:rsidR="00841C8F" w:rsidRPr="00B86C53" w14:paraId="30155224" w14:textId="77777777" w:rsidTr="00F45071">
        <w:tc>
          <w:tcPr>
            <w:tcW w:w="1101" w:type="dxa"/>
            <w:vMerge w:val="restart"/>
            <w:vAlign w:val="center"/>
          </w:tcPr>
          <w:p w14:paraId="486E89A3"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475" w:type="dxa"/>
          </w:tcPr>
          <w:p w14:paraId="53A30576"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 xml:space="preserve">Qua đoạn trích trên, em có cảm nhận gì về nhân vật anh thanh niên? </w:t>
            </w:r>
          </w:p>
        </w:tc>
      </w:tr>
      <w:tr w:rsidR="00841C8F" w:rsidRPr="00B86C53" w14:paraId="7EA50B51" w14:textId="77777777" w:rsidTr="00F45071">
        <w:tc>
          <w:tcPr>
            <w:tcW w:w="1101" w:type="dxa"/>
            <w:vMerge/>
            <w:vAlign w:val="center"/>
          </w:tcPr>
          <w:p w14:paraId="3CFCF37D"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4F15D60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Nhân vật anh thanh niên trong đoạn trích:</w:t>
            </w:r>
          </w:p>
          <w:p w14:paraId="13C0BFA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Anh thanh niên là người cởi mở, thân thiện, hiếu khách.</w:t>
            </w:r>
          </w:p>
          <w:p w14:paraId="6485663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Nhân vật anh thanh niên là người có nếp sống, phong cách sống đẹp -&gt; Tinh thần lạc quan, yêu đời.</w:t>
            </w:r>
          </w:p>
          <w:p w14:paraId="6CAE880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=&gt; Lời văn thể hiện sự khâm phục, yêu quý, ngợi ca nhân vật.</w:t>
            </w:r>
          </w:p>
        </w:tc>
      </w:tr>
      <w:tr w:rsidR="00841C8F" w:rsidRPr="00B86C53" w14:paraId="77083158" w14:textId="77777777" w:rsidTr="00F45071">
        <w:tc>
          <w:tcPr>
            <w:tcW w:w="1101" w:type="dxa"/>
            <w:vMerge w:val="restart"/>
            <w:vAlign w:val="center"/>
          </w:tcPr>
          <w:p w14:paraId="1CB02B06"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4</w:t>
            </w:r>
          </w:p>
        </w:tc>
        <w:tc>
          <w:tcPr>
            <w:tcW w:w="8475" w:type="dxa"/>
          </w:tcPr>
          <w:p w14:paraId="2D6F3DC1"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Một bạn học sinh đã viết câu mở đầu đoạn văn như sau: “Trong truyện ngắn “Lặng lẽ Sa Pa” của Nguyễn Thành Long, có những nhân vật không xuất hiện trực tiếp mà chỉ được giới thiệu gián tiếp qua lời kể của anh thanh niên, nhưng cũng góp phần thể hiện chủ đề tác phẩm.”</w:t>
            </w:r>
          </w:p>
          <w:p w14:paraId="1FA0CDE9"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Hãy viết khoảng 10 câu văn tiếp theo câu mở đầu ấy để tạo thành đoạn văn lập luận theo phương pháp Tổng - Phân - Hợp. Trong đoạn văn có sử dụng một câu phủ định và thành phần khởi ngữ (gạch dưới câu phủ định và thành phần khởi ngữ).</w:t>
            </w:r>
          </w:p>
        </w:tc>
      </w:tr>
      <w:tr w:rsidR="00841C8F" w:rsidRPr="00B86C53" w14:paraId="6C3C0F2A" w14:textId="77777777" w:rsidTr="00F45071">
        <w:tc>
          <w:tcPr>
            <w:tcW w:w="1101" w:type="dxa"/>
            <w:vMerge/>
          </w:tcPr>
          <w:p w14:paraId="1059E4AC" w14:textId="77777777" w:rsidR="00841C8F" w:rsidRPr="00B86C53" w:rsidRDefault="00841C8F" w:rsidP="00F45071">
            <w:pPr>
              <w:spacing w:line="288" w:lineRule="auto"/>
              <w:jc w:val="both"/>
              <w:rPr>
                <w:rFonts w:ascii="Times New Roman" w:hAnsi="Times New Roman" w:cs="Times New Roman"/>
                <w:b/>
                <w:color w:val="FF0000"/>
                <w:sz w:val="28"/>
                <w:szCs w:val="28"/>
              </w:rPr>
            </w:pPr>
          </w:p>
        </w:tc>
        <w:tc>
          <w:tcPr>
            <w:tcW w:w="8475" w:type="dxa"/>
          </w:tcPr>
          <w:p w14:paraId="63A65CF2" w14:textId="77777777" w:rsidR="00841C8F" w:rsidRPr="00B86C53" w:rsidRDefault="00841C8F" w:rsidP="00F45071">
            <w:pPr>
              <w:spacing w:line="288" w:lineRule="auto"/>
              <w:rPr>
                <w:rFonts w:ascii="Times New Roman" w:eastAsia="Times New Roman" w:hAnsi="Times New Roman" w:cs="Times New Roman"/>
                <w:sz w:val="28"/>
                <w:szCs w:val="28"/>
              </w:rPr>
            </w:pPr>
            <w:r w:rsidRPr="00B86C53">
              <w:rPr>
                <w:rFonts w:ascii="Times New Roman" w:eastAsia="Times New Roman" w:hAnsi="Times New Roman" w:cs="Times New Roman"/>
                <w:sz w:val="28"/>
                <w:szCs w:val="28"/>
              </w:rPr>
              <w:t>Viết đoạn văn làm rõ: Tình yêu công việc, tinh thần trách nhiệm cua các nhân vật:</w:t>
            </w:r>
          </w:p>
          <w:p w14:paraId="00488E2E" w14:textId="77777777" w:rsidR="00841C8F" w:rsidRPr="00B86C53" w:rsidRDefault="00841C8F" w:rsidP="00F45071">
            <w:pPr>
              <w:spacing w:line="288" w:lineRule="auto"/>
              <w:rPr>
                <w:rFonts w:ascii="Times New Roman" w:eastAsia="Times New Roman" w:hAnsi="Times New Roman" w:cs="Times New Roman"/>
                <w:sz w:val="28"/>
                <w:szCs w:val="28"/>
              </w:rPr>
            </w:pPr>
            <w:r w:rsidRPr="00B86C53">
              <w:rPr>
                <w:rFonts w:ascii="Times New Roman" w:eastAsia="Times New Roman" w:hAnsi="Times New Roman" w:cs="Times New Roman"/>
                <w:sz w:val="28"/>
                <w:szCs w:val="28"/>
              </w:rPr>
              <w:t>- Trong truyện ngắn “Lặng lẽ Sa Pa” của Nguyễn Thành Long, có những nhân vật không xuất hiện trực tiếp mà chỉ được giới thiệu gián tiếp qua lời kể của anh thanh niên, nhưng cũng góp phần thể hiện chủ đề tác phẩm.</w:t>
            </w:r>
          </w:p>
          <w:p w14:paraId="7A831B27" w14:textId="77777777" w:rsidR="00841C8F" w:rsidRPr="00B86C53" w:rsidRDefault="00841C8F" w:rsidP="00F45071">
            <w:pPr>
              <w:spacing w:line="288" w:lineRule="auto"/>
              <w:rPr>
                <w:rFonts w:ascii="Times New Roman" w:eastAsia="Times New Roman" w:hAnsi="Times New Roman" w:cs="Times New Roman"/>
                <w:sz w:val="28"/>
                <w:szCs w:val="28"/>
              </w:rPr>
            </w:pPr>
            <w:r w:rsidRPr="00B86C53">
              <w:rPr>
                <w:rFonts w:ascii="Times New Roman" w:eastAsia="Times New Roman" w:hAnsi="Times New Roman" w:cs="Times New Roman"/>
                <w:sz w:val="28"/>
                <w:szCs w:val="28"/>
              </w:rPr>
              <w:lastRenderedPageBreak/>
              <w:t>- Ông kĩ sư vườn rau Sa Pa: Ngồi một mình hàng ngày để nghiên cứu cách thụ phấn của ong để cốt tìm ra cái giống su hào ngọt, to hơn.</w:t>
            </w:r>
          </w:p>
          <w:p w14:paraId="12B599F6" w14:textId="77777777" w:rsidR="00841C8F" w:rsidRPr="00B86C53" w:rsidRDefault="00841C8F" w:rsidP="00F45071">
            <w:pPr>
              <w:spacing w:line="288" w:lineRule="auto"/>
              <w:rPr>
                <w:rFonts w:ascii="Times New Roman" w:eastAsia="Times New Roman" w:hAnsi="Times New Roman" w:cs="Times New Roman"/>
                <w:sz w:val="28"/>
                <w:szCs w:val="28"/>
              </w:rPr>
            </w:pPr>
            <w:r w:rsidRPr="00B86C53">
              <w:rPr>
                <w:rFonts w:ascii="Times New Roman" w:eastAsia="Times New Roman" w:hAnsi="Times New Roman" w:cs="Times New Roman"/>
                <w:sz w:val="28"/>
                <w:szCs w:val="28"/>
              </w:rPr>
              <w:t>- Anh cán bộ nghiên cứu sét: Mười một năm ròng không một ngày rời cơ quan, không về quê thăm gia đình, không nghĩ đến chuyên vợ con, chỉ cốt nghiên cứu sét để tìm tài nguyên cho quê hương, đất nước.</w:t>
            </w:r>
          </w:p>
          <w:p w14:paraId="5BE03EB8" w14:textId="77777777" w:rsidR="00841C8F" w:rsidRPr="00B86C53" w:rsidRDefault="00841C8F" w:rsidP="00F45071">
            <w:pPr>
              <w:spacing w:line="288" w:lineRule="auto"/>
              <w:rPr>
                <w:rFonts w:ascii="Times New Roman" w:eastAsia="Times New Roman" w:hAnsi="Times New Roman" w:cs="Times New Roman"/>
                <w:sz w:val="28"/>
                <w:szCs w:val="28"/>
              </w:rPr>
            </w:pPr>
            <w:r w:rsidRPr="00B86C53">
              <w:rPr>
                <w:rFonts w:ascii="Times New Roman" w:eastAsia="Times New Roman" w:hAnsi="Times New Roman" w:cs="Times New Roman"/>
                <w:sz w:val="28"/>
                <w:szCs w:val="28"/>
              </w:rPr>
              <w:t>- Anh bạn đồng nghiệp lặng lẽ cống hiến trên đỉnh Phan-xi-păng cao 3142 mét</w:t>
            </w:r>
          </w:p>
          <w:p w14:paraId="44D2F634" w14:textId="77777777" w:rsidR="00841C8F" w:rsidRPr="00B86C53" w:rsidRDefault="00841C8F" w:rsidP="00DB7318">
            <w:pPr>
              <w:numPr>
                <w:ilvl w:val="0"/>
                <w:numId w:val="34"/>
              </w:numPr>
              <w:spacing w:after="0" w:line="288" w:lineRule="auto"/>
              <w:ind w:left="390"/>
              <w:rPr>
                <w:rFonts w:ascii="Times New Roman" w:eastAsia="Times New Roman" w:hAnsi="Times New Roman" w:cs="Times New Roman"/>
                <w:sz w:val="28"/>
                <w:szCs w:val="28"/>
              </w:rPr>
            </w:pPr>
            <w:r w:rsidRPr="00B86C53">
              <w:rPr>
                <w:rFonts w:ascii="Times New Roman" w:eastAsia="Times New Roman" w:hAnsi="Times New Roman" w:cs="Times New Roman"/>
                <w:sz w:val="28"/>
                <w:szCs w:val="28"/>
              </w:rPr>
              <w:t>- Ông kĩ sư, anh cán bộ nghiên cứu sét cùng với anh thanh niên đều là những con người cống hiến âm thầm, lặng lẽ cho vùng đất Sa Pa, làm cho Sa Pa không hề lặng lẽ như tên gọi của nó mà luôn luôn sôi động với một nhịp sống khẩn trương của những con người hết mình hăng say lao động, cống hiến cho quê hương đất nước.</w:t>
            </w:r>
          </w:p>
        </w:tc>
      </w:tr>
    </w:tbl>
    <w:p w14:paraId="571EBC23" w14:textId="77777777" w:rsidR="00841C8F" w:rsidRPr="00B86C53" w:rsidRDefault="00841C8F" w:rsidP="00841C8F">
      <w:pPr>
        <w:spacing w:after="0" w:line="288" w:lineRule="auto"/>
        <w:jc w:val="center"/>
        <w:rPr>
          <w:rFonts w:ascii="Times New Roman" w:hAnsi="Times New Roman"/>
          <w:b/>
          <w:color w:val="FF0000"/>
          <w:sz w:val="28"/>
          <w:szCs w:val="28"/>
        </w:rPr>
      </w:pPr>
    </w:p>
    <w:p w14:paraId="51246A8C" w14:textId="77777777" w:rsidR="00841C8F" w:rsidRPr="00B86C53" w:rsidRDefault="00841C8F" w:rsidP="00841C8F">
      <w:pPr>
        <w:spacing w:after="0" w:line="288" w:lineRule="auto"/>
        <w:jc w:val="both"/>
        <w:rPr>
          <w:rFonts w:ascii="Times New Roman" w:hAnsi="Times New Roman"/>
          <w:b/>
          <w:sz w:val="28"/>
          <w:szCs w:val="28"/>
        </w:rPr>
      </w:pPr>
      <w:r w:rsidRPr="00B86C53">
        <w:rPr>
          <w:rFonts w:ascii="Times New Roman" w:hAnsi="Times New Roman"/>
          <w:b/>
          <w:color w:val="FF0000"/>
          <w:sz w:val="28"/>
          <w:szCs w:val="28"/>
        </w:rPr>
        <w:t xml:space="preserve">PHIẾU SỐ 3: </w:t>
      </w:r>
      <w:r w:rsidRPr="00B86C53">
        <w:rPr>
          <w:rFonts w:ascii="Times New Roman" w:hAnsi="Times New Roman"/>
          <w:color w:val="000000"/>
          <w:sz w:val="28"/>
          <w:szCs w:val="28"/>
        </w:rPr>
        <w:t>Trong truyện ngắn </w:t>
      </w:r>
      <w:r w:rsidRPr="00B86C53">
        <w:rPr>
          <w:rFonts w:ascii="Times New Roman" w:hAnsi="Times New Roman"/>
          <w:i/>
          <w:iCs/>
          <w:color w:val="000000"/>
          <w:sz w:val="28"/>
          <w:szCs w:val="28"/>
        </w:rPr>
        <w:t>Lặng lẽ Sa Pa</w:t>
      </w:r>
      <w:r w:rsidRPr="00B86C53">
        <w:rPr>
          <w:rFonts w:ascii="Times New Roman" w:hAnsi="Times New Roman"/>
          <w:color w:val="000000"/>
          <w:sz w:val="28"/>
          <w:szCs w:val="28"/>
        </w:rPr>
        <w:t>, Nguyễn Thành Long viết:</w:t>
      </w:r>
    </w:p>
    <w:p w14:paraId="7D1862E9"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"Trong cái im lặng của Sa Pa, dưới những dinh thự cũ kĩ của Sa Pa, Sa Pa mà chỉ nghe tên người ta đã nghĩ đến việc nghỉ ngơi, có những con người làm việc và lo nghĩ như vậy cho đất nước."</w:t>
      </w:r>
    </w:p>
    <w:p w14:paraId="2B976D9F"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(Trích Lặng lẽ Sa Pa – Nguyễn Thành Long, Ngữ văn 9, tập 1, Nhà xuất bản Giáo dục Việt Nam, 2017).</w:t>
      </w:r>
    </w:p>
    <w:p w14:paraId="6B5532AB"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Câu 1</w:t>
      </w:r>
      <w:r w:rsidRPr="00B86C53">
        <w:rPr>
          <w:rFonts w:ascii="Times New Roman" w:eastAsia="Times New Roman" w:hAnsi="Times New Roman"/>
          <w:iCs/>
          <w:color w:val="000000"/>
          <w:sz w:val="28"/>
          <w:szCs w:val="28"/>
        </w:rPr>
        <w:t>:</w:t>
      </w:r>
      <w:r w:rsidRPr="00B86C53">
        <w:rPr>
          <w:rFonts w:ascii="Times New Roman" w:eastAsia="Times New Roman" w:hAnsi="Times New Roman"/>
          <w:i/>
          <w:iCs/>
          <w:color w:val="000000"/>
          <w:sz w:val="28"/>
          <w:szCs w:val="28"/>
        </w:rPr>
        <w:t xml:space="preserve"> </w:t>
      </w:r>
      <w:r w:rsidRPr="00B86C53">
        <w:rPr>
          <w:rFonts w:ascii="Times New Roman" w:eastAsia="Times New Roman" w:hAnsi="Times New Roman"/>
          <w:color w:val="000000"/>
          <w:sz w:val="28"/>
          <w:szCs w:val="28"/>
        </w:rPr>
        <w:t>Những nhân vật nào trong truyện được tác giả nhắc tới là </w:t>
      </w:r>
      <w:r w:rsidRPr="00B86C53">
        <w:rPr>
          <w:rFonts w:ascii="Times New Roman" w:eastAsia="Times New Roman" w:hAnsi="Times New Roman"/>
          <w:i/>
          <w:color w:val="000000"/>
          <w:sz w:val="28"/>
          <w:szCs w:val="28"/>
        </w:rPr>
        <w:t>Những con người làm việc và lo nghĩ như vậy cho đất nước</w:t>
      </w:r>
      <w:r w:rsidRPr="00B86C53">
        <w:rPr>
          <w:rFonts w:ascii="Times New Roman" w:eastAsia="Times New Roman" w:hAnsi="Times New Roman"/>
          <w:color w:val="000000"/>
          <w:sz w:val="28"/>
          <w:szCs w:val="28"/>
        </w:rPr>
        <w:t>?</w:t>
      </w:r>
    </w:p>
    <w:p w14:paraId="3E85B605"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Câu 2: Trong truyện, bác lái xe giới thiệu với ông họa sĩ, cô kĩ sư về anh thanh niên là"Người cô độc nhất thế gian". Em có đồng ý như vậy không? Cách giới thiệu như vậy có tác dụng gì?</w:t>
      </w:r>
    </w:p>
    <w:p w14:paraId="2AA4A6E0"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Câu 3. Nghĩ về lối sống tử tế, nhà báo Nguyễn Lưu từng viết: "Người tử tế (…) luôn đặt lợi ích cộng đồng lên trên hết. Người tử tế luôn có những hành động xuất phát từ động cơ trong sáng, mọi suy nghĩ đều hướng đến sự lương thiện, vì cuộc sống chung, thậm chí còn biết hy sinh những quyền lợi cá nhân để hướng tới những điều tốt đẹp trọn vẹn cho cộng đồng."</w:t>
      </w:r>
    </w:p>
    <w:p w14:paraId="09A296AD"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Các nhân vật trong </w:t>
      </w:r>
      <w:r w:rsidRPr="00B86C53">
        <w:rPr>
          <w:rFonts w:ascii="Times New Roman" w:eastAsia="Times New Roman" w:hAnsi="Times New Roman"/>
          <w:i/>
          <w:color w:val="000000"/>
          <w:sz w:val="28"/>
          <w:szCs w:val="28"/>
        </w:rPr>
        <w:t>Lặng lẽ Sa Pa</w:t>
      </w:r>
      <w:r w:rsidRPr="00B86C53">
        <w:rPr>
          <w:rFonts w:ascii="Times New Roman" w:eastAsia="Times New Roman" w:hAnsi="Times New Roman"/>
          <w:color w:val="000000"/>
          <w:sz w:val="28"/>
          <w:szCs w:val="28"/>
        </w:rPr>
        <w:t xml:space="preserve"> đều có lối sống tử tế, âm thầm cống hiến cho cuộc đời. Từ đó, em hãy viết đoạn văn (khoảng 2/3 trang giấy thi) nêu suy nghĩ về lối sống tử tế?</w:t>
      </w:r>
    </w:p>
    <w:p w14:paraId="3D7B2046"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101"/>
        <w:gridCol w:w="8475"/>
      </w:tblGrid>
      <w:tr w:rsidR="00841C8F" w:rsidRPr="00B86C53" w14:paraId="716ED07E" w14:textId="77777777" w:rsidTr="00F45071">
        <w:tc>
          <w:tcPr>
            <w:tcW w:w="1101" w:type="dxa"/>
            <w:vMerge w:val="restart"/>
            <w:vAlign w:val="center"/>
          </w:tcPr>
          <w:p w14:paraId="3791E476"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475" w:type="dxa"/>
          </w:tcPr>
          <w:p w14:paraId="72F66432" w14:textId="77777777" w:rsidR="00841C8F" w:rsidRPr="00B86C53" w:rsidRDefault="00841C8F" w:rsidP="00F45071">
            <w:pPr>
              <w:spacing w:line="288" w:lineRule="auto"/>
              <w:jc w:val="both"/>
              <w:rPr>
                <w:rFonts w:ascii="Times New Roman" w:hAnsi="Times New Roman" w:cs="Times New Roman"/>
                <w:b/>
                <w:color w:val="FF0000"/>
                <w:sz w:val="28"/>
                <w:szCs w:val="28"/>
              </w:rPr>
            </w:pPr>
            <w:r w:rsidRPr="00B86C53">
              <w:rPr>
                <w:rFonts w:ascii="Times New Roman" w:hAnsi="Times New Roman" w:cs="Times New Roman"/>
                <w:b/>
                <w:color w:val="000000"/>
                <w:sz w:val="28"/>
                <w:szCs w:val="28"/>
              </w:rPr>
              <w:t xml:space="preserve">Những nhân vật nào trong truyện được tác giả nhắc tới là “Những </w:t>
            </w:r>
            <w:r w:rsidRPr="00B86C53">
              <w:rPr>
                <w:rFonts w:ascii="Times New Roman" w:hAnsi="Times New Roman" w:cs="Times New Roman"/>
                <w:b/>
                <w:color w:val="000000"/>
                <w:sz w:val="28"/>
                <w:szCs w:val="28"/>
              </w:rPr>
              <w:lastRenderedPageBreak/>
              <w:t>con người làm việc và lo nghĩ như vậy cho đất nước”?</w:t>
            </w:r>
          </w:p>
        </w:tc>
      </w:tr>
      <w:tr w:rsidR="00841C8F" w:rsidRPr="00B86C53" w14:paraId="7746A604" w14:textId="77777777" w:rsidTr="00F45071">
        <w:tc>
          <w:tcPr>
            <w:tcW w:w="1101" w:type="dxa"/>
            <w:vMerge/>
            <w:vAlign w:val="center"/>
          </w:tcPr>
          <w:p w14:paraId="43415534"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3C6E873B" w14:textId="77777777" w:rsidR="00841C8F" w:rsidRPr="00B86C53" w:rsidRDefault="00841C8F" w:rsidP="00F45071">
            <w:pPr>
              <w:spacing w:line="288" w:lineRule="auto"/>
              <w:rPr>
                <w:rFonts w:ascii="Times New Roman" w:eastAsia="Times New Roman" w:hAnsi="Times New Roman" w:cs="Times New Roman"/>
                <w:sz w:val="28"/>
                <w:szCs w:val="28"/>
              </w:rPr>
            </w:pPr>
            <w:r w:rsidRPr="00B86C53">
              <w:rPr>
                <w:rFonts w:ascii="Times New Roman" w:eastAsia="Times New Roman" w:hAnsi="Times New Roman" w:cs="Times New Roman"/>
                <w:sz w:val="28"/>
                <w:szCs w:val="28"/>
              </w:rPr>
              <w:t>Nhân vật được nhắc tới là Anh thanh niên, ông kĩ sư vườn rau, anh nghiên cứu bản đồ sét.</w:t>
            </w:r>
          </w:p>
        </w:tc>
      </w:tr>
      <w:tr w:rsidR="00841C8F" w:rsidRPr="00B86C53" w14:paraId="0FD16CB2" w14:textId="77777777" w:rsidTr="00F45071">
        <w:tc>
          <w:tcPr>
            <w:tcW w:w="1101" w:type="dxa"/>
            <w:vMerge w:val="restart"/>
            <w:vAlign w:val="center"/>
          </w:tcPr>
          <w:p w14:paraId="6C5BE182"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2</w:t>
            </w:r>
          </w:p>
        </w:tc>
        <w:tc>
          <w:tcPr>
            <w:tcW w:w="8475" w:type="dxa"/>
          </w:tcPr>
          <w:p w14:paraId="1BE73463" w14:textId="77777777" w:rsidR="00841C8F" w:rsidRPr="00B86C53" w:rsidRDefault="00841C8F" w:rsidP="00F45071">
            <w:pPr>
              <w:spacing w:line="288" w:lineRule="auto"/>
              <w:jc w:val="both"/>
              <w:rPr>
                <w:rFonts w:ascii="Times New Roman" w:eastAsia="Times New Roman" w:hAnsi="Times New Roman" w:cs="Times New Roman"/>
                <w:b/>
                <w:color w:val="000000"/>
                <w:sz w:val="28"/>
                <w:szCs w:val="28"/>
              </w:rPr>
            </w:pPr>
            <w:r w:rsidRPr="00B86C53">
              <w:rPr>
                <w:rFonts w:ascii="Times New Roman" w:eastAsia="Times New Roman" w:hAnsi="Times New Roman" w:cs="Times New Roman"/>
                <w:b/>
                <w:color w:val="000000"/>
                <w:sz w:val="28"/>
                <w:szCs w:val="28"/>
              </w:rPr>
              <w:t>Trong truyện, bác lái xe giới thiệu với ông họa sĩ, cô kĩ sư về anh thanh niên là"Người cô độc nhất thế gian". Em có đồng ý như vậy không? Cách giới thiệu như vậy có tác dụng gì?</w:t>
            </w:r>
          </w:p>
        </w:tc>
      </w:tr>
      <w:tr w:rsidR="00841C8F" w:rsidRPr="00B86C53" w14:paraId="6AAAC0D4" w14:textId="77777777" w:rsidTr="00F45071">
        <w:tc>
          <w:tcPr>
            <w:tcW w:w="1101" w:type="dxa"/>
            <w:vMerge/>
            <w:vAlign w:val="center"/>
          </w:tcPr>
          <w:p w14:paraId="70439B03"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6C9EC4B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Bác lái xe gọi như vậy vì:</w:t>
            </w:r>
          </w:p>
          <w:p w14:paraId="21EC84DB"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Anh thanh niên phải sống trên đỉnh núi, tách biệt với cuộc sống con người. Anh thèm người, cuộc sống chỉ gắn với công việc.</w:t>
            </w:r>
          </w:p>
          <w:p w14:paraId="09B19536"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Thế nhưng, anh thanh niên không thấy mình cô độc. Anh tìm thấy niềm vui trong công việc, việc đọc sách, trồng hoa, trong những lần lấy khúc gỗ chặn ngang đường để lấy cớ nói chuyện với mọi người… Anh thấy mình hạnh phúc với công việc, sống có ý nghĩa.</w:t>
            </w:r>
          </w:p>
          <w:p w14:paraId="7CB5EF5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Tác dụng: Anh thanh niên được khác họa qua điểm nhìn của nhân vật khác. Tạo sự khách quan, hấp dẫn, lôi cuốn người đọc.</w:t>
            </w:r>
          </w:p>
        </w:tc>
      </w:tr>
      <w:tr w:rsidR="00841C8F" w:rsidRPr="00B86C53" w14:paraId="27F2B468" w14:textId="77777777" w:rsidTr="00F45071">
        <w:tc>
          <w:tcPr>
            <w:tcW w:w="1101" w:type="dxa"/>
            <w:vMerge w:val="restart"/>
            <w:vAlign w:val="center"/>
          </w:tcPr>
          <w:p w14:paraId="33B46D18"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475" w:type="dxa"/>
          </w:tcPr>
          <w:p w14:paraId="2BC9F0A9" w14:textId="77777777" w:rsidR="00841C8F" w:rsidRPr="00B86C53" w:rsidRDefault="00841C8F" w:rsidP="00F45071">
            <w:pPr>
              <w:spacing w:line="288" w:lineRule="auto"/>
              <w:jc w:val="both"/>
              <w:rPr>
                <w:rFonts w:ascii="Times New Roman" w:eastAsia="Times New Roman" w:hAnsi="Times New Roman" w:cs="Times New Roman"/>
                <w:b/>
                <w:color w:val="000000"/>
                <w:sz w:val="28"/>
                <w:szCs w:val="28"/>
              </w:rPr>
            </w:pPr>
            <w:r w:rsidRPr="00B86C53">
              <w:rPr>
                <w:rFonts w:ascii="Times New Roman" w:eastAsia="Times New Roman" w:hAnsi="Times New Roman" w:cs="Times New Roman"/>
                <w:b/>
                <w:color w:val="000000"/>
                <w:sz w:val="28"/>
                <w:szCs w:val="28"/>
              </w:rPr>
              <w:t>Nghĩ về lối sống tử tế, nhà báo Nguyễn Lưu từng viết: "Người tử tế (…) luôn đặt lợi ích cộng đồng lên trên hết. Người tử tế luôn có những hành động xuất phát từ động cơ trong sáng, mọi suy nghĩ đều hướng đến sự lương thiện, vì cuộc sống chung, thậm chí còn biết hy sinh những quyền lợi cá nhân để hướng tới những điều tốt đẹp trọn vẹn cho cộng đồng."</w:t>
            </w:r>
          </w:p>
          <w:p w14:paraId="7D224D0C"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b/>
                <w:color w:val="000000"/>
                <w:sz w:val="28"/>
                <w:szCs w:val="28"/>
              </w:rPr>
              <w:t>Các nhân vật trong </w:t>
            </w:r>
            <w:r w:rsidRPr="00B86C53">
              <w:rPr>
                <w:rFonts w:ascii="Times New Roman" w:eastAsia="Times New Roman" w:hAnsi="Times New Roman" w:cs="Times New Roman"/>
                <w:b/>
                <w:i/>
                <w:color w:val="000000"/>
                <w:sz w:val="28"/>
                <w:szCs w:val="28"/>
              </w:rPr>
              <w:t>Lặng lẽ Sa Pa đều</w:t>
            </w:r>
            <w:r w:rsidRPr="00B86C53">
              <w:rPr>
                <w:rFonts w:ascii="Times New Roman" w:eastAsia="Times New Roman" w:hAnsi="Times New Roman" w:cs="Times New Roman"/>
                <w:b/>
                <w:color w:val="000000"/>
                <w:sz w:val="28"/>
                <w:szCs w:val="28"/>
              </w:rPr>
              <w:t xml:space="preserve"> có lối sống tử tế, âm thầm cống hiến cho cuộc đời. Từ đó, em hãy viết đoạn văn (khoảng 2/3 trang giấy thi) nêu suy nghĩ về lối sống tử tế?</w:t>
            </w:r>
          </w:p>
        </w:tc>
      </w:tr>
      <w:tr w:rsidR="00841C8F" w:rsidRPr="00B86C53" w14:paraId="279C9D28" w14:textId="77777777" w:rsidTr="00F45071">
        <w:tc>
          <w:tcPr>
            <w:tcW w:w="1101" w:type="dxa"/>
            <w:vMerge/>
            <w:vAlign w:val="center"/>
          </w:tcPr>
          <w:p w14:paraId="24FFB4C0"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00C601B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Giải thích: Sống tử tế là sống đẹp, có văn hóa, văn minh, làm những điều có ý nghĩa, mang lại niềm vui cho người khác.</w:t>
            </w:r>
          </w:p>
          <w:p w14:paraId="473CACC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Biểu hiện: Trung thực, thật thà vì lợi ích chung của tập thể; không vụ lợi, ích kỉ, nhỏ nhen, không làm hại người khác; biết giúp đỡ mọi người; lao động chân chính;…</w:t>
            </w:r>
          </w:p>
          <w:p w14:paraId="7DBC822A"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Lập luận ý nghĩa của sống tử tế: </w:t>
            </w:r>
          </w:p>
          <w:p w14:paraId="43DA7BF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lastRenderedPageBreak/>
              <w:t>+ Giups xã hội văn minh, tiến bộ, đẩy lùi cái ác,…</w:t>
            </w:r>
          </w:p>
          <w:p w14:paraId="2FD1C1F7"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Người sống tử tế được mọi người yêu mến, kính trọng,…</w:t>
            </w:r>
          </w:p>
          <w:p w14:paraId="1D0AEC6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Mở rộng: Sống tử tế cần có bản lĩnh, lập trường, tránh bị lợi dung.</w:t>
            </w:r>
          </w:p>
          <w:p w14:paraId="471C3D27"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Liên hệ thực tế:</w:t>
            </w:r>
          </w:p>
          <w:p w14:paraId="2162E62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Cần rèn luyện lối sống trung thực, thật thà, có trách nhiệm, biết yêu thương.</w:t>
            </w:r>
          </w:p>
          <w:p w14:paraId="6A24FA2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Phê phán lối sống thờ ơ, vô trách nhiệm.</w:t>
            </w:r>
          </w:p>
        </w:tc>
      </w:tr>
    </w:tbl>
    <w:p w14:paraId="3E45C0DA"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p>
    <w:p w14:paraId="15044350"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PHIẾU SỐ 4:</w:t>
      </w:r>
    </w:p>
    <w:p w14:paraId="5F971EEA"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Dưới đây là một phần trong truyện “Lặng lẽ Sa Pa” của nhà văn Nguyễn Thành Long:</w:t>
      </w:r>
    </w:p>
    <w:p w14:paraId="4389E275"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“Và khi ta làm việc, ta với công việc là đôi, sao gọi là một mình được? Huống chi việc của cháu gắn liền với việc của bao anh em đồng chí dưới kia. Công việc của cháu gian khổ thể đấy, chứ cất nó đi, cháu buồn đến chết mất. Còn người thì ai mà chả “thèm” hả bác? Mình sinh ra là gì, mình đẻ ở đâu, mình vì ai mà làm việc? Đấy, cháu tự nói với cháu thế đấy... ”</w:t>
      </w:r>
    </w:p>
    <w:p w14:paraId="1BC1681D"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1: Nội dung đoạn văn trên là gì?</w:t>
      </w:r>
    </w:p>
    <w:p w14:paraId="65C3F08E"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2: Trong truyện “Lặng lẽ Sa Pa”, nhà văn Nguyễn Thành Long đã viết: “Nghĩ cho cùng, “Lặng lẽ Sa Pa” là một bức chân dung”. Theo em, đó là bức chân dung của ai, hiện ra trong cái nhìn và suy nghĩ của những nhân vật nào?</w:t>
      </w:r>
    </w:p>
    <w:p w14:paraId="28F0777E"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3: “Lặng lẽ Sa Pa” là một truyện ngắn thành công của nhà văn Nguyễn Thành Long. Em hãy giới thiệu ngắn gọn (khoảng nửa trang giấy thi) về tác phẩm này.</w:t>
      </w:r>
    </w:p>
    <w:p w14:paraId="2C24D293"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4: Trong nhan đề “Lặng lẽ Sa Pa” tác giả đã sắp xếp các từ khác với trật tự thông thường như thế nào? Cách sắp xếp ấy có dụng ý gì trong việc thể hiện chủ đề truyện ngắn?</w:t>
      </w:r>
      <w:r w:rsidRPr="00B86C53">
        <w:rPr>
          <w:rFonts w:ascii="Times New Roman" w:hAnsi="Times New Roman"/>
          <w:sz w:val="28"/>
          <w:szCs w:val="28"/>
        </w:rPr>
        <w:tab/>
        <w:t xml:space="preserve"> </w:t>
      </w:r>
    </w:p>
    <w:p w14:paraId="1BAF14EA"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5: Ghi lại một dẫn chứng ở một bài thơ đã học (nêu rõ tên tác phẩm) để thấy rằng cách sắp xếp đó được nhiều tác giả sử dụng trong sáng tác của mình.</w:t>
      </w:r>
    </w:p>
    <w:p w14:paraId="26C221BC"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6: Phẩm chất nổi bật nhất của nhân vật anh thanh niên trong truyện “Lặng lẽ Sa Pa” là tình yêu nghề, say mê với công việc. Từ phần văn bản, em hãy viết một đoạn văn theo kiểu quy nạp khoảng 12 câu trình bày suy nghĩ của em về đặc điểm trên của nhân vật anh thanh niên. Trong đoạn văn có dùng một khởi ngữ, một câu rút gọn (gạch chân và chỉ rõ).</w:t>
      </w:r>
    </w:p>
    <w:p w14:paraId="00950324"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101"/>
        <w:gridCol w:w="8475"/>
      </w:tblGrid>
      <w:tr w:rsidR="00841C8F" w:rsidRPr="00B86C53" w14:paraId="7D62AEE5" w14:textId="77777777" w:rsidTr="00F45071">
        <w:tc>
          <w:tcPr>
            <w:tcW w:w="1101" w:type="dxa"/>
            <w:vMerge w:val="restart"/>
            <w:vAlign w:val="center"/>
          </w:tcPr>
          <w:p w14:paraId="6FA62762"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lastRenderedPageBreak/>
              <w:t>1</w:t>
            </w:r>
          </w:p>
        </w:tc>
        <w:tc>
          <w:tcPr>
            <w:tcW w:w="8475" w:type="dxa"/>
          </w:tcPr>
          <w:p w14:paraId="5441DA5B"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Nội dung đoạn văn trên là gì?</w:t>
            </w:r>
          </w:p>
        </w:tc>
      </w:tr>
      <w:tr w:rsidR="00841C8F" w:rsidRPr="00B86C53" w14:paraId="515615D5" w14:textId="77777777" w:rsidTr="00F45071">
        <w:tc>
          <w:tcPr>
            <w:tcW w:w="1101" w:type="dxa"/>
            <w:vMerge/>
            <w:vAlign w:val="center"/>
          </w:tcPr>
          <w:p w14:paraId="4DDC7F3A"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1F09AD9D"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Nội dung đoạn văn: Tình yêu nghề, say mê công việc của anh thanh niên.</w:t>
            </w:r>
          </w:p>
        </w:tc>
      </w:tr>
      <w:tr w:rsidR="00841C8F" w:rsidRPr="00B86C53" w14:paraId="4B50AB72" w14:textId="77777777" w:rsidTr="00F45071">
        <w:tc>
          <w:tcPr>
            <w:tcW w:w="1101" w:type="dxa"/>
            <w:vMerge w:val="restart"/>
            <w:vAlign w:val="center"/>
          </w:tcPr>
          <w:p w14:paraId="6E907640"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2</w:t>
            </w:r>
          </w:p>
        </w:tc>
        <w:tc>
          <w:tcPr>
            <w:tcW w:w="8475" w:type="dxa"/>
          </w:tcPr>
          <w:p w14:paraId="37156857" w14:textId="77777777" w:rsidR="00841C8F" w:rsidRPr="00B86C53" w:rsidRDefault="00841C8F" w:rsidP="00F45071">
            <w:pPr>
              <w:spacing w:line="288" w:lineRule="auto"/>
              <w:jc w:val="both"/>
              <w:rPr>
                <w:rFonts w:ascii="Times New Roman" w:eastAsia="Times New Roman" w:hAnsi="Times New Roman" w:cs="Times New Roman"/>
                <w:b/>
                <w:color w:val="000000"/>
                <w:sz w:val="28"/>
                <w:szCs w:val="28"/>
              </w:rPr>
            </w:pPr>
            <w:r w:rsidRPr="00B86C53">
              <w:rPr>
                <w:rFonts w:ascii="Times New Roman" w:eastAsia="Times New Roman" w:hAnsi="Times New Roman" w:cs="Times New Roman"/>
                <w:b/>
                <w:sz w:val="28"/>
                <w:szCs w:val="28"/>
              </w:rPr>
              <w:t>Trong truyện “Lặng lẽ Sa Pa”, nhà văn Nguyễn Thành Long đã viết: “Nghĩ cho cùng, “Lặng lẽ Sa Pa” là một bức chân dung”. Theo em, đó là bức chân dung của ai, hiện ra trong cái nhìn và suy nghĩ của những nhân vật nào?</w:t>
            </w:r>
          </w:p>
        </w:tc>
      </w:tr>
      <w:tr w:rsidR="00841C8F" w:rsidRPr="00B86C53" w14:paraId="3CB4CF6F" w14:textId="77777777" w:rsidTr="00F45071">
        <w:tc>
          <w:tcPr>
            <w:tcW w:w="1101" w:type="dxa"/>
            <w:vMerge/>
            <w:vAlign w:val="center"/>
          </w:tcPr>
          <w:p w14:paraId="70CE0615"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2ACC536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“Lặng lẽ Sa Pa” là bức chân dung:</w:t>
            </w:r>
          </w:p>
          <w:p w14:paraId="7BA7A4E6"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Truyện ngắn “Lặng lẽ Sa Pa” là bức chân dung của nhân vật anh thanh niên</w:t>
            </w:r>
          </w:p>
          <w:p w14:paraId="696E04A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Bức chân dung của anh thanh niên được hiện ra qua cái nhìn của bác lái xe, ông họa sĩ và cô kĩ sư.</w:t>
            </w:r>
          </w:p>
        </w:tc>
      </w:tr>
      <w:tr w:rsidR="00841C8F" w:rsidRPr="00B86C53" w14:paraId="0D770A1B" w14:textId="77777777" w:rsidTr="00F45071">
        <w:tc>
          <w:tcPr>
            <w:tcW w:w="1101" w:type="dxa"/>
            <w:vMerge w:val="restart"/>
            <w:vAlign w:val="center"/>
          </w:tcPr>
          <w:p w14:paraId="7F86B694"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475" w:type="dxa"/>
          </w:tcPr>
          <w:p w14:paraId="6E174320" w14:textId="77777777" w:rsidR="00841C8F" w:rsidRPr="00B86C53" w:rsidRDefault="00841C8F" w:rsidP="00F45071">
            <w:pPr>
              <w:spacing w:line="288" w:lineRule="auto"/>
              <w:jc w:val="both"/>
              <w:rPr>
                <w:rFonts w:ascii="Times New Roman" w:eastAsia="Times New Roman" w:hAnsi="Times New Roman" w:cs="Times New Roman"/>
                <w:b/>
                <w:color w:val="000000"/>
                <w:sz w:val="28"/>
                <w:szCs w:val="28"/>
              </w:rPr>
            </w:pPr>
            <w:r w:rsidRPr="00B86C53">
              <w:rPr>
                <w:rFonts w:ascii="Times New Roman" w:eastAsia="Times New Roman" w:hAnsi="Times New Roman" w:cs="Times New Roman"/>
                <w:b/>
                <w:sz w:val="28"/>
                <w:szCs w:val="28"/>
              </w:rPr>
              <w:t>“Lặng lẽ Sa Pa” là một truyện ngắn thành công của nhà văn Nguyễn Thành Long. Em hãy giới thiệu ngắn gọn (khoảng nửa trang giấy thi) về tác phẩm này.</w:t>
            </w:r>
          </w:p>
        </w:tc>
      </w:tr>
      <w:tr w:rsidR="00841C8F" w:rsidRPr="00B86C53" w14:paraId="7091FE9F" w14:textId="77777777" w:rsidTr="00F45071">
        <w:tc>
          <w:tcPr>
            <w:tcW w:w="1101" w:type="dxa"/>
            <w:vMerge/>
            <w:vAlign w:val="center"/>
          </w:tcPr>
          <w:p w14:paraId="2ACB5B71"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567FC947"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Giới thiệu ngắn gọn về nhà văn Nguyễn Thành Long và khẳng định Lặng lẽ Sa Pa là một truyện ngắn thành công của ông.</w:t>
            </w:r>
          </w:p>
          <w:p w14:paraId="7F5990B7"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Giới thiệu ngắn gọn xuất xứ của truyện: Được sáng tác trong dịp đi thực tế ở Lào Cai vào tháng 6 và 7 năm 1970 và được in trong tập </w:t>
            </w:r>
            <w:r w:rsidRPr="00B86C53">
              <w:rPr>
                <w:rFonts w:ascii="Times New Roman" w:hAnsi="Times New Roman" w:cs="Times New Roman"/>
                <w:i/>
                <w:sz w:val="28"/>
                <w:szCs w:val="28"/>
              </w:rPr>
              <w:t>Giữa trong xanh</w:t>
            </w:r>
            <w:r w:rsidRPr="00B86C53">
              <w:rPr>
                <w:rFonts w:ascii="Times New Roman" w:hAnsi="Times New Roman" w:cs="Times New Roman"/>
                <w:sz w:val="28"/>
                <w:szCs w:val="28"/>
              </w:rPr>
              <w:t>, xuất bản năm 1972.</w:t>
            </w:r>
          </w:p>
          <w:p w14:paraId="2A11BA36"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Giá trị nội dung của truyện được thể hiện ở sự khắc họa thành công hình ảnh những người lao động bình thường mà tiêu biểu là anh thanh niên làm công tác khí tượng ở một mình trên đỉnh núi cao. Đó là một thanh niên giàu nghị lực đã vượt qua hoàn cảnh bằng những suy nghĩ rất đẹp, giản dị mà sâu sắc; có những tính cách và phẩm chất đáng mến: hiếu khách, cởi mở và chân tình; khiêm tốn, thành thật; có đời sống tâm hồn trẻ trung, phong phú và lành mạnh. Đó là những người lao động khác: ông kỹ sư vườn rau Sa Pa, người cán bộ nghiên cứu về sét... Qua đó, truyện còn khẳng định vẻ đẹp của con người lao động và ý nghĩa của những công việc thầm lặng.</w:t>
            </w:r>
          </w:p>
          <w:p w14:paraId="05217BAB"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Giá trị nghệ thuật của truyện được thể hiện trong tình huống truyện hợp lý, trong cách kể chuyện tự nhiên, trong nghệ thuật xây dựng nhân vật </w:t>
            </w:r>
            <w:r w:rsidRPr="00B86C53">
              <w:rPr>
                <w:rFonts w:ascii="Times New Roman" w:hAnsi="Times New Roman" w:cs="Times New Roman"/>
                <w:sz w:val="28"/>
                <w:szCs w:val="28"/>
              </w:rPr>
              <w:lastRenderedPageBreak/>
              <w:t>chân thật, sống động và trong sự kết hợp giữa tự sự, trữ tình và bình luận.</w:t>
            </w:r>
          </w:p>
        </w:tc>
      </w:tr>
      <w:tr w:rsidR="00841C8F" w:rsidRPr="00B86C53" w14:paraId="3C6015B7" w14:textId="77777777" w:rsidTr="00F45071">
        <w:tc>
          <w:tcPr>
            <w:tcW w:w="1101" w:type="dxa"/>
            <w:vMerge w:val="restart"/>
            <w:vAlign w:val="center"/>
          </w:tcPr>
          <w:p w14:paraId="2BE2201C"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lastRenderedPageBreak/>
              <w:t>4</w:t>
            </w:r>
          </w:p>
        </w:tc>
        <w:tc>
          <w:tcPr>
            <w:tcW w:w="8475" w:type="dxa"/>
          </w:tcPr>
          <w:p w14:paraId="1CF69FE0"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Trong nhan đề “Lặng lẽ Sa Pa” tác giả đã sắp xếp các từ khác với trật tự thông thường như thế nào? Cách sắp xếp ấy có dụng ý gì trong việc thể hiện chủ đề truyện ngắn?</w:t>
            </w:r>
            <w:r w:rsidRPr="00B86C53">
              <w:rPr>
                <w:rFonts w:ascii="Times New Roman" w:hAnsi="Times New Roman" w:cs="Times New Roman"/>
                <w:b/>
                <w:sz w:val="28"/>
                <w:szCs w:val="28"/>
              </w:rPr>
              <w:tab/>
            </w:r>
          </w:p>
        </w:tc>
      </w:tr>
      <w:tr w:rsidR="00841C8F" w:rsidRPr="00B86C53" w14:paraId="1D03A85F" w14:textId="77777777" w:rsidTr="00F45071">
        <w:tc>
          <w:tcPr>
            <w:tcW w:w="1101" w:type="dxa"/>
            <w:vMerge/>
            <w:vAlign w:val="center"/>
          </w:tcPr>
          <w:p w14:paraId="4D2DCFF1"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718F2ECF"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Trong nhan đề Lặng lẽ Sa Pa, tác giả đã sắp xếp các từ khác với trật tự thông thường. Tác giả đã sử dụng biện pháp đảo ngữ (Lặng lẽ Sa Pa thay vì Sa Pa lặng lẽ) nhằm làm nổi bật tính chất lặng lẽ của Sa Pa và tinh thần lao động thầm lặng đáng quý cùa những con người trên vùng đất Sa Pa đúng với cảm hứng của nhà văn Nguyễn Thành Long khi sáng tác truyện: “Sa Pa không chỉ là một sự yên tĩnh. Bên dưới sự yên tĩnh ấy, người ta làm việc, hy sinh, yêu thương và mơ ước.”</w:t>
            </w:r>
          </w:p>
        </w:tc>
      </w:tr>
      <w:tr w:rsidR="00841C8F" w:rsidRPr="00B86C53" w14:paraId="441C3300" w14:textId="77777777" w:rsidTr="00F45071">
        <w:tc>
          <w:tcPr>
            <w:tcW w:w="1101" w:type="dxa"/>
            <w:vMerge w:val="restart"/>
            <w:vAlign w:val="center"/>
          </w:tcPr>
          <w:p w14:paraId="305F1104"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5</w:t>
            </w:r>
          </w:p>
        </w:tc>
        <w:tc>
          <w:tcPr>
            <w:tcW w:w="8475" w:type="dxa"/>
          </w:tcPr>
          <w:p w14:paraId="4A1C8B63"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Ghi lại một dẫn chứng ở một bài thơ đã học (nêu rõ tên tác phẩm) để thấy rằng cách sắp xếp đó được nhiều tác giả sử dụng trong sáng tác của mình.</w:t>
            </w:r>
          </w:p>
        </w:tc>
      </w:tr>
      <w:tr w:rsidR="00841C8F" w:rsidRPr="00B86C53" w14:paraId="5279A226" w14:textId="77777777" w:rsidTr="00F45071">
        <w:tc>
          <w:tcPr>
            <w:tcW w:w="1101" w:type="dxa"/>
            <w:vMerge/>
            <w:vAlign w:val="center"/>
          </w:tcPr>
          <w:p w14:paraId="08DD5F45"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2F9C8C7F"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Câu thơ có sử dụng biện pháp đảo ngữ:</w:t>
            </w:r>
          </w:p>
          <w:p w14:paraId="23C6A0FB" w14:textId="77777777" w:rsidR="00841C8F" w:rsidRPr="00B86C53" w:rsidRDefault="00841C8F" w:rsidP="00F45071">
            <w:pPr>
              <w:spacing w:line="288" w:lineRule="auto"/>
              <w:jc w:val="both"/>
              <w:rPr>
                <w:rFonts w:ascii="Times New Roman" w:hAnsi="Times New Roman" w:cs="Times New Roman"/>
                <w:i/>
                <w:sz w:val="28"/>
                <w:szCs w:val="28"/>
              </w:rPr>
            </w:pPr>
            <w:r w:rsidRPr="00B86C53">
              <w:rPr>
                <w:rFonts w:ascii="Times New Roman" w:hAnsi="Times New Roman" w:cs="Times New Roman"/>
                <w:i/>
                <w:sz w:val="28"/>
                <w:szCs w:val="28"/>
              </w:rPr>
              <w:t>“Một mùa xuân nho nhỏ,</w:t>
            </w:r>
          </w:p>
          <w:p w14:paraId="161A838B" w14:textId="77777777" w:rsidR="00841C8F" w:rsidRPr="00B86C53" w:rsidRDefault="00841C8F" w:rsidP="00F45071">
            <w:pPr>
              <w:spacing w:line="288" w:lineRule="auto"/>
              <w:jc w:val="both"/>
              <w:rPr>
                <w:rFonts w:ascii="Times New Roman" w:hAnsi="Times New Roman" w:cs="Times New Roman"/>
                <w:i/>
                <w:sz w:val="28"/>
                <w:szCs w:val="28"/>
              </w:rPr>
            </w:pPr>
            <w:r w:rsidRPr="00B86C53">
              <w:rPr>
                <w:rFonts w:ascii="Times New Roman" w:hAnsi="Times New Roman" w:cs="Times New Roman"/>
                <w:i/>
                <w:sz w:val="28"/>
                <w:szCs w:val="28"/>
              </w:rPr>
              <w:t>Lặng lẽ dâng cho đời.”</w:t>
            </w:r>
          </w:p>
          <w:p w14:paraId="1235347B"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(Mùa xuân nho nhỏ - Thanh Hải)</w:t>
            </w:r>
          </w:p>
          <w:p w14:paraId="1E2B0304" w14:textId="77777777" w:rsidR="00841C8F" w:rsidRPr="00B86C53" w:rsidRDefault="00841C8F" w:rsidP="00F45071">
            <w:pPr>
              <w:spacing w:line="288" w:lineRule="auto"/>
              <w:jc w:val="both"/>
              <w:rPr>
                <w:rFonts w:ascii="Times New Roman" w:hAnsi="Times New Roman" w:cs="Times New Roman"/>
                <w:i/>
                <w:sz w:val="28"/>
                <w:szCs w:val="28"/>
              </w:rPr>
            </w:pPr>
            <w:r w:rsidRPr="00B86C53">
              <w:rPr>
                <w:rFonts w:ascii="Times New Roman" w:hAnsi="Times New Roman" w:cs="Times New Roman"/>
                <w:i/>
                <w:sz w:val="28"/>
                <w:szCs w:val="28"/>
              </w:rPr>
              <w:t>“Lom khom dưới núi tiều vài chú,</w:t>
            </w:r>
          </w:p>
          <w:p w14:paraId="731F69FF"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i/>
                <w:sz w:val="28"/>
                <w:szCs w:val="28"/>
              </w:rPr>
              <w:t>Lác đác bên sông chợ mấy nhà.”</w:t>
            </w:r>
          </w:p>
          <w:p w14:paraId="173248A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(Qua đèo Ngang - Bả Huyện Thanh Quan) </w:t>
            </w:r>
          </w:p>
          <w:p w14:paraId="7F1A39F5" w14:textId="77777777" w:rsidR="00841C8F" w:rsidRPr="00B86C53" w:rsidRDefault="00841C8F" w:rsidP="00F45071">
            <w:pPr>
              <w:spacing w:line="288" w:lineRule="auto"/>
              <w:jc w:val="both"/>
              <w:rPr>
                <w:rFonts w:ascii="Times New Roman" w:hAnsi="Times New Roman" w:cs="Times New Roman"/>
                <w:i/>
                <w:sz w:val="28"/>
                <w:szCs w:val="28"/>
              </w:rPr>
            </w:pPr>
            <w:r w:rsidRPr="00B86C53">
              <w:rPr>
                <w:rFonts w:ascii="Times New Roman" w:hAnsi="Times New Roman" w:cs="Times New Roman"/>
                <w:i/>
                <w:sz w:val="28"/>
                <w:szCs w:val="28"/>
              </w:rPr>
              <w:t>“Ung dung buồng lái ta ngồi,</w:t>
            </w:r>
          </w:p>
          <w:p w14:paraId="2C2E5F8B" w14:textId="77777777" w:rsidR="00841C8F" w:rsidRPr="00B86C53" w:rsidRDefault="00841C8F" w:rsidP="00F45071">
            <w:pPr>
              <w:spacing w:line="288" w:lineRule="auto"/>
              <w:jc w:val="both"/>
              <w:rPr>
                <w:rFonts w:ascii="Times New Roman" w:hAnsi="Times New Roman" w:cs="Times New Roman"/>
                <w:i/>
                <w:sz w:val="28"/>
                <w:szCs w:val="28"/>
              </w:rPr>
            </w:pPr>
            <w:r w:rsidRPr="00B86C53">
              <w:rPr>
                <w:rFonts w:ascii="Times New Roman" w:hAnsi="Times New Roman" w:cs="Times New Roman"/>
                <w:i/>
                <w:sz w:val="28"/>
                <w:szCs w:val="28"/>
              </w:rPr>
              <w:t>Nhìn đất nhìn trời nhìn thẳng.”</w:t>
            </w:r>
          </w:p>
          <w:p w14:paraId="0A1434EF"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(Bài thơ về tiểu đội xe không kính - Phạm Tiến Duật)</w:t>
            </w:r>
          </w:p>
          <w:p w14:paraId="443F7BB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Điều này cho thấy đảo ngữ là một biện pháp tu từ được dùng phổ biến trong thơ văn.</w:t>
            </w:r>
          </w:p>
        </w:tc>
      </w:tr>
      <w:tr w:rsidR="00841C8F" w:rsidRPr="00B86C53" w14:paraId="77E95521" w14:textId="77777777" w:rsidTr="00F45071">
        <w:tc>
          <w:tcPr>
            <w:tcW w:w="1101" w:type="dxa"/>
            <w:vMerge w:val="restart"/>
            <w:vAlign w:val="center"/>
          </w:tcPr>
          <w:p w14:paraId="1F4E6C04"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6</w:t>
            </w:r>
          </w:p>
        </w:tc>
        <w:tc>
          <w:tcPr>
            <w:tcW w:w="8475" w:type="dxa"/>
          </w:tcPr>
          <w:p w14:paraId="1E92919F"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 xml:space="preserve">Phẩm chất nổi bật nhất của nhân vật anh thanh niên trong truyện “Lặng lẽ Sa Pa” là tình yêu nghề, say mê với công việc. Từ phần văn </w:t>
            </w:r>
            <w:r w:rsidRPr="00B86C53">
              <w:rPr>
                <w:rFonts w:ascii="Times New Roman" w:hAnsi="Times New Roman" w:cs="Times New Roman"/>
                <w:b/>
                <w:sz w:val="28"/>
                <w:szCs w:val="28"/>
              </w:rPr>
              <w:lastRenderedPageBreak/>
              <w:t>bản, em hãy viết một đoạn văn theo kiểu quy nạp khoảng 12 câu trình bày suy nghĩ của em về đặc điểm trên của nhân vật anh thanh niên. Trong đoạn văn có dùng một khởi ngữ, một câu rút gọn (gạch chân và chỉ rõ).</w:t>
            </w:r>
          </w:p>
        </w:tc>
      </w:tr>
      <w:tr w:rsidR="00841C8F" w:rsidRPr="00B86C53" w14:paraId="20E86955" w14:textId="77777777" w:rsidTr="00F45071">
        <w:tc>
          <w:tcPr>
            <w:tcW w:w="1101" w:type="dxa"/>
            <w:vMerge/>
            <w:vAlign w:val="center"/>
          </w:tcPr>
          <w:p w14:paraId="4D73C10F"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6CC22FD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Anh thanh niên làm công tác khí tượng, kiêm vật lí địa cầu. Công việc cụ thể của anh là: “đo gió, đo mưa, đo nắng, tính mây, đo chấn động mặt đất, dựa vào cong việc báo trước thời tiết hàng ngày, phục vụ sản xuất, phục vụ chiến đấu”.</w:t>
            </w:r>
          </w:p>
          <w:p w14:paraId="70B251AD"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Tính chất của công việc đó là rất vất vả, cô đơn và rất “thèm người”.</w:t>
            </w:r>
          </w:p>
          <w:p w14:paraId="03F43C6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Anh thấy được ý nghĩa công việc mà anh làm:</w:t>
            </w:r>
          </w:p>
          <w:p w14:paraId="4BBD29AF"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Khi ta làm việc, ta với công việc là đôi sao gọi là một mình được </w:t>
            </w:r>
          </w:p>
          <w:p w14:paraId="32F4ED4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Công việc của anh gắn liền với bao anh em đồng chí dưới kia.</w:t>
            </w:r>
          </w:p>
          <w:p w14:paraId="793E7F7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Công việc của anh góp phần vào dự báo thời tiết hàng ngày và sản xuất của bà con nông dân.</w:t>
            </w:r>
          </w:p>
          <w:p w14:paraId="6DAC3864"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Tuy công việc gian khổ thế đấy nhưng cất nó đi thì anh “buồn đến chết mất”</w:t>
            </w:r>
          </w:p>
          <w:p w14:paraId="02FC3776"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Anh thấy thật hạnh phúc vì nhờ phát hiện được một đám mây khô mà bộ đội ta hạ được máy bay Mĩ trên cầu Hàm Rồng.</w:t>
            </w:r>
          </w:p>
        </w:tc>
      </w:tr>
    </w:tbl>
    <w:p w14:paraId="0F1DB5F4" w14:textId="77777777" w:rsidR="00841C8F" w:rsidRPr="00B86C53" w:rsidRDefault="00841C8F" w:rsidP="00841C8F">
      <w:pPr>
        <w:spacing w:after="0" w:line="288" w:lineRule="auto"/>
        <w:jc w:val="center"/>
        <w:rPr>
          <w:rFonts w:ascii="Times New Roman" w:hAnsi="Times New Roman"/>
          <w:b/>
          <w:color w:val="FF0000"/>
          <w:sz w:val="28"/>
          <w:szCs w:val="28"/>
        </w:rPr>
      </w:pPr>
    </w:p>
    <w:p w14:paraId="01DA147B"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PHIẾU SỐ 5:</w:t>
      </w:r>
    </w:p>
    <w:p w14:paraId="2650670F"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Cho đoạn văn sau:</w:t>
      </w:r>
    </w:p>
    <w:p w14:paraId="758E8304"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“...Họa sĩ nhấp chén trà nóng ba ngày nay ông mới lại gặp, không giấu vẻ thích thú, tự rót lấy một chén nữa, nói luôn:</w:t>
      </w:r>
    </w:p>
    <w:p w14:paraId="774515C1"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Ta thỏa thuận thế này. Chuyện dưới xuôi, mươi ngày nữa trở lại đây, tôi sẽ kể anh nghe. Tôi sẽ trở lại, danh dự đấy. Tôi cũng muốn biểt cải yên lặng lúc một giờ sáng chon von trên cao nó thế nào. Bây giờ có cả ba chúng ta đấy, anh hãy kể chuyện anh đi. Sao người ta bảo anh là người cô độc nhất thế gian? Rằng anh “thèm”người lắm?</w:t>
      </w:r>
    </w:p>
    <w:p w14:paraId="30607D22"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Anh thanh niên bật cười khanh khách:</w:t>
      </w:r>
    </w:p>
    <w:p w14:paraId="00AD4A1C"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Các từ ấy đều là của bác lái xe. Không, không đúng đâu. Một mình thì anh bạn trên trạm đỉnh Phan-Xi-păng ba nghìn một trăm bốn mươi hai mét kia mới một mình hơn cháu. Làm khí tượng, ở được cao thế mới là lí tưởng chứ.</w:t>
      </w:r>
    </w:p>
    <w:p w14:paraId="1300D5F6"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lastRenderedPageBreak/>
        <w:t>Anh hạ giọng, nửa tâm sự, nửa đọc lại một điều rõ ràng đã ngẫm nghĩ nhiều:</w:t>
      </w:r>
    </w:p>
    <w:p w14:paraId="221D0447"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Hồi chưa vào nghề, những đêm bầu trời đen kịt, nhìn kĩ mới thấy một ngôi sao xa, cháu cũng nghĩ ngay ngôi sao kia lẻ loi một mình. Bây giờ làm nghề này cháu không nghĩ như vậy nữa. Và, khi ta làm việc, ta với công việc là đôi, sao gọi là một mình được? Huống chi việc của cháu găn liên với việc của bao anh em, đồng chí dưới kia. Công việc của cháu gian khổ thế đấy, chứ cất nó đi, cháu buồn đến chết mất...”</w:t>
      </w:r>
    </w:p>
    <w:p w14:paraId="4E39E8D4"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(Lặng lẽ Sa Pa - Nguyễn Thành Long, Ngữ văn 9)</w:t>
      </w:r>
    </w:p>
    <w:p w14:paraId="1EA5E4B9"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 xml:space="preserve">Câu 1: Trong đoạn trích trên, ông họa sĩ có nói: </w:t>
      </w:r>
      <w:r w:rsidRPr="00B86C53">
        <w:rPr>
          <w:rFonts w:ascii="Times New Roman" w:hAnsi="Times New Roman"/>
          <w:i/>
          <w:sz w:val="28"/>
          <w:szCs w:val="28"/>
        </w:rPr>
        <w:t>“Bây giờ có cả ba chúng ta ở đây”</w:t>
      </w:r>
      <w:r w:rsidRPr="00B86C53">
        <w:rPr>
          <w:rFonts w:ascii="Times New Roman" w:hAnsi="Times New Roman"/>
          <w:sz w:val="28"/>
          <w:szCs w:val="28"/>
        </w:rPr>
        <w:t>. Em hãy cho biết ba nhân vật ấy là những ai? Họ gặp nhau trong hoàn cảnh nào?</w:t>
      </w:r>
    </w:p>
    <w:p w14:paraId="5D4444F4"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2: Tác phẩm Lặng lẽ Sa Pa sử dụng ngôi kể nào? Nêu tác dụng của ngôi kể đó.</w:t>
      </w:r>
    </w:p>
    <w:p w14:paraId="1F1623E0"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 xml:space="preserve">Câu 3: Tìm câu văn có thành phần khởi ngữ trong đoạn trích trên? </w:t>
      </w:r>
    </w:p>
    <w:p w14:paraId="2F6B1D0C"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4: Hãy viết một đoạn vãn khoảng 15 câu làm rõ những phẩm chất nổi bật của anh thanh niên trong truyện ngắn “Lặng lẽ Sa Pa”. Trong đoạn văn có sử dụng câu có thành phần tình thái và phép lặp để liên kết (gạch dưới thành phần tình thái và những từ ngữ dùng làm phép lặp). Chỉ ra kiểu lập luận của đoạn văn đó.</w:t>
      </w:r>
    </w:p>
    <w:p w14:paraId="3B461294"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101"/>
        <w:gridCol w:w="8475"/>
      </w:tblGrid>
      <w:tr w:rsidR="00841C8F" w:rsidRPr="00B86C53" w14:paraId="32955224" w14:textId="77777777" w:rsidTr="00F45071">
        <w:tc>
          <w:tcPr>
            <w:tcW w:w="1101" w:type="dxa"/>
            <w:vMerge w:val="restart"/>
            <w:vAlign w:val="center"/>
          </w:tcPr>
          <w:p w14:paraId="0A437A9B"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475" w:type="dxa"/>
          </w:tcPr>
          <w:p w14:paraId="59C340AF"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 xml:space="preserve">Trong đoạn trích trên, ông họa sĩ có nói: </w:t>
            </w:r>
            <w:r w:rsidRPr="00B86C53">
              <w:rPr>
                <w:rFonts w:ascii="Times New Roman" w:hAnsi="Times New Roman" w:cs="Times New Roman"/>
                <w:b/>
                <w:i/>
                <w:sz w:val="28"/>
                <w:szCs w:val="28"/>
              </w:rPr>
              <w:t>“Bây giờ có cả ba chúng ta ở đây”</w:t>
            </w:r>
            <w:r w:rsidRPr="00B86C53">
              <w:rPr>
                <w:rFonts w:ascii="Times New Roman" w:hAnsi="Times New Roman" w:cs="Times New Roman"/>
                <w:b/>
                <w:sz w:val="28"/>
                <w:szCs w:val="28"/>
              </w:rPr>
              <w:t>. Em hãy cho biết ba nhân vật ấy là những ai? Họ gặp nhau trong hoàn cảnh nào?</w:t>
            </w:r>
          </w:p>
        </w:tc>
      </w:tr>
      <w:tr w:rsidR="00841C8F" w:rsidRPr="00B86C53" w14:paraId="281D94E1" w14:textId="77777777" w:rsidTr="00F45071">
        <w:tc>
          <w:tcPr>
            <w:tcW w:w="1101" w:type="dxa"/>
            <w:vMerge/>
            <w:vAlign w:val="center"/>
          </w:tcPr>
          <w:p w14:paraId="257CFD61"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471144F6"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Ngôi kể, tác dụng của ngôi kể:</w:t>
            </w:r>
          </w:p>
          <w:p w14:paraId="7C8F593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Ngôi kể: Tác phẩm được kể ở ngôi thứ 3</w:t>
            </w:r>
          </w:p>
          <w:p w14:paraId="225EC0F7"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Tác dụng: Khiến cho câu chuyện trở nên khách quan hơn, lời kể linh hoạt hơn</w:t>
            </w:r>
          </w:p>
        </w:tc>
      </w:tr>
      <w:tr w:rsidR="00841C8F" w:rsidRPr="00B86C53" w14:paraId="7A9D07ED" w14:textId="77777777" w:rsidTr="00F45071">
        <w:tc>
          <w:tcPr>
            <w:tcW w:w="1101" w:type="dxa"/>
            <w:vMerge w:val="restart"/>
            <w:vAlign w:val="center"/>
          </w:tcPr>
          <w:p w14:paraId="11E54AB7"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2</w:t>
            </w:r>
          </w:p>
        </w:tc>
        <w:tc>
          <w:tcPr>
            <w:tcW w:w="8475" w:type="dxa"/>
          </w:tcPr>
          <w:p w14:paraId="24701331" w14:textId="77777777" w:rsidR="00841C8F" w:rsidRPr="00B86C53" w:rsidRDefault="00841C8F" w:rsidP="00F45071">
            <w:pPr>
              <w:spacing w:line="288" w:lineRule="auto"/>
              <w:jc w:val="both"/>
              <w:rPr>
                <w:rFonts w:ascii="Times New Roman" w:eastAsia="Times New Roman" w:hAnsi="Times New Roman" w:cs="Times New Roman"/>
                <w:b/>
                <w:color w:val="000000"/>
                <w:sz w:val="28"/>
                <w:szCs w:val="28"/>
              </w:rPr>
            </w:pPr>
            <w:r w:rsidRPr="00B86C53">
              <w:rPr>
                <w:rFonts w:ascii="Times New Roman" w:eastAsia="Times New Roman" w:hAnsi="Times New Roman" w:cs="Times New Roman"/>
                <w:b/>
                <w:sz w:val="28"/>
                <w:szCs w:val="28"/>
              </w:rPr>
              <w:t>Tác phẩm Lặng lẽ Sa Pa sử dụng ngôi kể nào? Nêu tác dụng của ngôi kể đó.</w:t>
            </w:r>
          </w:p>
        </w:tc>
      </w:tr>
      <w:tr w:rsidR="00841C8F" w:rsidRPr="00B86C53" w14:paraId="02DAA6CB" w14:textId="77777777" w:rsidTr="00F45071">
        <w:tc>
          <w:tcPr>
            <w:tcW w:w="1101" w:type="dxa"/>
            <w:vMerge/>
            <w:vAlign w:val="center"/>
          </w:tcPr>
          <w:p w14:paraId="75461A16"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1D63BC1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Các nhân vật được nhắc tới và tình huống gặp gỡ:</w:t>
            </w:r>
          </w:p>
          <w:p w14:paraId="1633D98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Ba nhân vật được nhắc tới ở đây là: ông họa sĩ, cô kĩ sư và anh thanh niên</w:t>
            </w:r>
          </w:p>
          <w:p w14:paraId="5E2D171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Tình huống gặp gỡ: Cuộc gặp gỡ tình cờ, nhẹ nhàng giữa ông họa sĩ, cô kĩ sư, bác lái xe với anh thanh niên làm công tác khí tượng trên đỉnh Yên Sơn ở Sa Pa.</w:t>
            </w:r>
          </w:p>
        </w:tc>
      </w:tr>
      <w:tr w:rsidR="00841C8F" w:rsidRPr="00B86C53" w14:paraId="0F3490B7" w14:textId="77777777" w:rsidTr="00F45071">
        <w:tc>
          <w:tcPr>
            <w:tcW w:w="1101" w:type="dxa"/>
            <w:vMerge w:val="restart"/>
            <w:vAlign w:val="center"/>
          </w:tcPr>
          <w:p w14:paraId="193D7564"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475" w:type="dxa"/>
          </w:tcPr>
          <w:p w14:paraId="65CD4748" w14:textId="77777777" w:rsidR="00841C8F" w:rsidRPr="00B86C53" w:rsidRDefault="00841C8F" w:rsidP="00F45071">
            <w:pPr>
              <w:spacing w:line="288" w:lineRule="auto"/>
              <w:jc w:val="both"/>
              <w:rPr>
                <w:rFonts w:ascii="Times New Roman" w:eastAsia="Times New Roman" w:hAnsi="Times New Roman" w:cs="Times New Roman"/>
                <w:b/>
                <w:color w:val="000000"/>
                <w:sz w:val="28"/>
                <w:szCs w:val="28"/>
              </w:rPr>
            </w:pPr>
            <w:r w:rsidRPr="00B86C53">
              <w:rPr>
                <w:rFonts w:ascii="Times New Roman" w:eastAsia="Times New Roman" w:hAnsi="Times New Roman" w:cs="Times New Roman"/>
                <w:b/>
                <w:sz w:val="28"/>
                <w:szCs w:val="28"/>
              </w:rPr>
              <w:t>Tìm câu văn có thành phần khởi ngữ trong đoạn trích trên?</w:t>
            </w:r>
          </w:p>
        </w:tc>
      </w:tr>
      <w:tr w:rsidR="00841C8F" w:rsidRPr="00B86C53" w14:paraId="54C400DE" w14:textId="77777777" w:rsidTr="00F45071">
        <w:tc>
          <w:tcPr>
            <w:tcW w:w="1101" w:type="dxa"/>
            <w:vMerge/>
            <w:vAlign w:val="center"/>
          </w:tcPr>
          <w:p w14:paraId="6EA0841C"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1EF918E4"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Câu văn có thành phần khởi ngữ trong đoạn:</w:t>
            </w:r>
          </w:p>
          <w:p w14:paraId="553C99E6"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Câu văn 1 : “Một mình thì anh bạn trên trạm đỉnh Phan-xi-păng ba nghìn một trăm bốn mươi hai mét kia mới một mình hơn cháu.”</w:t>
            </w:r>
          </w:p>
          <w:p w14:paraId="10E8F9CE"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Câu văn 2: “Làm khí tượng, ở được cao thế mới là lí tưởng chứ.”</w:t>
            </w:r>
          </w:p>
        </w:tc>
      </w:tr>
      <w:tr w:rsidR="00841C8F" w:rsidRPr="00B86C53" w14:paraId="4F04EECD" w14:textId="77777777" w:rsidTr="00F45071">
        <w:tc>
          <w:tcPr>
            <w:tcW w:w="1101" w:type="dxa"/>
            <w:vMerge w:val="restart"/>
            <w:vAlign w:val="center"/>
          </w:tcPr>
          <w:p w14:paraId="7E6224DA"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4</w:t>
            </w:r>
          </w:p>
        </w:tc>
        <w:tc>
          <w:tcPr>
            <w:tcW w:w="8475" w:type="dxa"/>
          </w:tcPr>
          <w:p w14:paraId="162CC818"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Hãy viết một đoạn vãn khoảng 15 câu làm rõ những phẩm chất nổi bật của anh thanh niên trong truyện ngắn “Lặng lẽ Sa Pa”. Trong đoạn văn có sử dụng câu có thành phần tình thái và phép lặp để liên kết (gạch dưới thành phần tình thái và những từ ngữ dùng làm phép lặp). Chỉ ra kiểu lập luận của đoạn văn đó.</w:t>
            </w:r>
          </w:p>
        </w:tc>
      </w:tr>
      <w:tr w:rsidR="00841C8F" w:rsidRPr="00B86C53" w14:paraId="2A52A869" w14:textId="77777777" w:rsidTr="00F45071">
        <w:tc>
          <w:tcPr>
            <w:tcW w:w="1101" w:type="dxa"/>
            <w:vMerge/>
            <w:vAlign w:val="center"/>
          </w:tcPr>
          <w:p w14:paraId="0B49FD27"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30816A0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Anh là người yêu và say mê vớỉ công việc của mình:</w:t>
            </w:r>
          </w:p>
          <w:p w14:paraId="6FCC81FA"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Anh thường nghĩ cuộc sống của anh không cô đơn bởi anh với công việc là đôi.</w:t>
            </w:r>
          </w:p>
          <w:p w14:paraId="13A336F4"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Làm việc một mình không người giám sát nhưng anh vẫn làm một cách nghiêm túc, với tinh thần trách nhiệm cao.</w:t>
            </w:r>
          </w:p>
          <w:p w14:paraId="777FEE1A"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Anh là người có lẽ sống đẹp;</w:t>
            </w:r>
          </w:p>
          <w:p w14:paraId="01DE55E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Anh “thèm” người tới mức lấy cây chặn đường để được làm quen. </w:t>
            </w:r>
          </w:p>
          <w:p w14:paraId="49916B16"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-Tự sắp xếp cuộc sống của mình một cách ngăn nắp, khoa học.</w:t>
            </w:r>
          </w:p>
          <w:p w14:paraId="6AC5F65F"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Luôn tìm cho mình một niềm vui ở nơi vắng vẻ, cô đơn: lấy sách để trò chuyện và trau dồi kiến thức.</w:t>
            </w:r>
          </w:p>
          <w:p w14:paraId="4789810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Anh là người cởi mở, chân thành và hiếu khách:</w:t>
            </w:r>
          </w:p>
          <w:p w14:paraId="01273C84"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Rất quý trọng tình cảm của mọi người, khao khát được gặp gỡ, được trò chuyện.</w:t>
            </w:r>
          </w:p>
          <w:p w14:paraId="5949410F"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Phải sống một mình nhưng anh vẫn luôn quan tâm tới người khác: gửi biếu vợ bác lái xe gói tam thất, tặng hoa, tặng quà cho cô gái và ông hoạ sĩ.</w:t>
            </w:r>
          </w:p>
          <w:p w14:paraId="6A51C3A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Anh là người khiêm tốn và thành thực:</w:t>
            </w:r>
          </w:p>
          <w:p w14:paraId="5DCABAFF"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Anh luôn cảm thấy công việc và đóng góp của mình là nhỏ bé.</w:t>
            </w:r>
          </w:p>
          <w:p w14:paraId="4574BBBA"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Khi ông hoạ sĩ muốn vẽ chân dung, anh đã từ chối và nhiệt tình giới </w:t>
            </w:r>
            <w:r w:rsidRPr="00B86C53">
              <w:rPr>
                <w:rFonts w:ascii="Times New Roman" w:hAnsi="Times New Roman" w:cs="Times New Roman"/>
                <w:sz w:val="28"/>
                <w:szCs w:val="28"/>
              </w:rPr>
              <w:lastRenderedPageBreak/>
              <w:t xml:space="preserve">thiệu nhưng người khác mà anh cho rằng đáng vẽ hơn anh. </w:t>
            </w:r>
          </w:p>
        </w:tc>
      </w:tr>
    </w:tbl>
    <w:p w14:paraId="401395D1" w14:textId="77777777" w:rsidR="00841C8F" w:rsidRPr="00B86C53" w:rsidRDefault="00841C8F" w:rsidP="00841C8F">
      <w:pPr>
        <w:spacing w:after="0" w:line="288" w:lineRule="auto"/>
        <w:jc w:val="both"/>
        <w:rPr>
          <w:rFonts w:ascii="Times New Roman" w:hAnsi="Times New Roman"/>
          <w:sz w:val="28"/>
          <w:szCs w:val="28"/>
        </w:rPr>
      </w:pPr>
    </w:p>
    <w:p w14:paraId="4A674C51"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PHIẾU SỐ 6</w:t>
      </w:r>
    </w:p>
    <w:p w14:paraId="77E78DA6"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Cho đoạn văn sau:</w:t>
      </w:r>
    </w:p>
    <w:p w14:paraId="09320B6D"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 “Gian khổ nhất là là lần ghi vào báo về lúc một giờ sáng. Rét bác ạ. Ở đây có cả mưa tuyết đấy. Nửa đêm đang nằm trong chăn, nghe chuông đồng hồ chỉ muốn đưa tay ra tắt đi. Chui ra khỏi chăn, ngọn đèn bão vặn to đến cỡ nào vẫn thấy là không đủ sáng. Xách đèn ra vườn, gió tuyết và lặng im ở bên ngoài như chỉ chực đợi mình ra là ào ào xô tới. Cái lặng im lúc đó mới thật dễ sợ: Nó như bị gió chặt ra từng khúc, mà gió thì giống những nhát chổi lớn muốn quét đi tất cả, ném vứt lung tung.” (...)</w:t>
      </w:r>
    </w:p>
    <w:p w14:paraId="5FECFA49"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 xml:space="preserve">   (Lặng lẽ Sa Pa - Nguyễn Thành Long - Ngữ văn 9)</w:t>
      </w:r>
    </w:p>
    <w:p w14:paraId="214AAA5F"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1: Đoạn văn trên là lời của nhân vật nào, được nói ra trong hoàn cảnh nào? Những lời tâm sự đó giúp em hiểu gì về hoàn cảnh sống và làm việc của nhân vật? Ngoài khó khăn được nói đến trong đoạn trích trên, hoàn cảnh sống của nhân vật còn có điều gì đặc biệt?</w:t>
      </w:r>
    </w:p>
    <w:p w14:paraId="4876CEE9"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2: Bằng hiểu biết của em về tác phẩm, hãy cho biết: Trong hoàn cảnh ấy, điều gì đã giúp nhân vật trên sống yêu đời và hoàn thành tốt nhiệm vụ?</w:t>
      </w:r>
    </w:p>
    <w:p w14:paraId="10EC96AA"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 xml:space="preserve">Câu 3: Chỉ ra một câu có sử dụng phép nhân hóa trong đoạn văn trên. </w:t>
      </w:r>
    </w:p>
    <w:p w14:paraId="5F5CBF50" w14:textId="77777777" w:rsidR="00841C8F" w:rsidRPr="00B86C53" w:rsidRDefault="00841C8F" w:rsidP="00841C8F">
      <w:pPr>
        <w:spacing w:after="0" w:line="288" w:lineRule="auto"/>
        <w:jc w:val="both"/>
        <w:rPr>
          <w:rFonts w:ascii="Times New Roman" w:hAnsi="Times New Roman"/>
          <w:sz w:val="28"/>
          <w:szCs w:val="28"/>
        </w:rPr>
      </w:pPr>
    </w:p>
    <w:p w14:paraId="04244BD0"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101"/>
        <w:gridCol w:w="8475"/>
      </w:tblGrid>
      <w:tr w:rsidR="00841C8F" w:rsidRPr="00B86C53" w14:paraId="59C2B592" w14:textId="77777777" w:rsidTr="00F45071">
        <w:tc>
          <w:tcPr>
            <w:tcW w:w="1101" w:type="dxa"/>
            <w:vMerge w:val="restart"/>
            <w:vAlign w:val="center"/>
          </w:tcPr>
          <w:p w14:paraId="7F7D25AD"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475" w:type="dxa"/>
          </w:tcPr>
          <w:p w14:paraId="7F1B6A1C"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Đoạn văn trên là lời của nhân vật nào, được nói ra trong hoàn cảnh nào? Những lời tâm sự đó giúp em hiểu gì về hoàn cảnh sống và làm việc của nhân vật? Ngoài khó khăn được nói đến trong đoạn trích trên, hoàn cảnh sống của nhân vật còn có điều gì đặc biệt?</w:t>
            </w:r>
          </w:p>
        </w:tc>
      </w:tr>
      <w:tr w:rsidR="00841C8F" w:rsidRPr="00B86C53" w14:paraId="51F70200" w14:textId="77777777" w:rsidTr="00F45071">
        <w:tc>
          <w:tcPr>
            <w:tcW w:w="1101" w:type="dxa"/>
            <w:vMerge/>
            <w:vAlign w:val="center"/>
          </w:tcPr>
          <w:p w14:paraId="1DBC968E"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66E88A5E"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Đoạn văn là lời của nhân vật thanh niên, nhân vật chính trong truyện Lặng lẽ Sa Pa của Nguyễn Thành Long kể về công việc làm của mình cho ông họa sĩ già và cô kỹ sư nông nghiệp trẻ, qua lời giới thiệu của bác lái xe, lên thăm nơi ở và làm việc của anh thành niên trên đỉnh Yên Sơn cao hai ngàn sáu trăm mét trong thời gian ba mươi phút.</w:t>
            </w:r>
          </w:p>
          <w:p w14:paraId="02112E9D"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Những lời tâm sự đó giúp em hiểu: Nhân vật thanh niên đó sống một mình trên núi cao, quanh năm suốt tháng làm việc với cây và mây núi ở Sa Pa.</w:t>
            </w:r>
          </w:p>
          <w:p w14:paraId="6835F72D"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Công việc của anh là đo gió, đo mưa, đo nắng, tính mây, đo chấn động mặt đất, dự báo trước thời tiết hàng ngày, phục vụ sản xuất, chiến đấu. </w:t>
            </w:r>
            <w:r w:rsidRPr="00B86C53">
              <w:rPr>
                <w:rFonts w:ascii="Times New Roman" w:hAnsi="Times New Roman" w:cs="Times New Roman"/>
                <w:sz w:val="28"/>
                <w:szCs w:val="28"/>
              </w:rPr>
              <w:lastRenderedPageBreak/>
              <w:t>Anh lấy những con số, mỗi ngày báo về “nhà” bằng báo bộ đàm bốn giờ, mười một giờ, bảy giờ tối và một giờ sáng. Công việc anh thanh niên kể trong đoạn văn là ghi báo về những con số lúc một giờ sáng trong hoàn cảnh thời tiết khắc nghiệt.</w:t>
            </w:r>
          </w:p>
          <w:p w14:paraId="795877C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Ngoài khó khăn được nói đến trong đoạn trích trên, hoàn cảnh sống và làm việc của nhân vật còn có điều đặc biệt là: Anh thanh niên mới có hai mươi bảy tuồi, cái tuổi đang hừng hực sức sống và sự bay nhảy. Thế mà, anh đã sống một mình trong suốt bốn năm trên đỉnh Yên Sơn. Trong bốn năm đó, ông họa sĩ và cô gái trẻ là đoàn khách thứ hai đến thăm nhà anh. Như vậy, cái gian khổ nhất đối với anh là phải vượt qua sự cô đơn, vắng vẻ, quanh năm suốt tháng chỉ có một mình trên đỉnh núi cao không một bóng người. Công việc của anh làm âm thầm, lặng lẽ một mình, báo về “ốp” đều đặn nhưng con số để phục vụ sản xuất, chiến đấu. Công việc ấy đòi hỏi phải tỉ mỉ, chính xác, có tính trách nhiệm cao.</w:t>
            </w:r>
          </w:p>
        </w:tc>
      </w:tr>
      <w:tr w:rsidR="00841C8F" w:rsidRPr="00B86C53" w14:paraId="3E4DAD18" w14:textId="77777777" w:rsidTr="00F45071">
        <w:tc>
          <w:tcPr>
            <w:tcW w:w="1101" w:type="dxa"/>
            <w:vMerge w:val="restart"/>
            <w:vAlign w:val="center"/>
          </w:tcPr>
          <w:p w14:paraId="0C14A095"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lastRenderedPageBreak/>
              <w:t>2</w:t>
            </w:r>
          </w:p>
        </w:tc>
        <w:tc>
          <w:tcPr>
            <w:tcW w:w="8475" w:type="dxa"/>
          </w:tcPr>
          <w:p w14:paraId="0E611ACC" w14:textId="77777777" w:rsidR="00841C8F" w:rsidRPr="00B86C53" w:rsidRDefault="00841C8F" w:rsidP="00F45071">
            <w:pPr>
              <w:spacing w:line="288" w:lineRule="auto"/>
              <w:jc w:val="both"/>
              <w:rPr>
                <w:rFonts w:ascii="Times New Roman" w:eastAsia="Times New Roman" w:hAnsi="Times New Roman" w:cs="Times New Roman"/>
                <w:b/>
                <w:color w:val="000000"/>
                <w:sz w:val="28"/>
                <w:szCs w:val="28"/>
              </w:rPr>
            </w:pPr>
            <w:r w:rsidRPr="00B86C53">
              <w:rPr>
                <w:rFonts w:ascii="Times New Roman" w:eastAsia="Times New Roman" w:hAnsi="Times New Roman" w:cs="Times New Roman"/>
                <w:b/>
                <w:sz w:val="28"/>
                <w:szCs w:val="28"/>
              </w:rPr>
              <w:t>Bằng hiểu biết của em về tác phẩm, hãy cho biết: Trong hoàn cảnh ấy, điều gì đã giúp nhân vật trên sống yêu đời và hoàn thành tốt nhiệm vụ?</w:t>
            </w:r>
          </w:p>
        </w:tc>
      </w:tr>
      <w:tr w:rsidR="00841C8F" w:rsidRPr="00B86C53" w14:paraId="0028C06D" w14:textId="77777777" w:rsidTr="00F45071">
        <w:tc>
          <w:tcPr>
            <w:tcW w:w="1101" w:type="dxa"/>
            <w:vMerge/>
            <w:vAlign w:val="center"/>
          </w:tcPr>
          <w:p w14:paraId="44F65945"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39CB86F5" w14:textId="77777777" w:rsidR="00841C8F" w:rsidRPr="00B86C53" w:rsidRDefault="00841C8F" w:rsidP="00F45071">
            <w:pPr>
              <w:spacing w:line="288" w:lineRule="auto"/>
              <w:jc w:val="both"/>
              <w:rPr>
                <w:rFonts w:ascii="Times New Roman" w:hAnsi="Times New Roman" w:cs="Times New Roman"/>
                <w:i/>
                <w:sz w:val="28"/>
                <w:szCs w:val="28"/>
              </w:rPr>
            </w:pPr>
            <w:r w:rsidRPr="00B86C53">
              <w:rPr>
                <w:rFonts w:ascii="Times New Roman" w:hAnsi="Times New Roman" w:cs="Times New Roman"/>
                <w:sz w:val="28"/>
                <w:szCs w:val="28"/>
              </w:rPr>
              <w:t>- Trước hết, anh thanh niên rất yêu nghề. Anh có những suy nghĩ đúng và sâu sắc về công việc đối với cuộc sống con người</w:t>
            </w:r>
            <w:r w:rsidRPr="00B86C53">
              <w:rPr>
                <w:rFonts w:ascii="Times New Roman" w:hAnsi="Times New Roman" w:cs="Times New Roman"/>
                <w:i/>
                <w:sz w:val="28"/>
                <w:szCs w:val="28"/>
              </w:rPr>
              <w:t>: “...Khi ta làm việc, ta với công việc là đôi, sao gọi là một mình được? Huống chi việc cùa cháu gắn liền với công viẹc của bao anh em, đồng chi dưới kia. Công việc của cháu gian khổ thế đấy chứ cất nó đi, cháu buồn đến chết mất”.</w:t>
            </w:r>
          </w:p>
          <w:p w14:paraId="50052524"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Anh thấy được công việc thầm lặng của mình có ích cho cuộc sống, cho mọi người. Anh đã thấy mình “thật hạnh phúc” khi được biết một lần do phát hiện kịp thời một đám mây khô mà anh đã góp phần vào chiển thắng của không quân ta bắn rơi nhiều máy bay Mĩ trên bầu trời Hàm Rồng.</w:t>
            </w:r>
          </w:p>
          <w:p w14:paraId="706EC27F"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Cuộc sống của anh không cô đơn, buồn tẻ, anh không phải là “người cô độc nhất thế gian” như lời giới thiệu của bác lái xe. Vì anh có một nguồn vui khác nữa ngoài công việc: Đó là niềm vui đọc sách mà lúc nào anh thấy cùng như có người bạn để trò chuyện.</w:t>
            </w:r>
          </w:p>
          <w:p w14:paraId="64287BF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Anh biết tổ chức sắp xếp cuộc sống của mình ở trạm khí tượng thật ngăn nắp, chủ động: Nuôi gà, trồng hoa, tự học và đọc sách ngoài giờ làm việc.</w:t>
            </w:r>
          </w:p>
        </w:tc>
      </w:tr>
      <w:tr w:rsidR="00841C8F" w:rsidRPr="00B86C53" w14:paraId="2368E528" w14:textId="77777777" w:rsidTr="00F45071">
        <w:tc>
          <w:tcPr>
            <w:tcW w:w="1101" w:type="dxa"/>
            <w:vMerge w:val="restart"/>
            <w:vAlign w:val="center"/>
          </w:tcPr>
          <w:p w14:paraId="366AB538"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lastRenderedPageBreak/>
              <w:t>3</w:t>
            </w:r>
          </w:p>
        </w:tc>
        <w:tc>
          <w:tcPr>
            <w:tcW w:w="8475" w:type="dxa"/>
          </w:tcPr>
          <w:p w14:paraId="36B6F1D9" w14:textId="77777777" w:rsidR="00841C8F" w:rsidRPr="00B86C53" w:rsidRDefault="00841C8F" w:rsidP="00F45071">
            <w:pPr>
              <w:spacing w:line="288" w:lineRule="auto"/>
              <w:jc w:val="both"/>
              <w:rPr>
                <w:rFonts w:ascii="Times New Roman" w:eastAsia="Times New Roman" w:hAnsi="Times New Roman" w:cs="Times New Roman"/>
                <w:b/>
                <w:color w:val="000000"/>
                <w:sz w:val="28"/>
                <w:szCs w:val="28"/>
              </w:rPr>
            </w:pPr>
            <w:r w:rsidRPr="00B86C53">
              <w:rPr>
                <w:rFonts w:ascii="Times New Roman" w:eastAsia="Times New Roman" w:hAnsi="Times New Roman" w:cs="Times New Roman"/>
                <w:b/>
                <w:sz w:val="28"/>
                <w:szCs w:val="28"/>
              </w:rPr>
              <w:t>Chỉ ra một câu có sử dụng phép nhân hóa trong đoạn văn trên.</w:t>
            </w:r>
          </w:p>
        </w:tc>
      </w:tr>
      <w:tr w:rsidR="00841C8F" w:rsidRPr="00B86C53" w14:paraId="72B7B660" w14:textId="77777777" w:rsidTr="00F45071">
        <w:tc>
          <w:tcPr>
            <w:tcW w:w="1101" w:type="dxa"/>
            <w:vMerge/>
            <w:vAlign w:val="center"/>
          </w:tcPr>
          <w:p w14:paraId="0A2BE269"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5099966F"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Chép một trong hai câu có sử dụng phép nhân hóa trong đoạn văn:</w:t>
            </w:r>
          </w:p>
          <w:p w14:paraId="2F2CF45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Câu văn 1 ; “Xách đèn ra vườn, gió tuyết và lặng im ở bên ngoài như chỉ chực đợi mình ra là ào ào xô tới”.</w:t>
            </w:r>
          </w:p>
          <w:p w14:paraId="6AA5B904"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Câu văn 2: “Cái lặng im lúc đó mới thật dễ sợ: Nó như bị gió chặt ra từng khúc, mà gió thì giống như những nhát chổi lớn muốn quét đi tất cả ném vứt lung tung".</w:t>
            </w:r>
          </w:p>
        </w:tc>
      </w:tr>
    </w:tbl>
    <w:p w14:paraId="0CDC7E9C" w14:textId="77777777" w:rsidR="00841C8F" w:rsidRPr="00B86C53" w:rsidRDefault="00841C8F" w:rsidP="00841C8F">
      <w:pPr>
        <w:spacing w:after="0" w:line="288" w:lineRule="auto"/>
        <w:jc w:val="center"/>
        <w:rPr>
          <w:rFonts w:ascii="Times New Roman" w:hAnsi="Times New Roman"/>
          <w:b/>
          <w:color w:val="FF0000"/>
          <w:sz w:val="28"/>
          <w:szCs w:val="28"/>
        </w:rPr>
      </w:pPr>
    </w:p>
    <w:p w14:paraId="01F1D25C" w14:textId="77777777" w:rsidR="00841C8F" w:rsidRPr="00B86C53" w:rsidRDefault="00841C8F" w:rsidP="00841C8F">
      <w:pPr>
        <w:spacing w:after="0" w:line="288" w:lineRule="auto"/>
        <w:jc w:val="both"/>
        <w:rPr>
          <w:rFonts w:ascii="Times New Roman" w:hAnsi="Times New Roman"/>
          <w:sz w:val="28"/>
          <w:szCs w:val="28"/>
        </w:rPr>
      </w:pPr>
    </w:p>
    <w:p w14:paraId="351FC2ED"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PHIẾU SỐ 7</w:t>
      </w:r>
    </w:p>
    <w:p w14:paraId="1E85DE16"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Trong văn bản “Lặng lẽ Sa Pa” của nhà văn Nguyễn Thành Long, một nhân vật đã tâm sự:</w:t>
      </w:r>
    </w:p>
    <w:p w14:paraId="10A5B043"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Hồi chưa vào nghề, những đêm bầu trời đen kịt, nhìn kĩ mới thấy một ngôi sao xa, cháu cũng nghĩ ngay ngôi sao kia lẻ loi một mình. Bây giờ làm nghề này cháu không nghĩ như vậy nữa. Và, khi ta làm việc, ta với công việc là đôi sao gọi là một mình được? Huống chi việc của cháu gắn liền với việc của bao anh em đồng chí dưới kia. Công việc của cháu gian khổ thế đấy, chứ cất nó đi cháu buồn đến chết mất.”</w:t>
      </w:r>
    </w:p>
    <w:p w14:paraId="3F67ABA5"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1: Lời tâm sự trên của ai? Nói với ai? Trong hoàn cảnh nào? Qua lời nói trên, em hiểu gì về vẻ đẹp tâm hồn của nhân vật?</w:t>
      </w:r>
    </w:p>
    <w:p w14:paraId="0730A05A"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2: Tên truyện “Lặng lẽ Sa Pa” gợi ra cho em điều gì mà tác giả muốn gửi gắm trong truyện? Tại sao các nhân vật trong truyện đều không có tên riêng?</w:t>
      </w:r>
    </w:p>
    <w:p w14:paraId="6F845424"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3: Dựa vào đoạn văn trên và những hiểu biết của em về truyện ngắn “Lặng lẽ Sa Pa”, viết một đoạn văn khoảng 15 câu theo cách lập luận Tổng - Phân - Hợp trình bày cảm nhận của em về nhân vật chính của truyện. Trong đoạn văn có sử dụng một câu cảm thán và phép nối (gạch chân, chỉ rõ).</w:t>
      </w:r>
    </w:p>
    <w:p w14:paraId="429CD2CD"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4: Truyện ngăn này gợi cho em nhớ tới một bài thơ nào gần gũi về tư tưởng chủ đề mà em đã học trong chương trình Ngữ văn 9? Ghi rõ tên tác giả.</w:t>
      </w:r>
    </w:p>
    <w:p w14:paraId="154FE7B4"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101"/>
        <w:gridCol w:w="8475"/>
      </w:tblGrid>
      <w:tr w:rsidR="00841C8F" w:rsidRPr="00B86C53" w14:paraId="701AA7FB" w14:textId="77777777" w:rsidTr="00F45071">
        <w:tc>
          <w:tcPr>
            <w:tcW w:w="1101" w:type="dxa"/>
            <w:vMerge w:val="restart"/>
            <w:vAlign w:val="center"/>
          </w:tcPr>
          <w:p w14:paraId="3578A714"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475" w:type="dxa"/>
          </w:tcPr>
          <w:p w14:paraId="70AE7711"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Lời tâm sự trên của ai? Nói với ai? Trong hoàn cảnh nào? Qua lời nói trên, em hiểu gì về vẻ đẹp tâm hồn của nhân vật?</w:t>
            </w:r>
          </w:p>
        </w:tc>
      </w:tr>
      <w:tr w:rsidR="00841C8F" w:rsidRPr="00B86C53" w14:paraId="796C9448" w14:textId="77777777" w:rsidTr="00F45071">
        <w:tc>
          <w:tcPr>
            <w:tcW w:w="1101" w:type="dxa"/>
            <w:vMerge/>
            <w:vAlign w:val="center"/>
          </w:tcPr>
          <w:p w14:paraId="49AB3C19"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492D64E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Đoạn văn trên là lời của nhân vật anh thanh niên nói với ông họa sĩ.</w:t>
            </w:r>
          </w:p>
          <w:p w14:paraId="6D858367"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Hoàn cảnh nói: khi ông họa sĩ và cô kĩ sư lên thăm nơi ở và làm việc của anh thanh niên trên đỉnh Yên Sơn.</w:t>
            </w:r>
          </w:p>
          <w:p w14:paraId="360F062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lastRenderedPageBreak/>
              <w:t>- Những lời tâm sự đó giúp em hiểu được anh thanh niên có những suy nghĩ đẹp về công việc, cuộc sống.</w:t>
            </w:r>
          </w:p>
        </w:tc>
      </w:tr>
      <w:tr w:rsidR="00841C8F" w:rsidRPr="00B86C53" w14:paraId="3529F37F" w14:textId="77777777" w:rsidTr="00F45071">
        <w:tc>
          <w:tcPr>
            <w:tcW w:w="1101" w:type="dxa"/>
            <w:vMerge w:val="restart"/>
            <w:vAlign w:val="center"/>
          </w:tcPr>
          <w:p w14:paraId="5581873D"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lastRenderedPageBreak/>
              <w:t>2</w:t>
            </w:r>
          </w:p>
        </w:tc>
        <w:tc>
          <w:tcPr>
            <w:tcW w:w="8475" w:type="dxa"/>
          </w:tcPr>
          <w:p w14:paraId="652E1D61" w14:textId="77777777" w:rsidR="00841C8F" w:rsidRPr="00B86C53" w:rsidRDefault="00841C8F" w:rsidP="00F45071">
            <w:pPr>
              <w:spacing w:line="288" w:lineRule="auto"/>
              <w:jc w:val="both"/>
              <w:rPr>
                <w:rFonts w:ascii="Times New Roman" w:eastAsia="Times New Roman" w:hAnsi="Times New Roman" w:cs="Times New Roman"/>
                <w:b/>
                <w:color w:val="000000"/>
                <w:sz w:val="28"/>
                <w:szCs w:val="28"/>
              </w:rPr>
            </w:pPr>
            <w:r w:rsidRPr="00B86C53">
              <w:rPr>
                <w:rFonts w:ascii="Times New Roman" w:eastAsia="Times New Roman" w:hAnsi="Times New Roman" w:cs="Times New Roman"/>
                <w:b/>
                <w:sz w:val="28"/>
                <w:szCs w:val="28"/>
              </w:rPr>
              <w:t>Tên truyện “Lặng lẽ Sa Pa” gợi ra cho em điều gì mà tác giả muốn gửi gắm trong truyện? Tại sao các nhân vật trong truyện đều không có tên riêng?</w:t>
            </w:r>
          </w:p>
        </w:tc>
      </w:tr>
      <w:tr w:rsidR="00841C8F" w:rsidRPr="00B86C53" w14:paraId="623D608E" w14:textId="77777777" w:rsidTr="00F45071">
        <w:tc>
          <w:tcPr>
            <w:tcW w:w="1101" w:type="dxa"/>
            <w:vMerge/>
            <w:vAlign w:val="center"/>
          </w:tcPr>
          <w:p w14:paraId="256F2023"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33309FC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Ý nghĩa nhan đề: Đặt tên truyện là “Lặng lẽ Sa Pa”, nhà văn muốn thông qua việc viết về một nơi yên tĩnh, nơi nghỉ mát nồi tiếng để ca ngợi sự cống hiến thầm lặng của những con người hết lòng vì cuộc sống mới. Sa Pa nhìn bề ngoài lặng lẽ, nhưng Sa Pa đang góp phần vào xây dựng cuộc sống mơi với nhịp sống sôi động và khẩn trương.</w:t>
            </w:r>
          </w:p>
          <w:p w14:paraId="6B6D7C1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Các nhân vật trong truyện đều không có tên riêng. Đây là dụng ý của  tác giả, muốn nói về những con người vô danh lặng lẽ, say mê công hiến cho đất nước. Họ ở mọi lứa tuổi và nghề nghiệp, ở nhiều nơi trên đất nước, họ lặng lẽ dâng cho đời. Họ có cuộc sống âm thầm mà cao đẹp.</w:t>
            </w:r>
          </w:p>
        </w:tc>
      </w:tr>
      <w:tr w:rsidR="00841C8F" w:rsidRPr="00B86C53" w14:paraId="47D76A37" w14:textId="77777777" w:rsidTr="00F45071">
        <w:tc>
          <w:tcPr>
            <w:tcW w:w="1101" w:type="dxa"/>
            <w:vMerge w:val="restart"/>
            <w:vAlign w:val="center"/>
          </w:tcPr>
          <w:p w14:paraId="67AE1368"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475" w:type="dxa"/>
          </w:tcPr>
          <w:p w14:paraId="1C2B653C" w14:textId="77777777" w:rsidR="00841C8F" w:rsidRPr="00B86C53" w:rsidRDefault="00841C8F" w:rsidP="00F45071">
            <w:pPr>
              <w:spacing w:line="288" w:lineRule="auto"/>
              <w:jc w:val="both"/>
              <w:rPr>
                <w:rFonts w:ascii="Times New Roman" w:eastAsia="Times New Roman" w:hAnsi="Times New Roman" w:cs="Times New Roman"/>
                <w:b/>
                <w:color w:val="000000"/>
                <w:sz w:val="28"/>
                <w:szCs w:val="28"/>
              </w:rPr>
            </w:pPr>
            <w:r w:rsidRPr="00B86C53">
              <w:rPr>
                <w:rFonts w:ascii="Times New Roman" w:eastAsia="Times New Roman" w:hAnsi="Times New Roman" w:cs="Times New Roman"/>
                <w:b/>
                <w:sz w:val="28"/>
                <w:szCs w:val="28"/>
              </w:rPr>
              <w:t>Dựa vào đoạn văn trên và những hiểu biết của em về truyện ngắn “Lặng lẽ Sa Pa”, viết một đoạn văn khoảng 15 câu theo cách lập luận Tổng - Phân - Hợp trình bày cảm nhận của em về nhân vật chính của truyện. Trong đoạn văn có sử dụng một câu cảm thán và phép nối (gạch chân, chỉ rõ).</w:t>
            </w:r>
          </w:p>
        </w:tc>
      </w:tr>
      <w:tr w:rsidR="00841C8F" w:rsidRPr="00B86C53" w14:paraId="1237C92C" w14:textId="77777777" w:rsidTr="00F45071">
        <w:tc>
          <w:tcPr>
            <w:tcW w:w="1101" w:type="dxa"/>
            <w:vMerge/>
            <w:vAlign w:val="center"/>
          </w:tcPr>
          <w:p w14:paraId="2E129B65"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1AE03C3F"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Giới thiệu tên tuổi, vị trí của nhân vật chính trong tác phẩm</w:t>
            </w:r>
          </w:p>
          <w:p w14:paraId="27740C76"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Giới thiệu hoàn cảnh sống và làm việc: đặc biệt, nhiều gian khổ </w:t>
            </w:r>
          </w:p>
          <w:p w14:paraId="2A0EE0F6"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-Trình bày được những đặc điểm, phẩm chất của nhân vật qua:</w:t>
            </w:r>
          </w:p>
          <w:p w14:paraId="17D90BE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Những suy nghĩ về công việc và cuộc sống.</w:t>
            </w:r>
          </w:p>
          <w:p w14:paraId="7CAA117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Hành động và nếp sống.</w:t>
            </w:r>
          </w:p>
          <w:p w14:paraId="236C710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Quan hệ tình cảm với mọi người.</w:t>
            </w:r>
          </w:p>
        </w:tc>
      </w:tr>
      <w:tr w:rsidR="00841C8F" w:rsidRPr="00B86C53" w14:paraId="1AC5A582" w14:textId="77777777" w:rsidTr="00F45071">
        <w:tc>
          <w:tcPr>
            <w:tcW w:w="1101" w:type="dxa"/>
            <w:vMerge w:val="restart"/>
            <w:vAlign w:val="center"/>
          </w:tcPr>
          <w:p w14:paraId="012D4AFF"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4</w:t>
            </w:r>
          </w:p>
        </w:tc>
        <w:tc>
          <w:tcPr>
            <w:tcW w:w="8475" w:type="dxa"/>
          </w:tcPr>
          <w:p w14:paraId="41A2B9FB"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Truyện ngăn này gợi cho em nhớ tới một bài thơ nào gần gũi về tư tưởng chủ đề mà em đã học trong chương trình Ngữ văn 9? Ghi rõ tên tác giả.</w:t>
            </w:r>
          </w:p>
        </w:tc>
      </w:tr>
      <w:tr w:rsidR="00841C8F" w:rsidRPr="00B86C53" w14:paraId="1E249928" w14:textId="77777777" w:rsidTr="00F45071">
        <w:tc>
          <w:tcPr>
            <w:tcW w:w="1101" w:type="dxa"/>
            <w:vMerge/>
            <w:vAlign w:val="center"/>
          </w:tcPr>
          <w:p w14:paraId="2B6B2A92"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494CDB4F"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Bài thơ có chủ đề tư tưởng gần với tác phẩm:</w:t>
            </w:r>
          </w:p>
          <w:p w14:paraId="24864F5A"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lastRenderedPageBreak/>
              <w:t>- Bài thơ: Đoàn thuyền đánh cá</w:t>
            </w:r>
          </w:p>
          <w:p w14:paraId="4F9EE784"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Tác giả: Huy Cận</w:t>
            </w:r>
          </w:p>
        </w:tc>
      </w:tr>
    </w:tbl>
    <w:p w14:paraId="7D146413" w14:textId="77777777" w:rsidR="00841C8F" w:rsidRPr="00B86C53" w:rsidRDefault="00841C8F" w:rsidP="00841C8F">
      <w:pPr>
        <w:spacing w:after="0" w:line="288" w:lineRule="auto"/>
        <w:jc w:val="both"/>
        <w:rPr>
          <w:rFonts w:ascii="Times New Roman" w:hAnsi="Times New Roman"/>
          <w:color w:val="FF0000"/>
          <w:sz w:val="28"/>
          <w:szCs w:val="28"/>
        </w:rPr>
      </w:pPr>
    </w:p>
    <w:p w14:paraId="12503739"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PHIẾU SỐ 8</w:t>
      </w:r>
    </w:p>
    <w:p w14:paraId="2A63452C"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Đọc đoạn trích sau:</w:t>
      </w:r>
    </w:p>
    <w:p w14:paraId="3D617D0E"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“Người con trai mừng quýnh cầm cuốn sách còn đang cười cười nhìn khắp khách đi xe bây giờ đã xuống đất tất cả. Kẻ đang vươn vai, người ngồi bệt xuống ven đường giở thức ăn mang theo ra Bác lái xe dắt anh ta lại chỗ nhà hội hoạ và cô gái:</w:t>
      </w:r>
    </w:p>
    <w:p w14:paraId="60075448"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Đây, tôi giới thiệu với anh một họa sĩ lão thành nhé. Và cô đây là kĩ sư nông nghiệp. Anh đưa khách về nhà đi. Tuổi già cần nước chè: ở Lào Cai đi sớm quá...”</w:t>
      </w:r>
    </w:p>
    <w:p w14:paraId="143931F7" w14:textId="77777777" w:rsidR="00841C8F" w:rsidRPr="00B86C53" w:rsidRDefault="00841C8F" w:rsidP="00841C8F">
      <w:pPr>
        <w:spacing w:after="0" w:line="288" w:lineRule="auto"/>
        <w:jc w:val="right"/>
        <w:rPr>
          <w:rFonts w:ascii="Times New Roman" w:hAnsi="Times New Roman"/>
          <w:sz w:val="28"/>
          <w:szCs w:val="28"/>
        </w:rPr>
      </w:pPr>
      <w:r w:rsidRPr="00B86C53">
        <w:rPr>
          <w:rFonts w:ascii="Times New Roman" w:hAnsi="Times New Roman"/>
          <w:sz w:val="28"/>
          <w:szCs w:val="28"/>
        </w:rPr>
        <w:t>(Trích Ngữ văn 9, tập một, NXB Giáo dục)</w:t>
      </w:r>
    </w:p>
    <w:p w14:paraId="713E821B"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 xml:space="preserve">Câu 1: Nêu tình huống cơ bản của truyện. Việc xây dựng tình huống truyện như vậy có ý nghĩa như thế nào trong việc thể hiện nhân vật? </w:t>
      </w:r>
    </w:p>
    <w:p w14:paraId="06123A8D"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2: Chỉ ra một câu có sử dụng hàm ý trong đoạn trích.</w:t>
      </w:r>
    </w:p>
    <w:p w14:paraId="045CE6B4"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3: Viết một đoạn văn khoảng 12 câu theo cách lập luận Tồng hợp - Phân tích – Tổng hợp có sư dụng phép thế để liên kết và một câu bị động, làm rõ nhưng nét đẹp được thể hiện thông qua các việc làm cụ thể của người thanh niên trong tác phẩm trên (gạch dưới từ ngữ dùng làm phép thế và câu bị động).</w:t>
      </w:r>
    </w:p>
    <w:p w14:paraId="7B0B32B2"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4: Thái độ “mừng quýnh” khi cầm cuốn sách của người con trai gợi cho em nhớ tới văn bản nào đã học trong chương trình Ngữ văn 9 cũng đề cập tới ý nghĩa, tầm quan trọng của sách? Ghi rõ tên tác giả.</w:t>
      </w:r>
    </w:p>
    <w:p w14:paraId="77A4D66A"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101"/>
        <w:gridCol w:w="8475"/>
      </w:tblGrid>
      <w:tr w:rsidR="00841C8F" w:rsidRPr="00B86C53" w14:paraId="4FBC467B" w14:textId="77777777" w:rsidTr="00F45071">
        <w:tc>
          <w:tcPr>
            <w:tcW w:w="1101" w:type="dxa"/>
            <w:vMerge w:val="restart"/>
            <w:vAlign w:val="center"/>
          </w:tcPr>
          <w:p w14:paraId="09C2952D"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475" w:type="dxa"/>
          </w:tcPr>
          <w:p w14:paraId="08E18BC9"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Nêu tình huống cơ bản của truyện. Việc xây dựng tình huống truyện như vậy có ý nghĩa như thế nào trong việc thể hiện nhân vật?</w:t>
            </w:r>
          </w:p>
        </w:tc>
      </w:tr>
      <w:tr w:rsidR="00841C8F" w:rsidRPr="00B86C53" w14:paraId="0B292035" w14:textId="77777777" w:rsidTr="00F45071">
        <w:tc>
          <w:tcPr>
            <w:tcW w:w="1101" w:type="dxa"/>
            <w:vMerge/>
            <w:vAlign w:val="center"/>
          </w:tcPr>
          <w:p w14:paraId="04E8B9D3"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6F2D7EA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Tình huống cơ bản của truyện:</w:t>
            </w:r>
          </w:p>
          <w:p w14:paraId="3F60FD46"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Tình huống truyện: Cuộc gặp gỡ bất ngờ giữa nhân vật anh thanh niên với ông họa sĩ và cô kỹ sư.</w:t>
            </w:r>
          </w:p>
          <w:p w14:paraId="06E1453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Ý nghĩa: giới thiệu nhân vật chính thuận lợi, nhân vật hiện ra qua cái nhìn và ấn tượng của các nhân vật khác.</w:t>
            </w:r>
          </w:p>
        </w:tc>
      </w:tr>
      <w:tr w:rsidR="00841C8F" w:rsidRPr="00B86C53" w14:paraId="37AD1062" w14:textId="77777777" w:rsidTr="00F45071">
        <w:tc>
          <w:tcPr>
            <w:tcW w:w="1101" w:type="dxa"/>
            <w:vMerge w:val="restart"/>
            <w:vAlign w:val="center"/>
          </w:tcPr>
          <w:p w14:paraId="43C540D5"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2</w:t>
            </w:r>
          </w:p>
        </w:tc>
        <w:tc>
          <w:tcPr>
            <w:tcW w:w="8475" w:type="dxa"/>
          </w:tcPr>
          <w:p w14:paraId="01551256" w14:textId="77777777" w:rsidR="00841C8F" w:rsidRPr="00B86C53" w:rsidRDefault="00841C8F" w:rsidP="00F45071">
            <w:pPr>
              <w:spacing w:line="288" w:lineRule="auto"/>
              <w:jc w:val="both"/>
              <w:rPr>
                <w:rFonts w:ascii="Times New Roman" w:eastAsia="Times New Roman" w:hAnsi="Times New Roman" w:cs="Times New Roman"/>
                <w:b/>
                <w:color w:val="000000"/>
                <w:sz w:val="28"/>
                <w:szCs w:val="28"/>
              </w:rPr>
            </w:pPr>
            <w:r w:rsidRPr="00B86C53">
              <w:rPr>
                <w:rFonts w:ascii="Times New Roman" w:eastAsia="Times New Roman" w:hAnsi="Times New Roman" w:cs="Times New Roman"/>
                <w:b/>
                <w:sz w:val="28"/>
                <w:szCs w:val="28"/>
              </w:rPr>
              <w:t>Chỉ ra một câu có sử dụng hàm ý trong đoạn trích.</w:t>
            </w:r>
          </w:p>
        </w:tc>
      </w:tr>
      <w:tr w:rsidR="00841C8F" w:rsidRPr="00B86C53" w14:paraId="78821F33" w14:textId="77777777" w:rsidTr="00F45071">
        <w:tc>
          <w:tcPr>
            <w:tcW w:w="1101" w:type="dxa"/>
            <w:vMerge/>
            <w:vAlign w:val="center"/>
          </w:tcPr>
          <w:p w14:paraId="055A60B7"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773CF4A4"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Câu văn chứa hàm ý là: Tuổi già cần nước chè: ở Lào Cai đi sớm quá...</w:t>
            </w:r>
          </w:p>
        </w:tc>
      </w:tr>
      <w:tr w:rsidR="00841C8F" w:rsidRPr="00B86C53" w14:paraId="7AA719C2" w14:textId="77777777" w:rsidTr="00F45071">
        <w:tc>
          <w:tcPr>
            <w:tcW w:w="1101" w:type="dxa"/>
            <w:vMerge w:val="restart"/>
            <w:vAlign w:val="center"/>
          </w:tcPr>
          <w:p w14:paraId="32F3EFD3"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475" w:type="dxa"/>
          </w:tcPr>
          <w:p w14:paraId="534434B6"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 xml:space="preserve">Viết một đoạn văn khoảng 12 câu theo cách lập luận Tồng hợp - </w:t>
            </w:r>
            <w:r w:rsidRPr="00B86C53">
              <w:rPr>
                <w:rFonts w:ascii="Times New Roman" w:hAnsi="Times New Roman" w:cs="Times New Roman"/>
                <w:b/>
                <w:sz w:val="28"/>
                <w:szCs w:val="28"/>
              </w:rPr>
              <w:lastRenderedPageBreak/>
              <w:t>Phân tích – Tổng hợp có sư dụng phép thế để liên kết và một câu bị động, làm rõ nhưng nét đẹp được thể hiện thông qua các việc làm cụ thể của người thanh niên trong tác phẩm trên (gạch dưới từ ngữ dùng làm phép thế và câu bị động).</w:t>
            </w:r>
          </w:p>
        </w:tc>
      </w:tr>
      <w:tr w:rsidR="00841C8F" w:rsidRPr="00B86C53" w14:paraId="16260FB1" w14:textId="77777777" w:rsidTr="00F45071">
        <w:tc>
          <w:tcPr>
            <w:tcW w:w="1101" w:type="dxa"/>
            <w:vMerge/>
            <w:vAlign w:val="center"/>
          </w:tcPr>
          <w:p w14:paraId="77941A0A"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07B7E780" w14:textId="77777777" w:rsidR="00841C8F" w:rsidRPr="00B86C53" w:rsidRDefault="00841C8F" w:rsidP="00F45071">
            <w:pPr>
              <w:spacing w:line="288" w:lineRule="auto"/>
              <w:jc w:val="both"/>
              <w:rPr>
                <w:rFonts w:ascii="Times New Roman" w:hAnsi="Times New Roman" w:cs="Times New Roman"/>
                <w:i/>
                <w:sz w:val="28"/>
                <w:szCs w:val="28"/>
              </w:rPr>
            </w:pPr>
            <w:r w:rsidRPr="00B86C53">
              <w:rPr>
                <w:rFonts w:ascii="Times New Roman" w:hAnsi="Times New Roman" w:cs="Times New Roman"/>
                <w:sz w:val="28"/>
                <w:szCs w:val="28"/>
              </w:rPr>
              <w:t xml:space="preserve">Viết đoạn văn làm rõ </w:t>
            </w:r>
            <w:r w:rsidRPr="00B86C53">
              <w:rPr>
                <w:rFonts w:ascii="Times New Roman" w:hAnsi="Times New Roman" w:cs="Times New Roman"/>
                <w:i/>
                <w:sz w:val="28"/>
                <w:szCs w:val="28"/>
              </w:rPr>
              <w:t>“Những nét đẹp được thể hiện thông qua các việc làm cụ thể của người thanh niên”:</w:t>
            </w:r>
          </w:p>
          <w:p w14:paraId="3538C256"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Biết bám vào cốt truyện, chi tiết là các việc làm cụ thể của nhân vật (không kể tới suy nghĩ, quan niệm...), nghệ thuật kể chuyện, miêu tả...; có dẫn chứng, lí lẽ để làm rõ những nét đẹp bộc lộ qua việc làm cụ thể:</w:t>
            </w:r>
          </w:p>
          <w:p w14:paraId="5D8436DB"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Tổ chức cuộc sống ngăn nắp, chủ động qua việc trồng hoa, nuôi gà, đọc sách...</w:t>
            </w:r>
          </w:p>
          <w:p w14:paraId="343952B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Sự cởi mở, chân thành, thái độ quan tâm ân cần, chu đáo (biếu tam thất, tặng hoa, tặng làn trứng...)</w:t>
            </w:r>
          </w:p>
        </w:tc>
      </w:tr>
      <w:tr w:rsidR="00841C8F" w:rsidRPr="00B86C53" w14:paraId="754996B9" w14:textId="77777777" w:rsidTr="00F45071">
        <w:tc>
          <w:tcPr>
            <w:tcW w:w="1101" w:type="dxa"/>
            <w:vMerge w:val="restart"/>
            <w:vAlign w:val="center"/>
          </w:tcPr>
          <w:p w14:paraId="4D34C667"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4</w:t>
            </w:r>
          </w:p>
        </w:tc>
        <w:tc>
          <w:tcPr>
            <w:tcW w:w="8475" w:type="dxa"/>
          </w:tcPr>
          <w:p w14:paraId="7CAC33BB"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Thái độ “mừng quýnh” khi cầm cuốn sách của người con trai gợi cho em nhớ tới văn bản nào đã học trong chương trình Ngữ văn 9 cũng đề cập tới ý nghĩa, tầm quan trọng của sách? Ghi rõ tên tác giả.</w:t>
            </w:r>
          </w:p>
        </w:tc>
      </w:tr>
      <w:tr w:rsidR="00841C8F" w:rsidRPr="00B86C53" w14:paraId="03F1EE02" w14:textId="77777777" w:rsidTr="00F45071">
        <w:tc>
          <w:tcPr>
            <w:tcW w:w="1101" w:type="dxa"/>
            <w:vMerge/>
            <w:vAlign w:val="center"/>
          </w:tcPr>
          <w:p w14:paraId="232838E9"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591C064E"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Văn bản cũng khẳng định vai trò quan trọng của sách:</w:t>
            </w:r>
          </w:p>
          <w:p w14:paraId="232AB90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Văn bản: Bàn về đọc sách</w:t>
            </w:r>
          </w:p>
          <w:p w14:paraId="3908069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Tác giả: Chu Quang Tiềm </w:t>
            </w:r>
          </w:p>
        </w:tc>
      </w:tr>
    </w:tbl>
    <w:p w14:paraId="73446EB5" w14:textId="77777777" w:rsidR="00841C8F" w:rsidRPr="00B86C53" w:rsidRDefault="00841C8F" w:rsidP="00841C8F">
      <w:pPr>
        <w:spacing w:after="0" w:line="288" w:lineRule="auto"/>
        <w:jc w:val="center"/>
        <w:rPr>
          <w:rFonts w:ascii="Times New Roman" w:hAnsi="Times New Roman"/>
          <w:b/>
          <w:color w:val="FF0000"/>
          <w:sz w:val="28"/>
          <w:szCs w:val="28"/>
        </w:rPr>
      </w:pPr>
    </w:p>
    <w:p w14:paraId="2358077F"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PHIẾU SỐ 9</w:t>
      </w:r>
    </w:p>
    <w:p w14:paraId="032462CA"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Dưới đây là đoạn trích trong truyện ngắn Lặng lẽ Sa Pa:</w:t>
      </w:r>
    </w:p>
    <w:p w14:paraId="25EE9615"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Chào anh - Đến bậu cửa nhà họa sỹ bỗng quay lại chụp lấy tay người thanh niên lắc mạnh.</w:t>
      </w:r>
    </w:p>
    <w:p w14:paraId="4D006E09"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Chắc chắn rồi tôi sẽ trở lại, tôi ở với anh ít hôm được chứ?</w:t>
      </w:r>
    </w:p>
    <w:p w14:paraId="248A27E9"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Đến lượt cô gái từ biệt. Cô chìa tay ra cho anh nắm, cẩn trọng rõ ràng như người ta cho nhau cái gì chứ không phải là cái bắt tay. Cô nhìn vào mắt anh - những người con gái sắp xa ta hay nhìn ta như vậy...”</w:t>
      </w:r>
    </w:p>
    <w:p w14:paraId="6329EAE9"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1: Đoạn văn kể về cuộc chia tay của những, nhân vật nào? Theo em cuộc gặp gỡ trò chuyện giữa họ có gì đặc biệt để khi chia tay chủ nhân các vị khách lại lưu luyến đến vậy?</w:t>
      </w:r>
    </w:p>
    <w:p w14:paraId="5A25E19B"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2: Tìm và ghi lại phần tình thái có trong đoạn văn trên?</w:t>
      </w:r>
    </w:p>
    <w:p w14:paraId="7A4CE5E6"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lastRenderedPageBreak/>
        <w:t>Câu 3: Từ kiến thức về truyện ngắn trên kểt hợp hiểu biết xã hội hãy trình bày suy nghĩ của em (khoảng nửa trang giấy thi) về ý thức tự giác của mỗi người trong cuộc sống.</w:t>
      </w:r>
    </w:p>
    <w:p w14:paraId="731CACA7"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101"/>
        <w:gridCol w:w="8475"/>
      </w:tblGrid>
      <w:tr w:rsidR="00841C8F" w:rsidRPr="00B86C53" w14:paraId="4343ABB2" w14:textId="77777777" w:rsidTr="00F45071">
        <w:tc>
          <w:tcPr>
            <w:tcW w:w="1101" w:type="dxa"/>
            <w:vMerge w:val="restart"/>
            <w:vAlign w:val="center"/>
          </w:tcPr>
          <w:p w14:paraId="2E186580"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475" w:type="dxa"/>
          </w:tcPr>
          <w:p w14:paraId="78FAA973"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Đoạn văn kể về cuộc chia tay của những, nhân vật nào? Theo em cuộc gặp gỡ trò chuyện giữa họ có gì đặc biệt để khi chia tay chủ nhân các vị khách lại lưu luyến đến vậy?</w:t>
            </w:r>
          </w:p>
        </w:tc>
      </w:tr>
      <w:tr w:rsidR="00841C8F" w:rsidRPr="00B86C53" w14:paraId="5194EF75" w14:textId="77777777" w:rsidTr="00F45071">
        <w:tc>
          <w:tcPr>
            <w:tcW w:w="1101" w:type="dxa"/>
            <w:vMerge/>
            <w:vAlign w:val="center"/>
          </w:tcPr>
          <w:p w14:paraId="161E9C84"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2F67270E"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Đoạn văn kể về cuộc chia tay của những, nhân vật nào? Theo em cuộc gặp gỡ trò chuyện giữa họ có gì đặc biệt đê khi chia tay chủ nhân các vị khách lại lưu luyến đến vậy?</w:t>
            </w:r>
          </w:p>
          <w:p w14:paraId="2352194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Đó là cuộc chia tay của anh thanh niên làm công tác khí tượng trên đỉnh Yên Sơn với ông họa sĩ và cô kĩ sư.</w:t>
            </w:r>
          </w:p>
          <w:p w14:paraId="1FA0A6CA"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Hai vị khách lưu luyến vì:</w:t>
            </w:r>
          </w:p>
          <w:p w14:paraId="712B5FBB"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Họ bắt gặp ở anh thanh niên những phẩm chất và đức tính tốt đẹp.</w:t>
            </w:r>
          </w:p>
          <w:p w14:paraId="28048CA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Anh đã khơi gợi trong họ nhiều cảm xúc: ông họa sỹ thấy yêu thêm mảnh đất và con người Sa Pa, tìm được cảm hứng sáng tạo nghệ thuật; cô kĩ sư thấy con dường mình lựa chọn lên miền núi công tác là đúng đắn, trong cô bừng dậy những tinh cảm lớn lao cao đẹp.</w:t>
            </w:r>
          </w:p>
        </w:tc>
      </w:tr>
      <w:tr w:rsidR="00841C8F" w:rsidRPr="00B86C53" w14:paraId="5B358405" w14:textId="77777777" w:rsidTr="00F45071">
        <w:tc>
          <w:tcPr>
            <w:tcW w:w="1101" w:type="dxa"/>
            <w:vMerge w:val="restart"/>
            <w:vAlign w:val="center"/>
          </w:tcPr>
          <w:p w14:paraId="59B340F5"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2</w:t>
            </w:r>
          </w:p>
        </w:tc>
        <w:tc>
          <w:tcPr>
            <w:tcW w:w="8475" w:type="dxa"/>
          </w:tcPr>
          <w:p w14:paraId="4CCFCE98" w14:textId="77777777" w:rsidR="00841C8F" w:rsidRPr="00B86C53" w:rsidRDefault="00841C8F" w:rsidP="00F45071">
            <w:pPr>
              <w:spacing w:line="288" w:lineRule="auto"/>
              <w:jc w:val="both"/>
              <w:rPr>
                <w:rFonts w:ascii="Times New Roman" w:eastAsia="Times New Roman" w:hAnsi="Times New Roman" w:cs="Times New Roman"/>
                <w:b/>
                <w:color w:val="000000"/>
                <w:sz w:val="28"/>
                <w:szCs w:val="28"/>
              </w:rPr>
            </w:pPr>
            <w:r w:rsidRPr="00B86C53">
              <w:rPr>
                <w:rFonts w:ascii="Times New Roman" w:eastAsia="Times New Roman" w:hAnsi="Times New Roman" w:cs="Times New Roman"/>
                <w:b/>
                <w:sz w:val="28"/>
                <w:szCs w:val="28"/>
              </w:rPr>
              <w:t>Tìm và ghi lại phần tình thái có trong đoạn văn trên?</w:t>
            </w:r>
          </w:p>
        </w:tc>
      </w:tr>
      <w:tr w:rsidR="00841C8F" w:rsidRPr="00B86C53" w14:paraId="732B79F8" w14:textId="77777777" w:rsidTr="00F45071">
        <w:tc>
          <w:tcPr>
            <w:tcW w:w="1101" w:type="dxa"/>
            <w:vMerge/>
            <w:vAlign w:val="center"/>
          </w:tcPr>
          <w:p w14:paraId="2F1695C0"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107BA9BD"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Thành phần tình thái: Chắc chắn</w:t>
            </w:r>
          </w:p>
        </w:tc>
      </w:tr>
      <w:tr w:rsidR="00841C8F" w:rsidRPr="00B86C53" w14:paraId="0098B370" w14:textId="77777777" w:rsidTr="00F45071">
        <w:tc>
          <w:tcPr>
            <w:tcW w:w="1101" w:type="dxa"/>
            <w:vMerge w:val="restart"/>
            <w:vAlign w:val="center"/>
          </w:tcPr>
          <w:p w14:paraId="65F315C7"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475" w:type="dxa"/>
          </w:tcPr>
          <w:p w14:paraId="399768B5"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Từ kiến thức về truyện ngắn trên kểt hợp hiểu biết xã hội hãy trình bày suy nghĩ của em (khoảng nửa trang giấy thi) về ý thức tự giác của mỗi người trong cuộc sống.</w:t>
            </w:r>
          </w:p>
        </w:tc>
      </w:tr>
      <w:tr w:rsidR="00841C8F" w:rsidRPr="00B86C53" w14:paraId="291F1C92" w14:textId="77777777" w:rsidTr="00F45071">
        <w:tc>
          <w:tcPr>
            <w:tcW w:w="1101" w:type="dxa"/>
            <w:vMerge/>
            <w:vAlign w:val="center"/>
          </w:tcPr>
          <w:p w14:paraId="7D286E54"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131D97E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Viết đoạn văn trình bày suy nghĩ của em về ý thức tự giác của mỗi người trong cuộc sống:</w:t>
            </w:r>
          </w:p>
          <w:p w14:paraId="715898C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Nhận thức đúng về tự giác, vai trò vị trí của tự giác trong cuộc sống của mỗi người.</w:t>
            </w:r>
          </w:p>
          <w:p w14:paraId="6EEA2F2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Biết bao quát và trình bày được suy nghĩ về những biểu hiện khác nhau của tự giác từ đó thấy được trách nhiệm của bản thân, có những liên hệ cần thiết. </w:t>
            </w:r>
          </w:p>
        </w:tc>
      </w:tr>
    </w:tbl>
    <w:p w14:paraId="2997D233" w14:textId="77777777" w:rsidR="00841C8F" w:rsidRPr="00B86C53" w:rsidRDefault="00841C8F" w:rsidP="00841C8F">
      <w:pPr>
        <w:spacing w:after="0" w:line="288" w:lineRule="auto"/>
        <w:jc w:val="center"/>
        <w:rPr>
          <w:rFonts w:ascii="Times New Roman" w:hAnsi="Times New Roman"/>
          <w:b/>
          <w:color w:val="FF0000"/>
          <w:sz w:val="28"/>
          <w:szCs w:val="28"/>
        </w:rPr>
      </w:pPr>
    </w:p>
    <w:p w14:paraId="4067BB1B" w14:textId="77777777" w:rsidR="00841C8F" w:rsidRPr="00B86C53" w:rsidRDefault="00841C8F" w:rsidP="00841C8F">
      <w:pPr>
        <w:spacing w:after="0" w:line="288" w:lineRule="auto"/>
        <w:jc w:val="both"/>
        <w:rPr>
          <w:rFonts w:ascii="Times New Roman" w:eastAsia="Times New Roman" w:hAnsi="Times New Roman"/>
          <w:b/>
          <w:iCs/>
          <w:color w:val="FF0000"/>
          <w:sz w:val="28"/>
          <w:szCs w:val="28"/>
        </w:rPr>
      </w:pPr>
      <w:r w:rsidRPr="00B86C53">
        <w:rPr>
          <w:rFonts w:ascii="Times New Roman" w:eastAsia="Times New Roman" w:hAnsi="Times New Roman"/>
          <w:b/>
          <w:iCs/>
          <w:color w:val="FF0000"/>
          <w:sz w:val="28"/>
          <w:szCs w:val="28"/>
        </w:rPr>
        <w:t>PHIẾU SỐ 10:</w:t>
      </w:r>
    </w:p>
    <w:p w14:paraId="6681C6B5"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“Thôi, chấm dứt tiết mục hái hoa – Người con trai bất chợt quyết định – Bác lái xe chỉ cho ba mươi phút thôi. Hết năm phút rồi. Cháu nói qua công việc của cháu, năm phút. Còn hai mươi phút, mời bác và cô vào nhà uống chè, cho cháu nghe chuyện. Cháu thèm nghe chuyện dưới xuôi lắm. Công việc của cháu cũng quanh quẩn ở mấy chiếc máy ngoài vườn này thôi. Những cái máy vườn trạm khí tượng nào cũng có. Dãy núi này có một ảnh hưởng quyết định tới gió mùa đông bắc đối với miền Bắc nước ta. Cháu ở đây có nhiệm vụ đo gió, đo mưa, đo nắng, tính mây, đo chấn động mặt đất, dự vào việc báo trước thời tiết hằng ngày, phục vụ sản xuất, phục vụ chiến đấu. Đây là máy móc của cháu. Cái thùng đo mưa này, ở đâu bác cũng trông thấy, mưa xong đổ nước ra cốc li phân mà đo. Cái này là máy nhật quang kí, ánh nắng mặt trời xuyên qua cái kính này, đốt các mảnh giấy này, cứ theo mức độ, hình dáng vết cháy mà định nắng. Đây là máy Vin, nhìn khoảng cách giữa các răng cưa mà đoán gió. Ban đêm, không nhìn mây, cháu nhìn gió lay lá hay nhìn trời, thấy sao nào khuất, sao nào sáng, có thể nói được mây, tính được gió. Cái máy nằm dưới sâu kia là máy đo chấn động vỏ quả đất. Cháu lấy những con số, mỗi ngày báo về “nhà” bằng máy bộ đàm bốn giờ, mười một giờ, bảy giờ tối, lại một giờ sáng. Bản báo ấy trong ngành gọi là “ốp”. Công việc nói chung dễ, chỉ cần chính xác. Gian khổ nhất là lần ghi và báo về lúc một giờ sáng. Rét, bác ạ. Ở đây có mưa tuyết đấy. Nửa đêm đang nằm trong chăn, nghe chuông đồng hồ chỉ muốn đưa tay tắt đi. Chui ra khỏi chăn, ngọn đèn bão vặn to đến cỡ nào vẫn thấy là không đủ sáng. Xách đèn ra vườn, gió tuyết và lặng im ở bên ngoài như chỉ chực đợi mình ra là ào ào xô tới. Cái lặng im lúc đó mới thật dễ sợ: nó như bị gió chặt ra từng khúc, mà gió thì giống những nhát chổi lớn, muốn quét đi tất cả, ném vứt lung tung… Những lúc im lặng lạnh cóng mà lại hừng hực như cháy. Xong việc, trở vào, không thể nào ngủ lại được.</w:t>
      </w:r>
    </w:p>
    <w:p w14:paraId="1BB10E09" w14:textId="77777777" w:rsidR="00841C8F" w:rsidRPr="00B86C53" w:rsidRDefault="00841C8F" w:rsidP="00841C8F">
      <w:pPr>
        <w:spacing w:after="0" w:line="288" w:lineRule="auto"/>
        <w:jc w:val="right"/>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(Trích </w:t>
      </w:r>
      <w:r w:rsidRPr="00B86C53">
        <w:rPr>
          <w:rFonts w:ascii="Times New Roman" w:eastAsia="Times New Roman" w:hAnsi="Times New Roman"/>
          <w:i/>
          <w:iCs/>
          <w:color w:val="000000"/>
          <w:sz w:val="28"/>
          <w:szCs w:val="28"/>
        </w:rPr>
        <w:t>Lặng lẽ Sa Pa</w:t>
      </w:r>
      <w:r w:rsidRPr="00B86C53">
        <w:rPr>
          <w:rFonts w:ascii="Times New Roman" w:eastAsia="Times New Roman" w:hAnsi="Times New Roman"/>
          <w:color w:val="000000"/>
          <w:sz w:val="28"/>
          <w:szCs w:val="28"/>
        </w:rPr>
        <w:t>, Nguyễn Thành Long,</w:t>
      </w:r>
    </w:p>
    <w:p w14:paraId="7274218B" w14:textId="77777777" w:rsidR="00841C8F" w:rsidRPr="00B86C53" w:rsidRDefault="00841C8F" w:rsidP="00841C8F">
      <w:pPr>
        <w:spacing w:after="0" w:line="288" w:lineRule="auto"/>
        <w:jc w:val="right"/>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Ngữ văn 9</w:t>
      </w:r>
      <w:r w:rsidRPr="00B86C53">
        <w:rPr>
          <w:rFonts w:ascii="Times New Roman" w:eastAsia="Times New Roman" w:hAnsi="Times New Roman"/>
          <w:color w:val="000000"/>
          <w:sz w:val="28"/>
          <w:szCs w:val="28"/>
        </w:rPr>
        <w:t>, tập 1, NXB Giáo dục Việt Nam 2016, trang 183, 184)</w:t>
      </w:r>
    </w:p>
    <w:p w14:paraId="6C37CD20"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1.</w:t>
      </w:r>
      <w:r w:rsidRPr="00B86C53">
        <w:rPr>
          <w:rFonts w:ascii="Times New Roman" w:eastAsia="Times New Roman" w:hAnsi="Times New Roman"/>
          <w:color w:val="000000"/>
          <w:sz w:val="28"/>
          <w:szCs w:val="28"/>
        </w:rPr>
        <w:t> Nêu hoàn cảnh sáng tác của văn bản chứa đoạn trích trên.</w:t>
      </w:r>
    </w:p>
    <w:p w14:paraId="33C539BD"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2.</w:t>
      </w:r>
      <w:r w:rsidRPr="00B86C53">
        <w:rPr>
          <w:rFonts w:ascii="Times New Roman" w:eastAsia="Times New Roman" w:hAnsi="Times New Roman"/>
          <w:color w:val="000000"/>
          <w:sz w:val="28"/>
          <w:szCs w:val="28"/>
        </w:rPr>
        <w:t> Chỉ ra và nêu hiệu quả nghệ thuật của một biện pháp tu từ được sử dụng trong câu văn sau: “</w:t>
      </w:r>
      <w:r w:rsidRPr="00B86C53">
        <w:rPr>
          <w:rFonts w:ascii="Times New Roman" w:eastAsia="Times New Roman" w:hAnsi="Times New Roman"/>
          <w:i/>
          <w:iCs/>
          <w:color w:val="000000"/>
          <w:sz w:val="28"/>
          <w:szCs w:val="28"/>
        </w:rPr>
        <w:t>Cái lặng im lúc đó mới thật dễ sợ: nó như bị gió chặt ra từng khúc, mà gió thì giống những nhát chổi lớn muốn quét đi tất cả, ném vứt lung tung…</w:t>
      </w:r>
      <w:r w:rsidRPr="00B86C53">
        <w:rPr>
          <w:rFonts w:ascii="Times New Roman" w:eastAsia="Times New Roman" w:hAnsi="Times New Roman"/>
          <w:color w:val="000000"/>
          <w:sz w:val="28"/>
          <w:szCs w:val="28"/>
        </w:rPr>
        <w:t>”</w:t>
      </w:r>
    </w:p>
    <w:p w14:paraId="3044DDE7"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3.</w:t>
      </w:r>
      <w:r w:rsidRPr="00B86C53">
        <w:rPr>
          <w:rFonts w:ascii="Times New Roman" w:eastAsia="Times New Roman" w:hAnsi="Times New Roman"/>
          <w:color w:val="000000"/>
          <w:sz w:val="28"/>
          <w:szCs w:val="28"/>
        </w:rPr>
        <w:t> Viết một bài văn ngắn (khoảng 300 từ) trình bày cảm nhận của em về vẻ đẹp nhân vật anh thanh niên trong đoạn trích trên.</w:t>
      </w:r>
    </w:p>
    <w:p w14:paraId="5D01C361" w14:textId="77777777" w:rsidR="00841C8F" w:rsidRPr="00B86C53" w:rsidRDefault="00841C8F" w:rsidP="00841C8F">
      <w:pPr>
        <w:spacing w:after="0" w:line="288" w:lineRule="auto"/>
        <w:jc w:val="center"/>
        <w:rPr>
          <w:rFonts w:ascii="Times New Roman" w:eastAsia="Times New Roman" w:hAnsi="Times New Roman"/>
          <w:b/>
          <w:color w:val="FF0000"/>
          <w:sz w:val="28"/>
          <w:szCs w:val="28"/>
        </w:rPr>
      </w:pPr>
      <w:r w:rsidRPr="00B86C53">
        <w:rPr>
          <w:rFonts w:ascii="Times New Roman" w:eastAsia="Times New Roman" w:hAnsi="Times New Roman"/>
          <w:b/>
          <w:color w:val="FF0000"/>
          <w:sz w:val="28"/>
          <w:szCs w:val="28"/>
        </w:rPr>
        <w:t>GỢI Ý:</w:t>
      </w:r>
    </w:p>
    <w:tbl>
      <w:tblPr>
        <w:tblStyle w:val="TableGrid1"/>
        <w:tblW w:w="0" w:type="auto"/>
        <w:tblLook w:val="04A0" w:firstRow="1" w:lastRow="0" w:firstColumn="1" w:lastColumn="0" w:noHBand="0" w:noVBand="1"/>
      </w:tblPr>
      <w:tblGrid>
        <w:gridCol w:w="1101"/>
        <w:gridCol w:w="8475"/>
      </w:tblGrid>
      <w:tr w:rsidR="00841C8F" w:rsidRPr="00B86C53" w14:paraId="7122867C" w14:textId="77777777" w:rsidTr="00F45071">
        <w:tc>
          <w:tcPr>
            <w:tcW w:w="1101" w:type="dxa"/>
            <w:vMerge w:val="restart"/>
            <w:vAlign w:val="center"/>
          </w:tcPr>
          <w:p w14:paraId="27B13FA0"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475" w:type="dxa"/>
          </w:tcPr>
          <w:p w14:paraId="55E2995E" w14:textId="77777777" w:rsidR="00841C8F" w:rsidRPr="00B86C53" w:rsidRDefault="00841C8F" w:rsidP="00F45071">
            <w:pPr>
              <w:spacing w:line="288" w:lineRule="auto"/>
              <w:jc w:val="both"/>
              <w:rPr>
                <w:rFonts w:ascii="Times New Roman" w:eastAsia="Times New Roman" w:hAnsi="Times New Roman" w:cs="Times New Roman"/>
                <w:b/>
                <w:color w:val="000000"/>
                <w:sz w:val="28"/>
                <w:szCs w:val="28"/>
              </w:rPr>
            </w:pPr>
            <w:r w:rsidRPr="00B86C53">
              <w:rPr>
                <w:rFonts w:ascii="Times New Roman" w:eastAsia="Times New Roman" w:hAnsi="Times New Roman" w:cs="Times New Roman"/>
                <w:b/>
                <w:color w:val="000000"/>
                <w:sz w:val="28"/>
                <w:szCs w:val="28"/>
              </w:rPr>
              <w:t>Nêu hoàn cảnh sáng tác của văn bản chứa đoạn trích trên.</w:t>
            </w:r>
          </w:p>
        </w:tc>
      </w:tr>
      <w:tr w:rsidR="00841C8F" w:rsidRPr="00B86C53" w14:paraId="3E428057" w14:textId="77777777" w:rsidTr="00F45071">
        <w:tc>
          <w:tcPr>
            <w:tcW w:w="1101" w:type="dxa"/>
            <w:vMerge/>
            <w:vAlign w:val="center"/>
          </w:tcPr>
          <w:p w14:paraId="548E2CFF"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6D61067B"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Hoàn cảnh sáng tác của văn bản chứa đoạn trích: tác phẩm là kết quả của chuyến đi lên Lào Cai trong mùa hè 1970 của tác giả. Được rút ra từ tập: Giữa trong xanh (1972).</w:t>
            </w:r>
          </w:p>
        </w:tc>
      </w:tr>
      <w:tr w:rsidR="00841C8F" w:rsidRPr="00B86C53" w14:paraId="7F1E1A8F" w14:textId="77777777" w:rsidTr="00F45071">
        <w:tc>
          <w:tcPr>
            <w:tcW w:w="1101" w:type="dxa"/>
            <w:vMerge w:val="restart"/>
            <w:vAlign w:val="center"/>
          </w:tcPr>
          <w:p w14:paraId="18425390"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2</w:t>
            </w:r>
          </w:p>
        </w:tc>
        <w:tc>
          <w:tcPr>
            <w:tcW w:w="8475" w:type="dxa"/>
          </w:tcPr>
          <w:p w14:paraId="438C7981" w14:textId="77777777" w:rsidR="00841C8F" w:rsidRPr="00B86C53" w:rsidRDefault="00841C8F" w:rsidP="00F45071">
            <w:pPr>
              <w:spacing w:line="288" w:lineRule="auto"/>
              <w:jc w:val="both"/>
              <w:rPr>
                <w:rFonts w:ascii="Times New Roman" w:eastAsia="Times New Roman" w:hAnsi="Times New Roman" w:cs="Times New Roman"/>
                <w:b/>
                <w:color w:val="000000"/>
                <w:sz w:val="28"/>
                <w:szCs w:val="28"/>
              </w:rPr>
            </w:pPr>
            <w:r w:rsidRPr="00B86C53">
              <w:rPr>
                <w:rFonts w:ascii="Times New Roman" w:eastAsia="Times New Roman" w:hAnsi="Times New Roman" w:cs="Times New Roman"/>
                <w:b/>
                <w:color w:val="000000"/>
                <w:sz w:val="28"/>
                <w:szCs w:val="28"/>
              </w:rPr>
              <w:t>Chỉ ra và nêu hiệu quả nghệ thuật của một biện pháp tu từ được sử dụng trong câu văn sau: “</w:t>
            </w:r>
            <w:r w:rsidRPr="00B86C53">
              <w:rPr>
                <w:rFonts w:ascii="Times New Roman" w:eastAsia="Times New Roman" w:hAnsi="Times New Roman" w:cs="Times New Roman"/>
                <w:b/>
                <w:i/>
                <w:iCs/>
                <w:color w:val="000000"/>
                <w:sz w:val="28"/>
                <w:szCs w:val="28"/>
              </w:rPr>
              <w:t>Cái lặng im lúc đó mới thật dễ sợ: nó như bị gió chặt ra từng khúc, mà gió thì giống những nhát chổi lớn muốn quét đi tất cả, ném vứt lung tung…</w:t>
            </w:r>
            <w:r w:rsidRPr="00B86C53">
              <w:rPr>
                <w:rFonts w:ascii="Times New Roman" w:eastAsia="Times New Roman" w:hAnsi="Times New Roman" w:cs="Times New Roman"/>
                <w:b/>
                <w:color w:val="000000"/>
                <w:sz w:val="28"/>
                <w:szCs w:val="28"/>
              </w:rPr>
              <w:t>”</w:t>
            </w:r>
          </w:p>
        </w:tc>
      </w:tr>
      <w:tr w:rsidR="00841C8F" w:rsidRPr="00B86C53" w14:paraId="038DDEF6" w14:textId="77777777" w:rsidTr="00F45071">
        <w:tc>
          <w:tcPr>
            <w:tcW w:w="1101" w:type="dxa"/>
            <w:vMerge/>
            <w:vAlign w:val="center"/>
          </w:tcPr>
          <w:p w14:paraId="40EDD1D7"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7E98028A"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Biện pháp nghệ thuật: so sánh: Không khí lặng im như bị gió chặt đứt ra từng khúc, gió lại giống như những nhát chổi lớn muốn quét đi tất cả, ném vứt lung tung.</w:t>
            </w:r>
          </w:p>
          <w:p w14:paraId="28A65561"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Tác dụng:</w:t>
            </w:r>
          </w:p>
          <w:p w14:paraId="10263DC9"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Biện pháp so sánh nêu lên cảm nhận của anh thanh niên về sự khắc nghiệt của thời tiết.</w:t>
            </w:r>
          </w:p>
          <w:p w14:paraId="261D0FCE"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Khắc họa không gian núi rừng Sa Pa vào lúc 1 giờ sáng – giờ ốp của anh thanh niên: vắng lặng, giá rét…</w:t>
            </w:r>
          </w:p>
          <w:p w14:paraId="43F405C3"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Qua biện pháp so sánh cho thấy vẻ đẹp tâm hồn của anh thanh niên. Người con trai ấy vẫn miệt mài, nghiêm túc thực hiện công việc của mình theo đúng lịch trình dù không có ai theo dõi, dù điều kiện thời tiết khó khăn.</w:t>
            </w:r>
          </w:p>
        </w:tc>
      </w:tr>
      <w:tr w:rsidR="00841C8F" w:rsidRPr="00B86C53" w14:paraId="4274E160" w14:textId="77777777" w:rsidTr="00F45071">
        <w:tc>
          <w:tcPr>
            <w:tcW w:w="1101" w:type="dxa"/>
            <w:vMerge w:val="restart"/>
            <w:vAlign w:val="center"/>
          </w:tcPr>
          <w:p w14:paraId="74AF4407"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475" w:type="dxa"/>
          </w:tcPr>
          <w:p w14:paraId="02D1B762"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eastAsia="Times New Roman" w:hAnsi="Times New Roman" w:cs="Times New Roman"/>
                <w:b/>
                <w:color w:val="000000"/>
                <w:sz w:val="28"/>
                <w:szCs w:val="28"/>
              </w:rPr>
              <w:t>Viết một bài văn ngắn (khoảng 300 từ) trình bày cảm nhận của em về vẻ đẹp nhân vật anh thanh niên trong đoạn trích trên.</w:t>
            </w:r>
          </w:p>
        </w:tc>
      </w:tr>
      <w:tr w:rsidR="00841C8F" w:rsidRPr="00B86C53" w14:paraId="45E71506" w14:textId="77777777" w:rsidTr="00F45071">
        <w:tc>
          <w:tcPr>
            <w:tcW w:w="1101" w:type="dxa"/>
            <w:vMerge/>
            <w:vAlign w:val="center"/>
          </w:tcPr>
          <w:p w14:paraId="18F6F141"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5491F8C5"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b/>
                <w:bCs/>
                <w:color w:val="000000"/>
                <w:sz w:val="28"/>
                <w:szCs w:val="28"/>
              </w:rPr>
              <w:t>1. Mở bài:</w:t>
            </w:r>
            <w:r w:rsidRPr="00B86C53">
              <w:rPr>
                <w:rFonts w:ascii="Times New Roman" w:eastAsia="Times New Roman" w:hAnsi="Times New Roman" w:cs="Times New Roman"/>
                <w:color w:val="000000"/>
                <w:sz w:val="28"/>
                <w:szCs w:val="28"/>
              </w:rPr>
              <w:t> </w:t>
            </w:r>
          </w:p>
          <w:p w14:paraId="7F017335"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Giới thiệu tác giả, tác phẩm.</w:t>
            </w:r>
          </w:p>
          <w:p w14:paraId="75ADA9B1"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Giới thiệu đoạn trích.</w:t>
            </w:r>
          </w:p>
          <w:p w14:paraId="2253EBCE"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Giới thiệu nhân vật anh thanh niên.</w:t>
            </w:r>
          </w:p>
          <w:p w14:paraId="088A0519"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b/>
                <w:bCs/>
                <w:color w:val="000000"/>
                <w:sz w:val="28"/>
                <w:szCs w:val="28"/>
              </w:rPr>
              <w:t>2. Thân bài</w:t>
            </w:r>
          </w:p>
          <w:p w14:paraId="31F23998"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b/>
                <w:bCs/>
                <w:i/>
                <w:iCs/>
                <w:color w:val="000000"/>
                <w:sz w:val="28"/>
                <w:szCs w:val="28"/>
              </w:rPr>
              <w:t>a. Công việc của anh thanh niên</w:t>
            </w:r>
          </w:p>
          <w:p w14:paraId="349847D3"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xml:space="preserve">- Đoạn văn là lời của nhân vật thanh niên, nhân vật chính trong truyện Lặng lẽ Sa Pa. Nhân vật thanh niên đó sống một mình trên núi </w:t>
            </w:r>
            <w:r w:rsidRPr="00B86C53">
              <w:rPr>
                <w:rFonts w:ascii="Times New Roman" w:eastAsia="Times New Roman" w:hAnsi="Times New Roman" w:cs="Times New Roman"/>
                <w:color w:val="000000"/>
                <w:sz w:val="28"/>
                <w:szCs w:val="28"/>
              </w:rPr>
              <w:lastRenderedPageBreak/>
              <w:t>cao, quanh năm suốt tháng làm việc với cây và mây núi ở Sa Pa.</w:t>
            </w:r>
          </w:p>
          <w:p w14:paraId="510827B1"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Công việc của anh là làm khí tượng kiêm vật lý địa cầu. Nhiệm vụ của anh là đo gió, đo mưa, đo gió, đo chấn động mặt đất và dự báo thời tiết hằng ngày phục vụ cho công việc chiến đấu và sản xuất.</w:t>
            </w:r>
          </w:p>
          <w:p w14:paraId="40E79A6D"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Công việc của anh làm âm thầm, lặng lẽ một mình, báo về “ốp” đều đặn những con số để phục vụ sản xuất, chíên đấu. Công việc ấy đòi hỏi phải tỉ mỉ, chính xác, có tính trách nhiệm cao.</w:t>
            </w:r>
          </w:p>
          <w:p w14:paraId="101C1B5F"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=&gt; Hoàn cảnh sống khắc nghiệt, công việc gian khổ, vất vả. Đó là thử thách rất lớn nhưng anh thiên niên đã vượt qua hoàn cảnh ấy bằng ý chí, nghị lực và những suy nghĩ rất đẹp.</w:t>
            </w:r>
          </w:p>
          <w:p w14:paraId="2152C1D6"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b/>
                <w:bCs/>
                <w:i/>
                <w:iCs/>
                <w:color w:val="000000"/>
                <w:sz w:val="28"/>
                <w:szCs w:val="28"/>
              </w:rPr>
              <w:t>b. Phẩm chất của anh thanh niên được thể hiện qua đoạn văn</w:t>
            </w:r>
          </w:p>
          <w:p w14:paraId="7EE2FCAA"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Trước hết, anh thanh niên rất yêu nghề. Anh giới thiệu chi tiết từng loại máy, từng dụng cụ của mình cho ông họa sĩ và cô kĩ sư.</w:t>
            </w:r>
          </w:p>
          <w:p w14:paraId="6504025D"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Là người có hành động đẹp: Một mình sống trên đỉnh Yên Sơn, không có ai đôn đốc, kiểm tra  nhưng anh vẫn vượt qua hoàn cảnh làm việc một cách nghiêm túc, tự giác với tinh thần trách nhiệm cao. Dù thời tiết khắc nghiệt mùa đông giá rét mà anh đều thức dậy thắp đèn đi “ốp” đúng giờ. Ngày nào cũng vậy anh làm việc một cách đều đặn, chính xác 4 lần trong ngày, âm thầm, bền bỉ trong nhiều năm trời.</w:t>
            </w:r>
          </w:p>
          <w:p w14:paraId="65DB8652"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Người có phong cách sống đẹp: Anh có một phong cách sống khiến mọi người phải nể trọng. Tinh thần thái độ làm việc của anh thật nghiêm túc, chính xác, khoa học và nó đã trở thành phong cách sống của anh.</w:t>
            </w:r>
          </w:p>
          <w:p w14:paraId="31BCDE24"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=&gt; Anh thanh niên là đại diện tiêu biểu cho thanh niên Việt Nam, hăng say làm việc, hết mình cống hiến cho dân tộc, cho đất nước</w:t>
            </w:r>
          </w:p>
          <w:p w14:paraId="35A2E990"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b/>
                <w:bCs/>
                <w:color w:val="000000"/>
                <w:sz w:val="28"/>
                <w:szCs w:val="28"/>
              </w:rPr>
              <w:t>3. Kết bài:</w:t>
            </w:r>
            <w:r w:rsidRPr="00B86C53">
              <w:rPr>
                <w:rFonts w:ascii="Times New Roman" w:eastAsia="Times New Roman" w:hAnsi="Times New Roman" w:cs="Times New Roman"/>
                <w:color w:val="000000"/>
                <w:sz w:val="28"/>
                <w:szCs w:val="28"/>
              </w:rPr>
              <w:t> Cảm nhận chung về anh thanh niên</w:t>
            </w:r>
          </w:p>
        </w:tc>
      </w:tr>
    </w:tbl>
    <w:p w14:paraId="4D1E6D9B" w14:textId="77777777" w:rsidR="00841C8F" w:rsidRPr="00B86C53" w:rsidRDefault="00841C8F" w:rsidP="00841C8F">
      <w:pPr>
        <w:spacing w:after="0" w:line="288" w:lineRule="auto"/>
        <w:jc w:val="center"/>
        <w:rPr>
          <w:rFonts w:ascii="Times New Roman" w:eastAsia="Times New Roman" w:hAnsi="Times New Roman"/>
          <w:b/>
          <w:color w:val="FF0000"/>
          <w:sz w:val="28"/>
          <w:szCs w:val="28"/>
        </w:rPr>
      </w:pPr>
    </w:p>
    <w:p w14:paraId="235FB8C3"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PHIẾU SỐ 11:</w:t>
      </w:r>
    </w:p>
    <w:p w14:paraId="2A3FE86F"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Đọc đoạn văn, thực hiện các yêu cầu sau:</w:t>
      </w:r>
    </w:p>
    <w:p w14:paraId="70C4AAC3" w14:textId="77777777" w:rsidR="00841C8F" w:rsidRPr="00B86C53" w:rsidRDefault="00841C8F" w:rsidP="00841C8F">
      <w:pPr>
        <w:spacing w:after="0" w:line="288" w:lineRule="auto"/>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     </w:t>
      </w:r>
      <w:r w:rsidRPr="00B86C53">
        <w:rPr>
          <w:rFonts w:ascii="Times New Roman" w:eastAsia="Times New Roman" w:hAnsi="Times New Roman"/>
          <w:i/>
          <w:iCs/>
          <w:color w:val="000000"/>
          <w:sz w:val="28"/>
          <w:szCs w:val="28"/>
        </w:rPr>
        <w:t>Anh xoay sang người con gái đang một mắt đọc cuốn sách, một mắt lắng nghe, chân cô đung đưa khe khẽ, nói:</w:t>
      </w:r>
      <w:r w:rsidRPr="00B86C53">
        <w:rPr>
          <w:rFonts w:ascii="Times New Roman" w:eastAsia="Times New Roman" w:hAnsi="Times New Roman"/>
          <w:i/>
          <w:iCs/>
          <w:color w:val="000000"/>
          <w:sz w:val="28"/>
          <w:szCs w:val="28"/>
        </w:rPr>
        <w:br/>
        <w:t xml:space="preserve">    - Và cô cũng thấy đấy, lúc nào tôi cũng có người trò chuyện. Nghĩa là có sách ấy </w:t>
      </w:r>
      <w:r w:rsidRPr="00B86C53">
        <w:rPr>
          <w:rFonts w:ascii="Times New Roman" w:eastAsia="Times New Roman" w:hAnsi="Times New Roman"/>
          <w:i/>
          <w:iCs/>
          <w:color w:val="000000"/>
          <w:sz w:val="28"/>
          <w:szCs w:val="28"/>
        </w:rPr>
        <w:lastRenderedPageBreak/>
        <w:t>mà. Mỗi người viết một vẻ.</w:t>
      </w:r>
      <w:r w:rsidRPr="00B86C53">
        <w:rPr>
          <w:rFonts w:ascii="Times New Roman" w:eastAsia="Times New Roman" w:hAnsi="Times New Roman"/>
          <w:i/>
          <w:iCs/>
          <w:color w:val="000000"/>
          <w:sz w:val="28"/>
          <w:szCs w:val="28"/>
        </w:rPr>
        <w:br/>
        <w:t>    - Quê anh ở đâu thế? Họa sĩ hỏi.</w:t>
      </w:r>
    </w:p>
    <w:p w14:paraId="43D7DCC5"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    - Quê cháu ở Lào Cai này thôi. Năm trước, cháu tưởng cháu đi xa lắm cơ đấy, hóa lại không. Cháu có ông bố tuyệt lắm. Hai bố con cùng viết đơn xin ra lính đi mặt trận. Kết quả: bố cháu thắng cháu một – không. Nhân dịp Tết, một đoàn các chú lái máy bay lên thăm cơ quan cháu ở Sa Pa. Không có cháu ở đấy. Các chú lại cử một chú lên tận đây. Chú ấy nói: nhờ cháu có góp phần phát hiện một đám mây khô mà ngày ấy, tháng ấy, không quân ta hạ được bao nhiêu phản lực Mĩ trên cầu Hàm Rồng. Đối với cháu, thật là đột ngột, không ngờ lại như thế. Chú lái máy bay có nhắc đến bố cháu, ôm cháu mà lắc “Thế là một – hòa nhé!”. Chưa hòa đâu bác ạ. Nhưng từ hôm ấy cháu sống thật hạnh phúc. Ơ, bác vẽ cháu đấy ư? Không, không, đừng vẽ cháu! Để cháu giới thiệu với bác những người khác đáng cho bác vẽ hơn…</w:t>
      </w:r>
    </w:p>
    <w:p w14:paraId="4B3D5AFD" w14:textId="77777777" w:rsidR="00841C8F" w:rsidRPr="00B86C53" w:rsidRDefault="00841C8F" w:rsidP="00841C8F">
      <w:pPr>
        <w:spacing w:after="0" w:line="288" w:lineRule="auto"/>
        <w:jc w:val="right"/>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w:t>
      </w:r>
      <w:r w:rsidRPr="00B86C53">
        <w:rPr>
          <w:rFonts w:ascii="Times New Roman" w:eastAsia="Times New Roman" w:hAnsi="Times New Roman"/>
          <w:b/>
          <w:bCs/>
          <w:i/>
          <w:iCs/>
          <w:color w:val="000000"/>
          <w:sz w:val="28"/>
          <w:szCs w:val="28"/>
        </w:rPr>
        <w:t>Lặng lẽ Sa Pa</w:t>
      </w:r>
      <w:r w:rsidRPr="00B86C53">
        <w:rPr>
          <w:rFonts w:ascii="Times New Roman" w:eastAsia="Times New Roman" w:hAnsi="Times New Roman"/>
          <w:color w:val="000000"/>
          <w:sz w:val="28"/>
          <w:szCs w:val="28"/>
        </w:rPr>
        <w:t>, Nguyễn Thành Long, SGK Ngữ văn 9, Tập 1, NXBGD)</w:t>
      </w:r>
    </w:p>
    <w:p w14:paraId="0BD88B8F"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a.</w:t>
      </w:r>
      <w:r w:rsidRPr="00B86C53">
        <w:rPr>
          <w:rFonts w:ascii="Times New Roman" w:eastAsia="Times New Roman" w:hAnsi="Times New Roman"/>
          <w:color w:val="000000"/>
          <w:sz w:val="28"/>
          <w:szCs w:val="28"/>
        </w:rPr>
        <w:t> Xác định phương thức biểu đạt chính được sử dụng trong đoạn văn.</w:t>
      </w:r>
    </w:p>
    <w:p w14:paraId="0D6E92CB"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b.</w:t>
      </w:r>
      <w:r w:rsidRPr="00B86C53">
        <w:rPr>
          <w:rFonts w:ascii="Times New Roman" w:eastAsia="Times New Roman" w:hAnsi="Times New Roman"/>
          <w:color w:val="000000"/>
          <w:sz w:val="28"/>
          <w:szCs w:val="28"/>
        </w:rPr>
        <w:t xml:space="preserve"> Phân tích cấu tạo ngữ pháp câu văn sau: </w:t>
      </w:r>
      <w:r w:rsidRPr="00B86C53">
        <w:rPr>
          <w:rFonts w:ascii="Times New Roman" w:eastAsia="Times New Roman" w:hAnsi="Times New Roman"/>
          <w:i/>
          <w:iCs/>
          <w:color w:val="000000"/>
          <w:sz w:val="28"/>
          <w:szCs w:val="28"/>
        </w:rPr>
        <w:t>Năm trước, cháu tưởng cháu đi xa lắm cơ đấy, hóa lại không.</w:t>
      </w:r>
    </w:p>
    <w:p w14:paraId="66021ECE"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w:t>
      </w:r>
      <w:r w:rsidRPr="00B86C53">
        <w:rPr>
          <w:rFonts w:ascii="Times New Roman" w:eastAsia="Times New Roman" w:hAnsi="Times New Roman"/>
          <w:color w:val="000000"/>
          <w:sz w:val="28"/>
          <w:szCs w:val="28"/>
        </w:rPr>
        <w:t xml:space="preserve"> Qua đoạn văn, theo em có thể giải thích vì sao anh thanh niên lại từ chối </w:t>
      </w:r>
      <w:r w:rsidRPr="00B86C53">
        <w:rPr>
          <w:rFonts w:ascii="Times New Roman" w:eastAsia="Times New Roman" w:hAnsi="Times New Roman"/>
          <w:i/>
          <w:iCs/>
          <w:color w:val="000000"/>
          <w:sz w:val="28"/>
          <w:szCs w:val="28"/>
        </w:rPr>
        <w:t>Không, không, đừng vẽ cháu! Để cháu giới thiệu với bác những người khác đáng cho bác vẽ hơn…</w:t>
      </w:r>
    </w:p>
    <w:p w14:paraId="7A64B35A"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d.</w:t>
      </w:r>
      <w:r w:rsidRPr="00B86C53">
        <w:rPr>
          <w:rFonts w:ascii="Times New Roman" w:eastAsia="Times New Roman" w:hAnsi="Times New Roman"/>
          <w:color w:val="000000"/>
          <w:sz w:val="28"/>
          <w:szCs w:val="28"/>
        </w:rPr>
        <w:t> Viết đoạn văn nghị luận (không quá 5 câu) trình bày cảm nhận của em về đoạn văn trên.</w:t>
      </w:r>
    </w:p>
    <w:p w14:paraId="044180D4"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101"/>
        <w:gridCol w:w="8475"/>
      </w:tblGrid>
      <w:tr w:rsidR="00841C8F" w:rsidRPr="00B86C53" w14:paraId="6E667A8F" w14:textId="77777777" w:rsidTr="00F45071">
        <w:tc>
          <w:tcPr>
            <w:tcW w:w="1101" w:type="dxa"/>
            <w:vMerge w:val="restart"/>
            <w:vAlign w:val="center"/>
          </w:tcPr>
          <w:p w14:paraId="5FF805AD"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475" w:type="dxa"/>
          </w:tcPr>
          <w:p w14:paraId="48FEB4AF" w14:textId="77777777" w:rsidR="00841C8F" w:rsidRPr="00B86C53" w:rsidRDefault="00841C8F" w:rsidP="00F45071">
            <w:pPr>
              <w:spacing w:line="288" w:lineRule="auto"/>
              <w:jc w:val="both"/>
              <w:rPr>
                <w:rFonts w:ascii="Times New Roman" w:eastAsia="Times New Roman" w:hAnsi="Times New Roman" w:cs="Times New Roman"/>
                <w:b/>
                <w:color w:val="000000"/>
                <w:sz w:val="28"/>
                <w:szCs w:val="28"/>
              </w:rPr>
            </w:pPr>
            <w:r w:rsidRPr="00B86C53">
              <w:rPr>
                <w:rFonts w:ascii="Times New Roman" w:eastAsia="Times New Roman" w:hAnsi="Times New Roman" w:cs="Times New Roman"/>
                <w:b/>
                <w:color w:val="000000"/>
                <w:sz w:val="28"/>
                <w:szCs w:val="28"/>
              </w:rPr>
              <w:t>Xác định phương thức biểu đạt chính được sử dụng trong đoạn văn.</w:t>
            </w:r>
          </w:p>
        </w:tc>
      </w:tr>
      <w:tr w:rsidR="00841C8F" w:rsidRPr="00B86C53" w14:paraId="7A5B8942" w14:textId="77777777" w:rsidTr="00F45071">
        <w:tc>
          <w:tcPr>
            <w:tcW w:w="1101" w:type="dxa"/>
            <w:vMerge/>
            <w:vAlign w:val="center"/>
          </w:tcPr>
          <w:p w14:paraId="6C78A9BF"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6C14F082"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Phương thức biểu đạt chính của đoạn văn trên là tự sự</w:t>
            </w:r>
          </w:p>
        </w:tc>
      </w:tr>
      <w:tr w:rsidR="00841C8F" w:rsidRPr="00B86C53" w14:paraId="59E9F20C" w14:textId="77777777" w:rsidTr="00F45071">
        <w:tc>
          <w:tcPr>
            <w:tcW w:w="1101" w:type="dxa"/>
            <w:vMerge w:val="restart"/>
            <w:vAlign w:val="center"/>
          </w:tcPr>
          <w:p w14:paraId="24ADA7AF"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2</w:t>
            </w:r>
          </w:p>
        </w:tc>
        <w:tc>
          <w:tcPr>
            <w:tcW w:w="8475" w:type="dxa"/>
          </w:tcPr>
          <w:p w14:paraId="35069E0C" w14:textId="77777777" w:rsidR="00841C8F" w:rsidRPr="00B86C53" w:rsidRDefault="00841C8F" w:rsidP="00F45071">
            <w:pPr>
              <w:spacing w:line="288" w:lineRule="auto"/>
              <w:jc w:val="both"/>
              <w:rPr>
                <w:rFonts w:ascii="Times New Roman" w:eastAsia="Times New Roman" w:hAnsi="Times New Roman" w:cs="Times New Roman"/>
                <w:b/>
                <w:color w:val="000000"/>
                <w:sz w:val="28"/>
                <w:szCs w:val="28"/>
              </w:rPr>
            </w:pPr>
            <w:r w:rsidRPr="00B86C53">
              <w:rPr>
                <w:rFonts w:ascii="Times New Roman" w:eastAsia="Times New Roman" w:hAnsi="Times New Roman" w:cs="Times New Roman"/>
                <w:b/>
                <w:color w:val="000000"/>
                <w:sz w:val="28"/>
                <w:szCs w:val="28"/>
              </w:rPr>
              <w:t>Phân tích cấu tạo ngữ pháp câu văn sau: </w:t>
            </w:r>
            <w:r w:rsidRPr="00B86C53">
              <w:rPr>
                <w:rFonts w:ascii="Times New Roman" w:eastAsia="Times New Roman" w:hAnsi="Times New Roman" w:cs="Times New Roman"/>
                <w:b/>
                <w:i/>
                <w:iCs/>
                <w:color w:val="000000"/>
                <w:sz w:val="28"/>
                <w:szCs w:val="28"/>
              </w:rPr>
              <w:t>Năm trước, cháu tưởng cháu đi xa lắm cơ đấy, hóa lại không.</w:t>
            </w:r>
          </w:p>
        </w:tc>
      </w:tr>
      <w:tr w:rsidR="00841C8F" w:rsidRPr="00B86C53" w14:paraId="11EB2DA2" w14:textId="77777777" w:rsidTr="00F45071">
        <w:tc>
          <w:tcPr>
            <w:tcW w:w="1101" w:type="dxa"/>
            <w:vMerge/>
            <w:vAlign w:val="center"/>
          </w:tcPr>
          <w:p w14:paraId="7EF79F55"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7CA86C12" w14:textId="77777777" w:rsidR="00841C8F" w:rsidRPr="00B86C53" w:rsidRDefault="00841C8F" w:rsidP="00F45071">
            <w:pPr>
              <w:spacing w:line="288" w:lineRule="auto"/>
              <w:jc w:val="both"/>
              <w:rPr>
                <w:rFonts w:ascii="Times New Roman" w:eastAsia="Times New Roman" w:hAnsi="Times New Roman" w:cs="Times New Roman"/>
                <w:i/>
                <w:iCs/>
                <w:color w:val="000000"/>
                <w:sz w:val="28"/>
                <w:szCs w:val="28"/>
              </w:rPr>
            </w:pPr>
            <w:r w:rsidRPr="00B86C53">
              <w:rPr>
                <w:rFonts w:ascii="Times New Roman" w:eastAsia="Times New Roman" w:hAnsi="Times New Roman" w:cs="Times New Roman"/>
                <w:i/>
                <w:iCs/>
                <w:color w:val="000000"/>
                <w:sz w:val="28"/>
                <w:szCs w:val="28"/>
              </w:rPr>
              <w:t>Năm trước, cháu // tưởng cháu đi xa lắm cơ đấy, hóa lại không.</w:t>
            </w:r>
          </w:p>
          <w:p w14:paraId="6446F9D4"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i/>
                <w:iCs/>
                <w:color w:val="000000"/>
                <w:sz w:val="28"/>
                <w:szCs w:val="28"/>
              </w:rPr>
              <w:t xml:space="preserve">      TN        CN                                 VN  </w:t>
            </w:r>
          </w:p>
        </w:tc>
      </w:tr>
      <w:tr w:rsidR="00841C8F" w:rsidRPr="00B86C53" w14:paraId="67547CA1" w14:textId="77777777" w:rsidTr="00F45071">
        <w:tc>
          <w:tcPr>
            <w:tcW w:w="1101" w:type="dxa"/>
            <w:vMerge w:val="restart"/>
            <w:vAlign w:val="center"/>
          </w:tcPr>
          <w:p w14:paraId="06425DBF"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475" w:type="dxa"/>
          </w:tcPr>
          <w:p w14:paraId="3B131D36"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eastAsia="Times New Roman" w:hAnsi="Times New Roman" w:cs="Times New Roman"/>
                <w:b/>
                <w:color w:val="000000"/>
                <w:sz w:val="28"/>
                <w:szCs w:val="28"/>
              </w:rPr>
              <w:t>Qua đoạn văn, theo em có thể giải thích vì sao anh thanh niên lại từ chối </w:t>
            </w:r>
            <w:r w:rsidRPr="00B86C53">
              <w:rPr>
                <w:rFonts w:ascii="Times New Roman" w:eastAsia="Times New Roman" w:hAnsi="Times New Roman" w:cs="Times New Roman"/>
                <w:b/>
                <w:i/>
                <w:iCs/>
                <w:color w:val="000000"/>
                <w:sz w:val="28"/>
                <w:szCs w:val="28"/>
              </w:rPr>
              <w:t>Không, không, đừng vẽ cháu! Để cháu giới thiệu với bác những người khác đáng cho bác vẽ hơn…</w:t>
            </w:r>
          </w:p>
        </w:tc>
      </w:tr>
      <w:tr w:rsidR="00841C8F" w:rsidRPr="00B86C53" w14:paraId="24931DC4" w14:textId="77777777" w:rsidTr="00F45071">
        <w:tc>
          <w:tcPr>
            <w:tcW w:w="1101" w:type="dxa"/>
            <w:vMerge/>
            <w:vAlign w:val="center"/>
          </w:tcPr>
          <w:p w14:paraId="2F3E086D"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79D61290"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Anh thanh niên từ chối </w:t>
            </w:r>
            <w:r w:rsidRPr="00B86C53">
              <w:rPr>
                <w:rFonts w:ascii="Times New Roman" w:eastAsia="Times New Roman" w:hAnsi="Times New Roman" w:cs="Times New Roman"/>
                <w:i/>
                <w:iCs/>
                <w:color w:val="000000"/>
                <w:sz w:val="28"/>
                <w:szCs w:val="28"/>
              </w:rPr>
              <w:t>Không, không, đừng vẽ cháu! Để cháu giới thiệu với bác những người khác đáng cho bác vẽ hơn… </w:t>
            </w:r>
            <w:r w:rsidRPr="00B86C53">
              <w:rPr>
                <w:rFonts w:ascii="Times New Roman" w:eastAsia="Times New Roman" w:hAnsi="Times New Roman" w:cs="Times New Roman"/>
                <w:color w:val="000000"/>
                <w:sz w:val="28"/>
                <w:szCs w:val="28"/>
              </w:rPr>
              <w:t xml:space="preserve"> vì nghĩ công lao của </w:t>
            </w:r>
            <w:r w:rsidRPr="00B86C53">
              <w:rPr>
                <w:rFonts w:ascii="Times New Roman" w:eastAsia="Times New Roman" w:hAnsi="Times New Roman" w:cs="Times New Roman"/>
                <w:color w:val="000000"/>
                <w:sz w:val="28"/>
                <w:szCs w:val="28"/>
              </w:rPr>
              <w:lastRenderedPageBreak/>
              <w:t>mình nhỏ bé hơn những người đồng chí khác, mình không phải là đối tượng để được khắc họa chân dung ngợi ca. Qua đó thấy được tính cách khiêm tốn, thành thực của anh.</w:t>
            </w:r>
          </w:p>
        </w:tc>
      </w:tr>
      <w:tr w:rsidR="00841C8F" w:rsidRPr="00B86C53" w14:paraId="20FB3C0B" w14:textId="77777777" w:rsidTr="00F45071">
        <w:tc>
          <w:tcPr>
            <w:tcW w:w="1101" w:type="dxa"/>
            <w:vMerge w:val="restart"/>
            <w:vAlign w:val="center"/>
          </w:tcPr>
          <w:p w14:paraId="3AE9C0FE"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lastRenderedPageBreak/>
              <w:t>4</w:t>
            </w:r>
          </w:p>
        </w:tc>
        <w:tc>
          <w:tcPr>
            <w:tcW w:w="8475" w:type="dxa"/>
          </w:tcPr>
          <w:p w14:paraId="349DB37B" w14:textId="77777777" w:rsidR="00841C8F" w:rsidRPr="00B86C53" w:rsidRDefault="00841C8F" w:rsidP="00F45071">
            <w:pPr>
              <w:spacing w:line="288" w:lineRule="auto"/>
              <w:jc w:val="both"/>
              <w:rPr>
                <w:rFonts w:ascii="Times New Roman" w:eastAsia="Times New Roman" w:hAnsi="Times New Roman" w:cs="Times New Roman"/>
                <w:b/>
                <w:bCs/>
                <w:color w:val="000000"/>
                <w:sz w:val="28"/>
                <w:szCs w:val="28"/>
              </w:rPr>
            </w:pPr>
            <w:r w:rsidRPr="00B86C53">
              <w:rPr>
                <w:rFonts w:ascii="Times New Roman" w:eastAsia="Times New Roman" w:hAnsi="Times New Roman" w:cs="Times New Roman"/>
                <w:b/>
                <w:color w:val="000000"/>
                <w:sz w:val="28"/>
                <w:szCs w:val="28"/>
              </w:rPr>
              <w:t>Viết đoạn văn nghị luận (không quá 5 câu) trình bày cảm nhận của em về đoạn văn trên.</w:t>
            </w:r>
          </w:p>
        </w:tc>
      </w:tr>
      <w:tr w:rsidR="00841C8F" w:rsidRPr="00B86C53" w14:paraId="192C6D78" w14:textId="77777777" w:rsidTr="00F45071">
        <w:tc>
          <w:tcPr>
            <w:tcW w:w="1101" w:type="dxa"/>
            <w:vMerge/>
            <w:vAlign w:val="center"/>
          </w:tcPr>
          <w:p w14:paraId="613B3AF9"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38525F83"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Viết đoạn văn (không quá 5 câu). Đoạn văn đảm bảo các ý chính sau:</w:t>
            </w:r>
          </w:p>
          <w:p w14:paraId="4B27047F"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Anh thanh niên thân thiện với mọi người, nói chuyện tự nhiên, cởi mở.</w:t>
            </w:r>
          </w:p>
          <w:p w14:paraId="32E46929"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Tâm hồn phong phú, thể hiện ở việc đọc sách.</w:t>
            </w:r>
          </w:p>
          <w:p w14:paraId="7FA30862"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Khiêm tốn, thành thực: Khi ông họa sĩ muốn vẽ chân dung của anh, anh từ chối bởi thấy công việc và những đóng góp của mình còn nhỏ bé.</w:t>
            </w:r>
          </w:p>
          <w:p w14:paraId="2C85842D"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Khát vọng cống hiến cho đất nước: thể hiện ở việc anh và bố cùng xin ra trận, tình cảm cha con càng sâu sắc hơn khi cùng thực hiện lí tưởng.                                       </w:t>
            </w:r>
          </w:p>
        </w:tc>
      </w:tr>
    </w:tbl>
    <w:p w14:paraId="58705422" w14:textId="77777777" w:rsidR="00841C8F" w:rsidRPr="00B86C53" w:rsidRDefault="00841C8F" w:rsidP="00841C8F">
      <w:pPr>
        <w:spacing w:after="0" w:line="288" w:lineRule="auto"/>
        <w:jc w:val="center"/>
        <w:rPr>
          <w:rFonts w:ascii="Times New Roman" w:hAnsi="Times New Roman"/>
          <w:b/>
          <w:color w:val="FF0000"/>
          <w:sz w:val="28"/>
          <w:szCs w:val="28"/>
        </w:rPr>
      </w:pPr>
    </w:p>
    <w:p w14:paraId="68587763"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PHIẾU SỐ 12:</w:t>
      </w:r>
    </w:p>
    <w:p w14:paraId="24E90568"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       Họa sĩ nghĩ thầm: “Khách tới bất ngờ, chắc cu cậu chưa kịp quét tước dọn dẹp, chưa kịp gấp chăn chẳng hạn”. Ông rất ngạc nhiên khi bước lên bậc thang bằng đất, thấy người con trai đang hái hoa.</w:t>
      </w:r>
    </w:p>
    <w:p w14:paraId="1A81249A"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       Còn cô kỹ sư chỉ “ô” lên một tiếng! (...)Anh con trai, rất tự nhiên như với một người bạn đã quen thân, trao bó hoa đã cắt cho người con gái, và cũng rất tự nhiên, cô đỡ lấy.</w:t>
      </w:r>
    </w:p>
    <w:p w14:paraId="6765D5CD"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w:t>
      </w:r>
      <w:r w:rsidRPr="00B86C53">
        <w:rPr>
          <w:rFonts w:ascii="Times New Roman" w:eastAsia="Times New Roman" w:hAnsi="Times New Roman"/>
          <w:i/>
          <w:iCs/>
          <w:color w:val="000000"/>
          <w:sz w:val="28"/>
          <w:szCs w:val="28"/>
        </w:rPr>
        <w:t>Lặng lẽ Sa Pa, Nguyễn Thành Long</w:t>
      </w:r>
      <w:r w:rsidRPr="00B86C53">
        <w:rPr>
          <w:rFonts w:ascii="Times New Roman" w:eastAsia="Times New Roman" w:hAnsi="Times New Roman"/>
          <w:color w:val="000000"/>
          <w:sz w:val="28"/>
          <w:szCs w:val="28"/>
        </w:rPr>
        <w:t>, </w:t>
      </w:r>
      <w:r w:rsidRPr="00B86C53">
        <w:rPr>
          <w:rFonts w:ascii="Times New Roman" w:eastAsia="Times New Roman" w:hAnsi="Times New Roman"/>
          <w:i/>
          <w:iCs/>
          <w:color w:val="000000"/>
          <w:sz w:val="28"/>
          <w:szCs w:val="28"/>
        </w:rPr>
        <w:t>Ngữ văn 9</w:t>
      </w:r>
      <w:r w:rsidRPr="00B86C53">
        <w:rPr>
          <w:rFonts w:ascii="Times New Roman" w:eastAsia="Times New Roman" w:hAnsi="Times New Roman"/>
          <w:color w:val="000000"/>
          <w:sz w:val="28"/>
          <w:szCs w:val="28"/>
        </w:rPr>
        <w:t>, tập một, Nhà xuất bản Giáo dục, 2015, trang 182)</w:t>
      </w:r>
    </w:p>
    <w:p w14:paraId="48C7F99B"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a/ Xác định những phương thức biểu đạt chính trong đoạn văn trên. </w:t>
      </w:r>
    </w:p>
    <w:p w14:paraId="3ABF8ADF"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b/ Chỉ ra một lời dẫn trực tiếp có trong đoạn văn trên. </w:t>
      </w:r>
    </w:p>
    <w:p w14:paraId="613F6580"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c/ Tìm 2 phép liên kết được sử dụng trong văn bản? </w:t>
      </w:r>
    </w:p>
    <w:p w14:paraId="5825CD32"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d/ Phân tích cấu tạo ngữ pháp và gọi tên kiểu câu (chia theo cấu tạo ngữ pháp) của câu văn sau: </w:t>
      </w:r>
      <w:r w:rsidRPr="00B86C53">
        <w:rPr>
          <w:rFonts w:ascii="Times New Roman" w:eastAsia="Times New Roman" w:hAnsi="Times New Roman"/>
          <w:i/>
          <w:iCs/>
          <w:color w:val="000000"/>
          <w:sz w:val="28"/>
          <w:szCs w:val="28"/>
        </w:rPr>
        <w:t>Anh con trai, rất tự nhiên như với một người bạn đã quen thân, trao bó hoa đã cắt cho người con gái, và cũng rất tự nhiên, cô đỡ lấy.</w:t>
      </w:r>
    </w:p>
    <w:p w14:paraId="3D3DCE02"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101"/>
        <w:gridCol w:w="8475"/>
      </w:tblGrid>
      <w:tr w:rsidR="00841C8F" w:rsidRPr="00B86C53" w14:paraId="1F919083" w14:textId="77777777" w:rsidTr="00F45071">
        <w:tc>
          <w:tcPr>
            <w:tcW w:w="1101" w:type="dxa"/>
            <w:vMerge w:val="restart"/>
            <w:vAlign w:val="center"/>
          </w:tcPr>
          <w:p w14:paraId="0714EA36"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475" w:type="dxa"/>
          </w:tcPr>
          <w:p w14:paraId="4869D808" w14:textId="77777777" w:rsidR="00841C8F" w:rsidRPr="00B86C53" w:rsidRDefault="00841C8F" w:rsidP="00F45071">
            <w:pPr>
              <w:spacing w:line="288" w:lineRule="auto"/>
              <w:jc w:val="both"/>
              <w:rPr>
                <w:rFonts w:ascii="Times New Roman" w:eastAsia="Times New Roman" w:hAnsi="Times New Roman" w:cs="Times New Roman"/>
                <w:b/>
                <w:color w:val="000000"/>
                <w:sz w:val="28"/>
                <w:szCs w:val="28"/>
              </w:rPr>
            </w:pPr>
            <w:r w:rsidRPr="00B86C53">
              <w:rPr>
                <w:rFonts w:ascii="Times New Roman" w:eastAsia="Times New Roman" w:hAnsi="Times New Roman" w:cs="Times New Roman"/>
                <w:b/>
                <w:color w:val="000000"/>
                <w:sz w:val="28"/>
                <w:szCs w:val="28"/>
              </w:rPr>
              <w:t>Xác định những phương thức biểu đạt chính trong đoạn văn trên. </w:t>
            </w:r>
          </w:p>
        </w:tc>
      </w:tr>
      <w:tr w:rsidR="00841C8F" w:rsidRPr="00B86C53" w14:paraId="06F43B2B" w14:textId="77777777" w:rsidTr="00F45071">
        <w:tc>
          <w:tcPr>
            <w:tcW w:w="1101" w:type="dxa"/>
            <w:vMerge/>
            <w:vAlign w:val="center"/>
          </w:tcPr>
          <w:p w14:paraId="2E61B0C1"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74C6BAAB"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Phương thức Tự sự</w:t>
            </w:r>
          </w:p>
        </w:tc>
      </w:tr>
      <w:tr w:rsidR="00841C8F" w:rsidRPr="00B86C53" w14:paraId="121F710B" w14:textId="77777777" w:rsidTr="00F45071">
        <w:tc>
          <w:tcPr>
            <w:tcW w:w="1101" w:type="dxa"/>
            <w:vMerge w:val="restart"/>
            <w:vAlign w:val="center"/>
          </w:tcPr>
          <w:p w14:paraId="628E9CA3"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lastRenderedPageBreak/>
              <w:t>2</w:t>
            </w:r>
          </w:p>
        </w:tc>
        <w:tc>
          <w:tcPr>
            <w:tcW w:w="8475" w:type="dxa"/>
          </w:tcPr>
          <w:p w14:paraId="141C0604" w14:textId="77777777" w:rsidR="00841C8F" w:rsidRPr="00B86C53" w:rsidRDefault="00841C8F" w:rsidP="00F45071">
            <w:pPr>
              <w:spacing w:line="288" w:lineRule="auto"/>
              <w:jc w:val="both"/>
              <w:rPr>
                <w:rFonts w:ascii="Times New Roman" w:eastAsia="Times New Roman" w:hAnsi="Times New Roman" w:cs="Times New Roman"/>
                <w:b/>
                <w:color w:val="000000"/>
                <w:sz w:val="28"/>
                <w:szCs w:val="28"/>
              </w:rPr>
            </w:pPr>
            <w:r w:rsidRPr="00B86C53">
              <w:rPr>
                <w:rFonts w:ascii="Times New Roman" w:eastAsia="Times New Roman" w:hAnsi="Times New Roman" w:cs="Times New Roman"/>
                <w:b/>
                <w:color w:val="000000"/>
                <w:sz w:val="28"/>
                <w:szCs w:val="28"/>
              </w:rPr>
              <w:t>Chỉ ra một lời dẫn trực tiếp có trong đoạn văn trên. </w:t>
            </w:r>
          </w:p>
        </w:tc>
      </w:tr>
      <w:tr w:rsidR="00841C8F" w:rsidRPr="00B86C53" w14:paraId="504E604B" w14:textId="77777777" w:rsidTr="00F45071">
        <w:tc>
          <w:tcPr>
            <w:tcW w:w="1101" w:type="dxa"/>
            <w:vMerge/>
            <w:vAlign w:val="center"/>
          </w:tcPr>
          <w:p w14:paraId="5B405F34"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4F912E2C"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“Ồ”.</w:t>
            </w:r>
          </w:p>
          <w:p w14:paraId="0FA5377D"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“Khách tới bất ngờ, chắc cu cậu chưa kịp quét tước dọn dẹp, chưa kịp gấp chăn chẳng hạn”.</w:t>
            </w:r>
          </w:p>
        </w:tc>
      </w:tr>
      <w:tr w:rsidR="00841C8F" w:rsidRPr="00B86C53" w14:paraId="6E5F8B14" w14:textId="77777777" w:rsidTr="00F45071">
        <w:tc>
          <w:tcPr>
            <w:tcW w:w="1101" w:type="dxa"/>
            <w:vMerge w:val="restart"/>
            <w:vAlign w:val="center"/>
          </w:tcPr>
          <w:p w14:paraId="69D10BB0"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475" w:type="dxa"/>
          </w:tcPr>
          <w:p w14:paraId="13BA551A"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eastAsia="Times New Roman" w:hAnsi="Times New Roman" w:cs="Times New Roman"/>
                <w:b/>
                <w:color w:val="000000"/>
                <w:sz w:val="28"/>
                <w:szCs w:val="28"/>
              </w:rPr>
              <w:t>Tìm 2 phép liên kết được sử dụng trong văn bản? </w:t>
            </w:r>
          </w:p>
        </w:tc>
      </w:tr>
      <w:tr w:rsidR="00841C8F" w:rsidRPr="00B86C53" w14:paraId="55FBDDC2" w14:textId="77777777" w:rsidTr="00F45071">
        <w:tc>
          <w:tcPr>
            <w:tcW w:w="1101" w:type="dxa"/>
            <w:vMerge/>
            <w:vAlign w:val="center"/>
          </w:tcPr>
          <w:p w14:paraId="626766CA"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33DF3C35"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Phép thế (ông).</w:t>
            </w:r>
          </w:p>
          <w:p w14:paraId="16159B84"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Phép nối (còn).</w:t>
            </w:r>
          </w:p>
        </w:tc>
      </w:tr>
      <w:tr w:rsidR="00841C8F" w:rsidRPr="00B86C53" w14:paraId="0DD0F411" w14:textId="77777777" w:rsidTr="00F45071">
        <w:tc>
          <w:tcPr>
            <w:tcW w:w="1101" w:type="dxa"/>
            <w:vMerge w:val="restart"/>
            <w:vAlign w:val="center"/>
          </w:tcPr>
          <w:p w14:paraId="3A774E44"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4</w:t>
            </w:r>
          </w:p>
        </w:tc>
        <w:tc>
          <w:tcPr>
            <w:tcW w:w="8475" w:type="dxa"/>
          </w:tcPr>
          <w:p w14:paraId="0E026B09" w14:textId="77777777" w:rsidR="00841C8F" w:rsidRPr="00B86C53" w:rsidRDefault="00841C8F" w:rsidP="00F45071">
            <w:pPr>
              <w:spacing w:line="288" w:lineRule="auto"/>
              <w:jc w:val="both"/>
              <w:rPr>
                <w:rFonts w:ascii="Times New Roman" w:eastAsia="Times New Roman" w:hAnsi="Times New Roman" w:cs="Times New Roman"/>
                <w:b/>
                <w:bCs/>
                <w:color w:val="000000"/>
                <w:sz w:val="28"/>
                <w:szCs w:val="28"/>
              </w:rPr>
            </w:pPr>
            <w:r w:rsidRPr="00B86C53">
              <w:rPr>
                <w:rFonts w:ascii="Times New Roman" w:eastAsia="Times New Roman" w:hAnsi="Times New Roman" w:cs="Times New Roman"/>
                <w:b/>
                <w:color w:val="000000"/>
                <w:sz w:val="28"/>
                <w:szCs w:val="28"/>
              </w:rPr>
              <w:t>Phân tích cấu tạo ngữ pháp và gọi tên kiểu câu (chia theo cấu tạo ngữ pháp) của câu văn sau: </w:t>
            </w:r>
            <w:r w:rsidRPr="00B86C53">
              <w:rPr>
                <w:rFonts w:ascii="Times New Roman" w:eastAsia="Times New Roman" w:hAnsi="Times New Roman" w:cs="Times New Roman"/>
                <w:b/>
                <w:i/>
                <w:iCs/>
                <w:color w:val="000000"/>
                <w:sz w:val="28"/>
                <w:szCs w:val="28"/>
              </w:rPr>
              <w:t>Anh con trai, rất tự nhiên như với một người bạn đã quen thân, trao bó hoa đã cắt cho người con gái, và cũng rất tự nhiên, cô đỡ lấy.</w:t>
            </w:r>
          </w:p>
        </w:tc>
      </w:tr>
      <w:tr w:rsidR="00841C8F" w:rsidRPr="00B86C53" w14:paraId="50FF8F0B" w14:textId="77777777" w:rsidTr="00F45071">
        <w:tc>
          <w:tcPr>
            <w:tcW w:w="1101" w:type="dxa"/>
            <w:vMerge/>
            <w:vAlign w:val="center"/>
          </w:tcPr>
          <w:p w14:paraId="242FE1B5"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475" w:type="dxa"/>
          </w:tcPr>
          <w:p w14:paraId="5BF292B3"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Phân tích:</w:t>
            </w:r>
          </w:p>
          <w:p w14:paraId="03F2D4D7"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i/>
                <w:iCs/>
                <w:color w:val="000000"/>
                <w:sz w:val="28"/>
                <w:szCs w:val="28"/>
              </w:rPr>
              <w:t>Anh con trai (CN1); trao bó hoa đã cắt cho người con gái (VN1)</w:t>
            </w:r>
          </w:p>
          <w:p w14:paraId="15DC0098"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i/>
                <w:iCs/>
                <w:color w:val="000000"/>
                <w:sz w:val="28"/>
                <w:szCs w:val="28"/>
              </w:rPr>
              <w:t>Cô(CN2); đỡ lấy (VN2)</w:t>
            </w:r>
          </w:p>
          <w:p w14:paraId="340F7B72"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i/>
                <w:iCs/>
                <w:color w:val="000000"/>
                <w:sz w:val="28"/>
                <w:szCs w:val="28"/>
              </w:rPr>
              <w:t>- Kiểu câu: Câu ghép.</w:t>
            </w:r>
          </w:p>
        </w:tc>
      </w:tr>
    </w:tbl>
    <w:p w14:paraId="771F6F89" w14:textId="77777777" w:rsidR="00841C8F" w:rsidRPr="00B86C53" w:rsidRDefault="00841C8F" w:rsidP="00841C8F">
      <w:pPr>
        <w:spacing w:after="0" w:line="288" w:lineRule="auto"/>
        <w:jc w:val="both"/>
        <w:rPr>
          <w:rFonts w:ascii="Times New Roman" w:hAnsi="Times New Roman"/>
          <w:b/>
          <w:color w:val="FF0000"/>
          <w:sz w:val="28"/>
          <w:szCs w:val="28"/>
        </w:rPr>
      </w:pPr>
    </w:p>
    <w:p w14:paraId="0C06D31C"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br w:type="page"/>
      </w:r>
    </w:p>
    <w:p w14:paraId="7CDD81DB"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lastRenderedPageBreak/>
        <w:t>LÀNG</w:t>
      </w:r>
    </w:p>
    <w:p w14:paraId="58CBA099"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 xml:space="preserve">PHIẾU SỐ 1: </w:t>
      </w:r>
      <w:r w:rsidRPr="00B86C53">
        <w:rPr>
          <w:rFonts w:ascii="Times New Roman" w:hAnsi="Times New Roman"/>
          <w:sz w:val="28"/>
          <w:szCs w:val="28"/>
        </w:rPr>
        <w:t>Trong văn bản “Làng” của Kim Lân có đoạn:</w:t>
      </w:r>
    </w:p>
    <w:p w14:paraId="16DCF91B"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“Nhưng sao lại nảy ra cái tin như vậy được? Mà thằng Chánh Bệu thì đích là người làng không sai rồi. Không có lửa làm sao có khói? Ai người ta hơi đâu bịa ra những chuyện ấy làm gì. Chao ôi! Cực nhục chưa, cả làng Việt gian! Rồi đây biết làm ăn, buôn bản ra sao? Ai người ta chứa. Ai người ta buôn bán mấy. Suốt cả cái nước Việt Nam này người ta ghê tởm, người ta thù hằn cái giống Việt gian bán nước...Lại còn bao nhiêu người làng, tan tác mỗi người một phương nữa, không biết họ đã rõ cái cơ sự này chưa?”</w:t>
      </w:r>
    </w:p>
    <w:p w14:paraId="364D4D63"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(SGK Ngữ văn 9, tập một)</w:t>
      </w:r>
    </w:p>
    <w:p w14:paraId="4E9E9ADE"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1: Tâm trạng của nhân vật được nói đến trong đoạn trích trên là ai? “Cái cơ sự này” trong đoạn trích là điều gì?</w:t>
      </w:r>
    </w:p>
    <w:p w14:paraId="35A81090"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 xml:space="preserve">Câu 2: Việc sử dụng liên tiếp các câu nghi vấn trong đoạn văn trên có tác dụng  gì trong khi diễn tả những cảm xúc, suy nghĩ của nhân vật? </w:t>
      </w:r>
    </w:p>
    <w:p w14:paraId="0B903CF5"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3: Bằng sự hiểu biết về truyện ngắn “Làng”, hay viết một đoạn văn nghị luận khoảng 12-15 câu theo theo phép lập luận Tổng hợp - Phân tích - Tổng hợp, phân tích diễn biến tâm trạng của nhân vật khi biết “cái cơ sự này”. Trong đoạn văn có sử dụng thành phần tình thái và khởi ngữ (gạch chân và chú thích rõ). </w:t>
      </w:r>
    </w:p>
    <w:p w14:paraId="377F31E9"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4: Tại sao khi xây dựng hình tượng nhân vật chính luôn hướng về làng chợ Dầu, nhưng tác giả lại đặt tên tác phẩm của mình là “Làng” chứ không phải “Làng chợ Dầu”?</w:t>
      </w:r>
    </w:p>
    <w:p w14:paraId="25AA863F"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5: Trong chương trình Ngữ văn THCS cũng có một tác phẩm viết về người nông dân với nỗi đau sâu sắc bộc lộ qua cử chỉ, ngoại hình. Đó là tác phẩm nào? Tác giả là ai?</w:t>
      </w:r>
    </w:p>
    <w:p w14:paraId="19ECE71F"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101"/>
        <w:gridCol w:w="8475"/>
      </w:tblGrid>
      <w:tr w:rsidR="00841C8F" w:rsidRPr="00B86C53" w14:paraId="2C5FC796" w14:textId="77777777" w:rsidTr="00F45071">
        <w:tc>
          <w:tcPr>
            <w:tcW w:w="1101" w:type="dxa"/>
            <w:vMerge w:val="restart"/>
          </w:tcPr>
          <w:p w14:paraId="306B47A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1</w:t>
            </w:r>
          </w:p>
        </w:tc>
        <w:tc>
          <w:tcPr>
            <w:tcW w:w="8475" w:type="dxa"/>
          </w:tcPr>
          <w:p w14:paraId="1EA7F49C"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Tâm trạng của nhân vật được nói đến trong đoạn trích trên là ai? “Cái cơ sự này” trong đoạn trích là điều gì?</w:t>
            </w:r>
          </w:p>
        </w:tc>
      </w:tr>
      <w:tr w:rsidR="00841C8F" w:rsidRPr="00B86C53" w14:paraId="3D9998CD" w14:textId="77777777" w:rsidTr="00F45071">
        <w:tc>
          <w:tcPr>
            <w:tcW w:w="1101" w:type="dxa"/>
            <w:vMerge/>
          </w:tcPr>
          <w:p w14:paraId="717880D5" w14:textId="77777777" w:rsidR="00841C8F" w:rsidRPr="00B86C53" w:rsidRDefault="00841C8F" w:rsidP="00F45071">
            <w:pPr>
              <w:spacing w:line="288" w:lineRule="auto"/>
              <w:jc w:val="both"/>
              <w:rPr>
                <w:rFonts w:ascii="Times New Roman" w:hAnsi="Times New Roman" w:cs="Times New Roman"/>
                <w:sz w:val="28"/>
                <w:szCs w:val="28"/>
              </w:rPr>
            </w:pPr>
          </w:p>
        </w:tc>
        <w:tc>
          <w:tcPr>
            <w:tcW w:w="8475" w:type="dxa"/>
          </w:tcPr>
          <w:p w14:paraId="36F3663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Tâm trạng nhân vật được nói đến và ý nghĩa “Cái cơ sự này”:</w:t>
            </w:r>
          </w:p>
          <w:p w14:paraId="32A40E3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-Tâm trạng của nhân vật được nói đến trong đoạn trích trên là: ông Hai.</w:t>
            </w:r>
          </w:p>
          <w:p w14:paraId="5AC11D9B"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“Cái cơ sự này” trong đoạn trích là: cái tin làng Chợ Dầu theo giặc làm Việt gian.</w:t>
            </w:r>
          </w:p>
        </w:tc>
      </w:tr>
      <w:tr w:rsidR="00841C8F" w:rsidRPr="00B86C53" w14:paraId="1BFAD196" w14:textId="77777777" w:rsidTr="00F45071">
        <w:tc>
          <w:tcPr>
            <w:tcW w:w="1101" w:type="dxa"/>
            <w:vMerge w:val="restart"/>
          </w:tcPr>
          <w:p w14:paraId="4887D3FA"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2</w:t>
            </w:r>
          </w:p>
        </w:tc>
        <w:tc>
          <w:tcPr>
            <w:tcW w:w="8475" w:type="dxa"/>
          </w:tcPr>
          <w:p w14:paraId="1DDC000E"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Việc sử dụng liên tiếp các câu nghi vấn trong đoạn văn trên có tác dụng  gì trong khi diễn tả những cảm xúc, suy nghĩ của nhân vật?</w:t>
            </w:r>
          </w:p>
        </w:tc>
      </w:tr>
      <w:tr w:rsidR="00841C8F" w:rsidRPr="00B86C53" w14:paraId="767BAC5E" w14:textId="77777777" w:rsidTr="00F45071">
        <w:tc>
          <w:tcPr>
            <w:tcW w:w="1101" w:type="dxa"/>
            <w:vMerge/>
          </w:tcPr>
          <w:p w14:paraId="00471953" w14:textId="77777777" w:rsidR="00841C8F" w:rsidRPr="00B86C53" w:rsidRDefault="00841C8F" w:rsidP="00F45071">
            <w:pPr>
              <w:spacing w:line="288" w:lineRule="auto"/>
              <w:jc w:val="both"/>
              <w:rPr>
                <w:rFonts w:ascii="Times New Roman" w:hAnsi="Times New Roman" w:cs="Times New Roman"/>
                <w:sz w:val="28"/>
                <w:szCs w:val="28"/>
              </w:rPr>
            </w:pPr>
          </w:p>
        </w:tc>
        <w:tc>
          <w:tcPr>
            <w:tcW w:w="8475" w:type="dxa"/>
          </w:tcPr>
          <w:p w14:paraId="42A3309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Tác dụng việc sử dụng liên tiếp các câu nghi vấn:</w:t>
            </w:r>
          </w:p>
          <w:p w14:paraId="098CB80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Thể hiện tâm trạng băn khoăn, day dứt, dằn vặt, đau khổ... không nguôi của ông Hai khi nghe tin làng Chợ Dầu theo giặc.</w:t>
            </w:r>
          </w:p>
        </w:tc>
      </w:tr>
      <w:tr w:rsidR="00841C8F" w:rsidRPr="00B86C53" w14:paraId="00FCADE0" w14:textId="77777777" w:rsidTr="00F45071">
        <w:tc>
          <w:tcPr>
            <w:tcW w:w="1101" w:type="dxa"/>
            <w:vMerge w:val="restart"/>
          </w:tcPr>
          <w:p w14:paraId="0190803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3</w:t>
            </w:r>
          </w:p>
        </w:tc>
        <w:tc>
          <w:tcPr>
            <w:tcW w:w="8475" w:type="dxa"/>
          </w:tcPr>
          <w:p w14:paraId="1F93B7BE"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Bằng sự hiểu biết về truyện ngắn “Làng”, hay viết một đoạn văn nghị luận khoảng 12-15 câu theo theo phép lập luận Tổng hợp - Phân tích - Tổng hợp, phân tích diễn biến tâm trạng của nhân vật khi biết “cái cơ sự này”. Trong đoạn văn có sử dụng thành phần tình thái và khởi ngữ (gạch chân và chú thích rõ). </w:t>
            </w:r>
          </w:p>
        </w:tc>
      </w:tr>
      <w:tr w:rsidR="00841C8F" w:rsidRPr="00B86C53" w14:paraId="4B24C46A" w14:textId="77777777" w:rsidTr="00F45071">
        <w:tc>
          <w:tcPr>
            <w:tcW w:w="1101" w:type="dxa"/>
            <w:vMerge/>
          </w:tcPr>
          <w:p w14:paraId="78A70BAD" w14:textId="77777777" w:rsidR="00841C8F" w:rsidRPr="00B86C53" w:rsidRDefault="00841C8F" w:rsidP="00F45071">
            <w:pPr>
              <w:spacing w:line="288" w:lineRule="auto"/>
              <w:jc w:val="both"/>
              <w:rPr>
                <w:rFonts w:ascii="Times New Roman" w:hAnsi="Times New Roman" w:cs="Times New Roman"/>
                <w:sz w:val="28"/>
                <w:szCs w:val="28"/>
              </w:rPr>
            </w:pPr>
          </w:p>
        </w:tc>
        <w:tc>
          <w:tcPr>
            <w:tcW w:w="8475" w:type="dxa"/>
          </w:tcPr>
          <w:p w14:paraId="3B77F53B"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Viết doạn phân tích diễn biến tâm trạng ông Hai khi nghe tin làng Việt gian:</w:t>
            </w:r>
            <w:r w:rsidRPr="00B86C53">
              <w:rPr>
                <w:rFonts w:ascii="Times New Roman" w:hAnsi="Times New Roman" w:cs="Times New Roman"/>
                <w:sz w:val="28"/>
                <w:szCs w:val="28"/>
              </w:rPr>
              <w:br/>
              <w:t>- Tác giả đã đặt nhân vật ông Hai vào một tình huống gay cấn để bộc lộ sâu sắc tình cảm yêu làng, yêu nước của ông.</w:t>
            </w:r>
          </w:p>
          <w:p w14:paraId="0407AC2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Khi mới nghe tin xấu đó: ông sững sờ, chưa tin, nhưng khi người ta kể rành rọt, không tin không được, ông xấu hổ lảng ra vẻ, cúi gằm mặt xuống mà đi trong xấu hổ, đau đớn...</w:t>
            </w:r>
          </w:p>
          <w:p w14:paraId="356343B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Về đến nhà: nhìn thấy các con, càng nghĩ càng tủi hổ, giận những người ở lại làng...</w:t>
            </w:r>
          </w:p>
          <w:p w14:paraId="3C2948CD"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Ba bốn ngày sau: Không dám ra ngoài. Cái tin nhục nhã ấy choán hết tâm trí ông thành nỗi ám ảnh khủng khiếp...</w:t>
            </w:r>
          </w:p>
          <w:p w14:paraId="16DAB65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Tình cảm yêu nước vả yêu làng con thể hiện sâu sắc trong cuộc xung đột nội tâm gay gắt và sự lựa chọn “Làng thì yêu thật, nhưng làng theo Tây mất rồi thì phải thù”</w:t>
            </w:r>
          </w:p>
          <w:p w14:paraId="5F920796"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Tình cảm đối với kháng chiến, đối với cụ Hồ được bộc lộ một cách cảm động nhất khi ông trút nỗi lòng vào lời tâm sự với đứa con út ngây thơ...</w:t>
            </w:r>
          </w:p>
          <w:p w14:paraId="0039F97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=&gt; Tóm lại, với nghệ thuật miêu tả diễn biến tâm trạng nhân vật tinh tế, Kim Lân đã thể hiện chân thực, cảm động tình yêu làng, yêu nước, tinh thần kháng chiến của ông Hai, của người nông dân Việt Nam buổi đầu chống Pháp.</w:t>
            </w:r>
          </w:p>
        </w:tc>
      </w:tr>
      <w:tr w:rsidR="00841C8F" w:rsidRPr="00B86C53" w14:paraId="30FC590B" w14:textId="77777777" w:rsidTr="00F45071">
        <w:tc>
          <w:tcPr>
            <w:tcW w:w="1101" w:type="dxa"/>
            <w:vMerge w:val="restart"/>
          </w:tcPr>
          <w:p w14:paraId="5C900374"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4</w:t>
            </w:r>
          </w:p>
        </w:tc>
        <w:tc>
          <w:tcPr>
            <w:tcW w:w="8475" w:type="dxa"/>
          </w:tcPr>
          <w:p w14:paraId="1BE1656A"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Tại sao khi xây dựng hình tượng nhân vật chính luôn hướng về làng chợ Dầu, nhưng tác giả lại đặt tên tác phẩm của mình là “Làng” chứ không phải “Làng chợ Dầu”?</w:t>
            </w:r>
          </w:p>
        </w:tc>
      </w:tr>
      <w:tr w:rsidR="00841C8F" w:rsidRPr="00B86C53" w14:paraId="7D979C13" w14:textId="77777777" w:rsidTr="00F45071">
        <w:tc>
          <w:tcPr>
            <w:tcW w:w="1101" w:type="dxa"/>
            <w:vMerge/>
          </w:tcPr>
          <w:p w14:paraId="5BF0C40D" w14:textId="77777777" w:rsidR="00841C8F" w:rsidRPr="00B86C53" w:rsidRDefault="00841C8F" w:rsidP="00F45071">
            <w:pPr>
              <w:spacing w:line="288" w:lineRule="auto"/>
              <w:jc w:val="both"/>
              <w:rPr>
                <w:rFonts w:ascii="Times New Roman" w:hAnsi="Times New Roman" w:cs="Times New Roman"/>
                <w:sz w:val="28"/>
                <w:szCs w:val="28"/>
              </w:rPr>
            </w:pPr>
          </w:p>
        </w:tc>
        <w:tc>
          <w:tcPr>
            <w:tcW w:w="8475" w:type="dxa"/>
          </w:tcPr>
          <w:p w14:paraId="3E9E046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Tác giả dặt tên truyện là “Làng” chứ không phải là “Làng Chợ Dầu”:</w:t>
            </w:r>
          </w:p>
          <w:p w14:paraId="4F1AFF6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Nếu đặt tên là “Làng chợ Dầu” thì câu chuyện chỉ kể về cuộc sống và con người ở một làng quê cụ thể =&gt; Ý nghĩa tác phẩm sẽ hạn hẹp</w:t>
            </w:r>
          </w:p>
          <w:p w14:paraId="59C4665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Đặt tên là “Làng” vì đây là tên gọi gần gũi, thân mật, cụ thể với bất kỳ ai </w:t>
            </w:r>
          </w:p>
          <w:p w14:paraId="5E97B8C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=&gt; Ý nghĩa nhan đề có sức khái quát cao: Không phải chỉ có một làng là làng yêu nước như làng chợ Dầu và không chỉ có một người nông dân yêu nước như ông Hai mà trên đất nước Việt Nam có rất nhiều làng yêu nước như làng chợ Dầu và cũng có rất nhiều người nông dân yêu nước như nhân vật ông Hai</w:t>
            </w:r>
          </w:p>
        </w:tc>
      </w:tr>
      <w:tr w:rsidR="00841C8F" w:rsidRPr="00B86C53" w14:paraId="0B34FC2C" w14:textId="77777777" w:rsidTr="00F45071">
        <w:tc>
          <w:tcPr>
            <w:tcW w:w="1101" w:type="dxa"/>
            <w:vMerge w:val="restart"/>
          </w:tcPr>
          <w:p w14:paraId="3C4B8E8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5</w:t>
            </w:r>
          </w:p>
        </w:tc>
        <w:tc>
          <w:tcPr>
            <w:tcW w:w="8475" w:type="dxa"/>
          </w:tcPr>
          <w:p w14:paraId="39A85E43"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Trong chương trình Ngữ văn THCS cũng có một tác phẩm viết về người nông dân với nỗi đau sâu sắc bộc lộ qua cử chỉ, ngoại hình. Đó là tác phẩm nào? Tác giả là ai?</w:t>
            </w:r>
          </w:p>
        </w:tc>
      </w:tr>
      <w:tr w:rsidR="00841C8F" w:rsidRPr="00B86C53" w14:paraId="72FCCE3F" w14:textId="77777777" w:rsidTr="00F45071">
        <w:tc>
          <w:tcPr>
            <w:tcW w:w="1101" w:type="dxa"/>
            <w:vMerge/>
          </w:tcPr>
          <w:p w14:paraId="0ABAD092" w14:textId="77777777" w:rsidR="00841C8F" w:rsidRPr="00B86C53" w:rsidRDefault="00841C8F" w:rsidP="00F45071">
            <w:pPr>
              <w:spacing w:line="288" w:lineRule="auto"/>
              <w:jc w:val="both"/>
              <w:rPr>
                <w:rFonts w:ascii="Times New Roman" w:hAnsi="Times New Roman" w:cs="Times New Roman"/>
                <w:sz w:val="28"/>
                <w:szCs w:val="28"/>
              </w:rPr>
            </w:pPr>
          </w:p>
        </w:tc>
        <w:tc>
          <w:tcPr>
            <w:tcW w:w="8475" w:type="dxa"/>
          </w:tcPr>
          <w:p w14:paraId="3BE02770" w14:textId="77777777" w:rsidR="00841C8F" w:rsidRPr="00B86C53" w:rsidRDefault="00841C8F" w:rsidP="00F45071">
            <w:pPr>
              <w:spacing w:line="288" w:lineRule="auto"/>
              <w:rPr>
                <w:rFonts w:ascii="Times New Roman" w:hAnsi="Times New Roman" w:cs="Times New Roman"/>
                <w:sz w:val="28"/>
                <w:szCs w:val="28"/>
              </w:rPr>
            </w:pPr>
            <w:r w:rsidRPr="00B86C53">
              <w:rPr>
                <w:rFonts w:ascii="Times New Roman" w:hAnsi="Times New Roman" w:cs="Times New Roman"/>
                <w:sz w:val="28"/>
                <w:szCs w:val="28"/>
              </w:rPr>
              <w:t>Tác phẩm viết về người nông dân với nỗi đau sâu sắc:</w:t>
            </w:r>
          </w:p>
          <w:p w14:paraId="2155C895" w14:textId="77777777" w:rsidR="00841C8F" w:rsidRPr="00B86C53" w:rsidRDefault="00841C8F" w:rsidP="00F45071">
            <w:pPr>
              <w:spacing w:line="288" w:lineRule="auto"/>
              <w:rPr>
                <w:rFonts w:ascii="Times New Roman" w:hAnsi="Times New Roman" w:cs="Times New Roman"/>
                <w:sz w:val="28"/>
                <w:szCs w:val="28"/>
              </w:rPr>
            </w:pPr>
            <w:r w:rsidRPr="00B86C53">
              <w:rPr>
                <w:rFonts w:ascii="Times New Roman" w:hAnsi="Times New Roman" w:cs="Times New Roman"/>
                <w:sz w:val="28"/>
                <w:szCs w:val="28"/>
              </w:rPr>
              <w:t xml:space="preserve">- Tác phẩm: Lão Hạc        </w:t>
            </w:r>
            <w:r w:rsidRPr="00B86C53">
              <w:rPr>
                <w:rFonts w:ascii="Times New Roman" w:hAnsi="Times New Roman" w:cs="Times New Roman"/>
                <w:sz w:val="28"/>
                <w:szCs w:val="28"/>
              </w:rPr>
              <w:br/>
              <w:t xml:space="preserve">-Tác giả: Nam Cao </w:t>
            </w:r>
          </w:p>
        </w:tc>
      </w:tr>
    </w:tbl>
    <w:p w14:paraId="67814A16" w14:textId="77777777" w:rsidR="00841C8F" w:rsidRPr="00B86C53" w:rsidRDefault="00841C8F" w:rsidP="00841C8F">
      <w:pPr>
        <w:spacing w:after="0" w:line="288" w:lineRule="auto"/>
        <w:jc w:val="both"/>
        <w:rPr>
          <w:rFonts w:ascii="Times New Roman" w:hAnsi="Times New Roman"/>
          <w:sz w:val="28"/>
          <w:szCs w:val="28"/>
        </w:rPr>
      </w:pPr>
    </w:p>
    <w:p w14:paraId="660409ED"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 xml:space="preserve">PHIẾU SỐ 2: </w:t>
      </w:r>
      <w:r w:rsidRPr="00B86C53">
        <w:rPr>
          <w:rFonts w:ascii="Times New Roman" w:eastAsia="Times New Roman" w:hAnsi="Times New Roman"/>
          <w:color w:val="252525"/>
          <w:sz w:val="28"/>
          <w:szCs w:val="28"/>
        </w:rPr>
        <w:t>Đọc đoạn văn sau và trả lời các câu hỏi bên dưới:</w:t>
      </w:r>
    </w:p>
    <w:p w14:paraId="43FDC46E" w14:textId="77777777" w:rsidR="00841C8F" w:rsidRPr="00B86C53" w:rsidRDefault="00841C8F" w:rsidP="00841C8F">
      <w:pPr>
        <w:spacing w:after="0" w:line="288" w:lineRule="auto"/>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"Nhưng sao lại nảy ra cái tin như vậy được? Mà thằng chánh Bệu thì đích là người làng không sai rồi. Không có lửa làm sao có khói? Ai người ta hơi đâu bịa tạc ra những chuyện ấy làm gì. Chao ôi! Cực nhục chưa, cả làng Việt gian! rồi đây biết làm ăn buôn bán ra sao? Ai người ta chứa. Ai người ta buôn bán mấy. Suốt cả cái nước Việt Nam này người ta ghê tởm, người ta thù hằn cái giống Việt gian bán nước...Lại còn bao nhiêu người làng tan tác mỗi người một phương nữa, không biết họ đã rõ cái cơ sự này chưa?"</w:t>
      </w:r>
    </w:p>
    <w:p w14:paraId="7965890C" w14:textId="77777777" w:rsidR="00841C8F" w:rsidRPr="00B86C53" w:rsidRDefault="00841C8F" w:rsidP="00841C8F">
      <w:pPr>
        <w:spacing w:after="0" w:line="288" w:lineRule="auto"/>
        <w:jc w:val="right"/>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(Trích Ngữ văn 9 – tập 1)</w:t>
      </w:r>
    </w:p>
    <w:p w14:paraId="47479070" w14:textId="77777777" w:rsidR="00841C8F" w:rsidRPr="00B86C53" w:rsidRDefault="00841C8F" w:rsidP="00841C8F">
      <w:pPr>
        <w:spacing w:after="0" w:line="288" w:lineRule="auto"/>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1. Đoạn trích trên nằm trong tác phẩm nào? Tác giả là ai? </w:t>
      </w:r>
    </w:p>
    <w:p w14:paraId="1F7CF4ED" w14:textId="77777777" w:rsidR="00841C8F" w:rsidRPr="00B86C53" w:rsidRDefault="00841C8F" w:rsidP="00841C8F">
      <w:pPr>
        <w:spacing w:after="0" w:line="288" w:lineRule="auto"/>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2. Nêu ý nghĩa nhan đề của tác phẩm?</w:t>
      </w:r>
      <w:r w:rsidRPr="00B86C53">
        <w:rPr>
          <w:rFonts w:ascii="Times New Roman" w:eastAsia="Times New Roman" w:hAnsi="Times New Roman"/>
          <w:i/>
          <w:iCs/>
          <w:color w:val="000000"/>
          <w:sz w:val="28"/>
          <w:szCs w:val="28"/>
        </w:rPr>
        <w:t> </w:t>
      </w:r>
    </w:p>
    <w:p w14:paraId="17CCF294" w14:textId="77777777" w:rsidR="00841C8F" w:rsidRPr="00B86C53" w:rsidRDefault="00841C8F" w:rsidP="00841C8F">
      <w:pPr>
        <w:spacing w:after="0" w:line="288" w:lineRule="auto"/>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3. Tìm một câu rút gọn có trong đoạn văn và chỉ rõ cách rút gọn?</w:t>
      </w:r>
      <w:r w:rsidRPr="00B86C53">
        <w:rPr>
          <w:rFonts w:ascii="Times New Roman" w:eastAsia="Times New Roman" w:hAnsi="Times New Roman"/>
          <w:i/>
          <w:iCs/>
          <w:color w:val="000000"/>
          <w:sz w:val="28"/>
          <w:szCs w:val="28"/>
        </w:rPr>
        <w:t> </w:t>
      </w:r>
    </w:p>
    <w:p w14:paraId="2C82E05F" w14:textId="77777777" w:rsidR="00841C8F" w:rsidRPr="00B86C53" w:rsidRDefault="00841C8F" w:rsidP="00841C8F">
      <w:pPr>
        <w:spacing w:after="0" w:line="288" w:lineRule="auto"/>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4. Viết đoạn văn (khoảng 200 từ) trình bày cảm nhận của em về đoạn trích trên?</w:t>
      </w:r>
    </w:p>
    <w:p w14:paraId="33E676BA"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384"/>
        <w:gridCol w:w="8192"/>
      </w:tblGrid>
      <w:tr w:rsidR="00841C8F" w:rsidRPr="00B86C53" w14:paraId="3ACF6C5F" w14:textId="77777777" w:rsidTr="00F45071">
        <w:tc>
          <w:tcPr>
            <w:tcW w:w="1384" w:type="dxa"/>
            <w:vMerge w:val="restart"/>
          </w:tcPr>
          <w:p w14:paraId="2B658BB9"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192" w:type="dxa"/>
          </w:tcPr>
          <w:p w14:paraId="71ADFCFD" w14:textId="77777777" w:rsidR="00841C8F" w:rsidRPr="00B86C53" w:rsidRDefault="00841C8F" w:rsidP="00F45071">
            <w:pPr>
              <w:spacing w:line="288" w:lineRule="auto"/>
              <w:rPr>
                <w:rFonts w:ascii="Times New Roman" w:hAnsi="Times New Roman" w:cs="Times New Roman"/>
                <w:b/>
                <w:color w:val="FF0000"/>
                <w:sz w:val="28"/>
                <w:szCs w:val="28"/>
              </w:rPr>
            </w:pPr>
            <w:r w:rsidRPr="00B86C53">
              <w:rPr>
                <w:rFonts w:ascii="Times New Roman" w:eastAsia="Times New Roman" w:hAnsi="Times New Roman" w:cs="Times New Roman"/>
                <w:b/>
                <w:color w:val="252525"/>
                <w:sz w:val="28"/>
                <w:szCs w:val="28"/>
              </w:rPr>
              <w:t>Đoạn trích trên nằm trong tác phẩm nào? Tác giả là ai? </w:t>
            </w:r>
          </w:p>
        </w:tc>
      </w:tr>
      <w:tr w:rsidR="00841C8F" w:rsidRPr="00B86C53" w14:paraId="07EDE1B4" w14:textId="77777777" w:rsidTr="00F45071">
        <w:tc>
          <w:tcPr>
            <w:tcW w:w="1384" w:type="dxa"/>
            <w:vMerge/>
          </w:tcPr>
          <w:p w14:paraId="427D5918"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5DCFCCBA" w14:textId="77777777" w:rsidR="00841C8F" w:rsidRPr="00B86C53" w:rsidRDefault="00841C8F" w:rsidP="00F45071">
            <w:pPr>
              <w:spacing w:line="288" w:lineRule="auto"/>
              <w:rPr>
                <w:rFonts w:ascii="Times New Roman" w:hAnsi="Times New Roman" w:cs="Times New Roman"/>
                <w:b/>
                <w:color w:val="000000"/>
                <w:sz w:val="28"/>
                <w:szCs w:val="28"/>
              </w:rPr>
            </w:pPr>
            <w:r w:rsidRPr="00B86C53">
              <w:rPr>
                <w:rFonts w:ascii="Times New Roman" w:hAnsi="Times New Roman" w:cs="Times New Roman"/>
                <w:color w:val="000000"/>
                <w:sz w:val="28"/>
                <w:szCs w:val="28"/>
              </w:rPr>
              <w:t>Đoạn trích nằm trong truyện ngắn “</w:t>
            </w:r>
            <w:hyperlink r:id="rId9" w:tooltip="Làng" w:history="1">
              <w:r w:rsidRPr="00B86C53">
                <w:rPr>
                  <w:rFonts w:ascii="Times New Roman" w:hAnsi="Times New Roman" w:cs="Times New Roman"/>
                  <w:color w:val="000000"/>
                  <w:sz w:val="28"/>
                  <w:szCs w:val="28"/>
                  <w:u w:val="single"/>
                </w:rPr>
                <w:t>Làng</w:t>
              </w:r>
            </w:hyperlink>
            <w:r w:rsidRPr="00B86C53">
              <w:rPr>
                <w:rFonts w:ascii="Times New Roman" w:hAnsi="Times New Roman" w:cs="Times New Roman"/>
                <w:color w:val="000000"/>
                <w:sz w:val="28"/>
                <w:szCs w:val="28"/>
              </w:rPr>
              <w:t>” của nhà văn Kim Lân    </w:t>
            </w:r>
          </w:p>
        </w:tc>
      </w:tr>
      <w:tr w:rsidR="00841C8F" w:rsidRPr="00B86C53" w14:paraId="3AFACFE8" w14:textId="77777777" w:rsidTr="00F45071">
        <w:tc>
          <w:tcPr>
            <w:tcW w:w="1384" w:type="dxa"/>
            <w:vMerge w:val="restart"/>
          </w:tcPr>
          <w:p w14:paraId="4BF8599B"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2</w:t>
            </w:r>
          </w:p>
        </w:tc>
        <w:tc>
          <w:tcPr>
            <w:tcW w:w="8192" w:type="dxa"/>
          </w:tcPr>
          <w:p w14:paraId="11927763" w14:textId="77777777" w:rsidR="00841C8F" w:rsidRPr="00B86C53" w:rsidRDefault="00841C8F" w:rsidP="00F45071">
            <w:pPr>
              <w:spacing w:line="288" w:lineRule="auto"/>
              <w:rPr>
                <w:rFonts w:ascii="Times New Roman" w:hAnsi="Times New Roman" w:cs="Times New Roman"/>
                <w:b/>
                <w:color w:val="000000"/>
                <w:sz w:val="28"/>
                <w:szCs w:val="28"/>
              </w:rPr>
            </w:pPr>
            <w:r w:rsidRPr="00B86C53">
              <w:rPr>
                <w:rFonts w:ascii="Times New Roman" w:eastAsia="Times New Roman" w:hAnsi="Times New Roman" w:cs="Times New Roman"/>
                <w:b/>
                <w:color w:val="000000"/>
                <w:sz w:val="28"/>
                <w:szCs w:val="28"/>
              </w:rPr>
              <w:t>Nêu ý nghĩa nhan đề của tác phẩm?</w:t>
            </w:r>
            <w:r w:rsidRPr="00B86C53">
              <w:rPr>
                <w:rFonts w:ascii="Times New Roman" w:eastAsia="Times New Roman" w:hAnsi="Times New Roman" w:cs="Times New Roman"/>
                <w:b/>
                <w:i/>
                <w:iCs/>
                <w:color w:val="000000"/>
                <w:sz w:val="28"/>
                <w:szCs w:val="28"/>
              </w:rPr>
              <w:t> </w:t>
            </w:r>
          </w:p>
        </w:tc>
      </w:tr>
      <w:tr w:rsidR="00841C8F" w:rsidRPr="00B86C53" w14:paraId="144A48D5" w14:textId="77777777" w:rsidTr="00F45071">
        <w:tc>
          <w:tcPr>
            <w:tcW w:w="1384" w:type="dxa"/>
            <w:vMerge/>
          </w:tcPr>
          <w:p w14:paraId="4306C0F0"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75247FDD" w14:textId="77777777" w:rsidR="00841C8F" w:rsidRPr="00B86C53" w:rsidRDefault="00841C8F" w:rsidP="00F45071">
            <w:pPr>
              <w:spacing w:line="288" w:lineRule="auto"/>
              <w:rPr>
                <w:rFonts w:ascii="Times New Roman" w:hAnsi="Times New Roman" w:cs="Times New Roman"/>
                <w:b/>
                <w:color w:val="000000"/>
                <w:sz w:val="28"/>
                <w:szCs w:val="28"/>
              </w:rPr>
            </w:pPr>
            <w:r w:rsidRPr="00B86C53">
              <w:rPr>
                <w:rFonts w:ascii="Times New Roman" w:hAnsi="Times New Roman" w:cs="Times New Roman"/>
                <w:color w:val="000000"/>
                <w:sz w:val="28"/>
                <w:szCs w:val="28"/>
              </w:rPr>
              <w:t>Nhan đề đã thể hiện sâu sắc chủ để của tác phẩm là viết về lòng yêu nước của người nông dân, Làng là nơi gần gũi gắn bó với người nông dân, bởi người ta không thể yêu nước nếu không yêu làng.    </w:t>
            </w:r>
          </w:p>
        </w:tc>
      </w:tr>
      <w:tr w:rsidR="00841C8F" w:rsidRPr="00B86C53" w14:paraId="464E48CE" w14:textId="77777777" w:rsidTr="00F45071">
        <w:tc>
          <w:tcPr>
            <w:tcW w:w="1384" w:type="dxa"/>
            <w:vMerge w:val="restart"/>
          </w:tcPr>
          <w:p w14:paraId="00D8DD7D"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192" w:type="dxa"/>
          </w:tcPr>
          <w:p w14:paraId="1AB5AA2D" w14:textId="77777777" w:rsidR="00841C8F" w:rsidRPr="00B86C53" w:rsidRDefault="00841C8F" w:rsidP="00F45071">
            <w:pPr>
              <w:spacing w:line="288" w:lineRule="auto"/>
              <w:rPr>
                <w:rFonts w:ascii="Times New Roman" w:hAnsi="Times New Roman" w:cs="Times New Roman"/>
                <w:b/>
                <w:color w:val="000000"/>
                <w:sz w:val="28"/>
                <w:szCs w:val="28"/>
              </w:rPr>
            </w:pPr>
            <w:r w:rsidRPr="00B86C53">
              <w:rPr>
                <w:rFonts w:ascii="Times New Roman" w:eastAsia="Times New Roman" w:hAnsi="Times New Roman" w:cs="Times New Roman"/>
                <w:b/>
                <w:color w:val="000000"/>
                <w:sz w:val="28"/>
                <w:szCs w:val="28"/>
              </w:rPr>
              <w:t>Tìm một câu rút gọn có trong đoạn văn và chỉ rõ cách rút gọn?</w:t>
            </w:r>
            <w:r w:rsidRPr="00B86C53">
              <w:rPr>
                <w:rFonts w:ascii="Times New Roman" w:eastAsia="Times New Roman" w:hAnsi="Times New Roman" w:cs="Times New Roman"/>
                <w:b/>
                <w:i/>
                <w:iCs/>
                <w:color w:val="000000"/>
                <w:sz w:val="28"/>
                <w:szCs w:val="28"/>
              </w:rPr>
              <w:t> </w:t>
            </w:r>
          </w:p>
        </w:tc>
      </w:tr>
      <w:tr w:rsidR="00841C8F" w:rsidRPr="00B86C53" w14:paraId="6BF0F475" w14:textId="77777777" w:rsidTr="00F45071">
        <w:tc>
          <w:tcPr>
            <w:tcW w:w="1384" w:type="dxa"/>
            <w:vMerge/>
          </w:tcPr>
          <w:p w14:paraId="444BDE9D"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2DA8120A" w14:textId="77777777" w:rsidR="00841C8F" w:rsidRPr="00B86C53" w:rsidRDefault="00841C8F" w:rsidP="00F45071">
            <w:pPr>
              <w:spacing w:line="288" w:lineRule="auto"/>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Câu rút gọn trong đoạn văn: Rồi đây biết làm ăn buôn bán ra sao?</w:t>
            </w:r>
          </w:p>
          <w:p w14:paraId="23C8DDC8" w14:textId="77777777" w:rsidR="00841C8F" w:rsidRPr="00B86C53" w:rsidRDefault="00841C8F" w:rsidP="00F45071">
            <w:pPr>
              <w:spacing w:line="288" w:lineRule="auto"/>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Bộ phận chủ ngữ được rút gọn .</w:t>
            </w:r>
          </w:p>
        </w:tc>
      </w:tr>
      <w:tr w:rsidR="00841C8F" w:rsidRPr="00B86C53" w14:paraId="36BEA350" w14:textId="77777777" w:rsidTr="00F45071">
        <w:tc>
          <w:tcPr>
            <w:tcW w:w="1384" w:type="dxa"/>
            <w:vMerge w:val="restart"/>
          </w:tcPr>
          <w:p w14:paraId="15DF0C31"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4</w:t>
            </w:r>
          </w:p>
        </w:tc>
        <w:tc>
          <w:tcPr>
            <w:tcW w:w="8192" w:type="dxa"/>
          </w:tcPr>
          <w:p w14:paraId="28E365A1" w14:textId="77777777" w:rsidR="00841C8F" w:rsidRPr="00B86C53" w:rsidRDefault="00841C8F" w:rsidP="00F45071">
            <w:pPr>
              <w:spacing w:line="288" w:lineRule="auto"/>
              <w:rPr>
                <w:rFonts w:ascii="Times New Roman" w:hAnsi="Times New Roman" w:cs="Times New Roman"/>
                <w:b/>
                <w:color w:val="000000"/>
                <w:sz w:val="28"/>
                <w:szCs w:val="28"/>
              </w:rPr>
            </w:pPr>
            <w:r w:rsidRPr="00B86C53">
              <w:rPr>
                <w:rFonts w:ascii="Times New Roman" w:eastAsia="Times New Roman" w:hAnsi="Times New Roman" w:cs="Times New Roman"/>
                <w:b/>
                <w:color w:val="000000"/>
                <w:sz w:val="28"/>
                <w:szCs w:val="28"/>
              </w:rPr>
              <w:t>Viết đoạn văn (khoảng 200 từ) trình bày cảm nhận của em về đoạn trích trên?</w:t>
            </w:r>
          </w:p>
        </w:tc>
      </w:tr>
      <w:tr w:rsidR="00841C8F" w:rsidRPr="00B86C53" w14:paraId="160F2AA8" w14:textId="77777777" w:rsidTr="00F45071">
        <w:tc>
          <w:tcPr>
            <w:tcW w:w="1384" w:type="dxa"/>
            <w:vMerge/>
          </w:tcPr>
          <w:p w14:paraId="4A8BF506"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7643D386" w14:textId="77777777" w:rsidR="00841C8F" w:rsidRPr="00B86C53" w:rsidRDefault="00841C8F" w:rsidP="00F45071">
            <w:pPr>
              <w:spacing w:line="288" w:lineRule="auto"/>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Học sinh viết được đoạn văn theo yêu cầu sau:</w:t>
            </w:r>
          </w:p>
          <w:p w14:paraId="2316AE8C" w14:textId="77777777" w:rsidR="00841C8F" w:rsidRPr="00B86C53" w:rsidRDefault="00841C8F" w:rsidP="00F45071">
            <w:pPr>
              <w:spacing w:line="288" w:lineRule="auto"/>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Về hình thức: Đảm bảo kết cấu một đoạn văn, không mắc lỗi diễn đạt, dùng từ, ngữ pháp</w:t>
            </w:r>
          </w:p>
          <w:p w14:paraId="3832F5DE" w14:textId="77777777" w:rsidR="00841C8F" w:rsidRPr="00B86C53" w:rsidRDefault="00841C8F" w:rsidP="00F45071">
            <w:pPr>
              <w:spacing w:line="288" w:lineRule="auto"/>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Về nội dung: Trình bày được cảm nhận về tâm trạng của nhân vật ông Hai, đó là sự nửa tin, nửa ngờ của ông Hai khi nghe tin làng Chợ Dầu theo giặc. Buộc phải tin đó là sự thật nên ông Hai lo sợ cho tương lai của những người làng Chợ Dầu đang tản cư ở khắp nơi.</w:t>
            </w:r>
          </w:p>
        </w:tc>
      </w:tr>
    </w:tbl>
    <w:p w14:paraId="5EE41CD0" w14:textId="77777777" w:rsidR="00841C8F" w:rsidRPr="00B86C53" w:rsidRDefault="00841C8F" w:rsidP="00841C8F">
      <w:pPr>
        <w:spacing w:after="0" w:line="288" w:lineRule="auto"/>
        <w:jc w:val="both"/>
        <w:rPr>
          <w:rFonts w:ascii="Times New Roman" w:hAnsi="Times New Roman"/>
          <w:color w:val="FF0000"/>
          <w:sz w:val="28"/>
          <w:szCs w:val="28"/>
        </w:rPr>
      </w:pPr>
    </w:p>
    <w:p w14:paraId="703230B9"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 xml:space="preserve">PHIẾU SỐ 3: </w:t>
      </w:r>
      <w:r w:rsidRPr="00B86C53">
        <w:rPr>
          <w:rFonts w:ascii="Times New Roman" w:hAnsi="Times New Roman"/>
          <w:sz w:val="28"/>
          <w:szCs w:val="28"/>
        </w:rPr>
        <w:t>Cho đoạn trích sau:</w:t>
      </w:r>
    </w:p>
    <w:p w14:paraId="50842F41"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“Ông Hai vẫn trằn trọc không sao ngủ được, ông hết trở mình bên này lại trở mình bên kia, thở dài. Chợt ông lão lặng hẳn đi, chân tay nhũn ra, tưởng chừng như không cất lên được... Có tiếng nói léo xéo ở gian trên. Tiếng mụ chủ... Mụ nói cái gì yậy? Mụ nói cái gì mà lào xào thế? Trống ngực ông lão đập thình thịch. Ông lão nín thở, lắng tai nghe bên ngoài.”</w:t>
      </w:r>
    </w:p>
    <w:p w14:paraId="7A15A8CD"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1: Đoạn trích trên trích trong tác phẩm nào? Do ai sáng tác?</w:t>
      </w:r>
    </w:p>
    <w:p w14:paraId="2BF9B8A9"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2: Chỉ ra những từ láy tượng thanh có trong đoạn trích. Những từ láy đó đã giúp bộc lộ tâm trạng của nhân vật ông Hai như thế nao? Tại sao ông Hai lại có tâm trạng đó?</w:t>
      </w:r>
    </w:p>
    <w:p w14:paraId="262DEC5C"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3: Truyện ngắn “Làng” là một trong những tác phẩm tiêu biểu cùa nhà văn Kim Lân, đã tạo một dấu ấn riêng trong lòng người đọc. Em hãy viết đoạn văn khoảng nửa trang giấy thi giới thiệu về tác phẩm này.</w:t>
      </w:r>
    </w:p>
    <w:p w14:paraId="4AD14B68"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lastRenderedPageBreak/>
        <w:t>GỢI Ý</w:t>
      </w:r>
    </w:p>
    <w:tbl>
      <w:tblPr>
        <w:tblStyle w:val="TableGrid1"/>
        <w:tblW w:w="0" w:type="auto"/>
        <w:tblLook w:val="04A0" w:firstRow="1" w:lastRow="0" w:firstColumn="1" w:lastColumn="0" w:noHBand="0" w:noVBand="1"/>
      </w:tblPr>
      <w:tblGrid>
        <w:gridCol w:w="1384"/>
        <w:gridCol w:w="8192"/>
      </w:tblGrid>
      <w:tr w:rsidR="00841C8F" w:rsidRPr="00B86C53" w14:paraId="1CEA6A2E" w14:textId="77777777" w:rsidTr="00F45071">
        <w:tc>
          <w:tcPr>
            <w:tcW w:w="1384" w:type="dxa"/>
            <w:vMerge w:val="restart"/>
          </w:tcPr>
          <w:p w14:paraId="5A46A148"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192" w:type="dxa"/>
          </w:tcPr>
          <w:p w14:paraId="62A63274" w14:textId="77777777" w:rsidR="00841C8F" w:rsidRPr="00B86C53" w:rsidRDefault="00841C8F" w:rsidP="00F45071">
            <w:pPr>
              <w:spacing w:line="288" w:lineRule="auto"/>
              <w:rPr>
                <w:rFonts w:ascii="Times New Roman" w:hAnsi="Times New Roman" w:cs="Times New Roman"/>
                <w:b/>
                <w:color w:val="FF0000"/>
                <w:sz w:val="28"/>
                <w:szCs w:val="28"/>
              </w:rPr>
            </w:pPr>
            <w:r w:rsidRPr="00B86C53">
              <w:rPr>
                <w:rFonts w:ascii="Times New Roman" w:hAnsi="Times New Roman" w:cs="Times New Roman"/>
                <w:b/>
                <w:sz w:val="28"/>
                <w:szCs w:val="28"/>
              </w:rPr>
              <w:t>Đoạn trích trên trích trong tác phẩm nào? Do ai sáng tác?</w:t>
            </w:r>
          </w:p>
        </w:tc>
      </w:tr>
      <w:tr w:rsidR="00841C8F" w:rsidRPr="00B86C53" w14:paraId="27395523" w14:textId="77777777" w:rsidTr="00F45071">
        <w:tc>
          <w:tcPr>
            <w:tcW w:w="1384" w:type="dxa"/>
            <w:vMerge/>
          </w:tcPr>
          <w:p w14:paraId="67F8189C"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33D517D4"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Xuất xứ, tác giả:</w:t>
            </w:r>
          </w:p>
          <w:p w14:paraId="10FFDCD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-Tác phẩm: Làng</w:t>
            </w:r>
          </w:p>
          <w:p w14:paraId="42C8AA4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Tác giả: Kim Lân</w:t>
            </w:r>
          </w:p>
        </w:tc>
      </w:tr>
      <w:tr w:rsidR="00841C8F" w:rsidRPr="00B86C53" w14:paraId="1115F3F6" w14:textId="77777777" w:rsidTr="00F45071">
        <w:tc>
          <w:tcPr>
            <w:tcW w:w="1384" w:type="dxa"/>
            <w:vMerge w:val="restart"/>
          </w:tcPr>
          <w:p w14:paraId="5D83F668"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2</w:t>
            </w:r>
          </w:p>
        </w:tc>
        <w:tc>
          <w:tcPr>
            <w:tcW w:w="8192" w:type="dxa"/>
          </w:tcPr>
          <w:p w14:paraId="2A90D3B1" w14:textId="77777777" w:rsidR="00841C8F" w:rsidRPr="00B86C53" w:rsidRDefault="00841C8F" w:rsidP="00F45071">
            <w:pPr>
              <w:spacing w:line="288" w:lineRule="auto"/>
              <w:rPr>
                <w:rFonts w:ascii="Times New Roman" w:hAnsi="Times New Roman" w:cs="Times New Roman"/>
                <w:b/>
                <w:color w:val="000000"/>
                <w:sz w:val="28"/>
                <w:szCs w:val="28"/>
              </w:rPr>
            </w:pPr>
            <w:r w:rsidRPr="00B86C53">
              <w:rPr>
                <w:rFonts w:ascii="Times New Roman" w:hAnsi="Times New Roman" w:cs="Times New Roman"/>
                <w:b/>
                <w:sz w:val="28"/>
                <w:szCs w:val="28"/>
              </w:rPr>
              <w:t>Chỉ ra những từ láy tượng thanh có trong đoạn trích. Những từ láy đó đã giúp bộc lộ tâm trạng của nhân vật ông Hai như thế nao? Tại sao ông Hai lại có tâm trạng đó?</w:t>
            </w:r>
          </w:p>
        </w:tc>
      </w:tr>
      <w:tr w:rsidR="00841C8F" w:rsidRPr="00B86C53" w14:paraId="0DBAD339" w14:textId="77777777" w:rsidTr="00F45071">
        <w:tc>
          <w:tcPr>
            <w:tcW w:w="1384" w:type="dxa"/>
            <w:vMerge/>
          </w:tcPr>
          <w:p w14:paraId="123CE2DC"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44D7D82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Từ láy trong đoạn văn và tác dụng:</w:t>
            </w:r>
          </w:p>
          <w:p w14:paraId="278B4B66"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Đoạn văn trên có 3 từ láy tượng thanh: “léo xéo, lào xào, thình thịch”.</w:t>
            </w:r>
          </w:p>
          <w:p w14:paraId="25D840A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Tác dụng: bộc lộ tâm trạng ông Hai: căng thẳng, lo lắng, sợ hãi đến mức ám ảnh (tiếng động trong đêm càng tô đậm nỗi sợ trong lòng ông Hai).</w:t>
            </w:r>
          </w:p>
          <w:p w14:paraId="7434194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=&gt; Ông Hai rơi vào tâm trạng đó là do ông không muốn mụ chủ nhà biết chuyện làng Chợ Dầu của ông Việt gian.</w:t>
            </w:r>
          </w:p>
        </w:tc>
      </w:tr>
      <w:tr w:rsidR="00841C8F" w:rsidRPr="00B86C53" w14:paraId="5A232170" w14:textId="77777777" w:rsidTr="00F45071">
        <w:tc>
          <w:tcPr>
            <w:tcW w:w="1384" w:type="dxa"/>
            <w:vMerge w:val="restart"/>
          </w:tcPr>
          <w:p w14:paraId="5345F31E"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192" w:type="dxa"/>
          </w:tcPr>
          <w:p w14:paraId="3D8CB5B1" w14:textId="77777777" w:rsidR="00841C8F" w:rsidRPr="00B86C53" w:rsidRDefault="00841C8F" w:rsidP="00F45071">
            <w:pPr>
              <w:spacing w:line="288" w:lineRule="auto"/>
              <w:rPr>
                <w:rFonts w:ascii="Times New Roman" w:hAnsi="Times New Roman" w:cs="Times New Roman"/>
                <w:b/>
                <w:color w:val="000000"/>
                <w:sz w:val="28"/>
                <w:szCs w:val="28"/>
              </w:rPr>
            </w:pPr>
            <w:r w:rsidRPr="00B86C53">
              <w:rPr>
                <w:rFonts w:ascii="Times New Roman" w:hAnsi="Times New Roman" w:cs="Times New Roman"/>
                <w:b/>
                <w:sz w:val="28"/>
                <w:szCs w:val="28"/>
              </w:rPr>
              <w:t>Truyện ngắn “Làng” là một trong những tác phẩm tiêu biểu cùa nhà văn Kim Lân, đã tạo một dấu ấn riêng trong lòng người đọc. Em hãy viết đoạn văn khoảng nửa trang giấy thi giới thiệu về tác phẩm này.</w:t>
            </w:r>
          </w:p>
        </w:tc>
      </w:tr>
      <w:tr w:rsidR="00841C8F" w:rsidRPr="00B86C53" w14:paraId="5816F0EE" w14:textId="77777777" w:rsidTr="00F45071">
        <w:tc>
          <w:tcPr>
            <w:tcW w:w="1384" w:type="dxa"/>
            <w:vMerge/>
          </w:tcPr>
          <w:p w14:paraId="10C6B33C"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31D6CDB4"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Viết đoạn vãn thuyết minh về tác phẩm:</w:t>
            </w:r>
          </w:p>
          <w:p w14:paraId="189E421E"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a. Mở đoạn:</w:t>
            </w:r>
          </w:p>
          <w:p w14:paraId="0A5B369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Nêu tên tác phẩm Làng và tác giả Kim Lân, nêu ấn tượng của mình về tác giả, tác phẩm đó.</w:t>
            </w:r>
          </w:p>
          <w:p w14:paraId="68491EF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b. Thân đoạn:</w:t>
            </w:r>
          </w:p>
          <w:p w14:paraId="5835856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Giới thiệu ngắn gọn về tác giả, khẳng định tác phẩm định giới thiệu là một trong những thành công của tác giả đó.</w:t>
            </w:r>
          </w:p>
          <w:p w14:paraId="184AB50E"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Giới thiệu xuất xứ, hoàn cảnh sáng tác của tác phầm.</w:t>
            </w:r>
          </w:p>
          <w:p w14:paraId="0510934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lastRenderedPageBreak/>
              <w:t>- Thuật lại (tóm tắt) ngắn gọn nội dung của tác phẩm (đoạn trích). Đối với thơ thì nêu nội dung chính.</w:t>
            </w:r>
          </w:p>
          <w:p w14:paraId="67EE1527"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Trình bày giá trị nội dung của tác phẩm (đoạn trích)</w:t>
            </w:r>
          </w:p>
          <w:p w14:paraId="33AE72A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Xây dựng thành công nhân vật</w:t>
            </w:r>
          </w:p>
          <w:p w14:paraId="46704ED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Thông qua vẻ đẹp của các nhân vật chủ yếu là nhân vật chính (đặc điểm, tính cách, lời nói, suy nghĩ và hành động) để thấy tác giả gửi gắm, ngợi ca điều gì.</w:t>
            </w:r>
          </w:p>
          <w:p w14:paraId="5D8CC14D"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Giá trị nghệ thuật của tác phẩm (đoạn trích)</w:t>
            </w:r>
          </w:p>
          <w:p w14:paraId="7BE0A034"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Tạo tình huống truyện </w:t>
            </w:r>
          </w:p>
          <w:p w14:paraId="736EE70B"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Xây dựng nhân vật </w:t>
            </w:r>
          </w:p>
          <w:p w14:paraId="00A29074"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Ngôi kể, điểm nhìn nghệ thuật </w:t>
            </w:r>
          </w:p>
          <w:p w14:paraId="778C649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Kết hợp phương thức biểu đạt.</w:t>
            </w:r>
          </w:p>
          <w:p w14:paraId="5FFAF1E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c. Kết đoạn:</w:t>
            </w:r>
          </w:p>
          <w:p w14:paraId="391E3D0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Thông qua ý nghĩa, chủ dề, tư tường của tác phẩm đưa ra đánh giá chung. </w:t>
            </w:r>
          </w:p>
        </w:tc>
      </w:tr>
    </w:tbl>
    <w:p w14:paraId="0325C2B1" w14:textId="77777777" w:rsidR="00841C8F" w:rsidRPr="00B86C53" w:rsidRDefault="00841C8F" w:rsidP="00841C8F">
      <w:pPr>
        <w:spacing w:after="0" w:line="288" w:lineRule="auto"/>
        <w:jc w:val="center"/>
        <w:rPr>
          <w:rFonts w:ascii="Times New Roman" w:hAnsi="Times New Roman"/>
          <w:b/>
          <w:color w:val="FF0000"/>
          <w:sz w:val="28"/>
          <w:szCs w:val="28"/>
        </w:rPr>
      </w:pPr>
    </w:p>
    <w:p w14:paraId="5AAAA6D0"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 xml:space="preserve">PHIẾU SỐ 4:  </w:t>
      </w:r>
      <w:r w:rsidRPr="00B86C53">
        <w:rPr>
          <w:rFonts w:ascii="Times New Roman" w:hAnsi="Times New Roman"/>
          <w:sz w:val="28"/>
          <w:szCs w:val="28"/>
        </w:rPr>
        <w:t>Cho đoạn trích sau:</w:t>
      </w:r>
    </w:p>
    <w:p w14:paraId="5FCE6157"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“Mãi khuya, bà Hai mới chống gối đứng dậy. Bà lẳng lặng xuống bếp châm lửa ngồi tính tiền hàng, vẫn nhưng tiền cua, tiền bún, tiền đỗ, tiền kẹo ...Vẫn cái giọng rì rầm, rì rầm thường ngày.</w:t>
      </w:r>
    </w:p>
    <w:p w14:paraId="0B79270B"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Này, thầy nó ạ.</w:t>
      </w:r>
    </w:p>
    <w:p w14:paraId="41DB7BB5"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Ông Hai nằm rũ ra ở trên giường không nói gì.</w:t>
      </w:r>
    </w:p>
    <w:p w14:paraId="1C2596C3"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Thầy nó ngủ rồi à ?</w:t>
      </w:r>
    </w:p>
    <w:p w14:paraId="69157FAB"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Gì ?</w:t>
      </w:r>
    </w:p>
    <w:p w14:paraId="78CFB23D"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Ông lão khẽ nhúc nhích.</w:t>
      </w:r>
    </w:p>
    <w:p w14:paraId="52F5B64F"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Tôi thấy người ta đồn ...</w:t>
      </w:r>
    </w:p>
    <w:p w14:paraId="375FE11F"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Ông lão gắt lên:</w:t>
      </w:r>
    </w:p>
    <w:p w14:paraId="744C35BB"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Biết rồi!</w:t>
      </w:r>
    </w:p>
    <w:p w14:paraId="2AB62E1D"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Bà Hai nín bặt. Gian nhà lặng đi hiu hắt.”</w:t>
      </w:r>
    </w:p>
    <w:p w14:paraId="2A13C6A8"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w:t>
      </w:r>
      <w:r w:rsidRPr="00B86C53">
        <w:rPr>
          <w:rFonts w:ascii="Times New Roman" w:hAnsi="Times New Roman"/>
          <w:i/>
          <w:sz w:val="28"/>
          <w:szCs w:val="28"/>
        </w:rPr>
        <w:t xml:space="preserve">Trích Làng </w:t>
      </w:r>
      <w:r w:rsidRPr="00B86C53">
        <w:rPr>
          <w:rFonts w:ascii="Times New Roman" w:hAnsi="Times New Roman"/>
          <w:sz w:val="28"/>
          <w:szCs w:val="28"/>
        </w:rPr>
        <w:t>- Kim Lân)</w:t>
      </w:r>
    </w:p>
    <w:p w14:paraId="53B8F6BE"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lastRenderedPageBreak/>
        <w:t>Câu 1: Dấu chấm lửng trong câu “Tôi thấy người ta đồn...” có tác dụng gì? Sự việc mà bà Hai nghe “người ta đồn” là sự việc nào?</w:t>
      </w:r>
    </w:p>
    <w:p w14:paraId="79DEBD72"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2: Theo trình tự cốt truyện thì đoạn trích nằm ở tình huống nào? Ý nghĩa của tình huống này là gì?</w:t>
      </w:r>
    </w:p>
    <w:p w14:paraId="7116CA3A"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3: Trong cuộc đối thoại trên, có những phương châm hội thoại  nào đã bị vi phạm? Theo em, việc tác giả để cho nhân vật vi phạm các phương châm hội thoại này nhằm mục đích gi?</w:t>
      </w:r>
    </w:p>
    <w:p w14:paraId="1259112E"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4: Viết một đoạn văn khoảng 12 câu theo phép lập luận Tổng - Phân - Hợp phân tích tâm trạng ông Hai kể từ khi nghe tin làng Chợ Dầu theo giặc. Trong đoạn văn có sử dụng một câu bị động và một phép nối liên kết.</w:t>
      </w:r>
    </w:p>
    <w:p w14:paraId="7DF4B9CB"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5: Từ văn bản trên, với những hiểu biết xã hội, em hãy trình bày những suy nghĩ của mình trong khoảng nửa trang giấy thi về tình yêu Tổ quốc của thế hệ trẻ ngày nay.</w:t>
      </w:r>
    </w:p>
    <w:p w14:paraId="3088A7C5"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384"/>
        <w:gridCol w:w="8192"/>
      </w:tblGrid>
      <w:tr w:rsidR="00841C8F" w:rsidRPr="00B86C53" w14:paraId="1B8C8E95" w14:textId="77777777" w:rsidTr="00F45071">
        <w:tc>
          <w:tcPr>
            <w:tcW w:w="1384" w:type="dxa"/>
            <w:vMerge w:val="restart"/>
          </w:tcPr>
          <w:p w14:paraId="0598F056"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192" w:type="dxa"/>
          </w:tcPr>
          <w:p w14:paraId="5748B675" w14:textId="77777777" w:rsidR="00841C8F" w:rsidRPr="00B86C53" w:rsidRDefault="00841C8F" w:rsidP="00F45071">
            <w:pPr>
              <w:spacing w:line="288" w:lineRule="auto"/>
              <w:rPr>
                <w:rFonts w:ascii="Times New Roman" w:hAnsi="Times New Roman" w:cs="Times New Roman"/>
                <w:b/>
                <w:color w:val="FF0000"/>
                <w:sz w:val="28"/>
                <w:szCs w:val="28"/>
              </w:rPr>
            </w:pPr>
            <w:r w:rsidRPr="00B86C53">
              <w:rPr>
                <w:rFonts w:ascii="Times New Roman" w:hAnsi="Times New Roman" w:cs="Times New Roman"/>
                <w:b/>
                <w:sz w:val="28"/>
                <w:szCs w:val="28"/>
              </w:rPr>
              <w:t>Dấu chấm lửng trong câu “Tôi thấy người ta đồn...” có tác dụng gì? Sự việc mà bà Hai nghe “người ta đồn” là sự việc nào?</w:t>
            </w:r>
          </w:p>
        </w:tc>
      </w:tr>
      <w:tr w:rsidR="00841C8F" w:rsidRPr="00B86C53" w14:paraId="4AAB78BD" w14:textId="77777777" w:rsidTr="00F45071">
        <w:tc>
          <w:tcPr>
            <w:tcW w:w="1384" w:type="dxa"/>
            <w:vMerge/>
          </w:tcPr>
          <w:p w14:paraId="7A46A911"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03D0E13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Tác dụng dấu chấm lửng và sự việc “người ta đồn” là:</w:t>
            </w:r>
          </w:p>
          <w:p w14:paraId="7F5C03EA"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Tác dụng của dấu chấm lửng: Diễn đạt lời nói bị ngắt quãng (Bà Hai bị ông Hai ngắt lời)</w:t>
            </w:r>
          </w:p>
          <w:p w14:paraId="080F3686"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Việc bà Hai nghe “người ta đồn”: Là việc làng Chợ Dầu Việt gian theo giặc.</w:t>
            </w:r>
          </w:p>
        </w:tc>
      </w:tr>
      <w:tr w:rsidR="00841C8F" w:rsidRPr="00B86C53" w14:paraId="783B2CAA" w14:textId="77777777" w:rsidTr="00F45071">
        <w:tc>
          <w:tcPr>
            <w:tcW w:w="1384" w:type="dxa"/>
            <w:vMerge w:val="restart"/>
          </w:tcPr>
          <w:p w14:paraId="2F43BE22"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2</w:t>
            </w:r>
          </w:p>
        </w:tc>
        <w:tc>
          <w:tcPr>
            <w:tcW w:w="8192" w:type="dxa"/>
          </w:tcPr>
          <w:p w14:paraId="54E1DF2A" w14:textId="77777777" w:rsidR="00841C8F" w:rsidRPr="00B86C53" w:rsidRDefault="00841C8F" w:rsidP="00F45071">
            <w:pPr>
              <w:spacing w:line="288" w:lineRule="auto"/>
              <w:rPr>
                <w:rFonts w:ascii="Times New Roman" w:hAnsi="Times New Roman" w:cs="Times New Roman"/>
                <w:b/>
                <w:color w:val="000000"/>
                <w:sz w:val="28"/>
                <w:szCs w:val="28"/>
              </w:rPr>
            </w:pPr>
            <w:r w:rsidRPr="00B86C53">
              <w:rPr>
                <w:rFonts w:ascii="Times New Roman" w:hAnsi="Times New Roman" w:cs="Times New Roman"/>
                <w:b/>
                <w:sz w:val="28"/>
                <w:szCs w:val="28"/>
              </w:rPr>
              <w:t>Theo trình tự cốt truyện thì đoạn trích nằm ở tình huống nào? Ý nghĩa của tình huống này là gì?</w:t>
            </w:r>
          </w:p>
        </w:tc>
      </w:tr>
      <w:tr w:rsidR="00841C8F" w:rsidRPr="00B86C53" w14:paraId="7B3AB1A4" w14:textId="77777777" w:rsidTr="00F45071">
        <w:tc>
          <w:tcPr>
            <w:tcW w:w="1384" w:type="dxa"/>
            <w:vMerge/>
          </w:tcPr>
          <w:p w14:paraId="112D70DE"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174FB8E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Vị trí đoạn trích và ý nghĩa tình huống:</w:t>
            </w:r>
          </w:p>
          <w:p w14:paraId="6875885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Vị trí đoạn trích: Theo trình tự cốt truyện thì đoạn trích nằm ở tình huống sau khi ông Hai bất ngờ nghe tin làng Chợ Dầu theo giặc.</w:t>
            </w:r>
          </w:p>
          <w:p w14:paraId="7FFBD58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Ý nghĩa: Đặt nhân vật vào tình huống gay cấn để thử thách tình yêu làng, yêu nước sâu sắc ở ông Hai.</w:t>
            </w:r>
          </w:p>
        </w:tc>
      </w:tr>
      <w:tr w:rsidR="00841C8F" w:rsidRPr="00B86C53" w14:paraId="35FF75D7" w14:textId="77777777" w:rsidTr="00F45071">
        <w:tc>
          <w:tcPr>
            <w:tcW w:w="1384" w:type="dxa"/>
            <w:vMerge w:val="restart"/>
          </w:tcPr>
          <w:p w14:paraId="15BDE37B"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192" w:type="dxa"/>
          </w:tcPr>
          <w:p w14:paraId="30CCA5C0" w14:textId="77777777" w:rsidR="00841C8F" w:rsidRPr="00B86C53" w:rsidRDefault="00841C8F" w:rsidP="00F45071">
            <w:pPr>
              <w:spacing w:line="288" w:lineRule="auto"/>
              <w:rPr>
                <w:rFonts w:ascii="Times New Roman" w:hAnsi="Times New Roman" w:cs="Times New Roman"/>
                <w:b/>
                <w:color w:val="000000"/>
                <w:sz w:val="28"/>
                <w:szCs w:val="28"/>
              </w:rPr>
            </w:pPr>
            <w:r w:rsidRPr="00B86C53">
              <w:rPr>
                <w:rFonts w:ascii="Times New Roman" w:hAnsi="Times New Roman" w:cs="Times New Roman"/>
                <w:b/>
                <w:sz w:val="28"/>
                <w:szCs w:val="28"/>
              </w:rPr>
              <w:t>Trong cuộc đối thoại trên, có những phương châm hội thoại  nào đã bị vi phạm? Theo em, việc tác giả để cho nhân vật vi phạm các phương châm hội thoại này nhằm mục đích gi?</w:t>
            </w:r>
          </w:p>
        </w:tc>
      </w:tr>
      <w:tr w:rsidR="00841C8F" w:rsidRPr="00B86C53" w14:paraId="302D4712" w14:textId="77777777" w:rsidTr="00F45071">
        <w:tc>
          <w:tcPr>
            <w:tcW w:w="1384" w:type="dxa"/>
            <w:vMerge/>
          </w:tcPr>
          <w:p w14:paraId="245890B3"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74B3E376"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Phương châm hội thoại bị vi phạm và tác dụng:</w:t>
            </w:r>
          </w:p>
          <w:p w14:paraId="342A2E2A"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Phương châm hội thoại bị vi phạm: phương châm về chất và phương châm lịch sự</w:t>
            </w:r>
          </w:p>
          <w:p w14:paraId="5139C45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Mục đích: bộc lộ diễn biến tâm trạng nhân vật ông Hai: đau khổ, chán chường, thất vọng... --&gt;  khắc họa tình yêu làng, yêu nước sâu sắc của nhân vật.</w:t>
            </w:r>
          </w:p>
        </w:tc>
      </w:tr>
      <w:tr w:rsidR="00841C8F" w:rsidRPr="00B86C53" w14:paraId="20577CF0" w14:textId="77777777" w:rsidTr="00F45071">
        <w:tc>
          <w:tcPr>
            <w:tcW w:w="1384" w:type="dxa"/>
            <w:vMerge w:val="restart"/>
            <w:vAlign w:val="center"/>
          </w:tcPr>
          <w:p w14:paraId="540C49BE"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4</w:t>
            </w:r>
          </w:p>
        </w:tc>
        <w:tc>
          <w:tcPr>
            <w:tcW w:w="8192" w:type="dxa"/>
          </w:tcPr>
          <w:p w14:paraId="7675CD72"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Viết một đoạn văn khoảng 12 câu theo phép lập luận Tổng - Phân - Hợp phân tích tâm trạng ông Hai kể từ khi nghe tin làng Chợ Dầu theo giặc. Trong đoạn văn có sử dụng một câu bị động và một phép nối liên kết.</w:t>
            </w:r>
          </w:p>
        </w:tc>
      </w:tr>
      <w:tr w:rsidR="00841C8F" w:rsidRPr="00B86C53" w14:paraId="31D05A2B" w14:textId="77777777" w:rsidTr="00F45071">
        <w:tc>
          <w:tcPr>
            <w:tcW w:w="1384" w:type="dxa"/>
            <w:vMerge/>
            <w:vAlign w:val="center"/>
          </w:tcPr>
          <w:p w14:paraId="5760B3AA"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33D96E9B"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Viết đoạn văn làm rõ tâm trạng ông Hai khi nghe tin làng Chợ Dầu Việt gian theo giặc:</w:t>
            </w:r>
          </w:p>
          <w:p w14:paraId="3774EEBA"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Phân tích ngôn ngữ đối thoại, độc thoại và độc thoại nội tâm; cách sử dụng các kiểu câu, dấu câu để bộc lộ cảm xúc ... thông qua các dẫn chứng để thấy được diễn biến tâm trạng ông Hai sau khi nghe tin làng Chợ Dầu theo giặc.</w:t>
            </w:r>
          </w:p>
          <w:p w14:paraId="1BF714D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Khi mới nghe tin: sốc, sững sờ.</w:t>
            </w:r>
          </w:p>
          <w:p w14:paraId="70E62EB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Khi về nhà: đau khổ, chán chường, thất vọng, tủi nhục, (chú ý các sự việc hợp lí)</w:t>
            </w:r>
          </w:p>
          <w:p w14:paraId="499B742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Khi buộc phải lựa chọn: tuyệt vọng, bế tắc.</w:t>
            </w:r>
          </w:p>
          <w:p w14:paraId="6BC2F8D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=&gt; Nghệ thuật xây dựng tình huống truyện đặc sắc, nghệ thuật mỉêu tả tâm lí nhân vật và sự vận dụng linh hoạt các kiểu ngôn ngữ đối thoại, độc thoại, độc thoại nội tâm đã khắc họa tình yêu làng, yêu nước sâu sắc ở nhân vật ông Hai.</w:t>
            </w:r>
          </w:p>
        </w:tc>
      </w:tr>
      <w:tr w:rsidR="00841C8F" w:rsidRPr="00B86C53" w14:paraId="456A2ED6" w14:textId="77777777" w:rsidTr="00F45071">
        <w:tc>
          <w:tcPr>
            <w:tcW w:w="1384" w:type="dxa"/>
            <w:vMerge w:val="restart"/>
            <w:vAlign w:val="center"/>
          </w:tcPr>
          <w:p w14:paraId="2120015C"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5</w:t>
            </w:r>
          </w:p>
        </w:tc>
        <w:tc>
          <w:tcPr>
            <w:tcW w:w="8192" w:type="dxa"/>
          </w:tcPr>
          <w:p w14:paraId="63E0E2D0"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Từ văn bản trên, với những hiểu biết xã hội, em hãy trình bày những suy nghĩ của mình trong khoảng nửa trang giấy thi về tình yêu Tổ quốc của thế hệ trẻ ngày nay.</w:t>
            </w:r>
          </w:p>
        </w:tc>
      </w:tr>
      <w:tr w:rsidR="00841C8F" w:rsidRPr="00B86C53" w14:paraId="4CC13346" w14:textId="77777777" w:rsidTr="00F45071">
        <w:tc>
          <w:tcPr>
            <w:tcW w:w="1384" w:type="dxa"/>
            <w:vMerge/>
          </w:tcPr>
          <w:p w14:paraId="1593A974"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5CD8753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Viết đoạn văn nghị luận xã hội về tình yêu Tổ quốc của thế hệ trẻ ngày nay:</w:t>
            </w:r>
          </w:p>
          <w:p w14:paraId="7715DA6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Khẳng định qua truyện ngắn Làng của Kim Lân ta thấy được tình yêu </w:t>
            </w:r>
            <w:r w:rsidRPr="00B86C53">
              <w:rPr>
                <w:rFonts w:ascii="Times New Roman" w:hAnsi="Times New Roman" w:cs="Times New Roman"/>
                <w:sz w:val="28"/>
                <w:szCs w:val="28"/>
              </w:rPr>
              <w:lastRenderedPageBreak/>
              <w:t>làng quê và tình yêu nước sâu sắc ở ông Hai. Đặt nhân vật vào tình huống gay cấn tác giả đã làm nổi bật cả hai tình cảm nói trên của nhân vật và cho thấy tình yêu nước rộng lớn đã bao trùm lên tình yêu làng, nó chi phối và thống nhất mọi tình cảm khác trong con người Việt Nam thời kháng chiến.</w:t>
            </w:r>
          </w:p>
          <w:p w14:paraId="1C67B0CE"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Tuổi trẻ Việt Nam cần có nhận thức và hành động đúng về tình yêu Tổ quốc:</w:t>
            </w:r>
          </w:p>
          <w:p w14:paraId="50F6822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Lí giải vì sao thế hệ trè ngày nay cần phài có tình yêu với Tổ quốc.</w:t>
            </w:r>
          </w:p>
          <w:p w14:paraId="1BEC48FF"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Biểu hiện cụ thể của tình yêu Tồ quốc trong giai đoạn hiện nay </w:t>
            </w:r>
          </w:p>
          <w:p w14:paraId="52B919E7"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Phê phán hiện tượng tiêu cực</w:t>
            </w:r>
          </w:p>
          <w:p w14:paraId="2223A6C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Thể hiện tình yêu Tổ quốc, thế hệ trẻ Việt Nam cần có nhận thức và hành động gì?</w:t>
            </w:r>
          </w:p>
        </w:tc>
      </w:tr>
    </w:tbl>
    <w:p w14:paraId="2AD8D342" w14:textId="77777777" w:rsidR="00841C8F" w:rsidRPr="00B86C53" w:rsidRDefault="00841C8F" w:rsidP="00841C8F">
      <w:pPr>
        <w:spacing w:after="0" w:line="288" w:lineRule="auto"/>
        <w:jc w:val="center"/>
        <w:rPr>
          <w:rFonts w:ascii="Times New Roman" w:hAnsi="Times New Roman"/>
          <w:b/>
          <w:color w:val="FF0000"/>
          <w:sz w:val="28"/>
          <w:szCs w:val="28"/>
        </w:rPr>
      </w:pPr>
    </w:p>
    <w:p w14:paraId="5B2D41BF"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 xml:space="preserve">PHIẾU SỐ 5: </w:t>
      </w:r>
      <w:r w:rsidRPr="00B86C53">
        <w:rPr>
          <w:rFonts w:ascii="Times New Roman" w:hAnsi="Times New Roman"/>
          <w:sz w:val="28"/>
          <w:szCs w:val="28"/>
        </w:rPr>
        <w:t>Cho đoạn văn sau:</w:t>
      </w:r>
    </w:p>
    <w:p w14:paraId="7240341F"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“Nhìn lũ con tủi thân, nước mắt ông lão cứ giàn ra. Chúng nó cũng là trẻ con làng Việt gian đấy ư? Chúng nó cũng bị người ta rẻ rúng hắt hủi đấy ư? Khốn nạn, bằng ấy tuồi đầu...Ông lão nắm chặt tay lại mà rít lên:</w:t>
      </w:r>
    </w:p>
    <w:p w14:paraId="241C6D25"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Chúng bay ăn miếng cơm hay miếng gì vào mồm mà đi làm cái giống Việt gian bán nước để nhục nhã thế này.”</w:t>
      </w:r>
    </w:p>
    <w:p w14:paraId="7193DCDC"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 xml:space="preserve">(Trích </w:t>
      </w:r>
      <w:r w:rsidRPr="00B86C53">
        <w:rPr>
          <w:rFonts w:ascii="Times New Roman" w:hAnsi="Times New Roman"/>
          <w:i/>
          <w:sz w:val="28"/>
          <w:szCs w:val="28"/>
        </w:rPr>
        <w:t>“Làng”</w:t>
      </w:r>
      <w:r w:rsidRPr="00B86C53">
        <w:rPr>
          <w:rFonts w:ascii="Times New Roman" w:hAnsi="Times New Roman"/>
          <w:sz w:val="28"/>
          <w:szCs w:val="28"/>
        </w:rPr>
        <w:t xml:space="preserve"> - Kim Lân)</w:t>
      </w:r>
    </w:p>
    <w:p w14:paraId="508CDB82"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1: Tình huống cơ bản của truyện và ý nghĩa của tình huống truyện là gì? Đoạn văn trên nói lên tâm trạng như thế nào của nhân vật Ông Hai? Theo em tình huống nào trong truyện “Làng” đã khiến ông Hai có tâm trạng như vậy?</w:t>
      </w:r>
    </w:p>
    <w:p w14:paraId="46CDE02B"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 xml:space="preserve">Câu 2: Chỉ ra các câu nghi vấn trong đoạn trích trên. Việc sử dụng kiểu câu ấy đã góp phần tạo nên ngôn ngữ nhân vật độc đáo thế nào? </w:t>
      </w:r>
    </w:p>
    <w:p w14:paraId="631DB892"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3: Xây dựng hình tượng nhân vật ông Hai, luôn tự hào, luôn hướng về làng chợ Dầu nhưng vì sao Kim Lân lại đặt tên truyện ngắn của mình là “Làng” mà không phải làng chợ Dầu?</w:t>
      </w:r>
    </w:p>
    <w:p w14:paraId="063EA8E9"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 xml:space="preserve">Câu 4: Đoạn văn “Nhìn lũ con...bằng ấy tuổi đầu” có sử dụng ngôn ngữ đối thoại, độc thoại hay độc thoại nội tâm? Kể tên một tác phẩm trong chương trình Ngữ </w:t>
      </w:r>
    </w:p>
    <w:p w14:paraId="2CE2AD64"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 xml:space="preserve">văn 9 cũng có sử dụng kiểu ngôn ngữ ấy? </w:t>
      </w:r>
    </w:p>
    <w:p w14:paraId="0F229864"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lastRenderedPageBreak/>
        <w:t>Câu 5: Hãy viết một đoạn văn khoảng 12 câu theo phép lập luận Tồng hợp - Phân tích - Tồng hợp, làm rõ tâm trạng của ông Hai khi nghe tin làng Dầu theo giặc. Trong đoạn có sử dụng một thanh phần biệt lập và phép nối.</w:t>
      </w:r>
    </w:p>
    <w:p w14:paraId="3D3CFD9C"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384"/>
        <w:gridCol w:w="8192"/>
      </w:tblGrid>
      <w:tr w:rsidR="00841C8F" w:rsidRPr="00B86C53" w14:paraId="13FFDDA2" w14:textId="77777777" w:rsidTr="00F45071">
        <w:tc>
          <w:tcPr>
            <w:tcW w:w="1384" w:type="dxa"/>
            <w:vMerge w:val="restart"/>
          </w:tcPr>
          <w:p w14:paraId="67DA15DF"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192" w:type="dxa"/>
          </w:tcPr>
          <w:p w14:paraId="348601CD" w14:textId="77777777" w:rsidR="00841C8F" w:rsidRPr="00B86C53" w:rsidRDefault="00841C8F" w:rsidP="00F45071">
            <w:pPr>
              <w:spacing w:line="288" w:lineRule="auto"/>
              <w:rPr>
                <w:rFonts w:ascii="Times New Roman" w:hAnsi="Times New Roman" w:cs="Times New Roman"/>
                <w:b/>
                <w:color w:val="FF0000"/>
                <w:sz w:val="28"/>
                <w:szCs w:val="28"/>
              </w:rPr>
            </w:pPr>
            <w:r w:rsidRPr="00B86C53">
              <w:rPr>
                <w:rFonts w:ascii="Times New Roman" w:hAnsi="Times New Roman" w:cs="Times New Roman"/>
                <w:b/>
                <w:sz w:val="28"/>
                <w:szCs w:val="28"/>
              </w:rPr>
              <w:t>Tình huống cơ bản của truyện và ý nghĩa của tình huống truyện là gì? Đoạn văn trên nói lên tâm trạng như thế nào của nhân vật Ông Hai? Theo em tình huống nào trong truyện “Làng” đã khiến ông Hai có tâm trạng như vậy?</w:t>
            </w:r>
          </w:p>
        </w:tc>
      </w:tr>
      <w:tr w:rsidR="00841C8F" w:rsidRPr="00B86C53" w14:paraId="3E55151E" w14:textId="77777777" w:rsidTr="00F45071">
        <w:tc>
          <w:tcPr>
            <w:tcW w:w="1384" w:type="dxa"/>
            <w:vMerge/>
          </w:tcPr>
          <w:p w14:paraId="59E64041"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713BE47D"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Tình huống cơ bản của truyện, ý nghĩa tình huống truyện. Tâm trạng của ông Hai trong đoạn văn và tình huống dẫn đến tâm trạng đó:</w:t>
            </w:r>
          </w:p>
          <w:p w14:paraId="21B9785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Tình huống cơ bản của truyện: ông Hai nghe tin làng Chợ Dầu theo giặc</w:t>
            </w:r>
          </w:p>
          <w:p w14:paraId="634953ED"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Ý nghĩa tình huống: Bộc lộ tình yêu làng, yêu nước của ông Hai</w:t>
            </w:r>
          </w:p>
          <w:p w14:paraId="0F259427"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Tâm trạng ông Hai trong đoạn trích trên: đau đớn, tủi hồ</w:t>
            </w:r>
          </w:p>
          <w:p w14:paraId="2FB1429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Tình huống dẫn đến tâm trạng ông Hai: Khi ông Hai nghe tin làng Dầu theo giặc từ miệng một người phụ nữ tản cư</w:t>
            </w:r>
          </w:p>
        </w:tc>
      </w:tr>
      <w:tr w:rsidR="00841C8F" w:rsidRPr="00B86C53" w14:paraId="24EF5534" w14:textId="77777777" w:rsidTr="00F45071">
        <w:tc>
          <w:tcPr>
            <w:tcW w:w="1384" w:type="dxa"/>
            <w:vMerge w:val="restart"/>
          </w:tcPr>
          <w:p w14:paraId="6117ED73"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2</w:t>
            </w:r>
          </w:p>
        </w:tc>
        <w:tc>
          <w:tcPr>
            <w:tcW w:w="8192" w:type="dxa"/>
          </w:tcPr>
          <w:p w14:paraId="6DFD2E8A" w14:textId="77777777" w:rsidR="00841C8F" w:rsidRPr="00B86C53" w:rsidRDefault="00841C8F" w:rsidP="00F45071">
            <w:pPr>
              <w:spacing w:line="288" w:lineRule="auto"/>
              <w:rPr>
                <w:rFonts w:ascii="Times New Roman" w:hAnsi="Times New Roman" w:cs="Times New Roman"/>
                <w:b/>
                <w:color w:val="000000"/>
                <w:sz w:val="28"/>
                <w:szCs w:val="28"/>
              </w:rPr>
            </w:pPr>
            <w:r w:rsidRPr="00B86C53">
              <w:rPr>
                <w:rFonts w:ascii="Times New Roman" w:hAnsi="Times New Roman" w:cs="Times New Roman"/>
                <w:b/>
                <w:sz w:val="28"/>
                <w:szCs w:val="28"/>
              </w:rPr>
              <w:t>Chỉ ra các câu nghi vấn trong đoạn trích trên. Việc sử dụng kiểu câu ấy đã góp phần tạo nên ngôn ngữ nhân vật độc đáo thế nào?</w:t>
            </w:r>
          </w:p>
        </w:tc>
      </w:tr>
      <w:tr w:rsidR="00841C8F" w:rsidRPr="00B86C53" w14:paraId="27463294" w14:textId="77777777" w:rsidTr="00F45071">
        <w:tc>
          <w:tcPr>
            <w:tcW w:w="1384" w:type="dxa"/>
            <w:vMerge/>
          </w:tcPr>
          <w:p w14:paraId="0CA4631E"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197B245B"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Chỉ ra câu nghi vấn và nêu tác dụng:</w:t>
            </w:r>
            <w:r w:rsidRPr="00B86C53">
              <w:rPr>
                <w:rFonts w:ascii="Times New Roman" w:hAnsi="Times New Roman" w:cs="Times New Roman"/>
                <w:sz w:val="28"/>
                <w:szCs w:val="28"/>
              </w:rPr>
              <w:br/>
              <w:t>- 2 câu nghi vấn: “Chúng nó là trẻ con làng Việt gian đấy? Chúng nó bị người ta rẻ rúng hắt hủi đây?”</w:t>
            </w:r>
          </w:p>
          <w:p w14:paraId="242E8237"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Tác dụng: Tạo nên ngôn ngữ độc đáo của nhân vật. Tạo nên ngôn ngữ độc thoại nội tâm, bên cạnh ngôn ngữ đối thoại và ngôn ngữ độc thoại, góp phần thể hiện chiều sâu tâm trạng của nhân vật ông Hai.</w:t>
            </w:r>
          </w:p>
        </w:tc>
      </w:tr>
      <w:tr w:rsidR="00841C8F" w:rsidRPr="00B86C53" w14:paraId="73404025" w14:textId="77777777" w:rsidTr="00F45071">
        <w:tc>
          <w:tcPr>
            <w:tcW w:w="1384" w:type="dxa"/>
            <w:vMerge w:val="restart"/>
          </w:tcPr>
          <w:p w14:paraId="4B0F0CE4"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192" w:type="dxa"/>
          </w:tcPr>
          <w:p w14:paraId="1B6E585A" w14:textId="77777777" w:rsidR="00841C8F" w:rsidRPr="00B86C53" w:rsidRDefault="00841C8F" w:rsidP="00F45071">
            <w:pPr>
              <w:spacing w:line="288" w:lineRule="auto"/>
              <w:rPr>
                <w:rFonts w:ascii="Times New Roman" w:hAnsi="Times New Roman" w:cs="Times New Roman"/>
                <w:b/>
                <w:color w:val="000000"/>
                <w:sz w:val="28"/>
                <w:szCs w:val="28"/>
              </w:rPr>
            </w:pPr>
            <w:r w:rsidRPr="00B86C53">
              <w:rPr>
                <w:rFonts w:ascii="Times New Roman" w:hAnsi="Times New Roman" w:cs="Times New Roman"/>
                <w:b/>
                <w:sz w:val="28"/>
                <w:szCs w:val="28"/>
              </w:rPr>
              <w:t>Xây dựng hình tượng nhân vật ông Hai, luôn tự hào, luôn hướng về làng chợ Dầu nhưng vì sao Kim Lân lại đặt tên truyện ngắn của mình là “Làng” mà không phải làng chợ Dầu?</w:t>
            </w:r>
          </w:p>
        </w:tc>
      </w:tr>
      <w:tr w:rsidR="00841C8F" w:rsidRPr="00B86C53" w14:paraId="22399C9B" w14:textId="77777777" w:rsidTr="00F45071">
        <w:tc>
          <w:tcPr>
            <w:tcW w:w="1384" w:type="dxa"/>
            <w:vMerge/>
          </w:tcPr>
          <w:p w14:paraId="02E9C847"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5DB4F09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Ý nghĩa việc tác giả đặt tên truyện là “Làng”:</w:t>
            </w:r>
          </w:p>
          <w:p w14:paraId="017E651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Nếu đặt tên là “Làng chợ Dầu” thì câu chuyện chỉ kể về cuộc sống và con ngời ở một làng quê cụ thể =&gt; Ý nghĩa tác phẩm sẽ hạn hẹp</w:t>
            </w:r>
          </w:p>
          <w:p w14:paraId="68F8EF7B"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lastRenderedPageBreak/>
              <w:t xml:space="preserve">- Đặt tên là “Làng” vì đây là tên gọi gần gũi, thân mật, cụ thể với bất kỳ ai </w:t>
            </w:r>
          </w:p>
          <w:p w14:paraId="3108308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=&gt; Ý nghĩa nhan đề có sức khái quát cao: Không phải chỉ có một làng là làng yêu nước như làng chợ Dầu và không chỉ có một người nông dân yêu nước như ông Hai mà trên đất nước Việt Nam có rất nhiều làng yêu nước như làng chợ Dầu và cũng có rất nhiều người nông dân yêu nước như nhân vật ông Hai.</w:t>
            </w:r>
          </w:p>
        </w:tc>
      </w:tr>
      <w:tr w:rsidR="00841C8F" w:rsidRPr="00B86C53" w14:paraId="674D2F70" w14:textId="77777777" w:rsidTr="00F45071">
        <w:tc>
          <w:tcPr>
            <w:tcW w:w="1384" w:type="dxa"/>
            <w:vMerge w:val="restart"/>
            <w:vAlign w:val="center"/>
          </w:tcPr>
          <w:p w14:paraId="1739B4B0"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lastRenderedPageBreak/>
              <w:t>4</w:t>
            </w:r>
          </w:p>
        </w:tc>
        <w:tc>
          <w:tcPr>
            <w:tcW w:w="8192" w:type="dxa"/>
          </w:tcPr>
          <w:p w14:paraId="1BD57744"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 xml:space="preserve">Đoạn văn “Nhìn lũ con...bằng ấy tuổi đầu” có sử dụng ngôn ngữ đối thoại, độc thoại hay độc thoại nội tâm? Kể tên một tác phẩm trong chương trình Ngữ văn 9 cũng có sử dụng kiểu ngôn ngữ ấy? </w:t>
            </w:r>
          </w:p>
        </w:tc>
      </w:tr>
      <w:tr w:rsidR="00841C8F" w:rsidRPr="00B86C53" w14:paraId="609A5149" w14:textId="77777777" w:rsidTr="00F45071">
        <w:tc>
          <w:tcPr>
            <w:tcW w:w="1384" w:type="dxa"/>
            <w:vMerge/>
            <w:vAlign w:val="center"/>
          </w:tcPr>
          <w:p w14:paraId="1721BD52"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0468C04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Ngôn ngữ và tác phẩm cũng sử dụng ngôn ngữ đó:</w:t>
            </w:r>
          </w:p>
          <w:p w14:paraId="41A4C38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Ngôn ngữ độc thoại nội tâm</w:t>
            </w:r>
          </w:p>
          <w:p w14:paraId="68ECD45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Tên văn bản cùng sử dụng kiểu ngôn ngữ đó: Những ngôi sao xa xôi</w:t>
            </w:r>
          </w:p>
        </w:tc>
      </w:tr>
      <w:tr w:rsidR="00841C8F" w:rsidRPr="00B86C53" w14:paraId="0796FA7D" w14:textId="77777777" w:rsidTr="00F45071">
        <w:tc>
          <w:tcPr>
            <w:tcW w:w="1384" w:type="dxa"/>
            <w:vMerge w:val="restart"/>
            <w:vAlign w:val="center"/>
          </w:tcPr>
          <w:p w14:paraId="1B2D5542"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5</w:t>
            </w:r>
          </w:p>
        </w:tc>
        <w:tc>
          <w:tcPr>
            <w:tcW w:w="8192" w:type="dxa"/>
          </w:tcPr>
          <w:p w14:paraId="352C827E"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Hãy viết một đoạn văn khoảng 12 câu theo phép lập luận Tồng hợp - Phân tích - Tồng hợp, làm rõ tâm trạng của ông Hai khi nghe tin làng Dầu theo giặc. Trong đoạn có sử dụng một thanh phần biệt lập và phép nối.</w:t>
            </w:r>
          </w:p>
        </w:tc>
      </w:tr>
      <w:tr w:rsidR="00841C8F" w:rsidRPr="00B86C53" w14:paraId="17AC56C9" w14:textId="77777777" w:rsidTr="00F45071">
        <w:tc>
          <w:tcPr>
            <w:tcW w:w="1384" w:type="dxa"/>
            <w:vMerge/>
          </w:tcPr>
          <w:p w14:paraId="4614314D"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0FB4310A"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Viết đoạn văn làm rõ tâm trạng ông Hai khi nghe tin làng Chợ Dầu Việt gian theo giặc:</w:t>
            </w:r>
          </w:p>
          <w:p w14:paraId="0ECA0CDA"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Phân tích ngôn ngữ đối thoại, độc thoại và độc thoại nội tâm: cách sử dụng các kiểu câu, dấu câu để bộc lộ câm xúc... thông qua các dẫn chứng để thấy được diễn biến tâm trạng ông Hai sau khi nghe tin làng Chợ Dầu theo giặc.</w:t>
            </w:r>
          </w:p>
          <w:p w14:paraId="785BADDB"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Khi mới nghe tin: sốc, sững sờ.</w:t>
            </w:r>
          </w:p>
          <w:p w14:paraId="7029A04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Khi về nhà: đau khổ, chán chường, thất vọng, tủi nhục, (chú ý các sự việc hợp lí)</w:t>
            </w:r>
          </w:p>
          <w:p w14:paraId="07F65EB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Khi buộc phải lựa chọn: tuyệt vọng, bế tắc.</w:t>
            </w:r>
          </w:p>
          <w:p w14:paraId="119B8E3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=&gt; Nghệ thuật xây dựng tình huống truyện đặc sắc, nghệ thuật miêu tả tâm lí nhân vật và sự vận dụng linh hoạt các kiểu ngôn ngữ đối thoại, độc thoại, độc thoại nội tâm đã khắc họa tình yêu làng, yêu nước sâu </w:t>
            </w:r>
            <w:r w:rsidRPr="00B86C53">
              <w:rPr>
                <w:rFonts w:ascii="Times New Roman" w:hAnsi="Times New Roman" w:cs="Times New Roman"/>
                <w:sz w:val="28"/>
                <w:szCs w:val="28"/>
              </w:rPr>
              <w:lastRenderedPageBreak/>
              <w:t xml:space="preserve">sắc ở nhân vật ông Hai. </w:t>
            </w:r>
          </w:p>
        </w:tc>
      </w:tr>
    </w:tbl>
    <w:p w14:paraId="498A1F55" w14:textId="77777777" w:rsidR="00841C8F" w:rsidRPr="00B86C53" w:rsidRDefault="00841C8F" w:rsidP="00841C8F">
      <w:pPr>
        <w:spacing w:after="0" w:line="288" w:lineRule="auto"/>
        <w:jc w:val="both"/>
        <w:rPr>
          <w:rFonts w:ascii="Times New Roman" w:hAnsi="Times New Roman"/>
          <w:color w:val="FF0000"/>
          <w:sz w:val="28"/>
          <w:szCs w:val="28"/>
        </w:rPr>
      </w:pPr>
    </w:p>
    <w:p w14:paraId="52E0D034"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 xml:space="preserve">PHIẾU SỐ 6: </w:t>
      </w:r>
      <w:r w:rsidRPr="00B86C53">
        <w:rPr>
          <w:rFonts w:ascii="Times New Roman" w:hAnsi="Times New Roman"/>
          <w:sz w:val="28"/>
          <w:szCs w:val="28"/>
        </w:rPr>
        <w:t>Dưới đây là một phần truyện ngắn “Làng” của nhà văn Kim Lân:</w:t>
      </w:r>
    </w:p>
    <w:p w14:paraId="15A029F1"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Thế nhà con ở đâu?</w:t>
      </w:r>
    </w:p>
    <w:p w14:paraId="3C75CE3B"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Nhà ta ở làng Chợ Dầu.</w:t>
      </w:r>
    </w:p>
    <w:p w14:paraId="0E757272"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Thế con có thích về làng Chợ Dầu không?</w:t>
      </w:r>
    </w:p>
    <w:p w14:paraId="4AB43E0E"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Thằng bé nép đầu vào ngực bố trả lời khe khẽ:</w:t>
      </w:r>
    </w:p>
    <w:p w14:paraId="7FBD733A"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-Có.</w:t>
      </w:r>
    </w:p>
    <w:p w14:paraId="21FA779A"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Ông lão ôm khít thằng bé vào lòng, một lúc lâu ông lại hỏi:</w:t>
      </w:r>
    </w:p>
    <w:p w14:paraId="20CB086B"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À, thầy hỏi con nhé. Thế con ủng hộ ai?</w:t>
      </w:r>
    </w:p>
    <w:p w14:paraId="280EB090"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Thằng bé giơ tay lên, mạnh bạo và rành rọt:</w:t>
      </w:r>
    </w:p>
    <w:p w14:paraId="569846EC"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Ủng hộ cụ Hồ Chí Minh muôn năm!</w:t>
      </w:r>
    </w:p>
    <w:p w14:paraId="2AE5B7EF"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Nước mắt ông lão cứ giàn ra, chảy ròng ròng trên hai má. Ông nói thủ thỉ:</w:t>
      </w:r>
    </w:p>
    <w:p w14:paraId="49CE0A64"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Ừ đúng rồi ủng hộ cụ Hồ con nhỉ.”</w:t>
      </w:r>
    </w:p>
    <w:p w14:paraId="00716B82"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(Trích Ngữ văn 9, tập một)</w:t>
      </w:r>
    </w:p>
    <w:p w14:paraId="1A361127"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 xml:space="preserve">Câu 1: Xét theo kiểu câu chia theo mục đích nói, câu văn </w:t>
      </w:r>
      <w:r w:rsidRPr="00B86C53">
        <w:rPr>
          <w:rFonts w:ascii="Times New Roman" w:hAnsi="Times New Roman"/>
          <w:i/>
          <w:sz w:val="28"/>
          <w:szCs w:val="28"/>
        </w:rPr>
        <w:t xml:space="preserve">“Thế nhà con ờ đâu?” </w:t>
      </w:r>
      <w:r w:rsidRPr="00B86C53">
        <w:rPr>
          <w:rFonts w:ascii="Times New Roman" w:hAnsi="Times New Roman"/>
          <w:sz w:val="28"/>
          <w:szCs w:val="28"/>
        </w:rPr>
        <w:t xml:space="preserve">Thuộc kiểu câu gì? Vì sao em xác định được điều đó? </w:t>
      </w:r>
    </w:p>
    <w:p w14:paraId="273CBE1E"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2: Tóm tắt nội dung phần truyện trên bằng một câu văn. Qua những lời trò chuyện, em cảm nhận được điều gì về tấm lòng của ông Hai với làng quê, đất nước và kháng chiến?</w:t>
      </w:r>
    </w:p>
    <w:p w14:paraId="605645AC"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3: Kể tên 2 tác phẩm văn xuôi Việt Nam đã học trong chương trình Ngữ văn trung học cơ sở viết về đề tài người nông dân, ghi rõ tên tác giả.</w:t>
      </w:r>
    </w:p>
    <w:p w14:paraId="68BBC597"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4: Hồ Chí Minh là vị lãnh tụ vĩ đại của dân tộc Việt Nam. Ở Bác có rất nhiều những đức tính tốt đẹp. Viết một đoạn văn (khoảng 1 trang giấy thi) trình bày suy nghĩ của em về một đức tính tốt đẹp của Bác.</w:t>
      </w:r>
    </w:p>
    <w:p w14:paraId="06981BCF"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384"/>
        <w:gridCol w:w="8192"/>
      </w:tblGrid>
      <w:tr w:rsidR="00841C8F" w:rsidRPr="00B86C53" w14:paraId="0115E1AD" w14:textId="77777777" w:rsidTr="00F45071">
        <w:tc>
          <w:tcPr>
            <w:tcW w:w="1384" w:type="dxa"/>
            <w:vMerge w:val="restart"/>
          </w:tcPr>
          <w:p w14:paraId="146F8189"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192" w:type="dxa"/>
          </w:tcPr>
          <w:p w14:paraId="14C91421" w14:textId="77777777" w:rsidR="00841C8F" w:rsidRPr="00B86C53" w:rsidRDefault="00841C8F" w:rsidP="00F45071">
            <w:pPr>
              <w:spacing w:line="288" w:lineRule="auto"/>
              <w:rPr>
                <w:rFonts w:ascii="Times New Roman" w:hAnsi="Times New Roman" w:cs="Times New Roman"/>
                <w:b/>
                <w:color w:val="FF0000"/>
                <w:sz w:val="28"/>
                <w:szCs w:val="28"/>
              </w:rPr>
            </w:pPr>
            <w:r w:rsidRPr="00B86C53">
              <w:rPr>
                <w:rFonts w:ascii="Times New Roman" w:hAnsi="Times New Roman" w:cs="Times New Roman"/>
                <w:b/>
                <w:sz w:val="28"/>
                <w:szCs w:val="28"/>
              </w:rPr>
              <w:t xml:space="preserve">Xét theo kiểu câu chia theo mục đích nói, câu văn </w:t>
            </w:r>
            <w:r w:rsidRPr="00B86C53">
              <w:rPr>
                <w:rFonts w:ascii="Times New Roman" w:hAnsi="Times New Roman" w:cs="Times New Roman"/>
                <w:b/>
                <w:i/>
                <w:sz w:val="28"/>
                <w:szCs w:val="28"/>
              </w:rPr>
              <w:t xml:space="preserve">“Thế nhà con ờ đâu?” </w:t>
            </w:r>
            <w:r w:rsidRPr="00B86C53">
              <w:rPr>
                <w:rFonts w:ascii="Times New Roman" w:hAnsi="Times New Roman" w:cs="Times New Roman"/>
                <w:b/>
                <w:sz w:val="28"/>
                <w:szCs w:val="28"/>
              </w:rPr>
              <w:t>Thuộc kiểu câu gì? Vì sao em xác định được điều đó?</w:t>
            </w:r>
          </w:p>
        </w:tc>
      </w:tr>
      <w:tr w:rsidR="00841C8F" w:rsidRPr="00B86C53" w14:paraId="5A84972C" w14:textId="77777777" w:rsidTr="00F45071">
        <w:tc>
          <w:tcPr>
            <w:tcW w:w="1384" w:type="dxa"/>
            <w:vMerge/>
          </w:tcPr>
          <w:p w14:paraId="3F7F595A"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1393B1AF"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Xét mục đích nói của câu “Thế nhà con ở đâu?”:</w:t>
            </w:r>
          </w:p>
          <w:p w14:paraId="2414394D"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Xét theo mục đích nói đây là câu nghi vấn</w:t>
            </w:r>
          </w:p>
          <w:p w14:paraId="36E717B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Căn cứ: Câu trên có từ để hỏi “đâu” , kết thúc câu dùng dấu chấm hỏi</w:t>
            </w:r>
          </w:p>
        </w:tc>
      </w:tr>
      <w:tr w:rsidR="00841C8F" w:rsidRPr="00B86C53" w14:paraId="0C8EA1FB" w14:textId="77777777" w:rsidTr="00F45071">
        <w:tc>
          <w:tcPr>
            <w:tcW w:w="1384" w:type="dxa"/>
            <w:vMerge w:val="restart"/>
          </w:tcPr>
          <w:p w14:paraId="2BA863D4"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2</w:t>
            </w:r>
          </w:p>
        </w:tc>
        <w:tc>
          <w:tcPr>
            <w:tcW w:w="8192" w:type="dxa"/>
          </w:tcPr>
          <w:p w14:paraId="760A849E" w14:textId="77777777" w:rsidR="00841C8F" w:rsidRPr="00B86C53" w:rsidRDefault="00841C8F" w:rsidP="00F45071">
            <w:pPr>
              <w:spacing w:line="288" w:lineRule="auto"/>
              <w:rPr>
                <w:rFonts w:ascii="Times New Roman" w:hAnsi="Times New Roman" w:cs="Times New Roman"/>
                <w:b/>
                <w:color w:val="000000"/>
                <w:sz w:val="28"/>
                <w:szCs w:val="28"/>
              </w:rPr>
            </w:pPr>
            <w:r w:rsidRPr="00B86C53">
              <w:rPr>
                <w:rFonts w:ascii="Times New Roman" w:hAnsi="Times New Roman" w:cs="Times New Roman"/>
                <w:b/>
                <w:sz w:val="28"/>
                <w:szCs w:val="28"/>
              </w:rPr>
              <w:t xml:space="preserve">Tóm tắt nội dung phần truyện trên bằng một câu văn. Qua những lời trò chuyện, em cảm nhận được điều gì về tấm lòng của ông Hai </w:t>
            </w:r>
            <w:r w:rsidRPr="00B86C53">
              <w:rPr>
                <w:rFonts w:ascii="Times New Roman" w:hAnsi="Times New Roman" w:cs="Times New Roman"/>
                <w:b/>
                <w:sz w:val="28"/>
                <w:szCs w:val="28"/>
              </w:rPr>
              <w:lastRenderedPageBreak/>
              <w:t>với làng quê, đất nước và kháng chiến?</w:t>
            </w:r>
          </w:p>
        </w:tc>
      </w:tr>
      <w:tr w:rsidR="00841C8F" w:rsidRPr="00B86C53" w14:paraId="53D055A7" w14:textId="77777777" w:rsidTr="00F45071">
        <w:tc>
          <w:tcPr>
            <w:tcW w:w="1384" w:type="dxa"/>
            <w:vMerge/>
          </w:tcPr>
          <w:p w14:paraId="56E8C1F8"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3A66323E"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Nội dung đoạn trích trên và tấm lòng của ông Hai:</w:t>
            </w:r>
          </w:p>
          <w:p w14:paraId="7DA2449E"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Nội dung đoạn hội thoại: Cuộc trò chuyện, tâm sự giữa ông Hai vả người con út tên là Húc.</w:t>
            </w:r>
          </w:p>
          <w:p w14:paraId="552F684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Qua lời trò chuyện, cảm nhận được:</w:t>
            </w:r>
          </w:p>
          <w:p w14:paraId="16BFF71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Tình yêu sâu nặng của ông Hai với làng Chợ Dầu cùa ông. ông muốn đứa con nhỏ của mình ghi nhớ câu “Nhà ta ở làng Chợ Dầu”.</w:t>
            </w:r>
          </w:p>
          <w:p w14:paraId="5D77B10E"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Tấm lòng thủy chung yới kháng chiến với cách mạng mà biểu tượng là cụ Hồ. Tình cảm ây sâu nặng, bền vững và thiêng liêng. Ông Hai nói để ngỏ lòng mình, như để mình lại minh oan cho mình nữa. Đó là tấm lòng thủy chung, trước sau gắn bó với quê hương, một lòng một dạ với đết nước với bác Hồ của ông.</w:t>
            </w:r>
          </w:p>
        </w:tc>
      </w:tr>
      <w:tr w:rsidR="00841C8F" w:rsidRPr="00B86C53" w14:paraId="33F97E1B" w14:textId="77777777" w:rsidTr="00F45071">
        <w:tc>
          <w:tcPr>
            <w:tcW w:w="1384" w:type="dxa"/>
            <w:vMerge w:val="restart"/>
          </w:tcPr>
          <w:p w14:paraId="7A72D343"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192" w:type="dxa"/>
          </w:tcPr>
          <w:p w14:paraId="221FAB40" w14:textId="77777777" w:rsidR="00841C8F" w:rsidRPr="00B86C53" w:rsidRDefault="00841C8F" w:rsidP="00F45071">
            <w:pPr>
              <w:spacing w:line="288" w:lineRule="auto"/>
              <w:rPr>
                <w:rFonts w:ascii="Times New Roman" w:hAnsi="Times New Roman" w:cs="Times New Roman"/>
                <w:b/>
                <w:color w:val="000000"/>
                <w:sz w:val="28"/>
                <w:szCs w:val="28"/>
              </w:rPr>
            </w:pPr>
            <w:r w:rsidRPr="00B86C53">
              <w:rPr>
                <w:rFonts w:ascii="Times New Roman" w:hAnsi="Times New Roman" w:cs="Times New Roman"/>
                <w:b/>
                <w:sz w:val="28"/>
                <w:szCs w:val="28"/>
              </w:rPr>
              <w:t>Kể tên 2 tác phẩm văn xuôi Việt Nam đã học trong chương trình Ngữ văn trung học cơ sở viết về đề tài người nông dân, ghi rõ tên tác giả.</w:t>
            </w:r>
          </w:p>
        </w:tc>
      </w:tr>
      <w:tr w:rsidR="00841C8F" w:rsidRPr="00B86C53" w14:paraId="27FA84C1" w14:textId="77777777" w:rsidTr="00F45071">
        <w:tc>
          <w:tcPr>
            <w:tcW w:w="1384" w:type="dxa"/>
            <w:vMerge/>
          </w:tcPr>
          <w:p w14:paraId="0567B312"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764D642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Tác phẩm viết về người nông dân:</w:t>
            </w:r>
          </w:p>
          <w:p w14:paraId="1208D36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Tác phẩm “Tắt đèn” với đoạn trích ‘Tức nước vỡ bờ” cùa nhà văn Ngô Tất Tố.</w:t>
            </w:r>
          </w:p>
          <w:p w14:paraId="77A249EA"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Truyện “Lão Hạc” của nhà văn Nam Cao.</w:t>
            </w:r>
          </w:p>
        </w:tc>
      </w:tr>
      <w:tr w:rsidR="00841C8F" w:rsidRPr="00B86C53" w14:paraId="16062F32" w14:textId="77777777" w:rsidTr="00F45071">
        <w:tc>
          <w:tcPr>
            <w:tcW w:w="1384" w:type="dxa"/>
            <w:vMerge w:val="restart"/>
            <w:vAlign w:val="center"/>
          </w:tcPr>
          <w:p w14:paraId="50C3A592"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4</w:t>
            </w:r>
          </w:p>
        </w:tc>
        <w:tc>
          <w:tcPr>
            <w:tcW w:w="8192" w:type="dxa"/>
          </w:tcPr>
          <w:p w14:paraId="7CB3BA7C"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Hồ Chí Minh là vị lãnh tụ vĩ đại của dân tộc Việt Nam. Ở Bác có rất nhiều những đức tính tốt đẹp. Viết một đoạn văn (khoảng 1 trang giấy thi) trình bày suy nghĩ của em về một đức tính tốt đẹp của Bác.</w:t>
            </w:r>
          </w:p>
        </w:tc>
      </w:tr>
      <w:tr w:rsidR="00841C8F" w:rsidRPr="00B86C53" w14:paraId="7E207FA8" w14:textId="77777777" w:rsidTr="00F45071">
        <w:tc>
          <w:tcPr>
            <w:tcW w:w="1384" w:type="dxa"/>
            <w:vMerge/>
            <w:vAlign w:val="center"/>
          </w:tcPr>
          <w:p w14:paraId="064D464B"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5D8E5667"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Viết đoạn văn nghị luận một trong các đức tính tốt đẹp của Bác Hồ như: giản dị, khiêm tốn, cần cù, chăm chỉ, tiết kiệm.</w:t>
            </w:r>
          </w:p>
          <w:p w14:paraId="38959F3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Giải thích được cách hiểu về một đức tính tốt đẹp của Bác.</w:t>
            </w:r>
          </w:p>
          <w:p w14:paraId="5F0A974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Biểu hiện của đức tính đó trong cuộc sống hàng ngày của Bác.</w:t>
            </w:r>
          </w:p>
          <w:p w14:paraId="3459D6B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Ý nghĩa, vai trò của đức tính đó với đời sống.</w:t>
            </w:r>
          </w:p>
          <w:p w14:paraId="758EB0C6"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lastRenderedPageBreak/>
              <w:t>- Bài học rút ra cho bản thân và một số biện pháp để học tập và làm theo đức tính đó của Bác...</w:t>
            </w:r>
          </w:p>
        </w:tc>
      </w:tr>
    </w:tbl>
    <w:p w14:paraId="3FCE473E" w14:textId="77777777" w:rsidR="00841C8F" w:rsidRPr="00B86C53" w:rsidRDefault="00841C8F" w:rsidP="00841C8F">
      <w:pPr>
        <w:spacing w:after="0" w:line="288" w:lineRule="auto"/>
        <w:jc w:val="center"/>
        <w:rPr>
          <w:rFonts w:ascii="Times New Roman" w:hAnsi="Times New Roman"/>
          <w:b/>
          <w:color w:val="FF0000"/>
          <w:sz w:val="28"/>
          <w:szCs w:val="28"/>
        </w:rPr>
      </w:pPr>
    </w:p>
    <w:p w14:paraId="678FEF10" w14:textId="77777777" w:rsidR="00841C8F" w:rsidRPr="00B86C53" w:rsidRDefault="00841C8F" w:rsidP="00841C8F">
      <w:pPr>
        <w:spacing w:after="0" w:line="288" w:lineRule="auto"/>
        <w:jc w:val="both"/>
        <w:rPr>
          <w:rFonts w:ascii="Times New Roman" w:hAnsi="Times New Roman"/>
          <w:sz w:val="28"/>
          <w:szCs w:val="28"/>
        </w:rPr>
      </w:pPr>
    </w:p>
    <w:p w14:paraId="17D314FA"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PHIẾU SỐ 7:</w:t>
      </w:r>
    </w:p>
    <w:p w14:paraId="17D87E55"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Cho đoạn trích:</w:t>
      </w:r>
    </w:p>
    <w:p w14:paraId="67734F9A"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“Ông nằm vật lên giường vắt tay lên trán nghĩ ngợi vẩn vơ. Ông lại nghĩ về cái làng của ông, lại nghĩ đến những ngày cùng làm với anh em. A, sao mà độ ấy vui thế. Ông thấy mình như trẻ ra. Cũng hát hỏng, bông phèng, cũng đào, cũng cuốc mê man suốt ngày. Trong lòng ông lão lại thấy náo nức hẳn lên. Ông lại muốn về làng, lại muốn được cùng anh em đào đường đắp ụ, xẻ hào, khuân đá... Không biết cái chòi gác ở đầu làng đã dựng xong chưa? Những đường hầm bí mật chắc là còn khướt lắm. Chao ôi! Ông lão nhớ làng, nhớ cái làng quá!”</w:t>
      </w:r>
    </w:p>
    <w:p w14:paraId="4DC1C726"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(SGK Ngữ Văn 9, tập 1)</w:t>
      </w:r>
    </w:p>
    <w:p w14:paraId="1E01CE7B"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1: Đoạn văn trên được trích từ truyện ngắn nào? Của ai? Nêu hoàn cảnh ra đời của truyện ngắn này.</w:t>
      </w:r>
    </w:p>
    <w:p w14:paraId="465AF7B6"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2: Dòng cảm xúc, suy nghĩ của nhân vật ông lão được thể hiện qua việc nhắc lại các từ, cụm từ nào trong đoạn trích? Trong dòng cảm xúc, suy nghĩ ấy có những kĩỉniệm nào của ông với làng kháng chiến?</w:t>
      </w:r>
    </w:p>
    <w:p w14:paraId="2ADDCF58"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3: Xét về mục đích nói, câu văn “Không biết cái chòi gác ở đầu làng đã dựng xong chưa?” thuộc kiểu câu gì? Vì sao nỗi trăn trở của ông lão trong câu văn đó lại là một biểu hiện của tình cảm công dân.</w:t>
      </w:r>
    </w:p>
    <w:p w14:paraId="1A682EB9"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4: Với hiểu biết của em về truyện ngắn trên, hãy viết một đoạn văn quy nạp khoảng 12 câu, có sử dụng câu ghép và phép thế (gạch dưới cấu ghép và từ ngữ được dùng làm phép thế) để khẳng định: Truyện đã khắc họa thành công hình ảnh những người nông dân trong kháng chiến.</w:t>
      </w:r>
    </w:p>
    <w:p w14:paraId="29D53B30"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384"/>
        <w:gridCol w:w="8192"/>
      </w:tblGrid>
      <w:tr w:rsidR="00841C8F" w:rsidRPr="00B86C53" w14:paraId="2B271353" w14:textId="77777777" w:rsidTr="00F45071">
        <w:tc>
          <w:tcPr>
            <w:tcW w:w="1384" w:type="dxa"/>
            <w:vMerge w:val="restart"/>
          </w:tcPr>
          <w:p w14:paraId="744C5AF4"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192" w:type="dxa"/>
          </w:tcPr>
          <w:p w14:paraId="304A3D86" w14:textId="77777777" w:rsidR="00841C8F" w:rsidRPr="00B86C53" w:rsidRDefault="00841C8F" w:rsidP="00F45071">
            <w:pPr>
              <w:spacing w:line="288" w:lineRule="auto"/>
              <w:rPr>
                <w:rFonts w:ascii="Times New Roman" w:hAnsi="Times New Roman" w:cs="Times New Roman"/>
                <w:b/>
                <w:color w:val="FF0000"/>
                <w:sz w:val="28"/>
                <w:szCs w:val="28"/>
              </w:rPr>
            </w:pPr>
            <w:r w:rsidRPr="00B86C53">
              <w:rPr>
                <w:rFonts w:ascii="Times New Roman" w:hAnsi="Times New Roman" w:cs="Times New Roman"/>
                <w:b/>
                <w:sz w:val="28"/>
                <w:szCs w:val="28"/>
              </w:rPr>
              <w:t>Đoạn văn trên được trích từ truyện ngắn nào? Của ai? Nêu hoàn cảnh ra đời của truyện ngắn này.</w:t>
            </w:r>
          </w:p>
        </w:tc>
      </w:tr>
      <w:tr w:rsidR="00841C8F" w:rsidRPr="00B86C53" w14:paraId="70D9C45F" w14:textId="77777777" w:rsidTr="00F45071">
        <w:tc>
          <w:tcPr>
            <w:tcW w:w="1384" w:type="dxa"/>
            <w:vMerge/>
          </w:tcPr>
          <w:p w14:paraId="151D223C"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19B70B6D"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Xuất xứ, hoàn cảnh sáng tác:</w:t>
            </w:r>
          </w:p>
          <w:p w14:paraId="1E3E0DD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Đoạn văn trên trích từ truyện ngắn “Làng” của nhà văn Kim Lân.</w:t>
            </w:r>
          </w:p>
          <w:p w14:paraId="4DA5E89E"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Hoàn cảnh ra đời: Truyện ngắn “Làng” được viết trong thời kì đầu của cuộc kháng chiến chống Pháp và đăng lần đầu trên tạp chí Văn nghệ năm 1948.</w:t>
            </w:r>
          </w:p>
        </w:tc>
      </w:tr>
      <w:tr w:rsidR="00841C8F" w:rsidRPr="00B86C53" w14:paraId="01666257" w14:textId="77777777" w:rsidTr="00F45071">
        <w:tc>
          <w:tcPr>
            <w:tcW w:w="1384" w:type="dxa"/>
            <w:vMerge w:val="restart"/>
          </w:tcPr>
          <w:p w14:paraId="6D4F5B95"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lastRenderedPageBreak/>
              <w:t>2</w:t>
            </w:r>
          </w:p>
        </w:tc>
        <w:tc>
          <w:tcPr>
            <w:tcW w:w="8192" w:type="dxa"/>
          </w:tcPr>
          <w:p w14:paraId="187952B3" w14:textId="77777777" w:rsidR="00841C8F" w:rsidRPr="00B86C53" w:rsidRDefault="00841C8F" w:rsidP="00F45071">
            <w:pPr>
              <w:spacing w:line="288" w:lineRule="auto"/>
              <w:rPr>
                <w:rFonts w:ascii="Times New Roman" w:hAnsi="Times New Roman" w:cs="Times New Roman"/>
                <w:b/>
                <w:color w:val="000000"/>
                <w:sz w:val="28"/>
                <w:szCs w:val="28"/>
              </w:rPr>
            </w:pPr>
            <w:r w:rsidRPr="00B86C53">
              <w:rPr>
                <w:rFonts w:ascii="Times New Roman" w:hAnsi="Times New Roman" w:cs="Times New Roman"/>
                <w:b/>
                <w:sz w:val="28"/>
                <w:szCs w:val="28"/>
              </w:rPr>
              <w:t>Dòng cảm xúc, suy nghĩ của nhân vật ông lão được thể hiện qua việc nhắc lại các từ, cụm từ nào trong đoạn trích? Trong dòng cảm xúc, suy nghĩ ấy có những kĩỉniệm nào của ông với làng kháng chiến?</w:t>
            </w:r>
          </w:p>
        </w:tc>
      </w:tr>
      <w:tr w:rsidR="00841C8F" w:rsidRPr="00B86C53" w14:paraId="2E1A365E" w14:textId="77777777" w:rsidTr="00F45071">
        <w:tc>
          <w:tcPr>
            <w:tcW w:w="1384" w:type="dxa"/>
            <w:vMerge/>
          </w:tcPr>
          <w:p w14:paraId="4FD757C1"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134E7124"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Dòng cảm xúc, suy nghĩ của nhân vật:</w:t>
            </w:r>
          </w:p>
          <w:p w14:paraId="435731D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Dòng cảm xúc, suy nghĩ của nhân vật được thể hiện qua việc lặp lại các từ: “nghĩ”, "muốn”, “nhớ”.</w:t>
            </w:r>
          </w:p>
          <w:p w14:paraId="031FF50D"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Những kỷ niệm trong dòng cảm xúc của nhân vật:</w:t>
            </w:r>
          </w:p>
          <w:p w14:paraId="7C08B56E"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Kỷ niệm gắn với những con người ở làng: Những anh em cùng nhau làm việc, cùng đào đường, đắp ụ, xẻ hào, khuân đá... phục vụ kháng chiến.</w:t>
            </w:r>
          </w:p>
          <w:p w14:paraId="752548A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Kỷ niệm về những hoạt động, về niềm vui say trong thời kì kháng chiến.</w:t>
            </w:r>
          </w:p>
          <w:p w14:paraId="3260293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Kỹ niệm gắn liền những địa danh cụ thể ở làng kháng chiến: Cái chòi gác đang dựng, những đường hầm bí mật.</w:t>
            </w:r>
          </w:p>
        </w:tc>
      </w:tr>
      <w:tr w:rsidR="00841C8F" w:rsidRPr="00B86C53" w14:paraId="2839D76E" w14:textId="77777777" w:rsidTr="00F45071">
        <w:tc>
          <w:tcPr>
            <w:tcW w:w="1384" w:type="dxa"/>
            <w:vMerge w:val="restart"/>
          </w:tcPr>
          <w:p w14:paraId="3EA472A4"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192" w:type="dxa"/>
          </w:tcPr>
          <w:p w14:paraId="45CEC3C9" w14:textId="77777777" w:rsidR="00841C8F" w:rsidRPr="00B86C53" w:rsidRDefault="00841C8F" w:rsidP="00F45071">
            <w:pPr>
              <w:spacing w:line="288" w:lineRule="auto"/>
              <w:rPr>
                <w:rFonts w:ascii="Times New Roman" w:hAnsi="Times New Roman" w:cs="Times New Roman"/>
                <w:b/>
                <w:color w:val="000000"/>
                <w:sz w:val="28"/>
                <w:szCs w:val="28"/>
              </w:rPr>
            </w:pPr>
            <w:r w:rsidRPr="00B86C53">
              <w:rPr>
                <w:rFonts w:ascii="Times New Roman" w:hAnsi="Times New Roman" w:cs="Times New Roman"/>
                <w:b/>
                <w:sz w:val="28"/>
                <w:szCs w:val="28"/>
              </w:rPr>
              <w:t>Xét về mục đích nói, câu văn “Không biết cái chòi gác ở đầu làng đã dựng xong chưa?” thuộc kiểu câu gì? Vì sao nỗi trăn trở của ông lão trong câu văn đó lại là một biểu hiện của tình cảm công dân.</w:t>
            </w:r>
          </w:p>
        </w:tc>
      </w:tr>
      <w:tr w:rsidR="00841C8F" w:rsidRPr="00B86C53" w14:paraId="5D1D4E38" w14:textId="77777777" w:rsidTr="00F45071">
        <w:tc>
          <w:tcPr>
            <w:tcW w:w="1384" w:type="dxa"/>
            <w:vMerge/>
          </w:tcPr>
          <w:p w14:paraId="4E0A4F88"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7C99F39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Câu văn: “Không biết cái chòi gác ở đầu làng đã dựng xong chưa?”:</w:t>
            </w:r>
          </w:p>
          <w:p w14:paraId="3921CF6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Xét về mục đích nói, câu văn “Không biết cái chòi gác ờ đầu làng đã dựng xong chưa?” thuộc kiểu câu nghi vấn.</w:t>
            </w:r>
          </w:p>
          <w:p w14:paraId="611D7DA6"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Nỗi trăn trở của ông lão trong câu văn “Không biết cái chòi gác ở đầu làng đã dựng xong chưa?” lại là một biểu hiện của tình cảm công dân bởi nó không chỉ gắn với tình cảm về làng, mà đã hoà nhập với tình yêu cách mạng, yêu kháng chiến.</w:t>
            </w:r>
          </w:p>
          <w:p w14:paraId="436A391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Nhớ về ngôi làng không chỉ nhớ về những hình ảnh quen thuộc, bình yên từ ngàn đời, mà còn nhớ về hình ảnh cái chòi gác biểu tượng cho một làng kháng chiến, biểu tượng cho ý chí, cho quyết tâm đánh giặc của dân làng.</w:t>
            </w:r>
          </w:p>
        </w:tc>
      </w:tr>
      <w:tr w:rsidR="00841C8F" w:rsidRPr="00B86C53" w14:paraId="63556205" w14:textId="77777777" w:rsidTr="00F45071">
        <w:tc>
          <w:tcPr>
            <w:tcW w:w="1384" w:type="dxa"/>
            <w:vMerge w:val="restart"/>
            <w:vAlign w:val="center"/>
          </w:tcPr>
          <w:p w14:paraId="484EA7E4"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lastRenderedPageBreak/>
              <w:t>4</w:t>
            </w:r>
          </w:p>
        </w:tc>
        <w:tc>
          <w:tcPr>
            <w:tcW w:w="8192" w:type="dxa"/>
          </w:tcPr>
          <w:p w14:paraId="0C8B9EBD"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Với hiểu biết của em về truyện ngắn trên, hãy viết một đoạn văn quy nạp khoảng 12 câu, có sử dụng câu ghép và phép thế (gạch dưới cấu ghép và từ ngữ được dùng làm phép thế) để khẳng định: Truyện đã khắc họa thành công hình ảnh những người nông dân trong kháng chiến.</w:t>
            </w:r>
          </w:p>
        </w:tc>
      </w:tr>
      <w:tr w:rsidR="00841C8F" w:rsidRPr="00B86C53" w14:paraId="647589C5" w14:textId="77777777" w:rsidTr="00F45071">
        <w:tc>
          <w:tcPr>
            <w:tcW w:w="1384" w:type="dxa"/>
            <w:vMerge/>
            <w:vAlign w:val="center"/>
          </w:tcPr>
          <w:p w14:paraId="5D9E3DD8"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1AB7741E"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Viết đoạn văn khẳng định truyện đã khắc họa thành công hình ảnh người nông dân trong kháng chiến:</w:t>
            </w:r>
          </w:p>
          <w:p w14:paraId="0AEE64EA"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Giới thiệu về tác giả, tác phẩm, nội dung chính: Khắc họa thành công hình tượng những ngườỉ nông dân trong kháng chiến.</w:t>
            </w:r>
          </w:p>
          <w:p w14:paraId="76A21974"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Hình tượng ngươi nông dân được thể hiện tập trung qua nhân vật ông Hai với nhưng phẩm chất tiêu biểu:</w:t>
            </w:r>
          </w:p>
          <w:p w14:paraId="43B77D0A"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Người nông dân chất phác, nồng hậu, chân chất được thể hiện qua tình yêu làng tha thiết.</w:t>
            </w:r>
          </w:p>
          <w:p w14:paraId="7144B2E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Đó cũng là những con người ý thức rõ về vai trò, trách nhiệm công dân của mình với đất nước, với kháng chiến. Tình yêu làng thống nhất với tình yêu nước.</w:t>
            </w:r>
          </w:p>
          <w:p w14:paraId="738F8887"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Nghệ thuật miêu tả nhân vật của nhà văn đạt đến độ điển hình: Từ miêu tả ngôn ngữ, hành động đến tâm lí đều rất tiêu biểu cho hình ảnh người nông dân trong những ngày đầu kháng chiến. </w:t>
            </w:r>
          </w:p>
        </w:tc>
      </w:tr>
    </w:tbl>
    <w:p w14:paraId="0C33259C" w14:textId="77777777" w:rsidR="00841C8F" w:rsidRPr="00B86C53" w:rsidRDefault="00841C8F" w:rsidP="00841C8F">
      <w:pPr>
        <w:spacing w:after="0" w:line="288" w:lineRule="auto"/>
        <w:jc w:val="center"/>
        <w:rPr>
          <w:rFonts w:ascii="Times New Roman" w:hAnsi="Times New Roman"/>
          <w:b/>
          <w:color w:val="FF0000"/>
          <w:sz w:val="28"/>
          <w:szCs w:val="28"/>
        </w:rPr>
      </w:pPr>
    </w:p>
    <w:p w14:paraId="21367963"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PHIẾU SỐ 8:</w:t>
      </w:r>
    </w:p>
    <w:p w14:paraId="41DB88C8"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Đọc đoạn trích sau và trả lời các câu hỏi:</w:t>
      </w:r>
    </w:p>
    <w:p w14:paraId="1E1B34E1"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“Cổ ông lão nghẹn ắng hẳn lại, da mặt tê rân rân. Ông lão lặng đi, tưởng như đến không thở được. Một lúc sau ông mới rặn è è, nuốt một cái gì vướng ở cổ, ông cất tiếng hỏi, giọng lạc hẳn đi:</w:t>
      </w:r>
    </w:p>
    <w:p w14:paraId="14C85583"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Liệu có thật không hở bác? Hay là chỉ lại...</w:t>
      </w:r>
    </w:p>
    <w:p w14:paraId="648537C9"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...Về đến nhà, ông Hai nằm vật ra giường, mấy đứa trẻ thấy bố hôm nay có vẻ khác, len lén đưa nhau ra đầu nhà chơi sậm chơi sụi với nhau.</w:t>
      </w:r>
    </w:p>
    <w:p w14:paraId="65BA18DF"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Nhìn lũ con, tủi thân, nước mắt ông lão cứ giàn ra. Chúng nó cũng là trẻ con làng Việt gian đấy ư? Chúng nó cũng bị người ta rẻ rúng hắt hủi đấy ư? Khốn nạn, bằng ấy tuổi đầu...”</w:t>
      </w:r>
    </w:p>
    <w:p w14:paraId="2F5910B5" w14:textId="77777777" w:rsidR="00841C8F" w:rsidRPr="00B86C53" w:rsidRDefault="00841C8F" w:rsidP="00841C8F">
      <w:pPr>
        <w:spacing w:after="0" w:line="288" w:lineRule="auto"/>
        <w:jc w:val="right"/>
        <w:rPr>
          <w:rFonts w:ascii="Times New Roman" w:hAnsi="Times New Roman"/>
          <w:sz w:val="28"/>
          <w:szCs w:val="28"/>
        </w:rPr>
      </w:pPr>
      <w:r w:rsidRPr="00B86C53">
        <w:rPr>
          <w:rFonts w:ascii="Times New Roman" w:hAnsi="Times New Roman"/>
          <w:sz w:val="28"/>
          <w:szCs w:val="28"/>
        </w:rPr>
        <w:t xml:space="preserve">(Trích </w:t>
      </w:r>
      <w:r w:rsidRPr="00B86C53">
        <w:rPr>
          <w:rFonts w:ascii="Times New Roman" w:hAnsi="Times New Roman"/>
          <w:i/>
          <w:sz w:val="28"/>
          <w:szCs w:val="28"/>
        </w:rPr>
        <w:t>“Làng”-</w:t>
      </w:r>
      <w:r w:rsidRPr="00B86C53">
        <w:rPr>
          <w:rFonts w:ascii="Times New Roman" w:hAnsi="Times New Roman"/>
          <w:sz w:val="28"/>
          <w:szCs w:val="28"/>
        </w:rPr>
        <w:t xml:space="preserve"> Kim Lân)</w:t>
      </w:r>
    </w:p>
    <w:p w14:paraId="06E2C699"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lastRenderedPageBreak/>
        <w:t>Câu 1: Tâm trạng của nhân vật ông Hai trong đoạn trích trên nảy sinh từ tình huống nào? Nêu ý nghĩa của tình huống ấy.</w:t>
      </w:r>
    </w:p>
    <w:p w14:paraId="44E9A310"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2: Hãy chỉ rõ các kiểu ngôn ngữ nhân vật có trong đoạn trích và nêu tác dụng của mỗi kiểu ngôn ngữ nhân vật ấy trong đoạn văn.</w:t>
      </w:r>
    </w:p>
    <w:p w14:paraId="52218197"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3: Viết đoạn văn khoảng 12 câu theo cách quy nạp phân tích tâm trạng của ông Hai trong tình huống em vừa xác định trên. Trong đoạn văn em sử dụng hợp lí một câu hỏi tu từ và câu bị động.</w:t>
      </w:r>
    </w:p>
    <w:p w14:paraId="6A756375"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4: Kể tên một tác phẩm văn học Việt Nam khác đã học trong chương trình Ngữ văn THCS cũng viết về đề tài tình yêu quê hương đất nước. (Ghi rõ tên tác giả của tác phẩm ấy).</w:t>
      </w:r>
    </w:p>
    <w:p w14:paraId="34756508"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384"/>
        <w:gridCol w:w="8192"/>
      </w:tblGrid>
      <w:tr w:rsidR="00841C8F" w:rsidRPr="00B86C53" w14:paraId="504D99F3" w14:textId="77777777" w:rsidTr="00F45071">
        <w:tc>
          <w:tcPr>
            <w:tcW w:w="1384" w:type="dxa"/>
            <w:vMerge w:val="restart"/>
          </w:tcPr>
          <w:p w14:paraId="16B1C278"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192" w:type="dxa"/>
          </w:tcPr>
          <w:p w14:paraId="3C7E31E9" w14:textId="77777777" w:rsidR="00841C8F" w:rsidRPr="00B86C53" w:rsidRDefault="00841C8F" w:rsidP="00F45071">
            <w:pPr>
              <w:spacing w:line="288" w:lineRule="auto"/>
              <w:rPr>
                <w:rFonts w:ascii="Times New Roman" w:hAnsi="Times New Roman" w:cs="Times New Roman"/>
                <w:b/>
                <w:color w:val="FF0000"/>
                <w:sz w:val="28"/>
                <w:szCs w:val="28"/>
              </w:rPr>
            </w:pPr>
            <w:r w:rsidRPr="00B86C53">
              <w:rPr>
                <w:rFonts w:ascii="Times New Roman" w:hAnsi="Times New Roman" w:cs="Times New Roman"/>
                <w:b/>
                <w:sz w:val="28"/>
                <w:szCs w:val="28"/>
              </w:rPr>
              <w:t>Tâm trạng của nhân vật ông Hai trong đoạn trích trên nảy sinh từ tình huống nào? Nêu ý nghĩa của tình huống ấy.</w:t>
            </w:r>
          </w:p>
        </w:tc>
      </w:tr>
      <w:tr w:rsidR="00841C8F" w:rsidRPr="00B86C53" w14:paraId="7F6E3D3A" w14:textId="77777777" w:rsidTr="00F45071">
        <w:tc>
          <w:tcPr>
            <w:tcW w:w="1384" w:type="dxa"/>
            <w:vMerge/>
          </w:tcPr>
          <w:p w14:paraId="4C17E51B"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4BBD10E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Tâm trạng của ông Hai trong đoạn văn, ý nghĩa tình huống:</w:t>
            </w:r>
          </w:p>
          <w:p w14:paraId="2F3D59F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Tâm trạng trên của ông Hai nảy sinh từ tình huống: ông Hai nghe tin làng Chợ Dầu Việt gian theo Tây.</w:t>
            </w:r>
          </w:p>
          <w:p w14:paraId="5FB009A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Ý nghĩa: Là tình huống thắt nút câu chuyện, thử thách tình yêu làng, yêu nước của ông Hai.</w:t>
            </w:r>
          </w:p>
        </w:tc>
      </w:tr>
      <w:tr w:rsidR="00841C8F" w:rsidRPr="00B86C53" w14:paraId="3AB7124E" w14:textId="77777777" w:rsidTr="00F45071">
        <w:tc>
          <w:tcPr>
            <w:tcW w:w="1384" w:type="dxa"/>
            <w:vMerge w:val="restart"/>
          </w:tcPr>
          <w:p w14:paraId="432FCECF"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2</w:t>
            </w:r>
          </w:p>
        </w:tc>
        <w:tc>
          <w:tcPr>
            <w:tcW w:w="8192" w:type="dxa"/>
          </w:tcPr>
          <w:p w14:paraId="1C1DB50A" w14:textId="77777777" w:rsidR="00841C8F" w:rsidRPr="00B86C53" w:rsidRDefault="00841C8F" w:rsidP="00F45071">
            <w:pPr>
              <w:spacing w:line="288" w:lineRule="auto"/>
              <w:rPr>
                <w:rFonts w:ascii="Times New Roman" w:hAnsi="Times New Roman" w:cs="Times New Roman"/>
                <w:b/>
                <w:color w:val="000000"/>
                <w:sz w:val="28"/>
                <w:szCs w:val="28"/>
              </w:rPr>
            </w:pPr>
            <w:r w:rsidRPr="00B86C53">
              <w:rPr>
                <w:rFonts w:ascii="Times New Roman" w:hAnsi="Times New Roman" w:cs="Times New Roman"/>
                <w:b/>
                <w:sz w:val="28"/>
                <w:szCs w:val="28"/>
              </w:rPr>
              <w:t>Hãy chỉ rõ các kiểu ngôn ngữ nhân vật có trong đoạn trích và nêu tác dụng của mỗi kiểu ngôn ngữ nhân vật ấy trong đoạn văn.</w:t>
            </w:r>
          </w:p>
        </w:tc>
      </w:tr>
      <w:tr w:rsidR="00841C8F" w:rsidRPr="00B86C53" w14:paraId="53F40FB6" w14:textId="77777777" w:rsidTr="00F45071">
        <w:tc>
          <w:tcPr>
            <w:tcW w:w="1384" w:type="dxa"/>
            <w:vMerge/>
          </w:tcPr>
          <w:p w14:paraId="1C4613BA"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476F94C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Các kiểu ngôn ngữ trong đoạn văn:</w:t>
            </w:r>
          </w:p>
          <w:p w14:paraId="1EAC21DD"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Ngôn ngữ đối thoại: “Liệu có thật không hở bác? Hay là chỉ lại...”</w:t>
            </w:r>
          </w:p>
          <w:p w14:paraId="4C9BE74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=&gt; Tác dụng: Thể hiện sự nghi ngờ của ông Hai vào cái tin dữ mà ông vừa nghe thấy.</w:t>
            </w:r>
          </w:p>
          <w:p w14:paraId="1403D63A" w14:textId="77777777" w:rsidR="00841C8F" w:rsidRPr="00B86C53" w:rsidRDefault="00841C8F" w:rsidP="00F45071">
            <w:pPr>
              <w:spacing w:line="288" w:lineRule="auto"/>
              <w:jc w:val="both"/>
              <w:rPr>
                <w:rFonts w:ascii="Times New Roman" w:hAnsi="Times New Roman" w:cs="Times New Roman"/>
                <w:i/>
                <w:sz w:val="28"/>
                <w:szCs w:val="28"/>
              </w:rPr>
            </w:pPr>
            <w:r w:rsidRPr="00B86C53">
              <w:rPr>
                <w:rFonts w:ascii="Times New Roman" w:hAnsi="Times New Roman" w:cs="Times New Roman"/>
                <w:sz w:val="28"/>
                <w:szCs w:val="28"/>
              </w:rPr>
              <w:t xml:space="preserve">- Ngôn ngữ độc thoại nội tâm: Những suy nghĩ của ông Hai khi nhìn những đứa con đang chơi với nhau: </w:t>
            </w:r>
            <w:r w:rsidRPr="00B86C53">
              <w:rPr>
                <w:rFonts w:ascii="Times New Roman" w:hAnsi="Times New Roman" w:cs="Times New Roman"/>
                <w:i/>
                <w:sz w:val="28"/>
                <w:szCs w:val="28"/>
              </w:rPr>
              <w:t>“Chúng nó cũng là trẻ con làng Việt gian đấy ư? Chúng nó cũng bị người ta rẻ rúng hắt hủi đấy ư? Khốn nạn, bằng ấy tuổi đầu...”</w:t>
            </w:r>
          </w:p>
          <w:p w14:paraId="723E1D3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=&gt; Tác dụng: Thể hiện tâm trạng đau đớn, xót xa của ông Hai khi nhìn lũ con và nghĩ đến tương lai của chúng.</w:t>
            </w:r>
          </w:p>
        </w:tc>
      </w:tr>
      <w:tr w:rsidR="00841C8F" w:rsidRPr="00B86C53" w14:paraId="341F85B0" w14:textId="77777777" w:rsidTr="00F45071">
        <w:tc>
          <w:tcPr>
            <w:tcW w:w="1384" w:type="dxa"/>
            <w:vMerge w:val="restart"/>
          </w:tcPr>
          <w:p w14:paraId="550BAAA2"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192" w:type="dxa"/>
          </w:tcPr>
          <w:p w14:paraId="3B9DE9CF" w14:textId="77777777" w:rsidR="00841C8F" w:rsidRPr="00B86C53" w:rsidRDefault="00841C8F" w:rsidP="00F45071">
            <w:pPr>
              <w:spacing w:line="288" w:lineRule="auto"/>
              <w:rPr>
                <w:rFonts w:ascii="Times New Roman" w:hAnsi="Times New Roman" w:cs="Times New Roman"/>
                <w:b/>
                <w:color w:val="000000"/>
                <w:sz w:val="28"/>
                <w:szCs w:val="28"/>
              </w:rPr>
            </w:pPr>
            <w:r w:rsidRPr="00B86C53">
              <w:rPr>
                <w:rFonts w:ascii="Times New Roman" w:hAnsi="Times New Roman" w:cs="Times New Roman"/>
                <w:b/>
                <w:sz w:val="28"/>
                <w:szCs w:val="28"/>
              </w:rPr>
              <w:t xml:space="preserve">Viết đoạn văn khoảng 12 câu theo cách quy nạp phân tích tâm </w:t>
            </w:r>
            <w:r w:rsidRPr="00B86C53">
              <w:rPr>
                <w:rFonts w:ascii="Times New Roman" w:hAnsi="Times New Roman" w:cs="Times New Roman"/>
                <w:b/>
                <w:sz w:val="28"/>
                <w:szCs w:val="28"/>
              </w:rPr>
              <w:lastRenderedPageBreak/>
              <w:t>trạng của ông Hai trong tình huống em vừa xác định trên. Trong đoạn văn em sử dụng hợp lí một câu hỏi tu từ và câu bị động.</w:t>
            </w:r>
          </w:p>
        </w:tc>
      </w:tr>
      <w:tr w:rsidR="00841C8F" w:rsidRPr="00B86C53" w14:paraId="02BAFE46" w14:textId="77777777" w:rsidTr="00F45071">
        <w:tc>
          <w:tcPr>
            <w:tcW w:w="1384" w:type="dxa"/>
            <w:vMerge/>
          </w:tcPr>
          <w:p w14:paraId="38588276"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3691B45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Viết đoạn văn làm rõ tâm trạng của ông Hai trong tình huống ông Hai nghe tin làng Chợ Dầu Việt gian theo Tây:</w:t>
            </w:r>
          </w:p>
          <w:p w14:paraId="0EBF844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Nỗi bất hạnh lớn đen thật bất ngờ khiến ông lão sững sờ, xấu hổ.</w:t>
            </w:r>
          </w:p>
          <w:p w14:paraId="6441A2FA"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Về đến nhà, ông lão nằm vật ra giường, buồn bã, nhục nhã, không dám bước ra khỏi nhà. Lúc nào ông cũng trong trạng thái nơm nớp lo sợ...</w:t>
            </w:r>
          </w:p>
          <w:p w14:paraId="45164A34"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Khi mụ chủ nhà có ý đuổi gia đình ông đi nơi khác, ông Hai rơi vào trạng thái tâm lí tuyệt vọng. Có lúc ông đã đau đớn mà xác định dứt khoát: “Làng thì yêu thật nhưng làng theo Tây mất rồi thì phải thù”.</w:t>
            </w:r>
          </w:p>
          <w:p w14:paraId="032990A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Bế tắc, ông Hai đã tâm sự với thẳng con út để có cớ mà nhắc đến làng Chợ Dầu thân yêu. Tâm sự với con nhưng cũng là tự nhủ với lòng mình, để khẳng định tấm lòng chung thủy của ổng với cách mạng, với kháng chiến; đề giải tỏa những tâm sự chất chứa trong lòng...</w:t>
            </w:r>
          </w:p>
          <w:p w14:paraId="6C9DF48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=&gt; Tóm lại, nhà văn Kim Lân đã đặt nhân vật ông Hai vào một tình huống đầy mâu thuẫn để rồi từ đố bộc lộ sâu sắc tình yêu làng thống nhất với tình yêu nước của ông Hai và cũng là của những người nông dân Việt Nam trong thời kì kháng chiến chống Pháp.</w:t>
            </w:r>
          </w:p>
        </w:tc>
      </w:tr>
      <w:tr w:rsidR="00841C8F" w:rsidRPr="00B86C53" w14:paraId="6B049736" w14:textId="77777777" w:rsidTr="00F45071">
        <w:tc>
          <w:tcPr>
            <w:tcW w:w="1384" w:type="dxa"/>
            <w:vMerge w:val="restart"/>
            <w:vAlign w:val="center"/>
          </w:tcPr>
          <w:p w14:paraId="5AB96705"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4</w:t>
            </w:r>
          </w:p>
        </w:tc>
        <w:tc>
          <w:tcPr>
            <w:tcW w:w="8192" w:type="dxa"/>
          </w:tcPr>
          <w:p w14:paraId="15B20F60"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Kể tên một tác phẩm văn học Việt Nam khác đã học trong chương trình Ngữ văn THCS cũng viết về đề tài tình yêu quê hương đất nước. (Ghi rõ tên tác giả của tác phẩm ấy).</w:t>
            </w:r>
          </w:p>
        </w:tc>
      </w:tr>
      <w:tr w:rsidR="00841C8F" w:rsidRPr="00B86C53" w14:paraId="4FCBDF38" w14:textId="77777777" w:rsidTr="00F45071">
        <w:tc>
          <w:tcPr>
            <w:tcW w:w="1384" w:type="dxa"/>
            <w:vMerge/>
            <w:vAlign w:val="center"/>
          </w:tcPr>
          <w:p w14:paraId="2A29DB72"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22D45C6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Nêu đúng tên một tác phẩm, tác giả của tác phẩm viết về đề tài tình yêu quê hương đất nước:</w:t>
            </w:r>
          </w:p>
          <w:p w14:paraId="47E90FBE"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Tác phầm: Bài thơ Quê hương</w:t>
            </w:r>
          </w:p>
          <w:p w14:paraId="530DB454"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Tác giả: Tế Hanh</w:t>
            </w:r>
          </w:p>
        </w:tc>
      </w:tr>
    </w:tbl>
    <w:p w14:paraId="5B3F45FA" w14:textId="77777777" w:rsidR="00841C8F" w:rsidRPr="00B86C53" w:rsidRDefault="00841C8F" w:rsidP="00841C8F">
      <w:pPr>
        <w:spacing w:after="0" w:line="288" w:lineRule="auto"/>
        <w:jc w:val="both"/>
        <w:rPr>
          <w:rFonts w:ascii="Times New Roman" w:hAnsi="Times New Roman"/>
          <w:sz w:val="28"/>
          <w:szCs w:val="28"/>
        </w:rPr>
      </w:pPr>
    </w:p>
    <w:p w14:paraId="256C7179"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 xml:space="preserve">PHIẾU SỐ 9: </w:t>
      </w:r>
      <w:r w:rsidRPr="00B86C53">
        <w:rPr>
          <w:rFonts w:ascii="Times New Roman" w:hAnsi="Times New Roman"/>
          <w:sz w:val="28"/>
          <w:szCs w:val="28"/>
        </w:rPr>
        <w:t>Đọc đoạn trích sau và trả lời câu hỏi:</w:t>
      </w:r>
    </w:p>
    <w:p w14:paraId="4C49E6C7"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xml:space="preserve">“Ông lão náo nức bước ra khỏi phòng thông tin, rẽ vào quán dặn vợ mấy việc rồi đi thẳng ra lối huyện cũ. Ở đây, những tốp người tản cư mới ở dưới xuôi lên đứng ngồi lố nhố cả dưới mấy gốc đa xù xì, cành lá rườm rà ken vào nhau, rải xuống mặt </w:t>
      </w:r>
      <w:r w:rsidRPr="00B86C53">
        <w:rPr>
          <w:rFonts w:ascii="Times New Roman" w:hAnsi="Times New Roman"/>
          <w:i/>
          <w:sz w:val="28"/>
          <w:szCs w:val="28"/>
        </w:rPr>
        <w:lastRenderedPageBreak/>
        <w:t>đường và bãi cỏ một vùng bóng mát rộng, ông lão ngồi vào một quán gần đấy. Hút một điếu thuốc lào, uống một bụm chè tươi nóng, ông chóp chép cái miệng ngẫm nghĩ; bao nhiêu ý nghĩ vui thích chen chúc trong đầu óc. Tiếng quạt, tiếng thở; tiếng trẻ con khóc, cùng với tiếng cười nói của cánh đi phá đường về râm ran một góc đường. Dưới chân đồi, những thửa ruộng lúa xanh mượt, uốn quanh co dưới trời nắng; lấp loáng như một khúc sông, có mấy bóng cò trắng bay dật dờ... ”</w:t>
      </w:r>
    </w:p>
    <w:p w14:paraId="4A27467F" w14:textId="77777777" w:rsidR="00841C8F" w:rsidRPr="00B86C53" w:rsidRDefault="00841C8F" w:rsidP="00841C8F">
      <w:pPr>
        <w:spacing w:after="0" w:line="288" w:lineRule="auto"/>
        <w:jc w:val="right"/>
        <w:rPr>
          <w:rFonts w:ascii="Times New Roman" w:hAnsi="Times New Roman"/>
          <w:i/>
          <w:sz w:val="28"/>
          <w:szCs w:val="28"/>
        </w:rPr>
      </w:pPr>
      <w:r w:rsidRPr="00B86C53">
        <w:rPr>
          <w:rFonts w:ascii="Times New Roman" w:hAnsi="Times New Roman"/>
          <w:i/>
          <w:sz w:val="28"/>
          <w:szCs w:val="28"/>
        </w:rPr>
        <w:t>(Làng - Kim Lân)</w:t>
      </w:r>
    </w:p>
    <w:p w14:paraId="5FC846AF"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1: Nhân vật “ông lão” trong đoạn trích trên là ai? Bằng hiểu biết của em về tác phẩm, hãy giải thích vì sao khi bước ra khỏi phòng thông tin, “ông lão” ấy lại có tâm trạng “náo nức”, “bao nhiêu ý nghĩ vui thích chen chúc trong đầu óc”?</w:t>
      </w:r>
    </w:p>
    <w:p w14:paraId="214C8B88"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2: Bên cạnh những chi tiết kể sự việc, kề tâm trạng nhân vật, nhà văn có đưa vào đoạn truyện những chi tiểt miêu tả thiên nhiên: “Dưới chân đồi, những thửa mộng xanh mượt, uốn quanh co dưới trời nắng, lấp loáng như một khúc sông. Có mấy cánh cò trắng bay dật dờ...”. Theo em, dụng ý của tác giả là gì? Chỉ ra một câu văn có sử dụng nghệ thuật so sánh trong đoạn trích trên.</w:t>
      </w:r>
    </w:p>
    <w:p w14:paraId="10919FB9"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3: Trò chuyện với tốp người tản cư mới ở dưới xuôi lên, ông lão bất ngờ nghe tin làng ông theo giặc. Từ phút ấy, ông lão trải qua một chuỗi tâm trạng vô cùng phức tạp.</w:t>
      </w:r>
    </w:p>
    <w:p w14:paraId="3DA94257"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Bằng một đoạn văn có kết cấu quy nạp khoảng 12 đến 15 câu, hãy phân tích diễn biến tâm trạng nhân vật ông lão để thấy được rằng: trong nỗi đau đớn, tủi hồ, bế tắc, tuyệt vọng của ông là tình yêu làng, yêu nước bền vững, sâu nặng thiêng liêng, trong đoạn văn có sử dụng câu phủ định, phép nối.</w:t>
      </w:r>
    </w:p>
    <w:p w14:paraId="2162DE0C"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384"/>
        <w:gridCol w:w="8192"/>
      </w:tblGrid>
      <w:tr w:rsidR="00841C8F" w:rsidRPr="00B86C53" w14:paraId="31752073" w14:textId="77777777" w:rsidTr="00F45071">
        <w:tc>
          <w:tcPr>
            <w:tcW w:w="1384" w:type="dxa"/>
            <w:vMerge w:val="restart"/>
          </w:tcPr>
          <w:p w14:paraId="68ED2F0D"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192" w:type="dxa"/>
          </w:tcPr>
          <w:p w14:paraId="6E32E481" w14:textId="77777777" w:rsidR="00841C8F" w:rsidRPr="00B86C53" w:rsidRDefault="00841C8F" w:rsidP="00F45071">
            <w:pPr>
              <w:spacing w:line="288" w:lineRule="auto"/>
              <w:rPr>
                <w:rFonts w:ascii="Times New Roman" w:hAnsi="Times New Roman" w:cs="Times New Roman"/>
                <w:b/>
                <w:color w:val="FF0000"/>
                <w:sz w:val="28"/>
                <w:szCs w:val="28"/>
              </w:rPr>
            </w:pPr>
            <w:r w:rsidRPr="00B86C53">
              <w:rPr>
                <w:rFonts w:ascii="Times New Roman" w:hAnsi="Times New Roman" w:cs="Times New Roman"/>
                <w:b/>
                <w:sz w:val="28"/>
                <w:szCs w:val="28"/>
              </w:rPr>
              <w:t>Nhân vật “ông lão” trong đoạn trích trên là ai? Bằng hiểu biết của em về tác phẩm, hãy giải thích vì sao khi bước ra khỏi phòng thông tin, “ông lão” ấy lại có tâm trạng “náo nức”, “bao nhiêu ý nghĩ vui thích chen chúc trong đầu óc”?</w:t>
            </w:r>
          </w:p>
        </w:tc>
      </w:tr>
      <w:tr w:rsidR="00841C8F" w:rsidRPr="00B86C53" w14:paraId="42263B6F" w14:textId="77777777" w:rsidTr="00F45071">
        <w:tc>
          <w:tcPr>
            <w:tcW w:w="1384" w:type="dxa"/>
            <w:vMerge/>
          </w:tcPr>
          <w:p w14:paraId="756AB1B8"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1930C6C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Nhân vật “ông lão” trong đoạn trích trên là ai? Vì sao khi bước ra khỏi phòng thông tin, “ông lão” ấy lại có tâm trạng “náo nức”, “bao nhiêu ý nghĩ vui thích chen chúc trong đầu óc”?</w:t>
            </w:r>
          </w:p>
          <w:p w14:paraId="7F4749C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Nhân vật “ông lão” trong đoạn trích trên là: ông Hai</w:t>
            </w:r>
          </w:p>
          <w:p w14:paraId="6CE5ACE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Bước ra khỏi phòng thông tin “ông lão" ấy có tâm trạng “náo nức”, “bao nhiêu ý nghĩ vui thích chen chúc trong đầu óc” bởi ông nhận được tin nhiều tin vui: em nhỏ trong ban tuyên truyền xung phong bơi ra giữa hồ Hoàn Kiếm cắm cờ quốc kì lên tháp rùa. Anh trung đội </w:t>
            </w:r>
            <w:r w:rsidRPr="00B86C53">
              <w:rPr>
                <w:rFonts w:ascii="Times New Roman" w:hAnsi="Times New Roman" w:cs="Times New Roman"/>
                <w:sz w:val="28"/>
                <w:szCs w:val="28"/>
              </w:rPr>
              <w:lastRenderedPageBreak/>
              <w:t>trưởng giết được bảy tên giặc, đội Trưng Trắc bắt được tên hai bốt...</w:t>
            </w:r>
          </w:p>
        </w:tc>
      </w:tr>
      <w:tr w:rsidR="00841C8F" w:rsidRPr="00B86C53" w14:paraId="4D394579" w14:textId="77777777" w:rsidTr="00F45071">
        <w:tc>
          <w:tcPr>
            <w:tcW w:w="1384" w:type="dxa"/>
            <w:vMerge w:val="restart"/>
          </w:tcPr>
          <w:p w14:paraId="4FC2E95D"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lastRenderedPageBreak/>
              <w:t>2</w:t>
            </w:r>
          </w:p>
        </w:tc>
        <w:tc>
          <w:tcPr>
            <w:tcW w:w="8192" w:type="dxa"/>
          </w:tcPr>
          <w:p w14:paraId="037F7F0A" w14:textId="77777777" w:rsidR="00841C8F" w:rsidRPr="00B86C53" w:rsidRDefault="00841C8F" w:rsidP="00F45071">
            <w:pPr>
              <w:spacing w:line="288" w:lineRule="auto"/>
              <w:rPr>
                <w:rFonts w:ascii="Times New Roman" w:hAnsi="Times New Roman" w:cs="Times New Roman"/>
                <w:b/>
                <w:color w:val="000000"/>
                <w:sz w:val="28"/>
                <w:szCs w:val="28"/>
              </w:rPr>
            </w:pPr>
            <w:r w:rsidRPr="00B86C53">
              <w:rPr>
                <w:rFonts w:ascii="Times New Roman" w:hAnsi="Times New Roman" w:cs="Times New Roman"/>
                <w:b/>
                <w:sz w:val="28"/>
                <w:szCs w:val="28"/>
              </w:rPr>
              <w:t>Bên cạnh những chi tiết kể sự việc, kề tâm trạng nhân vật, nhà văn có đưa vào đoạn truyện những chi tiểt miêu tả thiên nhiên: “Dưới chân đồi, những thửa mộng xanh mượt, uốn quanh co dưới trời nắng, lấp loáng như một khúc sông. Có mấy cánh cò trắng bay dật dờ...”. Theo em, dụng ý của tác giả là gì? Chỉ ra một câu văn có sử dụng nghệ thuật so sánh trong đoạn trích trên.</w:t>
            </w:r>
          </w:p>
        </w:tc>
      </w:tr>
      <w:tr w:rsidR="00841C8F" w:rsidRPr="00B86C53" w14:paraId="510CF770" w14:textId="77777777" w:rsidTr="00F45071">
        <w:tc>
          <w:tcPr>
            <w:tcW w:w="1384" w:type="dxa"/>
            <w:vMerge/>
          </w:tcPr>
          <w:p w14:paraId="292B1E8E"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7640012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Dụng ý của tác giả khi đưa vào các chi tiết tả thiên nhiên. Câu văn có sử dụng nghệ thuật so sánh trong đoạn trích trên:</w:t>
            </w:r>
          </w:p>
          <w:p w14:paraId="10783D2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Bên cạnh những chi tiết kể sự việc, tâm trạng, tác giả còn đưa vào đoạn truyện những chi tiết miêu tả cảnh thiên nhiên đề làm nổi bật lên tâm trạng “náo nức” của ông Hai (nghệ thuật tả cảnh ngụ tình).</w:t>
            </w:r>
          </w:p>
          <w:p w14:paraId="6FCE1BCA"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“Dưới chân đồi, những thửa ruộng lúa xanh mượt, uốn quanh co dưới trời nắng, láp loáng như một khúc sông.”</w:t>
            </w:r>
          </w:p>
        </w:tc>
      </w:tr>
      <w:tr w:rsidR="00841C8F" w:rsidRPr="00B86C53" w14:paraId="714194C3" w14:textId="77777777" w:rsidTr="00F45071">
        <w:tc>
          <w:tcPr>
            <w:tcW w:w="1384" w:type="dxa"/>
            <w:vMerge w:val="restart"/>
          </w:tcPr>
          <w:p w14:paraId="797D629E"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192" w:type="dxa"/>
          </w:tcPr>
          <w:p w14:paraId="5A3D4CEB"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Trò chuyện với tốp người tản cư mới ở dưới xuôi lên, ông lão bất ngờ nghe tin làng ông theo giặc. Từ phút ấy, ông lão trải qua một chuỗi tâm trạng vô cùng phức tạp.</w:t>
            </w:r>
          </w:p>
          <w:p w14:paraId="7CBCC79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b/>
                <w:sz w:val="28"/>
                <w:szCs w:val="28"/>
              </w:rPr>
              <w:t>Bằng một đoạn văn có kết cấu quy nạp khoảng 12 đến 15 câu, hãy phân tích diễn biến tâm trạng nhân vật ông lão để thấy được rằng: trong nỗi đau đớn, tủi hồ, bế tắc, tuyệt vọng của ông là tình yêu làng, yêu nước bền vững, sâu nặng thiêng liêng, trong đoạn văn có sử dụng câu phủ định, phép nối.</w:t>
            </w:r>
          </w:p>
        </w:tc>
      </w:tr>
      <w:tr w:rsidR="00841C8F" w:rsidRPr="00B86C53" w14:paraId="38C5C4F5" w14:textId="77777777" w:rsidTr="00F45071">
        <w:trPr>
          <w:trHeight w:val="3510"/>
        </w:trPr>
        <w:tc>
          <w:tcPr>
            <w:tcW w:w="1384" w:type="dxa"/>
            <w:vMerge/>
          </w:tcPr>
          <w:p w14:paraId="7BF503EF"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01A4D4D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Diễn biến tâm trạng nhân vật ông lão để thấy: Trong nỗi đau đớn, tủi hồ, bế tắc, tuyệt vọng của ông là tình yêu làng, yêu nước bền vững, sâu nặng thiêng liêng:</w:t>
            </w:r>
          </w:p>
          <w:p w14:paraId="2B864766"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Tâm trạng sững sờ, bàng hoàng đau đớn, tủi hồ của ông Hai khi mới khi nghe tin làng chợ Dầu theo giặc.</w:t>
            </w:r>
          </w:p>
          <w:p w14:paraId="596DE13B"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Tâm trạng sợ hãi, nghe ngóng trằn trọc thao thức của ông.</w:t>
            </w:r>
          </w:p>
          <w:p w14:paraId="67667D3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Xung đột nội tâm...</w:t>
            </w:r>
          </w:p>
          <w:p w14:paraId="61DEBB56"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=&gt; Tình yêu làng, yêu nước, tinh thần kháng chiến trong ông Hai là </w:t>
            </w:r>
            <w:r w:rsidRPr="00B86C53">
              <w:rPr>
                <w:rFonts w:ascii="Times New Roman" w:hAnsi="Times New Roman" w:cs="Times New Roman"/>
                <w:sz w:val="28"/>
                <w:szCs w:val="28"/>
              </w:rPr>
              <w:lastRenderedPageBreak/>
              <w:t>bền chặt, sắt son.</w:t>
            </w:r>
          </w:p>
        </w:tc>
      </w:tr>
    </w:tbl>
    <w:p w14:paraId="1621C85E" w14:textId="77777777" w:rsidR="00841C8F" w:rsidRPr="00B86C53" w:rsidRDefault="00841C8F" w:rsidP="00841C8F">
      <w:pPr>
        <w:spacing w:after="0" w:line="288" w:lineRule="auto"/>
        <w:jc w:val="center"/>
        <w:rPr>
          <w:rFonts w:ascii="Times New Roman" w:hAnsi="Times New Roman"/>
          <w:b/>
          <w:color w:val="FF0000"/>
          <w:sz w:val="28"/>
          <w:szCs w:val="28"/>
        </w:rPr>
      </w:pPr>
    </w:p>
    <w:p w14:paraId="29107E10"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 xml:space="preserve">PHIẾU SỐ 10: </w:t>
      </w:r>
      <w:r w:rsidRPr="00B86C53">
        <w:rPr>
          <w:rFonts w:ascii="Times New Roman" w:hAnsi="Times New Roman"/>
          <w:sz w:val="28"/>
          <w:szCs w:val="28"/>
        </w:rPr>
        <w:t>Đọc phần trích sau và trả lời câu hỏi:</w:t>
      </w:r>
    </w:p>
    <w:p w14:paraId="78C10353"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“Ông lại muốn về làng, lại muốn được cùng anh em đào đường đắp ụ, xẻ hào, khuân đá... Không biết cái chòi gác ở đầu làng đã dựng xong chưa? Những đường hầm bí mật chắc còn làm khướt lắm. Chao ôi! Ông lão nhớ làng, nhớ cái làng quá”[...]</w:t>
      </w:r>
    </w:p>
    <w:p w14:paraId="1FA98D5A"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Ông lão ôm thằng con út lên lòng, vỗ nhè nhẹ vào lưng nó, khẽ hỏi:</w:t>
      </w:r>
    </w:p>
    <w:p w14:paraId="46A07576"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Húc kia! Thầy hỏi con nhé, con là con ai?</w:t>
      </w:r>
    </w:p>
    <w:p w14:paraId="14C6F973"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Là con thầy mấy lị con u</w:t>
      </w:r>
    </w:p>
    <w:p w14:paraId="305C727E"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Thế nhà con ở đâu?</w:t>
      </w:r>
    </w:p>
    <w:p w14:paraId="65A10AB6"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Nhà ta ở làng Chợ Dầu</w:t>
      </w:r>
    </w:p>
    <w:p w14:paraId="6E24D822"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Thế con có thích về làng Chợ Dầu không?</w:t>
      </w:r>
    </w:p>
    <w:p w14:paraId="16847F66"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Thằng bé nép đấu vào ngực bố trả lời khe khẽ:</w:t>
      </w:r>
    </w:p>
    <w:p w14:paraId="74182705"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Có...”</w:t>
      </w:r>
    </w:p>
    <w:p w14:paraId="5D9DE925"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 xml:space="preserve">Câu 1: Phần trích trên rút từ tác phẩm nào? Tác giả là ai? Trong tác phẩm đó, sự việc nào mang tính bước ngoặt làm thay đổi tâm trạng, cảm xúc của nhân vật ông lão từ “nhớ làng” đến quyết định “thù làng”? </w:t>
      </w:r>
    </w:p>
    <w:p w14:paraId="0E0613E0"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2: Xét về mục đích nói, câu văn: “Không biết cái chòi gác ở đầu làng đã dựng xong chưa?” thuộc kiểu câu gì? Câu văn ấy thực hiện hành động nói nào?</w:t>
      </w:r>
    </w:p>
    <w:p w14:paraId="1A352D47"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3: Phần trích trên giúp em cảm nhận được điều gì về tấm lòng của ông lão với làng quê, với đất nước vả cuộc kháng chiến. Hãy trình bày những cảm nhận của em bằng một đoạn văn viết theo phương pháp lập luận Tổng hợp - Phân tích - Tổng hơp, có độ dài khoảng 12 câu. Trong đoạn cố sử dụng phép lặp liên kết câu và thành phần phụ chú (gạch chân và chú thích rõ).</w:t>
      </w:r>
    </w:p>
    <w:p w14:paraId="0516B96A"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4: Tình cảm của ông lão đối với làng quê gợi em nhớ đến đoạn thơ nào trong chương trình THCS bộc lộ trực tiếp nỗi nhớ quê hương của tác giả. Hãy chép chính xác những câu thơ đó và ghi rõ tên tác giả, tác phẩm.</w:t>
      </w:r>
    </w:p>
    <w:p w14:paraId="53D3C8F6"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384"/>
        <w:gridCol w:w="8192"/>
      </w:tblGrid>
      <w:tr w:rsidR="00841C8F" w:rsidRPr="00B86C53" w14:paraId="348C9D33" w14:textId="77777777" w:rsidTr="00F45071">
        <w:tc>
          <w:tcPr>
            <w:tcW w:w="1384" w:type="dxa"/>
            <w:vMerge w:val="restart"/>
          </w:tcPr>
          <w:p w14:paraId="7ED15AB5"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lastRenderedPageBreak/>
              <w:t>1</w:t>
            </w:r>
          </w:p>
        </w:tc>
        <w:tc>
          <w:tcPr>
            <w:tcW w:w="8192" w:type="dxa"/>
          </w:tcPr>
          <w:p w14:paraId="4091CDB0" w14:textId="77777777" w:rsidR="00841C8F" w:rsidRPr="00B86C53" w:rsidRDefault="00841C8F" w:rsidP="00F45071">
            <w:pPr>
              <w:spacing w:line="288" w:lineRule="auto"/>
              <w:rPr>
                <w:rFonts w:ascii="Times New Roman" w:hAnsi="Times New Roman" w:cs="Times New Roman"/>
                <w:b/>
                <w:color w:val="FF0000"/>
                <w:sz w:val="28"/>
                <w:szCs w:val="28"/>
              </w:rPr>
            </w:pPr>
            <w:r w:rsidRPr="00B86C53">
              <w:rPr>
                <w:rFonts w:ascii="Times New Roman" w:hAnsi="Times New Roman" w:cs="Times New Roman"/>
                <w:b/>
                <w:sz w:val="28"/>
                <w:szCs w:val="28"/>
              </w:rPr>
              <w:t>Phần trích trên rút từ tác phẩm nào? Tác giả là ai? Trong tác phẩm đó, sự việc nào mang tính bước ngoặt làm thay đổi tâm trạng, cảm xúc của nhân vật ông lão từ “nhớ làng” đến quyết định “thù làng”?</w:t>
            </w:r>
          </w:p>
        </w:tc>
      </w:tr>
      <w:tr w:rsidR="00841C8F" w:rsidRPr="00B86C53" w14:paraId="1CDD0133" w14:textId="77777777" w:rsidTr="00F45071">
        <w:tc>
          <w:tcPr>
            <w:tcW w:w="1384" w:type="dxa"/>
            <w:vMerge/>
          </w:tcPr>
          <w:p w14:paraId="11777337"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2E8BB59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Xuất xứ, tác giả. Sự việc nào mang tính bước ngoặt làm thay đổi tâm trạng, cảm xúc của nhân vật ông lão từ “nhớ làng” đến quyết định “thù làng” là:</w:t>
            </w:r>
          </w:p>
          <w:p w14:paraId="40C2F717"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Tác phẩm: Làng</w:t>
            </w:r>
          </w:p>
          <w:p w14:paraId="128E09E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Tác giả: Kim Lân</w:t>
            </w:r>
          </w:p>
          <w:p w14:paraId="6E1E562D"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Sự việc có tính bước ngoặt: Ở nơi tản cư, ông Hai nghe tin Làng Chợ Dầu theo giặc.</w:t>
            </w:r>
          </w:p>
        </w:tc>
      </w:tr>
      <w:tr w:rsidR="00841C8F" w:rsidRPr="00B86C53" w14:paraId="0AC528D2" w14:textId="77777777" w:rsidTr="00F45071">
        <w:tc>
          <w:tcPr>
            <w:tcW w:w="1384" w:type="dxa"/>
            <w:vMerge w:val="restart"/>
          </w:tcPr>
          <w:p w14:paraId="6583B6F3"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2</w:t>
            </w:r>
          </w:p>
        </w:tc>
        <w:tc>
          <w:tcPr>
            <w:tcW w:w="8192" w:type="dxa"/>
          </w:tcPr>
          <w:p w14:paraId="090E75AD"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Xét về mục đích nói, câu văn: “Không biết cái chòi gác ở đầu làng đã dựng xong chưa?” thuộc kiểu câu gì? Câu văn ấy thực hiện hành động nói nào?</w:t>
            </w:r>
          </w:p>
        </w:tc>
      </w:tr>
      <w:tr w:rsidR="00841C8F" w:rsidRPr="00B86C53" w14:paraId="1BB0E57E" w14:textId="77777777" w:rsidTr="00F45071">
        <w:tc>
          <w:tcPr>
            <w:tcW w:w="1384" w:type="dxa"/>
            <w:vMerge/>
          </w:tcPr>
          <w:p w14:paraId="48BBB1E4"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63A45B1B"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Xét về mục đích nói, câu văn: “Không biết cáỉ chòi gác ở đầu làng đã dựng xong chưa?” thuộc kiểu câu gì? Câu văn ấy thực hiện hành động nói nào?</w:t>
            </w:r>
          </w:p>
          <w:p w14:paraId="33480E8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Kiểu câu: Nghi vấn</w:t>
            </w:r>
          </w:p>
          <w:p w14:paraId="6E61095B"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Hành động nói: Bộc lộ cảm xúc (lo lắng cho ông việc kháng chiến của làng)</w:t>
            </w:r>
          </w:p>
        </w:tc>
      </w:tr>
      <w:tr w:rsidR="00841C8F" w:rsidRPr="00B86C53" w14:paraId="0BD45957" w14:textId="77777777" w:rsidTr="00F45071">
        <w:tc>
          <w:tcPr>
            <w:tcW w:w="1384" w:type="dxa"/>
            <w:vMerge w:val="restart"/>
          </w:tcPr>
          <w:p w14:paraId="6C60C8F2"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192" w:type="dxa"/>
          </w:tcPr>
          <w:p w14:paraId="5809D244"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Phần trích trên giúp em cảm nhận được điều gì về tấm lòng của ông lão với làng quê, với đất nước vả cuộc kháng chiến. Hãy trình bày những cảm nhận của em bằng một đoạn văn viết theo phương pháp lập luận Tổng hợp - Phân tích - Tổng hơp, có độ dài khoảng 12 câu. Trong đoạn cố sử dụng phép lặp liên kết câu và thành phần phụ chú (gạch chân và chú thích rõ).</w:t>
            </w:r>
          </w:p>
        </w:tc>
      </w:tr>
      <w:tr w:rsidR="00841C8F" w:rsidRPr="00B86C53" w14:paraId="1EDBEDD0" w14:textId="77777777" w:rsidTr="00F45071">
        <w:trPr>
          <w:trHeight w:val="3510"/>
        </w:trPr>
        <w:tc>
          <w:tcPr>
            <w:tcW w:w="1384" w:type="dxa"/>
            <w:vMerge/>
          </w:tcPr>
          <w:p w14:paraId="6C7421E4"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3E45060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Viết đoạn văn nêu cảm nhận về tấm lòng của ông lão với làng quê, với đất nước và cuộc kháng chiến:</w:t>
            </w:r>
          </w:p>
          <w:p w14:paraId="7904875D"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Đoạn văn thể hiện tấm lòng (tình cảm) của ông Hai với làng quê, đất nước, và cuộc kháng chiến.</w:t>
            </w:r>
          </w:p>
          <w:p w14:paraId="3DC9F8AA"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Ông Hai luôn nhớ làng, muốn về làng, lo lắng cho công cuộc kháng chiến của làng</w:t>
            </w:r>
          </w:p>
          <w:p w14:paraId="0855719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Yêu làng nhưng quyết định đặt tình yêu nước lên trên tình yêu làng; ngỏ lòng mình với đưa con về nỗi nhớ làng Dầu...</w:t>
            </w:r>
          </w:p>
          <w:p w14:paraId="50F393E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=&gt; Tình yêu làng luôn gắn liền với tình yêu đất nước, yêu kháng chiến.</w:t>
            </w:r>
          </w:p>
          <w:p w14:paraId="2B7E144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Nghệ thuật miêu tả nội tâm thông qua: Ngôn ngữ độc thoại nội tâm, ngôn ngữ đối thoại, các câu nghi vấn, câu đặc biệt...</w:t>
            </w:r>
          </w:p>
        </w:tc>
      </w:tr>
      <w:tr w:rsidR="00841C8F" w:rsidRPr="00B86C53" w14:paraId="2C8FE6B2" w14:textId="77777777" w:rsidTr="00F45071">
        <w:trPr>
          <w:trHeight w:val="63"/>
        </w:trPr>
        <w:tc>
          <w:tcPr>
            <w:tcW w:w="1384" w:type="dxa"/>
            <w:vMerge w:val="restart"/>
            <w:vAlign w:val="center"/>
          </w:tcPr>
          <w:p w14:paraId="763F0320"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4</w:t>
            </w:r>
          </w:p>
        </w:tc>
        <w:tc>
          <w:tcPr>
            <w:tcW w:w="8192" w:type="dxa"/>
          </w:tcPr>
          <w:p w14:paraId="6A67D62A"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Tình cảm của ông lão đối với làng quê gợi em nhớ đến đoạn thơ nào trong chương trình THCS bộc lộ trực tiếp nỗi nhớ quê hương của tác giả. Hãy chép chính xác những câu thơ đó và ghi rõ tên tác giả, tác phẩm.</w:t>
            </w:r>
          </w:p>
        </w:tc>
      </w:tr>
      <w:tr w:rsidR="00841C8F" w:rsidRPr="00B86C53" w14:paraId="44D9071C" w14:textId="77777777" w:rsidTr="00F45071">
        <w:trPr>
          <w:trHeight w:val="3006"/>
        </w:trPr>
        <w:tc>
          <w:tcPr>
            <w:tcW w:w="1384" w:type="dxa"/>
            <w:vMerge/>
          </w:tcPr>
          <w:p w14:paraId="2792018C"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27522B4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Đoạn thơ trong chương trình THCS bộc lộ trực tiếp nỗi nhớ quê hương của tác giả:</w:t>
            </w:r>
          </w:p>
          <w:p w14:paraId="16523CD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Bài thơ “Quê hương” của tác giả Tế Hanh</w:t>
            </w:r>
          </w:p>
          <w:p w14:paraId="6BF426D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Những câu thơ bộc lộ trực tiếp nỗi nhớ quê hương:</w:t>
            </w:r>
          </w:p>
          <w:p w14:paraId="10821AA9" w14:textId="77777777" w:rsidR="00841C8F" w:rsidRPr="00B86C53" w:rsidRDefault="00841C8F" w:rsidP="00F45071">
            <w:pPr>
              <w:spacing w:line="288" w:lineRule="auto"/>
              <w:jc w:val="both"/>
              <w:rPr>
                <w:rFonts w:ascii="Times New Roman" w:hAnsi="Times New Roman" w:cs="Times New Roman"/>
                <w:i/>
                <w:sz w:val="28"/>
                <w:szCs w:val="28"/>
              </w:rPr>
            </w:pPr>
            <w:r w:rsidRPr="00B86C53">
              <w:rPr>
                <w:rFonts w:ascii="Times New Roman" w:hAnsi="Times New Roman" w:cs="Times New Roman"/>
                <w:i/>
                <w:sz w:val="28"/>
                <w:szCs w:val="28"/>
              </w:rPr>
              <w:t xml:space="preserve">“Nay xa cách lòng tôi luôn tưởng nhớ </w:t>
            </w:r>
          </w:p>
          <w:p w14:paraId="6A458D40" w14:textId="77777777" w:rsidR="00841C8F" w:rsidRPr="00B86C53" w:rsidRDefault="00841C8F" w:rsidP="00F45071">
            <w:pPr>
              <w:spacing w:line="288" w:lineRule="auto"/>
              <w:jc w:val="both"/>
              <w:rPr>
                <w:rFonts w:ascii="Times New Roman" w:hAnsi="Times New Roman" w:cs="Times New Roman"/>
                <w:i/>
                <w:sz w:val="28"/>
                <w:szCs w:val="28"/>
              </w:rPr>
            </w:pPr>
            <w:r w:rsidRPr="00B86C53">
              <w:rPr>
                <w:rFonts w:ascii="Times New Roman" w:hAnsi="Times New Roman" w:cs="Times New Roman"/>
                <w:i/>
                <w:sz w:val="28"/>
                <w:szCs w:val="28"/>
              </w:rPr>
              <w:t xml:space="preserve">Màu nước xanh, cá bạc, chiếc buồm vôi </w:t>
            </w:r>
          </w:p>
          <w:p w14:paraId="0948B183" w14:textId="77777777" w:rsidR="00841C8F" w:rsidRPr="00B86C53" w:rsidRDefault="00841C8F" w:rsidP="00F45071">
            <w:pPr>
              <w:spacing w:line="288" w:lineRule="auto"/>
              <w:jc w:val="both"/>
              <w:rPr>
                <w:rFonts w:ascii="Times New Roman" w:hAnsi="Times New Roman" w:cs="Times New Roman"/>
                <w:i/>
                <w:sz w:val="28"/>
                <w:szCs w:val="28"/>
              </w:rPr>
            </w:pPr>
            <w:r w:rsidRPr="00B86C53">
              <w:rPr>
                <w:rFonts w:ascii="Times New Roman" w:hAnsi="Times New Roman" w:cs="Times New Roman"/>
                <w:i/>
                <w:sz w:val="28"/>
                <w:szCs w:val="28"/>
              </w:rPr>
              <w:t xml:space="preserve">Thoáng con thuyền rẽ sóng chạy ra khơi </w:t>
            </w:r>
          </w:p>
          <w:p w14:paraId="44CE9939" w14:textId="77777777" w:rsidR="00841C8F" w:rsidRPr="00B86C53" w:rsidRDefault="00841C8F" w:rsidP="00F45071">
            <w:pPr>
              <w:spacing w:line="288" w:lineRule="auto"/>
              <w:jc w:val="both"/>
              <w:rPr>
                <w:rFonts w:ascii="Times New Roman" w:hAnsi="Times New Roman" w:cs="Times New Roman"/>
                <w:i/>
                <w:sz w:val="28"/>
                <w:szCs w:val="28"/>
              </w:rPr>
            </w:pPr>
            <w:r w:rsidRPr="00B86C53">
              <w:rPr>
                <w:rFonts w:ascii="Times New Roman" w:hAnsi="Times New Roman" w:cs="Times New Roman"/>
                <w:i/>
                <w:sz w:val="28"/>
                <w:szCs w:val="28"/>
              </w:rPr>
              <w:t xml:space="preserve">Tôi thấy nhớ cái mùi nồng mặn quá!” </w:t>
            </w:r>
          </w:p>
        </w:tc>
      </w:tr>
    </w:tbl>
    <w:p w14:paraId="54F28A1F" w14:textId="77777777" w:rsidR="00841C8F" w:rsidRPr="00B86C53" w:rsidRDefault="00841C8F" w:rsidP="00841C8F">
      <w:pPr>
        <w:spacing w:after="0" w:line="288" w:lineRule="auto"/>
        <w:jc w:val="center"/>
        <w:rPr>
          <w:rFonts w:ascii="Times New Roman" w:hAnsi="Times New Roman"/>
          <w:b/>
          <w:color w:val="FF0000"/>
          <w:sz w:val="28"/>
          <w:szCs w:val="28"/>
        </w:rPr>
      </w:pPr>
    </w:p>
    <w:p w14:paraId="77A9B601"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PHIẾU SỐ 11:</w:t>
      </w:r>
    </w:p>
    <w:p w14:paraId="44B83009"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Đọc đoạn trích sau và thực hiện các yêu cầu từ câu 1 đến câu 3:</w:t>
      </w:r>
    </w:p>
    <w:p w14:paraId="6917A3DB"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lastRenderedPageBreak/>
        <w:t>     </w:t>
      </w:r>
      <w:r w:rsidRPr="00B86C53">
        <w:rPr>
          <w:rFonts w:ascii="Times New Roman" w:eastAsia="Times New Roman" w:hAnsi="Times New Roman"/>
          <w:i/>
          <w:iCs/>
          <w:color w:val="000000"/>
          <w:sz w:val="28"/>
          <w:szCs w:val="28"/>
        </w:rPr>
        <w:t>… Ông lại muôn về làng, lại muốn được cùng anh em đào đường đắp ụ, xẻ hào, khuân đá. (1) Không biết cái chòi gác ở đầu làng đã dựng xong chưa? (2) Những đường hầm bí mật chắc còn là khướt lắm. (3)…</w:t>
      </w:r>
    </w:p>
    <w:p w14:paraId="4AF5F98D" w14:textId="77777777" w:rsidR="00841C8F" w:rsidRPr="00B86C53" w:rsidRDefault="00841C8F" w:rsidP="00841C8F">
      <w:pPr>
        <w:spacing w:after="0" w:line="288" w:lineRule="auto"/>
        <w:jc w:val="right"/>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(Theo </w:t>
      </w:r>
      <w:r w:rsidRPr="00B86C53">
        <w:rPr>
          <w:rFonts w:ascii="Times New Roman" w:eastAsia="Times New Roman" w:hAnsi="Times New Roman"/>
          <w:i/>
          <w:iCs/>
          <w:color w:val="000000"/>
          <w:sz w:val="28"/>
          <w:szCs w:val="28"/>
        </w:rPr>
        <w:t>Làng</w:t>
      </w:r>
      <w:r w:rsidRPr="00B86C53">
        <w:rPr>
          <w:rFonts w:ascii="Times New Roman" w:eastAsia="Times New Roman" w:hAnsi="Times New Roman"/>
          <w:color w:val="000000"/>
          <w:sz w:val="28"/>
          <w:szCs w:val="28"/>
        </w:rPr>
        <w:t> – Kim Lân, Ngữ văn 9, Tập 1, tr.163, NXB Giáo dục)</w:t>
      </w:r>
    </w:p>
    <w:p w14:paraId="59736CC3"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1:</w:t>
      </w:r>
      <w:r w:rsidRPr="00B86C53">
        <w:rPr>
          <w:rFonts w:ascii="Times New Roman" w:eastAsia="Times New Roman" w:hAnsi="Times New Roman"/>
          <w:color w:val="000000"/>
          <w:sz w:val="28"/>
          <w:szCs w:val="28"/>
        </w:rPr>
        <w:t> Xác định các phương thức biểu đạt của đoạn trích?</w:t>
      </w:r>
    </w:p>
    <w:p w14:paraId="3C206D2D"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 xml:space="preserve">Câu 2: </w:t>
      </w:r>
      <w:r w:rsidRPr="00B86C53">
        <w:rPr>
          <w:rFonts w:ascii="Times New Roman" w:eastAsia="Times New Roman" w:hAnsi="Times New Roman"/>
          <w:color w:val="000000"/>
          <w:sz w:val="28"/>
          <w:szCs w:val="28"/>
        </w:rPr>
        <w:t>Gọi tên, chỉ ra một biện pháp tu từ và nêu hiệu quả diễn đạt của biện pháp tu từ đó trong câu sau: “Ông lại muốn về làng, lại muốn được cùng anh em đào đường đắp ụ, xẻ hào, khuân đá,…”</w:t>
      </w:r>
    </w:p>
    <w:p w14:paraId="4309263F"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 xml:space="preserve">Câu 3: </w:t>
      </w:r>
      <w:r w:rsidRPr="00B86C53">
        <w:rPr>
          <w:rFonts w:ascii="Times New Roman" w:eastAsia="Times New Roman" w:hAnsi="Times New Roman"/>
          <w:color w:val="000000"/>
          <w:sz w:val="28"/>
          <w:szCs w:val="28"/>
        </w:rPr>
        <w:t>Trong đoan trích trên, câu nào là lời trần thuật của tác giả? Câu nào là lời độc thoại nội tâm của nhân vật? Nêu tác dụng của các lời độc thoại nội tâm trong việc biểu đạt nội dung.</w:t>
      </w:r>
    </w:p>
    <w:p w14:paraId="510D22FD"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384"/>
        <w:gridCol w:w="8192"/>
      </w:tblGrid>
      <w:tr w:rsidR="00841C8F" w:rsidRPr="00B86C53" w14:paraId="03E4F304" w14:textId="77777777" w:rsidTr="00F45071">
        <w:tc>
          <w:tcPr>
            <w:tcW w:w="1384" w:type="dxa"/>
            <w:vMerge w:val="restart"/>
          </w:tcPr>
          <w:p w14:paraId="00043787"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192" w:type="dxa"/>
          </w:tcPr>
          <w:p w14:paraId="3CD2F3EF" w14:textId="77777777" w:rsidR="00841C8F" w:rsidRPr="00B86C53" w:rsidRDefault="00841C8F" w:rsidP="00F45071">
            <w:pPr>
              <w:spacing w:line="288" w:lineRule="auto"/>
              <w:rPr>
                <w:rFonts w:ascii="Times New Roman" w:hAnsi="Times New Roman" w:cs="Times New Roman"/>
                <w:b/>
                <w:color w:val="FF0000"/>
                <w:sz w:val="28"/>
                <w:szCs w:val="28"/>
              </w:rPr>
            </w:pPr>
            <w:r w:rsidRPr="00B86C53">
              <w:rPr>
                <w:rFonts w:ascii="Times New Roman" w:eastAsia="Times New Roman" w:hAnsi="Times New Roman" w:cs="Times New Roman"/>
                <w:b/>
                <w:color w:val="000000"/>
                <w:sz w:val="28"/>
                <w:szCs w:val="28"/>
              </w:rPr>
              <w:t>Xác định các phương thức biểu đạt của đoạn trích?</w:t>
            </w:r>
          </w:p>
        </w:tc>
      </w:tr>
      <w:tr w:rsidR="00841C8F" w:rsidRPr="00B86C53" w14:paraId="59D0ED58" w14:textId="77777777" w:rsidTr="00F45071">
        <w:tc>
          <w:tcPr>
            <w:tcW w:w="1384" w:type="dxa"/>
            <w:vMerge/>
          </w:tcPr>
          <w:p w14:paraId="014BA3F8"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4DDE0775"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Đoạn trích sử dụng phương thức biểu đạt tự sự, biểu cảm.</w:t>
            </w:r>
          </w:p>
        </w:tc>
      </w:tr>
      <w:tr w:rsidR="00841C8F" w:rsidRPr="00B86C53" w14:paraId="784BE796" w14:textId="77777777" w:rsidTr="00F45071">
        <w:tc>
          <w:tcPr>
            <w:tcW w:w="1384" w:type="dxa"/>
            <w:vMerge w:val="restart"/>
          </w:tcPr>
          <w:p w14:paraId="3F2E261B"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2</w:t>
            </w:r>
          </w:p>
        </w:tc>
        <w:tc>
          <w:tcPr>
            <w:tcW w:w="8192" w:type="dxa"/>
          </w:tcPr>
          <w:p w14:paraId="6878AB2E"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eastAsia="Times New Roman" w:hAnsi="Times New Roman" w:cs="Times New Roman"/>
                <w:b/>
                <w:color w:val="000000"/>
                <w:sz w:val="28"/>
                <w:szCs w:val="28"/>
              </w:rPr>
              <w:t>Gọi tên, chỉ ra một biện pháp tu từ và nêu hiệu quả diễn đạt của biện pháp tu từ đó trong câu sau: “Ông lại muốn về làng, lại muốn được cùng anh em đào đường đắp ụ, xẻ hào, khuân đá,…”</w:t>
            </w:r>
          </w:p>
        </w:tc>
      </w:tr>
      <w:tr w:rsidR="00841C8F" w:rsidRPr="00B86C53" w14:paraId="04B8A543" w14:textId="77777777" w:rsidTr="00F45071">
        <w:tc>
          <w:tcPr>
            <w:tcW w:w="1384" w:type="dxa"/>
            <w:vMerge/>
          </w:tcPr>
          <w:p w14:paraId="13006A91"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120506EF"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Chỉ ra một biện pháp tu từ: liệt kê: </w:t>
            </w:r>
            <w:r w:rsidRPr="00B86C53">
              <w:rPr>
                <w:rFonts w:ascii="Times New Roman" w:eastAsia="Times New Roman" w:hAnsi="Times New Roman" w:cs="Times New Roman"/>
                <w:i/>
                <w:iCs/>
                <w:color w:val="000000"/>
                <w:sz w:val="28"/>
                <w:szCs w:val="28"/>
              </w:rPr>
              <w:t>đào đường đắp ụ, xẻ hào, khuân đá.</w:t>
            </w:r>
          </w:p>
          <w:p w14:paraId="65E7B286"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Tác dụng: nói lên ước muốn của ông Hai, mong được về làng để cùng anh em đồng chí tham gia công cuộc kháng chiến mà trước khi đi tản cư ông vẫn hay làm.</w:t>
            </w:r>
          </w:p>
        </w:tc>
      </w:tr>
      <w:tr w:rsidR="00841C8F" w:rsidRPr="00B86C53" w14:paraId="473C60AB" w14:textId="77777777" w:rsidTr="00F45071">
        <w:tc>
          <w:tcPr>
            <w:tcW w:w="1384" w:type="dxa"/>
            <w:vMerge w:val="restart"/>
          </w:tcPr>
          <w:p w14:paraId="3AA8A201"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192" w:type="dxa"/>
          </w:tcPr>
          <w:p w14:paraId="725BCFB6"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eastAsia="Times New Roman" w:hAnsi="Times New Roman" w:cs="Times New Roman"/>
                <w:b/>
                <w:color w:val="000000"/>
                <w:sz w:val="28"/>
                <w:szCs w:val="28"/>
              </w:rPr>
              <w:t>Trong đoan trích trên, câu nào là lời trần thuật của tác giả? Câu nào là lời độc thoại nội tâm của nhân vật? Nêu tác dụng của các lời độc thoại nội tâm trong việc biểu đạt nội dung.</w:t>
            </w:r>
          </w:p>
        </w:tc>
      </w:tr>
      <w:tr w:rsidR="00841C8F" w:rsidRPr="00B86C53" w14:paraId="22ACF064" w14:textId="77777777" w:rsidTr="00F45071">
        <w:trPr>
          <w:trHeight w:val="268"/>
        </w:trPr>
        <w:tc>
          <w:tcPr>
            <w:tcW w:w="1384" w:type="dxa"/>
            <w:vMerge/>
          </w:tcPr>
          <w:p w14:paraId="72555B28"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4F9701F8"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Trong đoạn trích trên, câu (1) là câu lời trần thuật của tác giả. Câu (2) (3) là lời độc thoại nội tâm của nhân vật.</w:t>
            </w:r>
          </w:p>
          <w:p w14:paraId="6F336B6C"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Tác dụng của các lời độc thoại nội tâm trong việc biểu đạt nội dung là: thể hiện nỗi nhớ làng của ông Hai khi ông phải đi tản cư. Trong lòng người nông dân yêu làng quê thê thiết này, mong muốn được trở về làng để tham gia kháng chiến. Tình yêu làng đó cũng là biểu hiện của tình yêu đất nước.</w:t>
            </w:r>
          </w:p>
        </w:tc>
      </w:tr>
    </w:tbl>
    <w:p w14:paraId="5F8F045E" w14:textId="77777777" w:rsidR="00841C8F" w:rsidRPr="00B86C53" w:rsidRDefault="00841C8F" w:rsidP="00841C8F">
      <w:pPr>
        <w:spacing w:after="0" w:line="288" w:lineRule="auto"/>
        <w:jc w:val="center"/>
        <w:rPr>
          <w:rFonts w:ascii="Times New Roman" w:hAnsi="Times New Roman"/>
          <w:b/>
          <w:color w:val="FF0000"/>
          <w:sz w:val="28"/>
          <w:szCs w:val="28"/>
        </w:rPr>
      </w:pPr>
    </w:p>
    <w:p w14:paraId="0CA77466" w14:textId="77777777" w:rsidR="00841C8F" w:rsidRPr="00B86C53" w:rsidRDefault="00841C8F" w:rsidP="00841C8F">
      <w:pPr>
        <w:spacing w:after="0" w:line="288" w:lineRule="auto"/>
        <w:jc w:val="both"/>
        <w:rPr>
          <w:rFonts w:ascii="Times New Roman" w:hAnsi="Times New Roman"/>
          <w:b/>
          <w:color w:val="FF0000"/>
          <w:sz w:val="28"/>
          <w:szCs w:val="28"/>
        </w:rPr>
      </w:pPr>
    </w:p>
    <w:p w14:paraId="0F293643" w14:textId="77777777" w:rsidR="00841C8F" w:rsidRPr="00B86C53" w:rsidRDefault="00841C8F" w:rsidP="00841C8F">
      <w:pPr>
        <w:spacing w:after="0" w:line="288" w:lineRule="auto"/>
        <w:jc w:val="both"/>
        <w:rPr>
          <w:rFonts w:ascii="Times New Roman" w:hAnsi="Times New Roman"/>
          <w:b/>
          <w:color w:val="FF0000"/>
          <w:sz w:val="28"/>
          <w:szCs w:val="28"/>
        </w:rPr>
      </w:pPr>
    </w:p>
    <w:p w14:paraId="3B136D93"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br w:type="page"/>
      </w:r>
    </w:p>
    <w:p w14:paraId="735F73F2"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lastRenderedPageBreak/>
        <w:t>CHIẾC LƯỢC NGÀ</w:t>
      </w:r>
    </w:p>
    <w:p w14:paraId="2FEFF90F" w14:textId="77777777" w:rsidR="00841C8F" w:rsidRPr="00B86C53" w:rsidRDefault="00841C8F" w:rsidP="00841C8F">
      <w:pPr>
        <w:spacing w:after="0" w:line="288" w:lineRule="auto"/>
        <w:jc w:val="center"/>
        <w:rPr>
          <w:rFonts w:ascii="Times New Roman" w:hAnsi="Times New Roman"/>
          <w:sz w:val="28"/>
          <w:szCs w:val="28"/>
        </w:rPr>
      </w:pPr>
    </w:p>
    <w:p w14:paraId="24328EE4"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 xml:space="preserve">PHIẾU SỐ 1  </w:t>
      </w:r>
    </w:p>
    <w:p w14:paraId="42A07D85"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Cho đoạn trích sau:</w:t>
      </w:r>
    </w:p>
    <w:p w14:paraId="21FC361A"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“Với lòng mong nhớ của anh, chắc anh nghĩ rằng, con anh sẽ chạy xô vào lòng anh, sẽ ôm chặt lấy cổ anh. Anh vừa bước vừa khom người đưa tay đón chờ con. Nghe gọi, con bé giật mình, tròn mắt nhìn. Nó ngơ ngác, lạ lùng. Còn anh, anh không ghìm nổi xúc động. Mỗi lần bị xúc động, vết thẹo dài bên mà phải lại đỏ ửng lên, giần giật, trông rất dễ sợ.”</w:t>
      </w:r>
    </w:p>
    <w:p w14:paraId="63B454AA"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(Trích Chiếc lược ngà - Nguyễn Quang Sáng)</w:t>
      </w:r>
    </w:p>
    <w:p w14:paraId="1820FA11"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1: Nhân vật “anh” và “con bé” trong đoạn trích trên là những ai? Tại sao trong đoạn trích trên, nhân vật con bé còn “ngơ ngác, lạ lùng” nhưng đến phần sau của truyện lại có sự thay đổi “Nó hôn tóc, hôn cổ, hôn vai và hôn cả vết thẹo dài bên má của ba nó nữa”?</w:t>
      </w:r>
    </w:p>
    <w:p w14:paraId="44261EC4"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2: Xác định và gọi tên thành phần biệt lập có trong câu “Với lòng mong nhớ của anh, chắc anh nghĩ rằng, con anh sẽ chạy xô vào lòng anh, sẽ ôm chặt lấy cổ anh.”?</w:t>
      </w:r>
    </w:p>
    <w:p w14:paraId="05770EB6"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3: Theo trình tự cốt truyện thì đoạn trích nằrn ở tình huống nào? Ý nghĩa của tình huống này là gì? Theo em, chi tiết “vết thẹo dài bên má phải” của nhân vật “anh” trong truyện ngắn này có ý nghĩa như thế nào trong việc xây dựng cốt truyện và bộc lộ chủ đề? </w:t>
      </w:r>
    </w:p>
    <w:p w14:paraId="437C16DC"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4: Viết một đoạn văn từ 10 -12 câu theo phép lập luận Tổng - Phân - Hợp nêu cảm nhận của em về tình cảm của nhân vật “con bé” dành cho ba trong truyện ngắn “Chiếc lược ngà”. Trong đoạn văn có sử dụng một câu mở rộng thành phần và một phép liên kết.</w:t>
      </w:r>
    </w:p>
    <w:p w14:paraId="0A85DF59"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384"/>
        <w:gridCol w:w="8192"/>
      </w:tblGrid>
      <w:tr w:rsidR="00841C8F" w:rsidRPr="00B86C53" w14:paraId="24D4CC96" w14:textId="77777777" w:rsidTr="00F45071">
        <w:tc>
          <w:tcPr>
            <w:tcW w:w="1384" w:type="dxa"/>
            <w:vMerge w:val="restart"/>
          </w:tcPr>
          <w:p w14:paraId="4CD6229D"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192" w:type="dxa"/>
          </w:tcPr>
          <w:p w14:paraId="4DFAAD3D" w14:textId="77777777" w:rsidR="00841C8F" w:rsidRPr="00B86C53" w:rsidRDefault="00841C8F" w:rsidP="00F45071">
            <w:pPr>
              <w:spacing w:line="288" w:lineRule="auto"/>
              <w:rPr>
                <w:rFonts w:ascii="Times New Roman" w:hAnsi="Times New Roman" w:cs="Times New Roman"/>
                <w:b/>
                <w:color w:val="FF0000"/>
                <w:sz w:val="28"/>
                <w:szCs w:val="28"/>
              </w:rPr>
            </w:pPr>
            <w:r w:rsidRPr="00B86C53">
              <w:rPr>
                <w:rFonts w:ascii="Times New Roman" w:hAnsi="Times New Roman" w:cs="Times New Roman"/>
                <w:b/>
                <w:sz w:val="28"/>
                <w:szCs w:val="28"/>
              </w:rPr>
              <w:t>Nhân vật “anh” và “con bé” trong đoạn trích trên là những ai? Tại sao trong đoạn trích trên, nhân vật con bé còn “ngơ ngác, lạ lùng” nhưng đến phần sau của truyện lại có sự thay đổi “Nó hôn tóc, hôn cổ, hôn vai và hôn cả vết thẹo dài bên má của ba nó nữa”?</w:t>
            </w:r>
          </w:p>
        </w:tc>
      </w:tr>
      <w:tr w:rsidR="00841C8F" w:rsidRPr="00B86C53" w14:paraId="4F883C4C" w14:textId="77777777" w:rsidTr="00F45071">
        <w:tc>
          <w:tcPr>
            <w:tcW w:w="1384" w:type="dxa"/>
            <w:vMerge/>
          </w:tcPr>
          <w:p w14:paraId="12B95EA7"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6C70DD1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eastAsia="Times New Roman" w:hAnsi="Times New Roman" w:cs="Times New Roman"/>
                <w:color w:val="000000"/>
                <w:sz w:val="28"/>
                <w:szCs w:val="28"/>
              </w:rPr>
              <w:t>- Đoạn trích sử dụng phương thức biểu đạt tự sự, biểu cảm.</w:t>
            </w:r>
            <w:r w:rsidRPr="00B86C53">
              <w:rPr>
                <w:rFonts w:ascii="Times New Roman" w:hAnsi="Times New Roman" w:cs="Times New Roman"/>
                <w:sz w:val="28"/>
                <w:szCs w:val="28"/>
              </w:rPr>
              <w:t xml:space="preserve"> Nhân vật “anh” và “con bé” trong đoạn trích trên là những ai? Tại sao trong đoạn trích trên, nhân vật con bé còn “ngơ ngác, lạ lùng” nhưng đến phần sau của truyện lại có sự thay đổi:</w:t>
            </w:r>
          </w:p>
          <w:p w14:paraId="40DDE26A"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Nhân vật “anh” và “con bé” trong đoạn trích trên là ông Sáu vá bé Thu.</w:t>
            </w:r>
          </w:p>
          <w:p w14:paraId="1B43E57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lastRenderedPageBreak/>
              <w:t>- Vì:</w:t>
            </w:r>
          </w:p>
          <w:p w14:paraId="16C78BE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Lúc đầu, bé Thu không nhận ra ba sau tám năm xa cách và do vết thẹo khiến ông Sáu khác với người ba trong ảnh.</w:t>
            </w:r>
          </w:p>
          <w:p w14:paraId="004E1BA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Được bà ngoại giải thích, bé Thu nhận ra ba nên đó là biểu hiện của tình yêu dành cho ba cùa cô bé.</w:t>
            </w:r>
          </w:p>
        </w:tc>
      </w:tr>
      <w:tr w:rsidR="00841C8F" w:rsidRPr="00B86C53" w14:paraId="5C5FCD4E" w14:textId="77777777" w:rsidTr="00F45071">
        <w:tc>
          <w:tcPr>
            <w:tcW w:w="1384" w:type="dxa"/>
            <w:vMerge w:val="restart"/>
          </w:tcPr>
          <w:p w14:paraId="387E0CE6"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lastRenderedPageBreak/>
              <w:t>2</w:t>
            </w:r>
          </w:p>
        </w:tc>
        <w:tc>
          <w:tcPr>
            <w:tcW w:w="8192" w:type="dxa"/>
          </w:tcPr>
          <w:p w14:paraId="56C19AE3"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Xác định và gọi tên thành phần biệt lập có trong câu “Với lòng mong nhớ của anh, chắc anh nghĩ rằng, con anh sẽ chạy xô vào lòng anh, sẽ ôm chặt lấy cổ anh.”?</w:t>
            </w:r>
          </w:p>
        </w:tc>
      </w:tr>
      <w:tr w:rsidR="00841C8F" w:rsidRPr="00B86C53" w14:paraId="5212A0F5" w14:textId="77777777" w:rsidTr="00F45071">
        <w:tc>
          <w:tcPr>
            <w:tcW w:w="1384" w:type="dxa"/>
            <w:vMerge/>
          </w:tcPr>
          <w:p w14:paraId="6254172E"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4F0A247D"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Thành phần biệt lập trong câu “Với lòng mong nhớ cua anh, chắc anh nghĩ rằng, con anh sẽ chạy xô vào lòng anh, sẽ ôm chặt lấy cả anh.”: </w:t>
            </w:r>
          </w:p>
          <w:p w14:paraId="5326B50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Xác định và gọi tên một thành phân biệt lập có trong câu “chắc”</w:t>
            </w:r>
          </w:p>
          <w:p w14:paraId="0EFB199F"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Thành phần biệt lập tình thái.</w:t>
            </w:r>
          </w:p>
        </w:tc>
      </w:tr>
      <w:tr w:rsidR="00841C8F" w:rsidRPr="00B86C53" w14:paraId="6CA8AD90" w14:textId="77777777" w:rsidTr="00F45071">
        <w:tc>
          <w:tcPr>
            <w:tcW w:w="1384" w:type="dxa"/>
            <w:vMerge w:val="restart"/>
            <w:vAlign w:val="center"/>
          </w:tcPr>
          <w:p w14:paraId="2FB5B9B0"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192" w:type="dxa"/>
          </w:tcPr>
          <w:p w14:paraId="69A150E1"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Theo trình tự cốt truyện thì đoạn trích nằrn ở tình huống nào? Ý nghĩa của tình huống này là gì? Theo em, chi tiết “vết thẹo dài bên má phải” của nhân vật “anh” trong truyện ngắn này có ý nghĩa như thế nào trong việc xây dựng cốt truyện và bộc lộ chủ đề? </w:t>
            </w:r>
          </w:p>
        </w:tc>
      </w:tr>
      <w:tr w:rsidR="00841C8F" w:rsidRPr="00B86C53" w14:paraId="49A45074" w14:textId="77777777" w:rsidTr="00F45071">
        <w:trPr>
          <w:trHeight w:val="268"/>
        </w:trPr>
        <w:tc>
          <w:tcPr>
            <w:tcW w:w="1384" w:type="dxa"/>
            <w:vMerge/>
            <w:vAlign w:val="center"/>
          </w:tcPr>
          <w:p w14:paraId="1E1767BF"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02F3DCBD"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Tình huống gắn với đoạn trích, ý nghĩa tình huống và chi tiết “vết thẹo dài bên má phải”:</w:t>
            </w:r>
          </w:p>
          <w:p w14:paraId="6067E3A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Theo trình tự cốt truyện thì đoạn trích nằm ờ tình huống thứ 1: ông Sáu trở về sau tám năm xa cách nhưng bé Thu lại không nhận ra ba, đến khi cô bé nhận ra thì là lúc ông Sáu phải lên đường.</w:t>
            </w:r>
          </w:p>
          <w:p w14:paraId="0C96335A"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Ý nghĩa của tình huống: Bộc lộ tình yêu ba mãnh liệt của bé Thu.</w:t>
            </w:r>
          </w:p>
          <w:p w14:paraId="793CC37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Ý nghĩa chi tiết “vết thẹo dái bên má phải” của nhân vật “anh”:</w:t>
            </w:r>
          </w:p>
          <w:p w14:paraId="2B234F7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Chi tiết có vai trò rất quan trọng -&gt; nếu không có thì cốt truyện sẽ không phát triển được hoặc phát triển theo chiều hứớng khác.</w:t>
            </w:r>
          </w:p>
          <w:p w14:paraId="04ABB0A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Là sự khẳng định tình yêu bé Thu dành cho cha, khẳng định tình cha con sâu nặng.</w:t>
            </w:r>
          </w:p>
        </w:tc>
      </w:tr>
      <w:tr w:rsidR="00841C8F" w:rsidRPr="00B86C53" w14:paraId="77FD739C" w14:textId="77777777" w:rsidTr="00F45071">
        <w:trPr>
          <w:trHeight w:val="268"/>
        </w:trPr>
        <w:tc>
          <w:tcPr>
            <w:tcW w:w="1384" w:type="dxa"/>
            <w:vMerge w:val="restart"/>
            <w:vAlign w:val="center"/>
          </w:tcPr>
          <w:p w14:paraId="3FAF59EB"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4</w:t>
            </w:r>
          </w:p>
        </w:tc>
        <w:tc>
          <w:tcPr>
            <w:tcW w:w="8192" w:type="dxa"/>
          </w:tcPr>
          <w:p w14:paraId="451955CD" w14:textId="77777777" w:rsidR="00841C8F" w:rsidRPr="00B86C53" w:rsidRDefault="00841C8F" w:rsidP="00F45071">
            <w:pPr>
              <w:spacing w:line="288" w:lineRule="auto"/>
              <w:jc w:val="both"/>
              <w:rPr>
                <w:rFonts w:ascii="Times New Roman" w:eastAsia="Times New Roman" w:hAnsi="Times New Roman" w:cs="Times New Roman"/>
                <w:b/>
                <w:color w:val="000000"/>
                <w:sz w:val="28"/>
                <w:szCs w:val="28"/>
              </w:rPr>
            </w:pPr>
            <w:r w:rsidRPr="00B86C53">
              <w:rPr>
                <w:rFonts w:ascii="Times New Roman" w:hAnsi="Times New Roman" w:cs="Times New Roman"/>
                <w:b/>
                <w:sz w:val="28"/>
                <w:szCs w:val="28"/>
              </w:rPr>
              <w:t xml:space="preserve">Viết một đoạn văn từ 10 -12 câu theo phép lập luận Tổng - Phân - Hợp nêu cảm nhận của em về tình cảm của nhân vật “con bé” </w:t>
            </w:r>
            <w:r w:rsidRPr="00B86C53">
              <w:rPr>
                <w:rFonts w:ascii="Times New Roman" w:hAnsi="Times New Roman" w:cs="Times New Roman"/>
                <w:b/>
                <w:sz w:val="28"/>
                <w:szCs w:val="28"/>
              </w:rPr>
              <w:lastRenderedPageBreak/>
              <w:t>dành cho ba trong truyện ngắn “Chiếc lược ngà”. Trong đoạn văn có sử dụng một câu mở rộng thành phần và một phép liên kết.</w:t>
            </w:r>
          </w:p>
        </w:tc>
      </w:tr>
      <w:tr w:rsidR="00841C8F" w:rsidRPr="00B86C53" w14:paraId="168986C9" w14:textId="77777777" w:rsidTr="00F45071">
        <w:trPr>
          <w:trHeight w:val="268"/>
        </w:trPr>
        <w:tc>
          <w:tcPr>
            <w:tcW w:w="1384" w:type="dxa"/>
            <w:vMerge/>
          </w:tcPr>
          <w:p w14:paraId="51491537"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7BBFCE6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Viết đoạn văn về tình càm của nhân vật “con bé” dành cho ba trong truyện ngắn “Chiếc lược ngà”:</w:t>
            </w:r>
          </w:p>
          <w:p w14:paraId="085DFCB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Khai thác nghệ thuật: xây dựng tình huống truyện, ngôi kể, miêu tả tâm lí trẻ em..., thông qua các dẫn chứng để thấy được tình cảm của bé Thu đối với ông Sáu.</w:t>
            </w:r>
          </w:p>
          <w:p w14:paraId="18B4D46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-Trước khi nhận ra ông Sáu là ba: Cô bé bướng bỉnh, ương ngạnh và cứng đầu.</w:t>
            </w:r>
          </w:p>
          <w:p w14:paraId="6C45E1D6"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--&gt; Tình cảm chân thật nhưng cũng thật dứt khoát, rạch ròi, chỉ yêu khi biết chắc đó là ba mình.</w:t>
            </w:r>
          </w:p>
          <w:p w14:paraId="4FF5CE3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Khi nhận ra ông Sáu là ba:</w:t>
            </w:r>
          </w:p>
          <w:p w14:paraId="23F42CF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Trước lúc ông Sáu lên đường, thái độ và hành động của cô bé đột ngột thay đổi.</w:t>
            </w:r>
          </w:p>
          <w:p w14:paraId="696D6FD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Hiểu lầm được gỡ bỏ -&gt; sự ân hận giày vò -&gt; tình yêu với ba bùng cháy mãnh liệt trong buổi chia tay.</w:t>
            </w:r>
          </w:p>
          <w:p w14:paraId="26689E3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=&gt; Tình cảm dành cho ba sâu sắc, mạnh mẽ. </w:t>
            </w:r>
          </w:p>
        </w:tc>
      </w:tr>
    </w:tbl>
    <w:p w14:paraId="35047D59" w14:textId="77777777" w:rsidR="00841C8F" w:rsidRPr="00B86C53" w:rsidRDefault="00841C8F" w:rsidP="00841C8F">
      <w:pPr>
        <w:spacing w:after="0" w:line="288" w:lineRule="auto"/>
        <w:jc w:val="center"/>
        <w:rPr>
          <w:rFonts w:ascii="Times New Roman" w:hAnsi="Times New Roman"/>
          <w:b/>
          <w:color w:val="FF0000"/>
          <w:sz w:val="28"/>
          <w:szCs w:val="28"/>
        </w:rPr>
      </w:pPr>
    </w:p>
    <w:p w14:paraId="08499F3E" w14:textId="77777777" w:rsidR="00841C8F" w:rsidRPr="00B86C53" w:rsidRDefault="00841C8F" w:rsidP="00841C8F">
      <w:pPr>
        <w:spacing w:after="0" w:line="288" w:lineRule="auto"/>
        <w:jc w:val="both"/>
        <w:rPr>
          <w:rFonts w:ascii="Times New Roman" w:hAnsi="Times New Roman"/>
          <w:sz w:val="28"/>
          <w:szCs w:val="28"/>
        </w:rPr>
      </w:pPr>
    </w:p>
    <w:p w14:paraId="0B6ED42F"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 xml:space="preserve">PHIẾU SỐ 2: </w:t>
      </w:r>
      <w:r w:rsidRPr="00B86C53">
        <w:rPr>
          <w:rFonts w:ascii="Times New Roman" w:hAnsi="Times New Roman"/>
          <w:sz w:val="28"/>
          <w:szCs w:val="28"/>
        </w:rPr>
        <w:t>Dưới đây là đoạn trích trong truyện ngắn Chiếc lược ngà (Nguyễn Quang Sáng):</w:t>
      </w:r>
    </w:p>
    <w:p w14:paraId="35CECD91"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“Đến lúc chia tay, mang ba lô lên vai, sau khi bắt tay hết mọi người, anh Sáu mới đưa mắt nhìn con, thấy nó đứng trong góc nhà.</w:t>
      </w:r>
    </w:p>
    <w:p w14:paraId="59B0F9E2"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Chắc anh cũng muốn ôm con, hôn con, nhưng hình như cũng lại sợ nó giẫy lên lại bỏ chạy, nên anh chỉ đứng nhìn nó. Anh nhìn với đôi mắt trìu mến lẫn buồn rầu. Tôi thấy đôi mắt mênh mông của con bé bỗng xôn xao.</w:t>
      </w:r>
    </w:p>
    <w:p w14:paraId="756F3481"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Thôi! Ba đi nghe con! - Anh Sáu khe khẽ nói.</w:t>
      </w:r>
    </w:p>
    <w:p w14:paraId="463E3E29"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Chúng tôi, mọi người - kể cả anh, đều tưởng con bé sẽ đứng yên đó thôi. Nhưng thật lạ lùng, đến lúc ấy, tình cha con như bỗng nổi dậy trong người nó, trong lúc không ai ngờ đến thì nó bỗng kêu thét lên:</w:t>
      </w:r>
    </w:p>
    <w:p w14:paraId="5CE38A20"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Ba...a...a...ba!</w:t>
      </w:r>
    </w:p>
    <w:p w14:paraId="2036E8A9"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lastRenderedPageBreak/>
        <w:t>Tiếng kêu của nó như tiếng xé, xé sự im lặng và xé cả ruột gan mọi người, nghe thật xót xa. Đó là tiếng “ba” mà nó có đè nén trong bao nhiêu năm nay, tiếng “ba” như vỡ tung ra từ đáy lòng nó, nó vừa kêu vừa chạy xô tới, nhanh như một con sóc, nó chạy thót lên và dang tay ôm chặt lấy cổ ba nó.”</w:t>
      </w:r>
    </w:p>
    <w:p w14:paraId="7588589C"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(Trích Ngữ văn 9, tập một)</w:t>
      </w:r>
    </w:p>
    <w:p w14:paraId="0ABC41E0"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1: Trong truyện ngắn “Chiếc lược ngà”, những tình huống nào đã bộc lộ sâu sắc và cảm động tình cha con của ông Sáu và bé Thu?</w:t>
      </w:r>
    </w:p>
    <w:p w14:paraId="7337E2BF"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2: Chỉ ra 2 lời dẫn trực tiếp trong đoạn trích trên và chuyển chúng thành những lời dẫn gián tiếp.</w:t>
      </w:r>
    </w:p>
    <w:p w14:paraId="4202B851"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3: Bằng hiểu biết của em về tác phẩm, em hãy cho biết hình ảnh chiếc lược ngà trong truyện có ý nghĩa như thế nào?</w:t>
      </w:r>
    </w:p>
    <w:p w14:paraId="7D65C9DF"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4: Viết một đoạn văn khoảng 12 câu theo cách lập luận diễn dịch làm rõ tình cảm cha con sâu nặng, câm động của ông Sáu và bé Thu trong cảnh chia tay, trong đó có sử dụng kiểu câu phủ định mang ý nghĩa khẳng định và phép lặp để liên kết (gạch dưới câu phủ định mang ý nghĩa khẳng định và các từ ngữ được sử dụng trong phép lặp).</w:t>
      </w:r>
    </w:p>
    <w:p w14:paraId="44FE7708"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384"/>
        <w:gridCol w:w="8192"/>
      </w:tblGrid>
      <w:tr w:rsidR="00841C8F" w:rsidRPr="00B86C53" w14:paraId="10D2BB0F" w14:textId="77777777" w:rsidTr="00F45071">
        <w:tc>
          <w:tcPr>
            <w:tcW w:w="1384" w:type="dxa"/>
            <w:vMerge w:val="restart"/>
          </w:tcPr>
          <w:p w14:paraId="71295408"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192" w:type="dxa"/>
          </w:tcPr>
          <w:p w14:paraId="5989A6D9" w14:textId="77777777" w:rsidR="00841C8F" w:rsidRPr="00B86C53" w:rsidRDefault="00841C8F" w:rsidP="00F45071">
            <w:pPr>
              <w:spacing w:line="288" w:lineRule="auto"/>
              <w:rPr>
                <w:rFonts w:ascii="Times New Roman" w:hAnsi="Times New Roman" w:cs="Times New Roman"/>
                <w:b/>
                <w:color w:val="FF0000"/>
                <w:sz w:val="28"/>
                <w:szCs w:val="28"/>
              </w:rPr>
            </w:pPr>
            <w:r w:rsidRPr="00B86C53">
              <w:rPr>
                <w:rFonts w:ascii="Times New Roman" w:hAnsi="Times New Roman" w:cs="Times New Roman"/>
                <w:b/>
                <w:sz w:val="28"/>
                <w:szCs w:val="28"/>
              </w:rPr>
              <w:t>Trong truyện ngắn “Chiếc lược ngà”, những tình huống nào đã bộc lộ sâu sắc và cảm động tình cha con của ông Sáu và bé Thu?</w:t>
            </w:r>
          </w:p>
        </w:tc>
      </w:tr>
      <w:tr w:rsidR="00841C8F" w:rsidRPr="00B86C53" w14:paraId="6B179809" w14:textId="77777777" w:rsidTr="00F45071">
        <w:tc>
          <w:tcPr>
            <w:tcW w:w="1384" w:type="dxa"/>
            <w:vMerge/>
          </w:tcPr>
          <w:p w14:paraId="7F5EFB52"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79DC86ED"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Tình huống bộc lộ sâu sắc tình cha con:</w:t>
            </w:r>
          </w:p>
          <w:p w14:paraId="1C3121F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Hai cha con gặp nhau sau tám năm xa cách nhưng bé Thu không nhận ra cha, đến lúc bé nhận ra cha và biểu lộ tình cảm thắm thiết thì ông Sáu lại phải ra đi.</w:t>
            </w:r>
          </w:p>
          <w:p w14:paraId="23F0E1EA"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Ở khu căn cứ, ông Sáu dồn tất cả tình yêu thương và mong nhớ con vào việc làm chiếc lược ngà để tặng con nhưng chưa kịp trao thì ông đã hi sinh. </w:t>
            </w:r>
          </w:p>
        </w:tc>
      </w:tr>
      <w:tr w:rsidR="00841C8F" w:rsidRPr="00B86C53" w14:paraId="34BCCFEE" w14:textId="77777777" w:rsidTr="00F45071">
        <w:tc>
          <w:tcPr>
            <w:tcW w:w="1384" w:type="dxa"/>
            <w:vMerge w:val="restart"/>
          </w:tcPr>
          <w:p w14:paraId="03307CCC"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2</w:t>
            </w:r>
          </w:p>
        </w:tc>
        <w:tc>
          <w:tcPr>
            <w:tcW w:w="8192" w:type="dxa"/>
          </w:tcPr>
          <w:p w14:paraId="76304465"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Chỉ ra 2 lời dẫn trực tiếp trong đoạn trích trên và chuyển chúng thành những lời dẫn gián tiếp.</w:t>
            </w:r>
          </w:p>
        </w:tc>
      </w:tr>
      <w:tr w:rsidR="00841C8F" w:rsidRPr="00B86C53" w14:paraId="3F01E25C" w14:textId="77777777" w:rsidTr="00F45071">
        <w:tc>
          <w:tcPr>
            <w:tcW w:w="1384" w:type="dxa"/>
            <w:vMerge/>
          </w:tcPr>
          <w:p w14:paraId="4A81A3F8"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6A7C380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Hai câu dẫn trực tiếp:</w:t>
            </w:r>
          </w:p>
          <w:p w14:paraId="3A7D998A"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Thôi! Ba đi nghe con!</w:t>
            </w:r>
          </w:p>
          <w:p w14:paraId="7F7823C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Ba...a....a...ba!</w:t>
            </w:r>
          </w:p>
        </w:tc>
      </w:tr>
      <w:tr w:rsidR="00841C8F" w:rsidRPr="00B86C53" w14:paraId="421F1D74" w14:textId="77777777" w:rsidTr="00F45071">
        <w:tc>
          <w:tcPr>
            <w:tcW w:w="1384" w:type="dxa"/>
            <w:vMerge w:val="restart"/>
            <w:vAlign w:val="center"/>
          </w:tcPr>
          <w:p w14:paraId="4655C581"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192" w:type="dxa"/>
          </w:tcPr>
          <w:p w14:paraId="6386B6C9"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 xml:space="preserve">Bằng hiểu biết của em về tác phẩm, em hãy cho biết hình ảnh </w:t>
            </w:r>
            <w:r w:rsidRPr="00B86C53">
              <w:rPr>
                <w:rFonts w:ascii="Times New Roman" w:hAnsi="Times New Roman" w:cs="Times New Roman"/>
                <w:b/>
                <w:sz w:val="28"/>
                <w:szCs w:val="28"/>
              </w:rPr>
              <w:lastRenderedPageBreak/>
              <w:t>chiếc lược ngà trong truyện có ý nghĩa như thế nào?</w:t>
            </w:r>
          </w:p>
        </w:tc>
      </w:tr>
      <w:tr w:rsidR="00841C8F" w:rsidRPr="00B86C53" w14:paraId="62DD1152" w14:textId="77777777" w:rsidTr="00F45071">
        <w:trPr>
          <w:trHeight w:val="268"/>
        </w:trPr>
        <w:tc>
          <w:tcPr>
            <w:tcW w:w="1384" w:type="dxa"/>
            <w:vMerge/>
            <w:vAlign w:val="center"/>
          </w:tcPr>
          <w:p w14:paraId="3EB9BC37"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767651F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Ý nghĩa của hình ảnh chiếc lược ngà:</w:t>
            </w:r>
          </w:p>
          <w:p w14:paraId="34341FBE"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Hình ảnh chiếc lược ngà là kết tinh của tình phụ tử sâu nặng giừữ ông Sáu vá bé Thu.</w:t>
            </w:r>
          </w:p>
          <w:p w14:paraId="4EB284C7"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Nó là biết bao tâm huyết của ông Sáu: ông cưa từng chiếc răng thận trọng, tỉ mỉ như người thợ bạc. Chiếc lược ấy đã trở thành một báu vật thiêng liêng chứa đựng bao niềm thương, nỗi nhớ của ông dành cho bé Thu. Mỗi lần ngắm chiếc lược thì nỗi nhớ con lại càng dâng trào trong ông Sáu nhưng cùng chính chiếc lược đã phần nào xoa dịu nỗi ân hận khi đã đánh con. Nhưng báu vật đó chưa được trao đến người con yêu thương của mình thì ông Sáu đã hi sinh. Trước lúc hi sinh, ông không còn đủ sức để trăn trối, chỉ chút hết tàn lực cuối cùng trao chiếc lược cho người đồng đội của mình. Và chính chiếc lược kì lạ ấy đã biến người đồng đội của ông Sáu thành một người ba - người ba thứ hai của bé Thu.</w:t>
            </w:r>
          </w:p>
          <w:p w14:paraId="319CAE7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Qua đó ta thấy rõ hình ảnh chiếc lược là tượng trưng cho tình cảm của ông Sáu dành cho đứa con thân yêu của mình và là hình ảnh của một tình phụ tử thiêng liêng bất diệt.</w:t>
            </w:r>
          </w:p>
        </w:tc>
      </w:tr>
      <w:tr w:rsidR="00841C8F" w:rsidRPr="00B86C53" w14:paraId="5CE167EF" w14:textId="77777777" w:rsidTr="00F45071">
        <w:trPr>
          <w:trHeight w:val="268"/>
        </w:trPr>
        <w:tc>
          <w:tcPr>
            <w:tcW w:w="1384" w:type="dxa"/>
            <w:vMerge w:val="restart"/>
            <w:vAlign w:val="center"/>
          </w:tcPr>
          <w:p w14:paraId="55EE62AF"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4</w:t>
            </w:r>
          </w:p>
        </w:tc>
        <w:tc>
          <w:tcPr>
            <w:tcW w:w="8192" w:type="dxa"/>
          </w:tcPr>
          <w:p w14:paraId="354CC2FE" w14:textId="77777777" w:rsidR="00841C8F" w:rsidRPr="00B86C53" w:rsidRDefault="00841C8F" w:rsidP="00F45071">
            <w:pPr>
              <w:spacing w:line="288" w:lineRule="auto"/>
              <w:jc w:val="both"/>
              <w:rPr>
                <w:rFonts w:ascii="Times New Roman" w:eastAsia="Times New Roman" w:hAnsi="Times New Roman" w:cs="Times New Roman"/>
                <w:b/>
                <w:color w:val="000000"/>
                <w:sz w:val="28"/>
                <w:szCs w:val="28"/>
              </w:rPr>
            </w:pPr>
            <w:r w:rsidRPr="00B86C53">
              <w:rPr>
                <w:rFonts w:ascii="Times New Roman" w:hAnsi="Times New Roman" w:cs="Times New Roman"/>
                <w:b/>
                <w:sz w:val="28"/>
                <w:szCs w:val="28"/>
              </w:rPr>
              <w:t>Viết một đoạn văn khoảng 12 câu theo cách lập luận diễn dịch làm rõ tình cảm cha con sâu nặng, câm động của ông Sáu và bé Thu trong cảnh chia tay, trong đó có sử dụng kiểu câu phủ định mang ý nghĩa khẳng định và phép lặp để liên kết (gạch dưới câu phủ định mang ý nghĩa khẳng định và các từ ngữ được sử dụng trong phép lặp).</w:t>
            </w:r>
          </w:p>
        </w:tc>
      </w:tr>
      <w:tr w:rsidR="00841C8F" w:rsidRPr="00B86C53" w14:paraId="2DF1C9DD" w14:textId="77777777" w:rsidTr="00F45071">
        <w:trPr>
          <w:trHeight w:val="268"/>
        </w:trPr>
        <w:tc>
          <w:tcPr>
            <w:tcW w:w="1384" w:type="dxa"/>
            <w:vMerge/>
          </w:tcPr>
          <w:p w14:paraId="4E5D179C"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645FA91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Viết đoạn văn làm rõ “Tình cảm cha con sâu nặng, đầy cảm động của ông Sáu và bé Thu trong cảnh chia tay”:</w:t>
            </w:r>
          </w:p>
          <w:p w14:paraId="44E5D28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Tình huống éo le: ông Sáu phải vào chiến trường sau ba ngày phép, lúc này bé Thu mới nhận ra ba.</w:t>
            </w:r>
          </w:p>
          <w:p w14:paraId="3FC99D3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Tình yêu thương mãnh liệt bé Thu dành cho ba thể hiện ở các chi tiết như tiếng gọi ba, cử chỉ, hành động dành cho ba...</w:t>
            </w:r>
          </w:p>
          <w:p w14:paraId="34A0441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Tình yêu thương con sâu sắc ờ ông Sáu biểu lộ qua những chi tiết</w:t>
            </w:r>
          </w:p>
          <w:p w14:paraId="0360A6F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lastRenderedPageBreak/>
              <w:t xml:space="preserve">- Diễn tả tâm trạng, cử chỉ, đặc biệt là ánh nhìn của ông dành cho con... Từ những cảm nhận trên, cằn khẳng định thành công của tác giả trong việc tạo tình huống, miêu tả tâm lí nhân vật nhằm làm nổi bật tình cha con sâu nặng và cao đẹp trong cảnh ngộ éo le của chiển tranh. </w:t>
            </w:r>
          </w:p>
        </w:tc>
      </w:tr>
    </w:tbl>
    <w:p w14:paraId="2FD9FA5A" w14:textId="77777777" w:rsidR="00841C8F" w:rsidRPr="00B86C53" w:rsidRDefault="00841C8F" w:rsidP="00841C8F">
      <w:pPr>
        <w:spacing w:after="0" w:line="288" w:lineRule="auto"/>
        <w:jc w:val="center"/>
        <w:rPr>
          <w:rFonts w:ascii="Times New Roman" w:hAnsi="Times New Roman"/>
          <w:b/>
          <w:color w:val="FF0000"/>
          <w:sz w:val="28"/>
          <w:szCs w:val="28"/>
        </w:rPr>
      </w:pPr>
    </w:p>
    <w:p w14:paraId="58662B15"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 xml:space="preserve">PHIẾU SỐ 3: </w:t>
      </w:r>
      <w:r w:rsidRPr="00B86C53">
        <w:rPr>
          <w:rFonts w:ascii="Times New Roman" w:hAnsi="Times New Roman"/>
          <w:sz w:val="28"/>
          <w:szCs w:val="28"/>
        </w:rPr>
        <w:t>Cho đoạn trích:</w:t>
      </w:r>
    </w:p>
    <w:p w14:paraId="628F9D0B"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“Con bé thấy lạ quá, nó chớp mắt nhìn tôi như muốn hỏi đó là ai, mặt nó bỗng tái đi, rải vụt chạy và kêu thét lên: “Má! Má!” Còn anh, anh đứng sững lại đó, nhìn theo con, nỗi đau đớn khiến mặt anh sầm lại trông thật đáng thương và hai tay buông xuống như bị gãy.”</w:t>
      </w:r>
    </w:p>
    <w:p w14:paraId="3A8895B9"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1: Đoạn trích trên được rút từ tác phẩm nào, của ai? Kề tên hai nhân vật được người kể chuyện nhắc tới trong đoạn trích.</w:t>
      </w:r>
    </w:p>
    <w:p w14:paraId="24E4B52C"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2: Xác định thành phần khởi ngữ trong câu: “Còn anh, anh đứng sững lại đó, nhìn theo con, nỗi đau đớn khiến mặt anh sầm lại trông thật đáng thương và hai tay buông xuống như bị gãy.”</w:t>
      </w:r>
    </w:p>
    <w:p w14:paraId="75072017"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3: Lẽ ra, cuọc gặp mặt sau tám năm xa cách sẽ ngập tràn niềm vui và hạnh phúc nhưng trong câu chuyện, cuộc gặp ấy lại khiến nhân vật “anh” “đau đớn”. Vì sao vậy?</w:t>
      </w:r>
    </w:p>
    <w:p w14:paraId="2D66FAA8"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4: Hãy viết một đoạn văn nghị luận khoảng 12 câu theo phép lập luận quy nạp làm rõ tình cảm sâu nặng của người cha đối với con trong tác phẩm trên, trong đoạn văn có sử dụng oâu bị động và phép thế (gạch dưới câu bị động và những từ ngữ dùng làm phép thế).</w:t>
      </w:r>
    </w:p>
    <w:p w14:paraId="62AAD2E0"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384"/>
        <w:gridCol w:w="8192"/>
      </w:tblGrid>
      <w:tr w:rsidR="00841C8F" w:rsidRPr="00B86C53" w14:paraId="68E59FBB" w14:textId="77777777" w:rsidTr="00F45071">
        <w:tc>
          <w:tcPr>
            <w:tcW w:w="1384" w:type="dxa"/>
            <w:vMerge w:val="restart"/>
          </w:tcPr>
          <w:p w14:paraId="4E68BF07"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192" w:type="dxa"/>
          </w:tcPr>
          <w:p w14:paraId="23755FB6" w14:textId="77777777" w:rsidR="00841C8F" w:rsidRPr="00B86C53" w:rsidRDefault="00841C8F" w:rsidP="00F45071">
            <w:pPr>
              <w:spacing w:line="288" w:lineRule="auto"/>
              <w:rPr>
                <w:rFonts w:ascii="Times New Roman" w:hAnsi="Times New Roman" w:cs="Times New Roman"/>
                <w:b/>
                <w:color w:val="FF0000"/>
                <w:sz w:val="28"/>
                <w:szCs w:val="28"/>
              </w:rPr>
            </w:pPr>
            <w:r w:rsidRPr="00B86C53">
              <w:rPr>
                <w:rFonts w:ascii="Times New Roman" w:hAnsi="Times New Roman" w:cs="Times New Roman"/>
                <w:b/>
                <w:sz w:val="28"/>
                <w:szCs w:val="28"/>
              </w:rPr>
              <w:t>Đoạn trích trên được rút từ tác phẩm nào, của ai? Kề tên hai nhân vật được người kể chuyện nhắc tới trong đoạn trích.</w:t>
            </w:r>
          </w:p>
        </w:tc>
      </w:tr>
      <w:tr w:rsidR="00841C8F" w:rsidRPr="00B86C53" w14:paraId="6BF880D7" w14:textId="77777777" w:rsidTr="00F45071">
        <w:tc>
          <w:tcPr>
            <w:tcW w:w="1384" w:type="dxa"/>
            <w:vMerge/>
          </w:tcPr>
          <w:p w14:paraId="4C2DC83D"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136796F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Xuất xứ và nhân vật nhắc tới trong đoạn văn:</w:t>
            </w:r>
          </w:p>
          <w:p w14:paraId="081659A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Đoạn văn trên được rút từ tác phẩm “Chiếc lược ngà” của Nguyễn Quang Sáng.</w:t>
            </w:r>
          </w:p>
          <w:p w14:paraId="5C7ABED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Hai nhân vật được người kể chuyện nhắc tới trong đoạn trích là ông Sáu và bé Thu.</w:t>
            </w:r>
          </w:p>
        </w:tc>
      </w:tr>
      <w:tr w:rsidR="00841C8F" w:rsidRPr="00B86C53" w14:paraId="628D1EF0" w14:textId="77777777" w:rsidTr="00F45071">
        <w:tc>
          <w:tcPr>
            <w:tcW w:w="1384" w:type="dxa"/>
            <w:vMerge w:val="restart"/>
          </w:tcPr>
          <w:p w14:paraId="3773BB88"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2</w:t>
            </w:r>
          </w:p>
        </w:tc>
        <w:tc>
          <w:tcPr>
            <w:tcW w:w="8192" w:type="dxa"/>
          </w:tcPr>
          <w:p w14:paraId="6DEE1AF5"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Xác định thành phần khởi ngữ trong câu: “Còn anh, anh đứng sững lại đó, nhìn theo con, nỗi đau đớn khiến mặt anh sầm lại trông thật đáng thương và hai tay buông xuống như bị gãy.”</w:t>
            </w:r>
          </w:p>
        </w:tc>
      </w:tr>
      <w:tr w:rsidR="00841C8F" w:rsidRPr="00B86C53" w14:paraId="14CCA4D3" w14:textId="77777777" w:rsidTr="00F45071">
        <w:tc>
          <w:tcPr>
            <w:tcW w:w="1384" w:type="dxa"/>
            <w:vMerge/>
          </w:tcPr>
          <w:p w14:paraId="5AE8D9CB"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31F81D3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Xác định thành phần khởi ngữ trong câu: “Còn anh, anh đứng sững lại đó, nhìn theo con, nỗi đau đớn khiến mặt anh sầm lại trông thật đáng thương và hai tay buông xuống như bị gãy.”:</w:t>
            </w:r>
          </w:p>
          <w:p w14:paraId="168559A4"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Thành phần khởi ngữ: “Còn anh”</w:t>
            </w:r>
          </w:p>
        </w:tc>
      </w:tr>
      <w:tr w:rsidR="00841C8F" w:rsidRPr="00B86C53" w14:paraId="6181DF98" w14:textId="77777777" w:rsidTr="00F45071">
        <w:tc>
          <w:tcPr>
            <w:tcW w:w="1384" w:type="dxa"/>
            <w:vMerge w:val="restart"/>
            <w:vAlign w:val="center"/>
          </w:tcPr>
          <w:p w14:paraId="09DBE7A1"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192" w:type="dxa"/>
          </w:tcPr>
          <w:p w14:paraId="5451CF13"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Lẽ ra, cuọc gặp mặt sau tám năm xa cách sẽ ngập tràn niềm vui và hạnh phúc nhưng trong câu chuyện, cuộc gặp ấy lại khiến nhân vật “anh” “đau đớn”. Vì sao vậy?</w:t>
            </w:r>
          </w:p>
        </w:tc>
      </w:tr>
      <w:tr w:rsidR="00841C8F" w:rsidRPr="00B86C53" w14:paraId="460B548F" w14:textId="77777777" w:rsidTr="00F45071">
        <w:trPr>
          <w:trHeight w:val="268"/>
        </w:trPr>
        <w:tc>
          <w:tcPr>
            <w:tcW w:w="1384" w:type="dxa"/>
            <w:vMerge/>
            <w:vAlign w:val="center"/>
          </w:tcPr>
          <w:p w14:paraId="4E6BC64D"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17A34A06"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Lý do khiến nhân vật “anh” “đau đớn” trong cuộc gặp gỡ:</w:t>
            </w:r>
          </w:p>
          <w:p w14:paraId="6E5B77AF"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Lẽ ra, cuốc gặp mặt sau tám năm xa cách sẽ ngập tràn niềm vui và hạnh phúc nhưng trong câu chuyện, cuộc gặp ấy lại khiến nhân vật “anh” đau đớn. Bởi vì, khi người cha được về thăm nhà, khao khát đốt cháy lòng ông là được gặp con, được nghe con gọi tiếng “ba” để được ôm con vào lòng và sống những giây phút hạnh phúc bấy lâu ông mong đợi. Nhưng thật éo le, con bé không những không nhận mà còn tỏ thái độ rất sợ hãi</w:t>
            </w:r>
          </w:p>
        </w:tc>
      </w:tr>
      <w:tr w:rsidR="00841C8F" w:rsidRPr="00B86C53" w14:paraId="1FBEAE31" w14:textId="77777777" w:rsidTr="00F45071">
        <w:trPr>
          <w:trHeight w:val="268"/>
        </w:trPr>
        <w:tc>
          <w:tcPr>
            <w:tcW w:w="1384" w:type="dxa"/>
            <w:vMerge w:val="restart"/>
            <w:vAlign w:val="center"/>
          </w:tcPr>
          <w:p w14:paraId="3BB7BFA7"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4</w:t>
            </w:r>
          </w:p>
        </w:tc>
        <w:tc>
          <w:tcPr>
            <w:tcW w:w="8192" w:type="dxa"/>
          </w:tcPr>
          <w:p w14:paraId="13402B02" w14:textId="77777777" w:rsidR="00841C8F" w:rsidRPr="00B86C53" w:rsidRDefault="00841C8F" w:rsidP="00F45071">
            <w:pPr>
              <w:spacing w:line="288" w:lineRule="auto"/>
              <w:jc w:val="both"/>
              <w:rPr>
                <w:rFonts w:ascii="Times New Roman" w:eastAsia="Times New Roman" w:hAnsi="Times New Roman" w:cs="Times New Roman"/>
                <w:b/>
                <w:color w:val="000000"/>
                <w:sz w:val="28"/>
                <w:szCs w:val="28"/>
              </w:rPr>
            </w:pPr>
            <w:r w:rsidRPr="00B86C53">
              <w:rPr>
                <w:rFonts w:ascii="Times New Roman" w:hAnsi="Times New Roman" w:cs="Times New Roman"/>
                <w:b/>
                <w:sz w:val="28"/>
                <w:szCs w:val="28"/>
              </w:rPr>
              <w:t>Hãy viết một đoạn văn nghị luận khoảng 12 câu theo phép lập luận quy nạp làm rõ tình cảm sâu nặng của người cha đối với con trong tác phẩm trên, trong đoạn văn có sử dụng oâu bị động và phép thế (gạch dưới câu bị động và những từ ngữ dùng làm phép thế).</w:t>
            </w:r>
          </w:p>
        </w:tc>
      </w:tr>
      <w:tr w:rsidR="00841C8F" w:rsidRPr="00B86C53" w14:paraId="3373278D" w14:textId="77777777" w:rsidTr="00F45071">
        <w:trPr>
          <w:trHeight w:val="268"/>
        </w:trPr>
        <w:tc>
          <w:tcPr>
            <w:tcW w:w="1384" w:type="dxa"/>
            <w:vMerge/>
          </w:tcPr>
          <w:p w14:paraId="712D45B2"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70D7AAD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Viết đoạn văn làm rõ tình cảm sâu nặng cùa người cha đối với con:</w:t>
            </w:r>
          </w:p>
          <w:p w14:paraId="1CC1A03F"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Khi anh Sáu về thăm nhả:</w:t>
            </w:r>
          </w:p>
          <w:p w14:paraId="4B2D55E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Khao khát, nôn nóng muốn gặp con nên anh đau đớn khi thấy con sợ hãi bỏ chạy: “mặt anh sầm lại, trông thật đáng thương và hai tay buông xuống như bị gãy”</w:t>
            </w:r>
          </w:p>
          <w:p w14:paraId="2545173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Suốt ba ngày ở nhà: “Anh chẳng đi đâu xa, lúc nào cũng vỗ về con” và khao khát “mong được nghe một tiếng ba của con bé”, nhưng con bé chẳng bao giờ chịu gọi.</w:t>
            </w:r>
          </w:p>
          <w:p w14:paraId="6697AD4E"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Phải đến tận lúc ra đi anh mới hạnh phúc vì được sống trong tình yêu thương mãnh liệt của đứa con gái dành cho mình.</w:t>
            </w:r>
          </w:p>
          <w:p w14:paraId="63E088DD"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lastRenderedPageBreak/>
              <w:t>- Khi anh Sáu ở trong rừng tại khu căn cứ:</w:t>
            </w:r>
          </w:p>
          <w:p w14:paraId="37EF65F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Sau khi chia tay với gia đình, anh Sáu luôn day dứt, ân hận về việc anh đã đánh con khi nóng giận. Nhớ lời dặn của con: “Ba về! Ba mua cho con một cây lược nghe ba!” đã thúc đẩy anh nghĩ tới việc làm một chiếc lược ngà cho con.</w:t>
            </w:r>
          </w:p>
          <w:p w14:paraId="7627B33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Anh đã vô cùng vui mừng, sung sướng, hớn hở như một đứa trẻ được quà khi kiếm được một mảnh ngà voi. Rồi anh dành hết tâm trí, công sức vào làm cây lược, anh cưa từng chiếc răng lược, thận trọng, tỉ mĩ và cố công như người thợ bạc. Trên sống lưng lược có khắc một hàng chữ nhỏ mà anh đã gò lưng, tẩn mẩn khắc từng nét: “Yêu nhớ tặng Thu con của ba”</w:t>
            </w:r>
          </w:p>
          <w:p w14:paraId="6C12E97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Khi bị viên đạn của máy bay Mỹ bắn vào ngực, lúc không còn đủ sức trăn trối điều gì, anh đã đưa tay vào túi, móc cây lược” đưa cho bác Ba, nhìn bác Ba hồi lâu.</w:t>
            </w:r>
          </w:p>
          <w:p w14:paraId="2C938C1E"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=&gt; Cây lược ngà trở thành kỷ vật minh chứng cho tình yêu con thắm thiết, sâu nặng cùa anh Sáu, của người chiến sỹ Cách mạng với đứa con gái bẻ nhỏ trong hoàn cảnh chiến tranh đầy éo le, đau thương, mất mát. Anh Sáu hy sinh, nhưng tình cha con không bao giờ mất. </w:t>
            </w:r>
          </w:p>
        </w:tc>
      </w:tr>
    </w:tbl>
    <w:p w14:paraId="63C11F17" w14:textId="77777777" w:rsidR="00841C8F" w:rsidRPr="00B86C53" w:rsidRDefault="00841C8F" w:rsidP="00841C8F">
      <w:pPr>
        <w:spacing w:after="0" w:line="288" w:lineRule="auto"/>
        <w:jc w:val="both"/>
        <w:rPr>
          <w:rFonts w:ascii="Times New Roman" w:hAnsi="Times New Roman"/>
          <w:b/>
          <w:sz w:val="28"/>
          <w:szCs w:val="28"/>
        </w:rPr>
      </w:pPr>
    </w:p>
    <w:p w14:paraId="02D2B184" w14:textId="77777777" w:rsidR="00841C8F" w:rsidRPr="00B86C53" w:rsidRDefault="00841C8F" w:rsidP="00841C8F">
      <w:pPr>
        <w:spacing w:after="0" w:line="288" w:lineRule="auto"/>
        <w:jc w:val="both"/>
        <w:rPr>
          <w:rFonts w:ascii="Times New Roman" w:hAnsi="Times New Roman"/>
          <w:b/>
          <w:sz w:val="28"/>
          <w:szCs w:val="28"/>
        </w:rPr>
      </w:pPr>
      <w:r w:rsidRPr="00B86C53">
        <w:rPr>
          <w:rFonts w:ascii="Times New Roman" w:hAnsi="Times New Roman"/>
          <w:b/>
          <w:color w:val="FF0000"/>
          <w:sz w:val="28"/>
          <w:szCs w:val="28"/>
        </w:rPr>
        <w:t xml:space="preserve">PHIẾU SỐ 4: </w:t>
      </w:r>
      <w:r w:rsidRPr="00B86C53">
        <w:rPr>
          <w:rFonts w:ascii="Times New Roman" w:hAnsi="Times New Roman"/>
          <w:sz w:val="28"/>
          <w:szCs w:val="28"/>
        </w:rPr>
        <w:t>Dưới đây là trích đoạn trong truyện ngắn “Chiếc lược ngà”:</w:t>
      </w:r>
    </w:p>
    <w:p w14:paraId="67F0C79A"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“Trong bữa cơm đó, anh Sáu gắp một cái trứng cá to vàng để vào chén của nó. Nó liền lấy đũa xoi vào chén, để đó rồi thất thần hất cái trắng ra cơm văng tung tóe cả mâm. Giận quá và không kịp suy nghĩ anh vung tay đánh vao mông nó và hét lên:</w:t>
      </w:r>
    </w:p>
    <w:p w14:paraId="1B26570F"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Sao mày cứng đầu quá vậy hả?”</w:t>
      </w:r>
    </w:p>
    <w:p w14:paraId="28E6AB73"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1: “Chiếc lược ngà” được viết năm nào? Ghi lại từ mang màu sắc Nam Bộ trong đoạn trích trên.</w:t>
      </w:r>
    </w:p>
    <w:p w14:paraId="344C1BD1"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2: Những biểu hiện của nhân vật bé Thu ở trên nói lên thái độ gì và qua đó bộc lộ tình cảm như thế nào đối với nhân vật ông Sáu? Lời kể in nghiêng trong đoạn trích trên giúp em nhận biết mục đích nói ở câu văn có hình thức nghi vấn sau đó là gì?</w:t>
      </w:r>
    </w:p>
    <w:p w14:paraId="66D3EDE0"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 xml:space="preserve">Câu 3: Viết một đoạn văn khoảng 15 câu theo phép lập luận quy nạp làm rõ tình cảm sâu nặng của bé Thu đối với cha trong truyện ngắn trên, ở đó có sử dụng câu có thành phần biệt lập và phép lặp để liên kết (gạch dưới thành phần biệt lập và từ ngữ sử dụng làm phép lặp). </w:t>
      </w:r>
    </w:p>
    <w:p w14:paraId="6B59991E"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lastRenderedPageBreak/>
        <w:t>Câu 4: Kể tên một tác phẩm khác của chương trình Ngữ văn 9, trong đó có nhân vật người cha vì chiến tranh mà chia cách, khi trở về đứa con trai cũng hoài nghi xa lánh. Nêu suy nghĩ của em về chiến tranh (không quá 5 dòng).</w:t>
      </w:r>
    </w:p>
    <w:p w14:paraId="6753FF91"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384"/>
        <w:gridCol w:w="8192"/>
      </w:tblGrid>
      <w:tr w:rsidR="00841C8F" w:rsidRPr="00B86C53" w14:paraId="3A8C8271" w14:textId="77777777" w:rsidTr="00F45071">
        <w:tc>
          <w:tcPr>
            <w:tcW w:w="1384" w:type="dxa"/>
            <w:vMerge w:val="restart"/>
          </w:tcPr>
          <w:p w14:paraId="1C805EA1"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192" w:type="dxa"/>
          </w:tcPr>
          <w:p w14:paraId="03BB111F" w14:textId="77777777" w:rsidR="00841C8F" w:rsidRPr="00B86C53" w:rsidRDefault="00841C8F" w:rsidP="00F45071">
            <w:pPr>
              <w:spacing w:line="288" w:lineRule="auto"/>
              <w:rPr>
                <w:rFonts w:ascii="Times New Roman" w:hAnsi="Times New Roman" w:cs="Times New Roman"/>
                <w:b/>
                <w:color w:val="FF0000"/>
                <w:sz w:val="28"/>
                <w:szCs w:val="28"/>
              </w:rPr>
            </w:pPr>
            <w:r w:rsidRPr="00B86C53">
              <w:rPr>
                <w:rFonts w:ascii="Times New Roman" w:hAnsi="Times New Roman" w:cs="Times New Roman"/>
                <w:b/>
                <w:sz w:val="28"/>
                <w:szCs w:val="28"/>
              </w:rPr>
              <w:t>“Chiếc lược ngà” được viết năm nào? Ghi lại từ mang màu sắc Nam Bộ trong đoạn trích trên.</w:t>
            </w:r>
          </w:p>
        </w:tc>
      </w:tr>
      <w:tr w:rsidR="00841C8F" w:rsidRPr="00B86C53" w14:paraId="358D1118" w14:textId="77777777" w:rsidTr="00F45071">
        <w:tc>
          <w:tcPr>
            <w:tcW w:w="1384" w:type="dxa"/>
            <w:vMerge/>
          </w:tcPr>
          <w:p w14:paraId="3B74FB06"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11CEE41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Năm sáng tác và các tử mang màu sắc Nam Bộ trong đoạn trích trên:</w:t>
            </w:r>
          </w:p>
          <w:p w14:paraId="4910B75F"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“Chiếc lược ngà” được viết năm 1966 khi tác giả hoạt động tại chiến trường Nam Bộ và đựợc đưa vào tập truyện cùng tên.</w:t>
            </w:r>
          </w:p>
          <w:p w14:paraId="215784C4"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Các từ mang màu sắc Nam Bộ trong đoạn trích trên là: anh Sáu; chén; văng; mày; nó; cứng đầu.</w:t>
            </w:r>
          </w:p>
        </w:tc>
      </w:tr>
      <w:tr w:rsidR="00841C8F" w:rsidRPr="00B86C53" w14:paraId="02FFD930" w14:textId="77777777" w:rsidTr="00F45071">
        <w:tc>
          <w:tcPr>
            <w:tcW w:w="1384" w:type="dxa"/>
            <w:vMerge w:val="restart"/>
          </w:tcPr>
          <w:p w14:paraId="7FD5A0E7"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2</w:t>
            </w:r>
          </w:p>
        </w:tc>
        <w:tc>
          <w:tcPr>
            <w:tcW w:w="8192" w:type="dxa"/>
          </w:tcPr>
          <w:p w14:paraId="418AC04B"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Những biểu hiện của nhân vật bé Thu ở trên nói lên thái độ gì và qua đó bộc lộ tình cảm như thế nào đối với nhân vật ông Sáu? Lời kể in nghiêng trong đoạn trích trên giúp em nhận biết mục đích nói ở câu văn có hình thức nghi vấn sau đó là gì?</w:t>
            </w:r>
          </w:p>
        </w:tc>
      </w:tr>
      <w:tr w:rsidR="00841C8F" w:rsidRPr="00B86C53" w14:paraId="06CDDBB7" w14:textId="77777777" w:rsidTr="00F45071">
        <w:tc>
          <w:tcPr>
            <w:tcW w:w="1384" w:type="dxa"/>
            <w:vMerge/>
          </w:tcPr>
          <w:p w14:paraId="2C3BB50B"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099D401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Thái độ của bé Thu, câu nghi vấn:</w:t>
            </w:r>
          </w:p>
          <w:p w14:paraId="70B07BB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Những biểu hiện của nhân vật bé Thu ở trên nói lên thái độ cương quyết không nhận anh Sáu là ba, không nhận sự chăm sóc và yêu thương của anh Sáu đối với nó. Vì đến lúc đó dù mẹ của bé Thu đã nói, bé Thu vẫn không tin anh Sáu là ba thật của nó vì trên khuôn mặt anh có vết thẹo không giống với chân dung anh trong tấm ảnh mà bé Thu biết.</w:t>
            </w:r>
          </w:p>
          <w:p w14:paraId="3D86C84A"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Câu văn in nghiêng trong đoạn trích giúp người đọc nhận biết được câu văn có hình thức nghi vấn ở sau đó không phải là một câu dùng với mục đích hỏi vốn có của kiểu câu nghi vấn mà mục đích nói thật sự của câu đó là biểu thị cảm xúc của anh Sáu đối với thái độ của bé Thu.</w:t>
            </w:r>
          </w:p>
          <w:p w14:paraId="76BE8A5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Giận quá và không kịp suy nghĩ nên hành động của anh Sáu lúc đó không đúng với bản chất của mình: vung tay đánh vào mông nó và hét lên.</w:t>
            </w:r>
          </w:p>
        </w:tc>
      </w:tr>
      <w:tr w:rsidR="00841C8F" w:rsidRPr="00B86C53" w14:paraId="70ECB9AA" w14:textId="77777777" w:rsidTr="00F45071">
        <w:tc>
          <w:tcPr>
            <w:tcW w:w="1384" w:type="dxa"/>
            <w:vMerge w:val="restart"/>
            <w:vAlign w:val="center"/>
          </w:tcPr>
          <w:p w14:paraId="2272A046"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192" w:type="dxa"/>
          </w:tcPr>
          <w:p w14:paraId="227B5807"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 xml:space="preserve">Viết một đoạn văn khoảng 15 câu theo phép lập luận quy nạp làm rõ tình cảm sâu nặng của bé Thu đối với cha trong truyện ngắn </w:t>
            </w:r>
            <w:r w:rsidRPr="00B86C53">
              <w:rPr>
                <w:rFonts w:ascii="Times New Roman" w:hAnsi="Times New Roman" w:cs="Times New Roman"/>
                <w:b/>
                <w:sz w:val="28"/>
                <w:szCs w:val="28"/>
              </w:rPr>
              <w:lastRenderedPageBreak/>
              <w:t>trên, ở đó có sử dụng câu có thành phần biệt lập và phép lặp để liên kết (gạch dưới thành phần biệt lập và từ ngữ sử dụng làm phép lặp).</w:t>
            </w:r>
          </w:p>
        </w:tc>
      </w:tr>
      <w:tr w:rsidR="00841C8F" w:rsidRPr="00B86C53" w14:paraId="7CD1B9A6" w14:textId="77777777" w:rsidTr="00F45071">
        <w:trPr>
          <w:trHeight w:val="268"/>
        </w:trPr>
        <w:tc>
          <w:tcPr>
            <w:tcW w:w="1384" w:type="dxa"/>
            <w:vMerge/>
            <w:vAlign w:val="center"/>
          </w:tcPr>
          <w:p w14:paraId="449BA6A5"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2254D36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Viết đoạn làm rõ tình cảm sâu nặng của bẻ Thu đối với cha:</w:t>
            </w:r>
          </w:p>
          <w:p w14:paraId="2B3EA02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Khi anh Sáu được phép vể thăm nhà, trong suốt ba ngày đó, bé Thu vẫn nhát định không chịu gọi anh Sáu là ba. Anh Sáu nhẫn nhịn và cố gắng thể hiện tình cảm yêu thương của mình đối với nó.</w:t>
            </w:r>
          </w:p>
          <w:p w14:paraId="1C930FE6"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-Trong bữa ăn anh đã gắp một cái trứng cá to vàng để vào chén nó. Vậy mà nó đã cương quyết từ chối.</w:t>
            </w:r>
          </w:p>
          <w:p w14:paraId="50D5BD9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Khi mẹ nó la rầy vì thái độ bất kính đó, nó đã giận dỗi bỏ bữa ăn, xuống xuồng qua nhà ngoại.</w:t>
            </w:r>
          </w:p>
          <w:p w14:paraId="32D6942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Anh Sáu phải từ giã mọi người để trở về đơn vị. Anh không dám đến với nó, mặc dù anh rất muốn ôm con, hôn con nhưng sợ nó giẫy lên rồi bỏ chạy. Anh chỉ đứng nhìn nó với đôi mắt trìu mến lẫn buồn rầu.</w:t>
            </w:r>
          </w:p>
          <w:p w14:paraId="6CFDAD1F"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Bé Thu đứng trong góc nhà với đôi mắt mênh mông, với tâm trạng xôn xao, bồn chồn. Ngay trong lúc bất ngờ nhất, lúc mọi người tưởng nó đứng yên, bé Thu đã kêu thét lên một tiếng “ba”, tiếng kêu như một tiếng xé, xé cả ruột gan mọi người, một tiếng ba mà nó cố đè nén trong bao nhiêu năm nay, tiếng ba như vỡ tung ra từ đáy lòng của nó. Nó vừa kêu vừa chạy tới, chạy thót lên, dang hai tay ôm chặt lấy cổ ba nó rồi nói trong tiếng khóc.</w:t>
            </w:r>
          </w:p>
          <w:p w14:paraId="5AE7771F"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Nó hôn ba nó cùng khắp: hôn tóc, hôn cổ, hôn vai và hôn cả vết thẹo dài bên má của ba nó nữa. ôi, tình cảm của bé Thu đối với ba sâu nặng biết bao.</w:t>
            </w:r>
          </w:p>
        </w:tc>
      </w:tr>
      <w:tr w:rsidR="00841C8F" w:rsidRPr="00B86C53" w14:paraId="274E4CE5" w14:textId="77777777" w:rsidTr="00F45071">
        <w:trPr>
          <w:trHeight w:val="268"/>
        </w:trPr>
        <w:tc>
          <w:tcPr>
            <w:tcW w:w="1384" w:type="dxa"/>
            <w:vMerge w:val="restart"/>
            <w:vAlign w:val="center"/>
          </w:tcPr>
          <w:p w14:paraId="14CC09E5"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4</w:t>
            </w:r>
          </w:p>
        </w:tc>
        <w:tc>
          <w:tcPr>
            <w:tcW w:w="8192" w:type="dxa"/>
          </w:tcPr>
          <w:p w14:paraId="72A461F1" w14:textId="77777777" w:rsidR="00841C8F" w:rsidRPr="00B86C53" w:rsidRDefault="00841C8F" w:rsidP="00F45071">
            <w:pPr>
              <w:spacing w:line="288" w:lineRule="auto"/>
              <w:jc w:val="both"/>
              <w:rPr>
                <w:rFonts w:ascii="Times New Roman" w:eastAsia="Times New Roman" w:hAnsi="Times New Roman" w:cs="Times New Roman"/>
                <w:b/>
                <w:color w:val="000000"/>
                <w:sz w:val="28"/>
                <w:szCs w:val="28"/>
              </w:rPr>
            </w:pPr>
            <w:r w:rsidRPr="00B86C53">
              <w:rPr>
                <w:rFonts w:ascii="Times New Roman" w:hAnsi="Times New Roman" w:cs="Times New Roman"/>
                <w:b/>
                <w:sz w:val="28"/>
                <w:szCs w:val="28"/>
              </w:rPr>
              <w:t>Kể tên một tác phẩm khác của chương trình Ngữ văn 9, trong đó có nhân vật người cha vì chiến tranh mà chia cách, khi trở về đứa con trai cũng hoài nghi xa lánh. Nêu suy nghĩ của em về chiến tranh (không quá 5 dòng).</w:t>
            </w:r>
          </w:p>
        </w:tc>
      </w:tr>
      <w:tr w:rsidR="00841C8F" w:rsidRPr="00B86C53" w14:paraId="7BBA5AC3" w14:textId="77777777" w:rsidTr="00F45071">
        <w:trPr>
          <w:trHeight w:val="268"/>
        </w:trPr>
        <w:tc>
          <w:tcPr>
            <w:tcW w:w="1384" w:type="dxa"/>
            <w:vMerge/>
          </w:tcPr>
          <w:p w14:paraId="01E8A7DD"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557C856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Tên tác phẩm khác ở chương trình Ngữ Văn 9, trong đó có nhân vật người cha, vì chiến tranh xa cách, khi trở về, đứa con trai cũng hoài nghi, xa lánh:</w:t>
            </w:r>
          </w:p>
          <w:p w14:paraId="2515A7A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lastRenderedPageBreak/>
              <w:t>- Tác phẩm: Chuyện người con gái Nam Xương; tác giả Nguyễn Dữ.</w:t>
            </w:r>
          </w:p>
          <w:p w14:paraId="4ACD216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Tác phẩm có chi tiết nói về thái độ của bé Đản đối với Trương Sinh: Trương Sinh bế bé Đản đi thăm mộ của mẹ Trương Sinh, đứa bé không chịu, quấy khóc. Trương Sinh dỗ dành thì nó nói: ông cũng là cha tôi ư? Ông lại biết nói chứ không như cha tôi trước kia chỉ nín thin thít.</w:t>
            </w:r>
          </w:p>
          <w:p w14:paraId="3A878306"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Bi kịch nghiệt ngã mà con người phải hứng chịu vì chiến tranh. Người cha đã chịu mất mát, đau khổ khi chiến đấu, lúc trở về thì không được con chấp nhận. Có cố gắng biểu hiện yêu thương cũng bị từ chối. Chiến tranh mang đến nhiều mất mát, phi lí...ngay cả trong tình phụ tử thiêng liêng. Từ đó, chúng ta thấm thía hậu quả quá lớn lao và khốc liệt mà chiến tranh đã mang đến cho con người. </w:t>
            </w:r>
          </w:p>
        </w:tc>
      </w:tr>
    </w:tbl>
    <w:p w14:paraId="3738E606" w14:textId="77777777" w:rsidR="00841C8F" w:rsidRPr="00B86C53" w:rsidRDefault="00841C8F" w:rsidP="00841C8F">
      <w:pPr>
        <w:spacing w:after="0" w:line="288" w:lineRule="auto"/>
        <w:jc w:val="center"/>
        <w:rPr>
          <w:rFonts w:ascii="Times New Roman" w:hAnsi="Times New Roman"/>
          <w:b/>
          <w:color w:val="FF0000"/>
          <w:sz w:val="28"/>
          <w:szCs w:val="28"/>
        </w:rPr>
      </w:pPr>
    </w:p>
    <w:p w14:paraId="1CDD3F56"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 xml:space="preserve">PHIẾU SỐ 5: </w:t>
      </w:r>
      <w:r w:rsidRPr="00B86C53">
        <w:rPr>
          <w:rFonts w:ascii="Times New Roman" w:hAnsi="Times New Roman"/>
          <w:sz w:val="28"/>
          <w:szCs w:val="28"/>
        </w:rPr>
        <w:t>Cảnh chia tay của cha con ông Sáu:</w:t>
      </w:r>
    </w:p>
    <w:p w14:paraId="6ED380D5"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“Nhìn cảnh ấy, bà con xung quanh có người không cầm được nước mắt, còn tôi bỗng thấy khó thở như có bàn tay ai nắm lấy trái tim tôi.”</w:t>
      </w:r>
    </w:p>
    <w:p w14:paraId="43026D3B" w14:textId="77777777" w:rsidR="00841C8F" w:rsidRPr="00B86C53" w:rsidRDefault="00841C8F" w:rsidP="00841C8F">
      <w:pPr>
        <w:spacing w:after="0" w:line="288" w:lineRule="auto"/>
        <w:jc w:val="right"/>
        <w:rPr>
          <w:rFonts w:ascii="Times New Roman" w:hAnsi="Times New Roman"/>
          <w:sz w:val="28"/>
          <w:szCs w:val="28"/>
        </w:rPr>
      </w:pPr>
      <w:r w:rsidRPr="00B86C53">
        <w:rPr>
          <w:rFonts w:ascii="Times New Roman" w:hAnsi="Times New Roman"/>
          <w:sz w:val="28"/>
          <w:szCs w:val="28"/>
        </w:rPr>
        <w:t>(Sách Ngữ Văn 9, tập một)</w:t>
      </w:r>
    </w:p>
    <w:p w14:paraId="4F254208"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1: Vì sao khi chứng kiến giây phút nay, “bà con xung quanh” và nhân vật “tôi” lại có cảm xúc như vậy?</w:t>
      </w:r>
    </w:p>
    <w:p w14:paraId="6362FF53"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2: Người kể chuyện ờ đây là ai? Cách chọn vai kể ấy góp phần như thế nào để tạo nên sự thành công của “Chiếc lược ngà”?</w:t>
      </w:r>
    </w:p>
    <w:p w14:paraId="67EA0BDC"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3: Kể tên hai tác phẩm khác viết về đề tài cuộc kháng chiến chống Mĩ cứu nước của dân tộc ta mà em đã được học trong chương trình Ngữ Văn 9 và ghi rõ tên tác giả.</w:t>
      </w:r>
    </w:p>
    <w:p w14:paraId="18D5E8AA"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384"/>
        <w:gridCol w:w="8192"/>
      </w:tblGrid>
      <w:tr w:rsidR="00841C8F" w:rsidRPr="00B86C53" w14:paraId="2E439818" w14:textId="77777777" w:rsidTr="00F45071">
        <w:tc>
          <w:tcPr>
            <w:tcW w:w="1384" w:type="dxa"/>
            <w:vMerge w:val="restart"/>
          </w:tcPr>
          <w:p w14:paraId="614B9141"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192" w:type="dxa"/>
          </w:tcPr>
          <w:p w14:paraId="2B10601A" w14:textId="77777777" w:rsidR="00841C8F" w:rsidRPr="00B86C53" w:rsidRDefault="00841C8F" w:rsidP="00F45071">
            <w:pPr>
              <w:spacing w:line="288" w:lineRule="auto"/>
              <w:rPr>
                <w:rFonts w:ascii="Times New Roman" w:hAnsi="Times New Roman" w:cs="Times New Roman"/>
                <w:b/>
                <w:color w:val="FF0000"/>
                <w:sz w:val="28"/>
                <w:szCs w:val="28"/>
              </w:rPr>
            </w:pPr>
            <w:r w:rsidRPr="00B86C53">
              <w:rPr>
                <w:rFonts w:ascii="Times New Roman" w:hAnsi="Times New Roman" w:cs="Times New Roman"/>
                <w:b/>
                <w:sz w:val="28"/>
                <w:szCs w:val="28"/>
              </w:rPr>
              <w:t>Vì sao khi chứng kiến giây phút nay, “bà con xung quanh” và nhân vật “tôi” lại có cảm xúc như vậy?</w:t>
            </w:r>
          </w:p>
        </w:tc>
      </w:tr>
      <w:tr w:rsidR="00841C8F" w:rsidRPr="00B86C53" w14:paraId="6F7E3A54" w14:textId="77777777" w:rsidTr="00F45071">
        <w:tc>
          <w:tcPr>
            <w:tcW w:w="1384" w:type="dxa"/>
            <w:vMerge/>
          </w:tcPr>
          <w:p w14:paraId="722E919B"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7F94CCAF"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Cảm xúc nhân vật tôi và bà con khi chứng kiến giaay phút chia tay giữa ông Sáu và bé Thu:</w:t>
            </w:r>
          </w:p>
          <w:p w14:paraId="0A7D4CA4"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Hoàn cảnh trớ trêu, éo le và sự hi sinh mà ông Sáu phải chịu đựng</w:t>
            </w:r>
          </w:p>
          <w:p w14:paraId="03F1D4D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Tình cảm mãnh liệt của bé Thu với người cha</w:t>
            </w:r>
          </w:p>
        </w:tc>
      </w:tr>
      <w:tr w:rsidR="00841C8F" w:rsidRPr="00B86C53" w14:paraId="788C56E3" w14:textId="77777777" w:rsidTr="00F45071">
        <w:tc>
          <w:tcPr>
            <w:tcW w:w="1384" w:type="dxa"/>
            <w:vMerge w:val="restart"/>
          </w:tcPr>
          <w:p w14:paraId="589091A4"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2</w:t>
            </w:r>
          </w:p>
        </w:tc>
        <w:tc>
          <w:tcPr>
            <w:tcW w:w="8192" w:type="dxa"/>
          </w:tcPr>
          <w:p w14:paraId="3D30146C"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 xml:space="preserve">Người kể chuyện ờ đây là ai? Cách chọn vai kể ấy góp phần như </w:t>
            </w:r>
            <w:r w:rsidRPr="00B86C53">
              <w:rPr>
                <w:rFonts w:ascii="Times New Roman" w:hAnsi="Times New Roman" w:cs="Times New Roman"/>
                <w:b/>
                <w:sz w:val="28"/>
                <w:szCs w:val="28"/>
              </w:rPr>
              <w:lastRenderedPageBreak/>
              <w:t>thế nào để tạo nên sự thành công của “Chiếc lược ngà”?</w:t>
            </w:r>
          </w:p>
        </w:tc>
      </w:tr>
      <w:tr w:rsidR="00841C8F" w:rsidRPr="00B86C53" w14:paraId="4F271CCC" w14:textId="77777777" w:rsidTr="00F45071">
        <w:tc>
          <w:tcPr>
            <w:tcW w:w="1384" w:type="dxa"/>
            <w:vMerge/>
          </w:tcPr>
          <w:p w14:paraId="3AEE32A2"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5F19478B"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Người kể chuyện, tác dụng của vai kể đối với thành công của tác phẩm:</w:t>
            </w:r>
          </w:p>
          <w:p w14:paraId="67DA7F67"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Người kể chuyện là ông Ba, người bạn chiến đấu thân thiết của ông Sáu.</w:t>
            </w:r>
          </w:p>
          <w:p w14:paraId="44567F7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Tác dụng của cách chọn vai kể:</w:t>
            </w:r>
          </w:p>
          <w:p w14:paraId="4563D08A"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Làm câu chuyện trở nên khách quan đáng tin cậy, người kể có thể đồng cảm, chia sẻ với các nhân vật.</w:t>
            </w:r>
          </w:p>
          <w:p w14:paraId="21442AB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Chủ động điều chỉnh nhịp kể và xen vào những suy nghĩ bình luận.</w:t>
            </w:r>
          </w:p>
        </w:tc>
      </w:tr>
      <w:tr w:rsidR="00841C8F" w:rsidRPr="00B86C53" w14:paraId="7B43623B" w14:textId="77777777" w:rsidTr="00F45071">
        <w:tc>
          <w:tcPr>
            <w:tcW w:w="1384" w:type="dxa"/>
            <w:vMerge w:val="restart"/>
            <w:vAlign w:val="center"/>
          </w:tcPr>
          <w:p w14:paraId="2A889D0C"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192" w:type="dxa"/>
          </w:tcPr>
          <w:p w14:paraId="55FD8E27"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Kể tên hai tác phẩm khác viết về đề tài cuộc kháng chiến chống Mĩ cứu nước của dân tộc ta mà em đã được học trong chương trình Ngữ Văn 9 và ghi rõ tên tác giả.</w:t>
            </w:r>
          </w:p>
        </w:tc>
      </w:tr>
      <w:tr w:rsidR="00841C8F" w:rsidRPr="00B86C53" w14:paraId="52B2901C" w14:textId="77777777" w:rsidTr="00F45071">
        <w:trPr>
          <w:trHeight w:val="268"/>
        </w:trPr>
        <w:tc>
          <w:tcPr>
            <w:tcW w:w="1384" w:type="dxa"/>
            <w:vMerge/>
            <w:vAlign w:val="center"/>
          </w:tcPr>
          <w:p w14:paraId="631C5922"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5194562D"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Hai tác phẩmviết cùng đề tài:</w:t>
            </w:r>
          </w:p>
          <w:p w14:paraId="42BADA9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Đồng chí - Chính Hữu</w:t>
            </w:r>
          </w:p>
          <w:p w14:paraId="1561597B"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Bài thơ và tiểu đội xe không kính - Phạm Tiến Duật </w:t>
            </w:r>
          </w:p>
        </w:tc>
      </w:tr>
    </w:tbl>
    <w:p w14:paraId="274F6681" w14:textId="77777777" w:rsidR="00841C8F" w:rsidRPr="00B86C53" w:rsidRDefault="00841C8F" w:rsidP="00841C8F">
      <w:pPr>
        <w:spacing w:after="0" w:line="288" w:lineRule="auto"/>
        <w:jc w:val="center"/>
        <w:rPr>
          <w:rFonts w:ascii="Times New Roman" w:hAnsi="Times New Roman"/>
          <w:b/>
          <w:color w:val="FF0000"/>
          <w:sz w:val="28"/>
          <w:szCs w:val="28"/>
        </w:rPr>
      </w:pPr>
    </w:p>
    <w:p w14:paraId="2C1C1EA8" w14:textId="77777777" w:rsidR="00841C8F" w:rsidRPr="00B86C53" w:rsidRDefault="00841C8F" w:rsidP="00841C8F">
      <w:pPr>
        <w:spacing w:after="0" w:line="288" w:lineRule="auto"/>
        <w:jc w:val="both"/>
        <w:rPr>
          <w:rFonts w:ascii="Times New Roman" w:eastAsia="Times New Roman" w:hAnsi="Times New Roman"/>
          <w:b/>
          <w:color w:val="FF0000"/>
          <w:sz w:val="28"/>
          <w:szCs w:val="28"/>
        </w:rPr>
      </w:pPr>
      <w:r w:rsidRPr="00B86C53">
        <w:rPr>
          <w:rFonts w:ascii="Times New Roman" w:hAnsi="Times New Roman"/>
          <w:b/>
          <w:color w:val="FF0000"/>
          <w:sz w:val="28"/>
          <w:szCs w:val="28"/>
        </w:rPr>
        <w:t>PHIẾU SỐ</w:t>
      </w:r>
      <w:r w:rsidRPr="00B86C53">
        <w:rPr>
          <w:rFonts w:ascii="Times New Roman" w:eastAsia="Times New Roman" w:hAnsi="Times New Roman"/>
          <w:b/>
          <w:color w:val="FF0000"/>
          <w:sz w:val="28"/>
          <w:szCs w:val="28"/>
        </w:rPr>
        <w:t xml:space="preserve"> 6: </w:t>
      </w:r>
      <w:r w:rsidRPr="00B86C53">
        <w:rPr>
          <w:rFonts w:ascii="Times New Roman" w:eastAsia="Times New Roman" w:hAnsi="Times New Roman"/>
          <w:color w:val="000000"/>
          <w:sz w:val="28"/>
          <w:szCs w:val="28"/>
        </w:rPr>
        <w:t>Đọc đoạn trích sau và trả lời câu hỏi:</w:t>
      </w:r>
    </w:p>
    <w:p w14:paraId="4DD0EAEC"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“Tiếng kêu của nó như tiếng xé, xé sự im lặng và xé cả ruột gan của mọi người, nghe thật xót xa. Đó là tiếng "ba" mà nó cố đè nén trong bao nhiêu năm nay, tiếng "ba" như vỡ tung ra từ đáy lòng nó, nó vừa kêu vừa chạy xô tới, nhanh như một con sóc, nó chạy thót lên và dang hai tay ôm chặt lấy cổ ba nó.Tôi thấy làn tóc tơ sau ót nó như dựng đứng lên.</w:t>
      </w:r>
    </w:p>
    <w:p w14:paraId="62D13C0B"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Nó vừa ôm chặt lấy cổ ba nó vừa nói trong tiếng khóc:</w:t>
      </w:r>
    </w:p>
    <w:p w14:paraId="0FF969CF"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 Ba! Không cho ba đi nữa! Ba ở nhà với con!</w:t>
      </w:r>
    </w:p>
    <w:p w14:paraId="6E5CEEAE"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i/>
          <w:iCs/>
          <w:color w:val="000000"/>
          <w:sz w:val="28"/>
          <w:szCs w:val="28"/>
        </w:rPr>
        <w:t>Ba nó bế nó lên. Nó hôn ba nó cùng khắp. Nó hôn tóc, hôn cổ, hôn vai và hôn cả vết thẹo dài bên má của ba nó nữa”.</w:t>
      </w:r>
    </w:p>
    <w:p w14:paraId="7E3D8A29" w14:textId="77777777" w:rsidR="00841C8F" w:rsidRPr="00B86C53" w:rsidRDefault="00841C8F" w:rsidP="00841C8F">
      <w:pPr>
        <w:spacing w:after="0" w:line="288" w:lineRule="auto"/>
        <w:jc w:val="right"/>
        <w:rPr>
          <w:rFonts w:ascii="Times New Roman" w:eastAsia="Times New Roman" w:hAnsi="Times New Roman"/>
          <w:color w:val="000000"/>
          <w:sz w:val="28"/>
          <w:szCs w:val="28"/>
        </w:rPr>
      </w:pPr>
      <w:r w:rsidRPr="00B86C53">
        <w:rPr>
          <w:rFonts w:ascii="Times New Roman" w:eastAsia="Times New Roman" w:hAnsi="Times New Roman"/>
          <w:color w:val="000000"/>
          <w:sz w:val="28"/>
          <w:szCs w:val="28"/>
        </w:rPr>
        <w:t>(Nguyễn Quang Sáng – Chiếc lược ngà, SGK Ngữ văn 9, tập một, trang 198)</w:t>
      </w:r>
    </w:p>
    <w:p w14:paraId="19EA37F7"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1</w:t>
      </w:r>
      <w:r w:rsidRPr="00B86C53">
        <w:rPr>
          <w:rFonts w:ascii="Times New Roman" w:eastAsia="Times New Roman" w:hAnsi="Times New Roman"/>
          <w:color w:val="000000"/>
          <w:sz w:val="28"/>
          <w:szCs w:val="28"/>
        </w:rPr>
        <w:t>: Xác định phép liên kết hình thức và từ ngữ liên kết trong các câu: </w:t>
      </w:r>
      <w:r w:rsidRPr="00B86C53">
        <w:rPr>
          <w:rFonts w:ascii="Times New Roman" w:eastAsia="Times New Roman" w:hAnsi="Times New Roman"/>
          <w:i/>
          <w:iCs/>
          <w:color w:val="000000"/>
          <w:sz w:val="28"/>
          <w:szCs w:val="28"/>
        </w:rPr>
        <w:t>“Ba nó bế nó lên. Nó hôn ba nó cùng khắp. Nó hôn tóc, hôn cổ, hôn vai và hôn cả vết thẹo dài bên má của ba nó nữa”</w:t>
      </w:r>
    </w:p>
    <w:p w14:paraId="4971B5F4"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lastRenderedPageBreak/>
        <w:t>Câu 2</w:t>
      </w:r>
      <w:r w:rsidRPr="00B86C53">
        <w:rPr>
          <w:rFonts w:ascii="Times New Roman" w:eastAsia="Times New Roman" w:hAnsi="Times New Roman"/>
          <w:color w:val="000000"/>
          <w:sz w:val="28"/>
          <w:szCs w:val="28"/>
        </w:rPr>
        <w:t>: Câu văn </w:t>
      </w:r>
      <w:r w:rsidRPr="00B86C53">
        <w:rPr>
          <w:rFonts w:ascii="Times New Roman" w:eastAsia="Times New Roman" w:hAnsi="Times New Roman"/>
          <w:i/>
          <w:iCs/>
          <w:color w:val="000000"/>
          <w:sz w:val="28"/>
          <w:szCs w:val="28"/>
        </w:rPr>
        <w:t>“Nó hôn ba nó cùng khắp. Nó hôn tóc, hôn cổ, hôn vai và hôn cả vết thẹo dài bên má của ba nó nữa”</w:t>
      </w:r>
      <w:r w:rsidRPr="00B86C53">
        <w:rPr>
          <w:rFonts w:ascii="Times New Roman" w:eastAsia="Times New Roman" w:hAnsi="Times New Roman"/>
          <w:color w:val="000000"/>
          <w:sz w:val="28"/>
          <w:szCs w:val="28"/>
        </w:rPr>
        <w:t> sử dụng phép tu từ gì?</w:t>
      </w:r>
    </w:p>
    <w:p w14:paraId="2A5E2676"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3:</w:t>
      </w:r>
      <w:r w:rsidRPr="00B86C53">
        <w:rPr>
          <w:rFonts w:ascii="Times New Roman" w:eastAsia="Times New Roman" w:hAnsi="Times New Roman"/>
          <w:color w:val="000000"/>
          <w:sz w:val="28"/>
          <w:szCs w:val="28"/>
        </w:rPr>
        <w:t> Theo em, vì sao tác giả lại nhấn mạnh chi tiết bé Thu “hôn cả vết thẹo dài bên má của ba nó nữa”?</w:t>
      </w:r>
    </w:p>
    <w:p w14:paraId="78F64804" w14:textId="77777777" w:rsidR="00841C8F" w:rsidRPr="00B86C53" w:rsidRDefault="00841C8F" w:rsidP="00841C8F">
      <w:pPr>
        <w:spacing w:after="0" w:line="288" w:lineRule="auto"/>
        <w:jc w:val="both"/>
        <w:rPr>
          <w:rFonts w:ascii="Times New Roman" w:eastAsia="Times New Roman" w:hAnsi="Times New Roman"/>
          <w:color w:val="000000"/>
          <w:sz w:val="28"/>
          <w:szCs w:val="28"/>
        </w:rPr>
      </w:pPr>
      <w:r w:rsidRPr="00B86C53">
        <w:rPr>
          <w:rFonts w:ascii="Times New Roman" w:eastAsia="Times New Roman" w:hAnsi="Times New Roman"/>
          <w:b/>
          <w:bCs/>
          <w:color w:val="000000"/>
          <w:sz w:val="28"/>
          <w:szCs w:val="28"/>
        </w:rPr>
        <w:t>Câu 4:</w:t>
      </w:r>
      <w:r w:rsidRPr="00B86C53">
        <w:rPr>
          <w:rFonts w:ascii="Times New Roman" w:eastAsia="Times New Roman" w:hAnsi="Times New Roman"/>
          <w:color w:val="000000"/>
          <w:sz w:val="28"/>
          <w:szCs w:val="28"/>
        </w:rPr>
        <w:t>  Em có nhận xét gì về tình cảm bé Thu đối với ông Sáu được thể hiện qua đoạn trích trên?</w:t>
      </w:r>
    </w:p>
    <w:p w14:paraId="1B35C8C7"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384"/>
        <w:gridCol w:w="8192"/>
      </w:tblGrid>
      <w:tr w:rsidR="00841C8F" w:rsidRPr="00B86C53" w14:paraId="70DBDB13" w14:textId="77777777" w:rsidTr="00F45071">
        <w:tc>
          <w:tcPr>
            <w:tcW w:w="1384" w:type="dxa"/>
            <w:vMerge w:val="restart"/>
          </w:tcPr>
          <w:p w14:paraId="79642F90"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192" w:type="dxa"/>
          </w:tcPr>
          <w:p w14:paraId="1381AD23" w14:textId="77777777" w:rsidR="00841C8F" w:rsidRPr="00B86C53" w:rsidRDefault="00841C8F" w:rsidP="00F45071">
            <w:pPr>
              <w:spacing w:line="288" w:lineRule="auto"/>
              <w:rPr>
                <w:rFonts w:ascii="Times New Roman" w:hAnsi="Times New Roman" w:cs="Times New Roman"/>
                <w:b/>
                <w:color w:val="FF0000"/>
                <w:sz w:val="28"/>
                <w:szCs w:val="28"/>
              </w:rPr>
            </w:pPr>
            <w:r w:rsidRPr="00B86C53">
              <w:rPr>
                <w:rFonts w:ascii="Times New Roman" w:eastAsia="Times New Roman" w:hAnsi="Times New Roman" w:cs="Times New Roman"/>
                <w:b/>
                <w:color w:val="000000"/>
                <w:sz w:val="28"/>
                <w:szCs w:val="28"/>
              </w:rPr>
              <w:t>Xác định phép liên kết hình thức và từ ngữ liên kết trong các câu: </w:t>
            </w:r>
            <w:r w:rsidRPr="00B86C53">
              <w:rPr>
                <w:rFonts w:ascii="Times New Roman" w:eastAsia="Times New Roman" w:hAnsi="Times New Roman" w:cs="Times New Roman"/>
                <w:b/>
                <w:i/>
                <w:iCs/>
                <w:color w:val="000000"/>
                <w:sz w:val="28"/>
                <w:szCs w:val="28"/>
              </w:rPr>
              <w:t>“Ba nó bế nó lên. Nó hôn ba nó cùng khắp. Nó hôn tóc, hôn cổ, hôn vai và hôn cả vết thẹo dài bên má của ba nó nữa”</w:t>
            </w:r>
          </w:p>
        </w:tc>
      </w:tr>
      <w:tr w:rsidR="00841C8F" w:rsidRPr="00B86C53" w14:paraId="22E516B6" w14:textId="77777777" w:rsidTr="00F45071">
        <w:tc>
          <w:tcPr>
            <w:tcW w:w="1384" w:type="dxa"/>
            <w:vMerge/>
          </w:tcPr>
          <w:p w14:paraId="3D704D0E"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1848F452"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Phép liên kết: Lặp từ ngữ</w:t>
            </w:r>
          </w:p>
          <w:p w14:paraId="41D1A649"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Từ liên kết: Nó</w:t>
            </w:r>
          </w:p>
        </w:tc>
      </w:tr>
      <w:tr w:rsidR="00841C8F" w:rsidRPr="00B86C53" w14:paraId="1AF3B0F0" w14:textId="77777777" w:rsidTr="00F45071">
        <w:tc>
          <w:tcPr>
            <w:tcW w:w="1384" w:type="dxa"/>
            <w:vMerge w:val="restart"/>
          </w:tcPr>
          <w:p w14:paraId="49A515F0"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2</w:t>
            </w:r>
          </w:p>
        </w:tc>
        <w:tc>
          <w:tcPr>
            <w:tcW w:w="8192" w:type="dxa"/>
          </w:tcPr>
          <w:p w14:paraId="5D477F83"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eastAsia="Times New Roman" w:hAnsi="Times New Roman" w:cs="Times New Roman"/>
                <w:b/>
                <w:color w:val="000000"/>
                <w:sz w:val="28"/>
                <w:szCs w:val="28"/>
              </w:rPr>
              <w:t>Câu văn </w:t>
            </w:r>
            <w:r w:rsidRPr="00B86C53">
              <w:rPr>
                <w:rFonts w:ascii="Times New Roman" w:eastAsia="Times New Roman" w:hAnsi="Times New Roman" w:cs="Times New Roman"/>
                <w:b/>
                <w:i/>
                <w:iCs/>
                <w:color w:val="000000"/>
                <w:sz w:val="28"/>
                <w:szCs w:val="28"/>
              </w:rPr>
              <w:t>“Nó hôn ba nó cùng khắp. Nó hôn tóc, hôn cổ, hôn vai và hôn cả vết thẹo dài bên má của ba nó nữa”</w:t>
            </w:r>
            <w:r w:rsidRPr="00B86C53">
              <w:rPr>
                <w:rFonts w:ascii="Times New Roman" w:eastAsia="Times New Roman" w:hAnsi="Times New Roman" w:cs="Times New Roman"/>
                <w:b/>
                <w:color w:val="000000"/>
                <w:sz w:val="28"/>
                <w:szCs w:val="28"/>
              </w:rPr>
              <w:t> sử dụng phép tu từ gì?</w:t>
            </w:r>
          </w:p>
        </w:tc>
      </w:tr>
      <w:tr w:rsidR="00841C8F" w:rsidRPr="00B86C53" w14:paraId="1C00A5D6" w14:textId="77777777" w:rsidTr="00F45071">
        <w:tc>
          <w:tcPr>
            <w:tcW w:w="1384" w:type="dxa"/>
            <w:vMerge/>
          </w:tcPr>
          <w:p w14:paraId="11D7B3B1"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1B15523D"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 Biện pháp tu từ: liệt kê</w:t>
            </w:r>
          </w:p>
        </w:tc>
      </w:tr>
      <w:tr w:rsidR="00841C8F" w:rsidRPr="00B86C53" w14:paraId="76824723" w14:textId="77777777" w:rsidTr="00F45071">
        <w:tc>
          <w:tcPr>
            <w:tcW w:w="1384" w:type="dxa"/>
            <w:vMerge w:val="restart"/>
            <w:vAlign w:val="center"/>
          </w:tcPr>
          <w:p w14:paraId="5FE6B4A5"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192" w:type="dxa"/>
          </w:tcPr>
          <w:p w14:paraId="30ACF6BC"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eastAsia="Times New Roman" w:hAnsi="Times New Roman" w:cs="Times New Roman"/>
                <w:b/>
                <w:color w:val="000000"/>
                <w:sz w:val="28"/>
                <w:szCs w:val="28"/>
              </w:rPr>
              <w:t>Theo em, vì sao tác giả lại nhấn mạnh chi tiết bé Thu “hôn cả vết thẹo dài bên má của ba nó nữa”?</w:t>
            </w:r>
          </w:p>
        </w:tc>
      </w:tr>
      <w:tr w:rsidR="00841C8F" w:rsidRPr="00B86C53" w14:paraId="357329C2" w14:textId="77777777" w:rsidTr="00F45071">
        <w:trPr>
          <w:trHeight w:val="268"/>
        </w:trPr>
        <w:tc>
          <w:tcPr>
            <w:tcW w:w="1384" w:type="dxa"/>
            <w:vMerge/>
            <w:vAlign w:val="center"/>
          </w:tcPr>
          <w:p w14:paraId="7EEFF66F"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56CDEFBE"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Nhấn mạnh chi tiết bé Thu hôn lên vết thẹo dài trên mặt ba, nhằm: Bé Thu được nghe bà ngoại giảng giải, Thu hiểu vết thẹo trên mặt ba là chứng tích tội ác của kẻ thù. Sự nghi ngờ được giải tỏa, nó cảm thấy ân hận, hối tiếc. Tình cảm dành cho cha trào dâng trong phút chia tay. Con bé cuống quýt, hối hận, ăn năn hôn lên cả vết thẹo. Với con bé, tất cả những gì thuộc về ba, nó đều yêu thương tha thiết.</w:t>
            </w:r>
          </w:p>
        </w:tc>
      </w:tr>
      <w:tr w:rsidR="00841C8F" w:rsidRPr="00B86C53" w14:paraId="13A8EB77" w14:textId="77777777" w:rsidTr="00F45071">
        <w:trPr>
          <w:trHeight w:val="268"/>
        </w:trPr>
        <w:tc>
          <w:tcPr>
            <w:tcW w:w="1384" w:type="dxa"/>
            <w:vMerge w:val="restart"/>
            <w:vAlign w:val="center"/>
          </w:tcPr>
          <w:p w14:paraId="1E15DA3C"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4</w:t>
            </w:r>
          </w:p>
        </w:tc>
        <w:tc>
          <w:tcPr>
            <w:tcW w:w="8192" w:type="dxa"/>
          </w:tcPr>
          <w:p w14:paraId="4761F2B5"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eastAsia="Times New Roman" w:hAnsi="Times New Roman" w:cs="Times New Roman"/>
                <w:b/>
                <w:color w:val="000000"/>
                <w:sz w:val="28"/>
                <w:szCs w:val="28"/>
              </w:rPr>
              <w:t>Em có nhận xét gì về tình cảm bé Thu đối với ông Sáu được thể hiện qua đoạn trích trên?</w:t>
            </w:r>
          </w:p>
        </w:tc>
      </w:tr>
      <w:tr w:rsidR="00841C8F" w:rsidRPr="00B86C53" w14:paraId="3ADD52DC" w14:textId="77777777" w:rsidTr="00F45071">
        <w:trPr>
          <w:trHeight w:val="268"/>
        </w:trPr>
        <w:tc>
          <w:tcPr>
            <w:tcW w:w="1384" w:type="dxa"/>
            <w:vMerge/>
            <w:vAlign w:val="center"/>
          </w:tcPr>
          <w:p w14:paraId="525DE250"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76BFE5BC" w14:textId="77777777" w:rsidR="00841C8F" w:rsidRPr="00B86C53" w:rsidRDefault="00841C8F" w:rsidP="00F45071">
            <w:pPr>
              <w:spacing w:line="288" w:lineRule="auto"/>
              <w:jc w:val="both"/>
              <w:rPr>
                <w:rFonts w:ascii="Times New Roman" w:eastAsia="Times New Roman" w:hAnsi="Times New Roman" w:cs="Times New Roman"/>
                <w:color w:val="000000"/>
                <w:sz w:val="28"/>
                <w:szCs w:val="28"/>
              </w:rPr>
            </w:pPr>
            <w:r w:rsidRPr="00B86C53">
              <w:rPr>
                <w:rFonts w:ascii="Times New Roman" w:eastAsia="Times New Roman" w:hAnsi="Times New Roman" w:cs="Times New Roman"/>
                <w:color w:val="000000"/>
                <w:sz w:val="28"/>
                <w:szCs w:val="28"/>
              </w:rPr>
              <w:t>Bé Thu là người có tình yêu thương cha tha thiết, mãnh liệt. Khi những băn khoăn được giải tỏa tình yêu đó được bùng cháy mạnh mẽ, mãnh liệt.</w:t>
            </w:r>
          </w:p>
        </w:tc>
      </w:tr>
    </w:tbl>
    <w:p w14:paraId="57C09B9C" w14:textId="77777777" w:rsidR="00841C8F" w:rsidRPr="00B86C53" w:rsidRDefault="00841C8F" w:rsidP="00841C8F">
      <w:pPr>
        <w:spacing w:after="0" w:line="288" w:lineRule="auto"/>
        <w:jc w:val="center"/>
        <w:rPr>
          <w:rFonts w:ascii="Times New Roman" w:hAnsi="Times New Roman"/>
          <w:b/>
          <w:color w:val="FF0000"/>
          <w:sz w:val="28"/>
          <w:szCs w:val="28"/>
        </w:rPr>
      </w:pPr>
    </w:p>
    <w:p w14:paraId="131E99C6"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br w:type="page"/>
      </w:r>
    </w:p>
    <w:p w14:paraId="17FDFC33"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lastRenderedPageBreak/>
        <w:t>NHỮNG NGÔI SAO XA XÔI</w:t>
      </w:r>
    </w:p>
    <w:p w14:paraId="05C0FE02" w14:textId="77777777" w:rsidR="00841C8F" w:rsidRPr="00B86C53" w:rsidRDefault="00841C8F" w:rsidP="00841C8F">
      <w:pPr>
        <w:spacing w:after="0" w:line="288" w:lineRule="auto"/>
        <w:jc w:val="both"/>
        <w:rPr>
          <w:rFonts w:ascii="Times New Roman" w:hAnsi="Times New Roman"/>
          <w:sz w:val="28"/>
          <w:szCs w:val="28"/>
        </w:rPr>
      </w:pPr>
    </w:p>
    <w:p w14:paraId="57DD3F28"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 xml:space="preserve">PHIẾU SỐ 1: </w:t>
      </w:r>
      <w:r w:rsidRPr="00B86C53">
        <w:rPr>
          <w:rFonts w:ascii="Times New Roman" w:hAnsi="Times New Roman"/>
          <w:sz w:val="28"/>
          <w:szCs w:val="28"/>
        </w:rPr>
        <w:t>Đọc đoạn văn sau vá thực hiện các yêu cầu dưới đây:</w:t>
      </w:r>
    </w:p>
    <w:p w14:paraId="5DCCD6B8"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“Tôi dùng xẻng nhỏ đào đất dưới quả bom. Đất rắn. Những hòn sỏi theo tay tôi bay ra hai bên. Thỉnh thoảng lưỡi xẻng chạm vào quả bom. Một tiếng động sắc đến gai người, cứa vào da thịt tôi. Tôi rùng mình và bỗng thấy tại sao mình làm quá chậm. Nhanh lên một tí vỏ quả bom nóng. Một dấu hiệu chẳng ỉành. Hoặc là nóng từ bên trong quả bom. Hoặc là mặt trời nung nóng.”</w:t>
      </w:r>
    </w:p>
    <w:p w14:paraId="16562DFC" w14:textId="77777777" w:rsidR="00841C8F" w:rsidRPr="00B86C53" w:rsidRDefault="00841C8F" w:rsidP="00841C8F">
      <w:pPr>
        <w:spacing w:after="0" w:line="288" w:lineRule="auto"/>
        <w:jc w:val="right"/>
        <w:rPr>
          <w:rFonts w:ascii="Times New Roman" w:hAnsi="Times New Roman"/>
          <w:sz w:val="28"/>
          <w:szCs w:val="28"/>
        </w:rPr>
      </w:pPr>
      <w:r w:rsidRPr="00B86C53">
        <w:rPr>
          <w:rFonts w:ascii="Times New Roman" w:hAnsi="Times New Roman"/>
          <w:sz w:val="28"/>
          <w:szCs w:val="28"/>
        </w:rPr>
        <w:t>(Những ngôi sao xa xôi - Lê Minh Khuê)</w:t>
      </w:r>
    </w:p>
    <w:p w14:paraId="032EC78F"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1: Nhân vật “tôi” trong đoạn trích trên là ai? Trong đoạn trích, tác giả miêu tả nhân vật ấy đang làm công việc gì? Qua công việc đó, nhân vật đã bộc lộ những vẻ đẹp phẩm chất nào?</w:t>
      </w:r>
    </w:p>
    <w:p w14:paraId="34AA7677"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 xml:space="preserve">Câu 2: Nhận xét về cách sử dụng các kiểu câu trong đoạn trích và nêu hiệu quả sử dụng các kiểu câu này trong việc biểu đạt nội dung? </w:t>
      </w:r>
    </w:p>
    <w:p w14:paraId="0A8F91F2"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3: Nhân vật “tôi” trong đoạn trích trên khiến em xác định ngôi kể là ai? Tác dụng của ngôi kể ấy?</w:t>
      </w:r>
    </w:p>
    <w:p w14:paraId="40DEABCF"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 xml:space="preserve">Câu 4: Viết mọt đoạn văn khoảng 10 câu theo phép lập luận Tổng - Phân - Hợp phân tích nghệ thuật miêu tả tâm lí nhân vật “tôi” trong lần đi làm nhiệm vụ được nhắc đến qua đoạn trích trên. Trong đoạn văn có sử dụng một câu ghép chính phụ. </w:t>
      </w:r>
    </w:p>
    <w:p w14:paraId="3971F533"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Cáu 5: Kể tên một tác phẳm trong chương trình Ngữ văn 9 cùng đề tài với truyện ngắn “Những ngôi sao xa xôi”? Ghi rõ tên tác giả.</w:t>
      </w:r>
    </w:p>
    <w:p w14:paraId="63D86690"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384"/>
        <w:gridCol w:w="8192"/>
      </w:tblGrid>
      <w:tr w:rsidR="00841C8F" w:rsidRPr="00B86C53" w14:paraId="0BB77579" w14:textId="77777777" w:rsidTr="00F45071">
        <w:tc>
          <w:tcPr>
            <w:tcW w:w="1384" w:type="dxa"/>
            <w:vMerge w:val="restart"/>
          </w:tcPr>
          <w:p w14:paraId="7FE395A0"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192" w:type="dxa"/>
          </w:tcPr>
          <w:p w14:paraId="58F009DE" w14:textId="77777777" w:rsidR="00841C8F" w:rsidRPr="00B86C53" w:rsidRDefault="00841C8F" w:rsidP="00F45071">
            <w:pPr>
              <w:spacing w:line="288" w:lineRule="auto"/>
              <w:rPr>
                <w:rFonts w:ascii="Times New Roman" w:hAnsi="Times New Roman" w:cs="Times New Roman"/>
                <w:b/>
                <w:color w:val="FF0000"/>
                <w:sz w:val="28"/>
                <w:szCs w:val="28"/>
              </w:rPr>
            </w:pPr>
            <w:r w:rsidRPr="00B86C53">
              <w:rPr>
                <w:rFonts w:ascii="Times New Roman" w:hAnsi="Times New Roman" w:cs="Times New Roman"/>
                <w:b/>
                <w:sz w:val="28"/>
                <w:szCs w:val="28"/>
              </w:rPr>
              <w:t>Nhân vật “tôi” trong đoạn trích trên là ai? Trong đoạn trích, tác giả miêu tả nhân vật ấy đang làm công việc gì? Qua công việc đó, nhân vật đã bộc lộ những vẻ đẹp phẩm chất nào?</w:t>
            </w:r>
          </w:p>
        </w:tc>
      </w:tr>
      <w:tr w:rsidR="00841C8F" w:rsidRPr="00B86C53" w14:paraId="00F67487" w14:textId="77777777" w:rsidTr="00F45071">
        <w:tc>
          <w:tcPr>
            <w:tcW w:w="1384" w:type="dxa"/>
            <w:vMerge/>
          </w:tcPr>
          <w:p w14:paraId="1822650C"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7A8B38C6"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Công vỉệc và phẩm chất của nhân vật “tôi” trong đoạn văn:</w:t>
            </w:r>
          </w:p>
          <w:p w14:paraId="4A0E05B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Nhân vật “tôi” là Phương Định</w:t>
            </w:r>
          </w:p>
          <w:p w14:paraId="16FDBB4F"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Tác giả miêu tả nhân vật đang chuẩn bị và phá bom trên cao điểm.</w:t>
            </w:r>
          </w:p>
          <w:p w14:paraId="1F079547"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Vẻ đẹp phẩm chất: gan dạ, dũng cảm, bình tĩnh, tự tin.</w:t>
            </w:r>
          </w:p>
        </w:tc>
      </w:tr>
      <w:tr w:rsidR="00841C8F" w:rsidRPr="00B86C53" w14:paraId="20EADE50" w14:textId="77777777" w:rsidTr="00F45071">
        <w:tc>
          <w:tcPr>
            <w:tcW w:w="1384" w:type="dxa"/>
            <w:vMerge w:val="restart"/>
          </w:tcPr>
          <w:p w14:paraId="09E10735"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2</w:t>
            </w:r>
          </w:p>
        </w:tc>
        <w:tc>
          <w:tcPr>
            <w:tcW w:w="8192" w:type="dxa"/>
          </w:tcPr>
          <w:p w14:paraId="18DE3D85"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Nhận xét về cách sử dụng các kiểu câu trong đoạn trích và nêu hiệu quả sử dụng các kiểu câu này trong việc biểu đạt nội dung?</w:t>
            </w:r>
          </w:p>
        </w:tc>
      </w:tr>
      <w:tr w:rsidR="00841C8F" w:rsidRPr="00B86C53" w14:paraId="07D31C84" w14:textId="77777777" w:rsidTr="00F45071">
        <w:tc>
          <w:tcPr>
            <w:tcW w:w="1384" w:type="dxa"/>
            <w:vMerge/>
          </w:tcPr>
          <w:p w14:paraId="6D5F6DBA"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010165C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Câu trần thuật và hiệu quả sử dụng:</w:t>
            </w:r>
          </w:p>
          <w:p w14:paraId="2DAA666D"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lastRenderedPageBreak/>
              <w:t>- Sử dụng các kiểu câu trần thuật ngắn, câu rút gọn</w:t>
            </w:r>
          </w:p>
          <w:p w14:paraId="7D2822F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Hiệu quả (tác dụng): tạo nhịp nhanh, làm nổi bật: không khí căng thẳng nơi chiến trường, tâm trạng hồi hộp, lo lắng của Phương Định, phẩm chất dùng cảm, tinh thần trách nhiệm cao trong công việc.</w:t>
            </w:r>
          </w:p>
        </w:tc>
      </w:tr>
      <w:tr w:rsidR="00841C8F" w:rsidRPr="00B86C53" w14:paraId="20C943D8" w14:textId="77777777" w:rsidTr="00F45071">
        <w:tc>
          <w:tcPr>
            <w:tcW w:w="1384" w:type="dxa"/>
            <w:vMerge w:val="restart"/>
            <w:vAlign w:val="center"/>
          </w:tcPr>
          <w:p w14:paraId="48F9B2AB"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lastRenderedPageBreak/>
              <w:t>3</w:t>
            </w:r>
          </w:p>
        </w:tc>
        <w:tc>
          <w:tcPr>
            <w:tcW w:w="8192" w:type="dxa"/>
          </w:tcPr>
          <w:p w14:paraId="2E48253C"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Nhân vật “tôi” trong đoạn trích trên khiến em xác định ngôi kể là ai? Tác dụng của ngôi kể ấy?</w:t>
            </w:r>
          </w:p>
        </w:tc>
      </w:tr>
      <w:tr w:rsidR="00841C8F" w:rsidRPr="00B86C53" w14:paraId="20D575D7" w14:textId="77777777" w:rsidTr="00F45071">
        <w:trPr>
          <w:trHeight w:val="268"/>
        </w:trPr>
        <w:tc>
          <w:tcPr>
            <w:tcW w:w="1384" w:type="dxa"/>
            <w:vMerge/>
            <w:vAlign w:val="center"/>
          </w:tcPr>
          <w:p w14:paraId="643C6F29"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7D8172D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Nhân vật “tôi” và tác dụng cùa ngôi kể thứ nhất:</w:t>
            </w:r>
          </w:p>
          <w:p w14:paraId="6A1FF1CE"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Nhân vật tôi trong đoạn trích trên là Phương Định.</w:t>
            </w:r>
          </w:p>
          <w:p w14:paraId="668C5927"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Tác dụng ngôi kể:</w:t>
            </w:r>
          </w:p>
          <w:p w14:paraId="31452DE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Tạo điều kiện thuận lợi để tác giả miêu tả nội tâm nhân vật</w:t>
            </w:r>
          </w:p>
          <w:p w14:paraId="45FE8647"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Tạo điểm nhìn phù hợp để miêu tả hiện thực cuộc chiến đấu tại một trong điểm trên tuyến đường Trường Sơn.</w:t>
            </w:r>
          </w:p>
          <w:p w14:paraId="507234B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Kể ở ngôi thứ nhất câu chuyện trở nên đáng tin cậy hơn.</w:t>
            </w:r>
          </w:p>
          <w:p w14:paraId="485C87E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Làm hiện lên vẻ đẹp của các cô gái thanh niên xung phong.</w:t>
            </w:r>
          </w:p>
        </w:tc>
      </w:tr>
      <w:tr w:rsidR="00841C8F" w:rsidRPr="00B86C53" w14:paraId="318AF1A9" w14:textId="77777777" w:rsidTr="00F45071">
        <w:trPr>
          <w:trHeight w:val="268"/>
        </w:trPr>
        <w:tc>
          <w:tcPr>
            <w:tcW w:w="1384" w:type="dxa"/>
            <w:vMerge w:val="restart"/>
            <w:vAlign w:val="center"/>
          </w:tcPr>
          <w:p w14:paraId="38168E4D"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4</w:t>
            </w:r>
          </w:p>
        </w:tc>
        <w:tc>
          <w:tcPr>
            <w:tcW w:w="8192" w:type="dxa"/>
          </w:tcPr>
          <w:p w14:paraId="545DE79A"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Viết một đoạn văn khoảng 10 câu theo phép lập luận Tổng - Phân - Hợp phân tích nghệ thuật miêu tả tâm lí nhân vật “tôi” trong lần đi làm nhiệm vụ được nhắc đến qua đoạn trích trên. Trong đoạn văn có sử dụng một câu ghép chính phụ.</w:t>
            </w:r>
          </w:p>
        </w:tc>
      </w:tr>
      <w:tr w:rsidR="00841C8F" w:rsidRPr="00B86C53" w14:paraId="340DA7A8" w14:textId="77777777" w:rsidTr="00F45071">
        <w:trPr>
          <w:trHeight w:val="268"/>
        </w:trPr>
        <w:tc>
          <w:tcPr>
            <w:tcW w:w="1384" w:type="dxa"/>
            <w:vMerge/>
            <w:vAlign w:val="center"/>
          </w:tcPr>
          <w:p w14:paraId="3A65BDC1"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6C2D7B6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Viết đoạn văn phân tích nghệ thuật miêu tả tâm lí nhân vật “tôi” trong lần đi làm nhiệm vụ được nhắc đến qua đoạn trích trên:</w:t>
            </w:r>
          </w:p>
          <w:p w14:paraId="27E382D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Phân tích diễn biến tâm lí nhản vật khi làm nhiệm vụ:</w:t>
            </w:r>
          </w:p>
          <w:p w14:paraId="5E1F784D"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Căng thẳng, lo lắng khi tới gần quả bom.</w:t>
            </w:r>
          </w:p>
          <w:p w14:paraId="78570806"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Can đảm, dũng cảm, bình tĩnh, bàn lĩnh vững vàng và hành động dứt khoát khi châm mìn phá bom.</w:t>
            </w:r>
          </w:p>
          <w:p w14:paraId="3DDBB72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Hồi hộp, lo lắng nhưng đầy tinh thần trách nhiệm khi chờ bom nổ</w:t>
            </w:r>
          </w:p>
          <w:p w14:paraId="310E3F7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Nhận xét về nghệ thuật miêu tà tâm lí nhân vật của tác giả:</w:t>
            </w:r>
          </w:p>
          <w:p w14:paraId="0AA49796"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Miêu tả tâm lí nhân vật qua suy nghĩ, hành động tinh tế.</w:t>
            </w:r>
          </w:p>
          <w:p w14:paraId="67581E8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lastRenderedPageBreak/>
              <w:t>- Sử dụng nhiều câu trần thuật ngắn, câu rút gọn ...</w:t>
            </w:r>
          </w:p>
          <w:p w14:paraId="3A98BE8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Nghệ thuật ẩn dụ chuyển đổi cảm giác</w:t>
            </w:r>
          </w:p>
          <w:p w14:paraId="10D1D01B"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Ngôi kể thứ nhất và ngôn ngữ độc thoại nội tâm</w:t>
            </w:r>
          </w:p>
          <w:p w14:paraId="5C2962D7"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=&gt; Diễn tả tính chất công việc nguy hiểm, không khí căng thẳng nơi cao điểm.</w:t>
            </w:r>
          </w:p>
          <w:p w14:paraId="3AC1B37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=&gt; Phẩm chất anh hùng trong chiến đấu của cô gái trẻ. </w:t>
            </w:r>
          </w:p>
        </w:tc>
      </w:tr>
      <w:tr w:rsidR="00841C8F" w:rsidRPr="00B86C53" w14:paraId="42B42E2B" w14:textId="77777777" w:rsidTr="00F45071">
        <w:trPr>
          <w:trHeight w:val="268"/>
        </w:trPr>
        <w:tc>
          <w:tcPr>
            <w:tcW w:w="1384" w:type="dxa"/>
            <w:vMerge w:val="restart"/>
            <w:vAlign w:val="center"/>
          </w:tcPr>
          <w:p w14:paraId="0AE594F4"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lastRenderedPageBreak/>
              <w:t>5</w:t>
            </w:r>
          </w:p>
        </w:tc>
        <w:tc>
          <w:tcPr>
            <w:tcW w:w="8192" w:type="dxa"/>
          </w:tcPr>
          <w:p w14:paraId="248FFB9B" w14:textId="77777777" w:rsidR="00841C8F" w:rsidRPr="00B86C53" w:rsidRDefault="00841C8F" w:rsidP="00F45071">
            <w:pPr>
              <w:spacing w:line="288" w:lineRule="auto"/>
              <w:jc w:val="both"/>
              <w:rPr>
                <w:rFonts w:ascii="Times New Roman" w:eastAsia="Times New Roman" w:hAnsi="Times New Roman" w:cs="Times New Roman"/>
                <w:b/>
                <w:color w:val="000000"/>
                <w:sz w:val="28"/>
                <w:szCs w:val="28"/>
              </w:rPr>
            </w:pPr>
            <w:r w:rsidRPr="00B86C53">
              <w:rPr>
                <w:rFonts w:ascii="Times New Roman" w:hAnsi="Times New Roman" w:cs="Times New Roman"/>
                <w:b/>
                <w:sz w:val="28"/>
                <w:szCs w:val="28"/>
              </w:rPr>
              <w:t>Kể tên một tác phẳm trong chương trình Ngữ văn 9 cùng đề tài với truyện ngắn “Những ngôi sao xa xôi”? Ghi rõ tên tác giả.</w:t>
            </w:r>
          </w:p>
        </w:tc>
      </w:tr>
      <w:tr w:rsidR="00841C8F" w:rsidRPr="00B86C53" w14:paraId="1988D975" w14:textId="77777777" w:rsidTr="00F45071">
        <w:trPr>
          <w:trHeight w:val="268"/>
        </w:trPr>
        <w:tc>
          <w:tcPr>
            <w:tcW w:w="1384" w:type="dxa"/>
            <w:vMerge/>
            <w:vAlign w:val="center"/>
          </w:tcPr>
          <w:p w14:paraId="155BFEB1"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05468254"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Tác phẩm cùng đề tài:</w:t>
            </w:r>
          </w:p>
          <w:p w14:paraId="7D02829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Tác phẩm cùng đề tài: Bài thơ về tiểu đội xe không kính </w:t>
            </w:r>
          </w:p>
          <w:p w14:paraId="6457DB67"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-Tác giả: Phạm Tiến Duật </w:t>
            </w:r>
          </w:p>
        </w:tc>
      </w:tr>
    </w:tbl>
    <w:p w14:paraId="320B2B95"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ab/>
      </w:r>
      <w:r w:rsidRPr="00B86C53">
        <w:rPr>
          <w:rFonts w:ascii="Times New Roman" w:hAnsi="Times New Roman"/>
          <w:b/>
          <w:color w:val="FF0000"/>
          <w:sz w:val="28"/>
          <w:szCs w:val="28"/>
        </w:rPr>
        <w:tab/>
      </w:r>
    </w:p>
    <w:p w14:paraId="7193B0F1"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PHIẾU SỐ 2</w:t>
      </w:r>
    </w:p>
    <w:p w14:paraId="49F80822"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“Những ngôi sao xa xôi’’ của Lê Minh Khuê là một trong những tác phẩm thành công viết về những nữ thanh niên xung phong thời kì cuộc kháng chiến chống Mĩ của dân tộc ta đang diễn ra ác liệt, nhất là trên tuyến đường Trường Sơn. Trong tác phẩm có đoạn:</w:t>
      </w:r>
    </w:p>
    <w:p w14:paraId="4B5CE07C"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“Chị Thao vấp ngã, tôi đỡ chị. Nhưng chị vùng ra, mắt mở to, mờ trắmg đi như không còn sự sống. Sao vậy? Tôi không hiểu. Chị kéo luôn tay tôi, sà xuống mô đất. Vâng, một mô đất nhỏ, hơi dài, phủ đầy thuốc bom màu xám.”</w:t>
      </w:r>
    </w:p>
    <w:p w14:paraId="451CD09C"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1: Đoan văn trên và tác phẩm được kể bằng lời của nhân vật nào? Nêu hiệu quả của cách chọn vai kể ấy.</w:t>
      </w:r>
    </w:p>
    <w:p w14:paraId="7D7BC929"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2: Chỉ ra mọt câu ghép và nêu rõ cấu tạo ngữ pháp của câu ghép đó.</w:t>
      </w:r>
    </w:p>
    <w:p w14:paraId="10E11798"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3: Trong không khí cả nước hân hoan kỉ niệm 40 năm giải phóng miền Nam, thống nhất đất nước, càng trân trọng, ngưỡng mộ thế hệ trẻ Việt Nam thời chống Mĩ - những con người đã không tiếc máu xương để đem lại nền hòa bình cho nước nhà, ta càng không khỏi giật mình trước lối sống thờ ơ, vô cảm của một bộ phận lớp trẻ hiện nay. Bằng một đoạn văn khoảng nửa trang giấy thi, em hãy nêu suy nghĩ của mình về PHIẾU SỐ này.</w:t>
      </w:r>
      <w:r w:rsidRPr="00B86C53">
        <w:rPr>
          <w:rFonts w:ascii="Times New Roman" w:hAnsi="Times New Roman"/>
          <w:sz w:val="28"/>
          <w:szCs w:val="28"/>
        </w:rPr>
        <w:tab/>
      </w:r>
    </w:p>
    <w:p w14:paraId="2652D2B3"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384"/>
        <w:gridCol w:w="8192"/>
      </w:tblGrid>
      <w:tr w:rsidR="00841C8F" w:rsidRPr="00B86C53" w14:paraId="4287EFF7" w14:textId="77777777" w:rsidTr="00F45071">
        <w:tc>
          <w:tcPr>
            <w:tcW w:w="1384" w:type="dxa"/>
            <w:vMerge w:val="restart"/>
          </w:tcPr>
          <w:p w14:paraId="5269E482"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192" w:type="dxa"/>
          </w:tcPr>
          <w:p w14:paraId="43703401" w14:textId="77777777" w:rsidR="00841C8F" w:rsidRPr="00B86C53" w:rsidRDefault="00841C8F" w:rsidP="00F45071">
            <w:pPr>
              <w:spacing w:line="288" w:lineRule="auto"/>
              <w:rPr>
                <w:rFonts w:ascii="Times New Roman" w:hAnsi="Times New Roman" w:cs="Times New Roman"/>
                <w:b/>
                <w:color w:val="FF0000"/>
                <w:sz w:val="28"/>
                <w:szCs w:val="28"/>
              </w:rPr>
            </w:pPr>
            <w:r w:rsidRPr="00B86C53">
              <w:rPr>
                <w:rFonts w:ascii="Times New Roman" w:hAnsi="Times New Roman" w:cs="Times New Roman"/>
                <w:b/>
                <w:sz w:val="28"/>
                <w:szCs w:val="28"/>
              </w:rPr>
              <w:t xml:space="preserve">Đoan văn trên và tác phẩm được kể bằng lời của nhân vật nào? </w:t>
            </w:r>
            <w:r w:rsidRPr="00B86C53">
              <w:rPr>
                <w:rFonts w:ascii="Times New Roman" w:hAnsi="Times New Roman" w:cs="Times New Roman"/>
                <w:b/>
                <w:sz w:val="28"/>
                <w:szCs w:val="28"/>
              </w:rPr>
              <w:lastRenderedPageBreak/>
              <w:t>Nêu hiệu quả của cách chọn vai kể ấy.</w:t>
            </w:r>
          </w:p>
        </w:tc>
      </w:tr>
      <w:tr w:rsidR="00841C8F" w:rsidRPr="00B86C53" w14:paraId="4260AD56" w14:textId="77777777" w:rsidTr="00F45071">
        <w:tc>
          <w:tcPr>
            <w:tcW w:w="1384" w:type="dxa"/>
            <w:vMerge/>
          </w:tcPr>
          <w:p w14:paraId="740DBC41"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4DFC0E8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Nhân vật kể và hiệu quả của việc chọn vai kể:</w:t>
            </w:r>
          </w:p>
          <w:p w14:paraId="59C6809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Lời kể của nhân vật: Phương Định - nhân vật chính của truyện</w:t>
            </w:r>
          </w:p>
          <w:p w14:paraId="2F405DD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Tác dụng:</w:t>
            </w:r>
          </w:p>
          <w:p w14:paraId="535C453D"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Tạo điểm nhìn phù hợp để miêu tả chân thực cuộc sống, chiến đấu trên tuyến đường Trường Sơn.</w:t>
            </w:r>
          </w:p>
          <w:p w14:paraId="15D909FB"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Tạo điều kiện thuạn lợi để tác giả miêu tả sinh động thế giới nội tâm của nhân vật.</w:t>
            </w:r>
          </w:p>
        </w:tc>
      </w:tr>
      <w:tr w:rsidR="00841C8F" w:rsidRPr="00B86C53" w14:paraId="6F7A2FF9" w14:textId="77777777" w:rsidTr="00F45071">
        <w:tc>
          <w:tcPr>
            <w:tcW w:w="1384" w:type="dxa"/>
            <w:vMerge w:val="restart"/>
          </w:tcPr>
          <w:p w14:paraId="11E69D34"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2</w:t>
            </w:r>
          </w:p>
        </w:tc>
        <w:tc>
          <w:tcPr>
            <w:tcW w:w="8192" w:type="dxa"/>
          </w:tcPr>
          <w:p w14:paraId="57298904"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Chỉ ra một câu ghép và nêu rõ cấu tạo ngữ pháp của câu ghép đó.</w:t>
            </w:r>
          </w:p>
        </w:tc>
      </w:tr>
      <w:tr w:rsidR="00841C8F" w:rsidRPr="00B86C53" w14:paraId="3FC8741A" w14:textId="77777777" w:rsidTr="00F45071">
        <w:tc>
          <w:tcPr>
            <w:tcW w:w="1384" w:type="dxa"/>
            <w:vMerge/>
          </w:tcPr>
          <w:p w14:paraId="3D8F5546"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3EC734F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Câu ghép và cấu tạo của câu ghép:</w:t>
            </w:r>
          </w:p>
          <w:p w14:paraId="7B48066D"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Câu ghép đẳng lập: “Chị Thao vấp ngã, tôi đỡ chị.”</w:t>
            </w:r>
          </w:p>
          <w:p w14:paraId="152B78DD"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Cấu tạo: Học sinh tự xác định CN và VN của hai vế câu.</w:t>
            </w:r>
          </w:p>
        </w:tc>
      </w:tr>
      <w:tr w:rsidR="00841C8F" w:rsidRPr="00B86C53" w14:paraId="3E93E064" w14:textId="77777777" w:rsidTr="00F45071">
        <w:tc>
          <w:tcPr>
            <w:tcW w:w="1384" w:type="dxa"/>
            <w:vMerge w:val="restart"/>
            <w:vAlign w:val="center"/>
          </w:tcPr>
          <w:p w14:paraId="081ADDAB"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192" w:type="dxa"/>
          </w:tcPr>
          <w:p w14:paraId="09B6A2E5"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Trong không khí cả nước hân hoan kỉ niệm 40 năm giải phóng miền Nam, thống nhất đất nước, càng trân trọng, ngưỡng mộ thế hệ trẻ Việt Nam thời chống Mĩ - những con người đã không tiếc máu xương để đem lại nền hòa bình cho nước nhà, ta càng không khỏi giật mình trước lối sống thờ ơ, vô cảm của một bộ phận lớp trẻ hiện nay. Bằng một đoạn văn khoảng nửa trang giấy thi, em hãy nêu suy nghĩ của mình về PHIẾU SỐ này.</w:t>
            </w:r>
            <w:r w:rsidRPr="00B86C53">
              <w:rPr>
                <w:rFonts w:ascii="Times New Roman" w:hAnsi="Times New Roman" w:cs="Times New Roman"/>
                <w:b/>
                <w:sz w:val="28"/>
                <w:szCs w:val="28"/>
              </w:rPr>
              <w:tab/>
            </w:r>
          </w:p>
        </w:tc>
      </w:tr>
      <w:tr w:rsidR="00841C8F" w:rsidRPr="00B86C53" w14:paraId="12BFE1C6" w14:textId="77777777" w:rsidTr="00F45071">
        <w:trPr>
          <w:trHeight w:val="268"/>
        </w:trPr>
        <w:tc>
          <w:tcPr>
            <w:tcW w:w="1384" w:type="dxa"/>
            <w:vMerge/>
            <w:vAlign w:val="center"/>
          </w:tcPr>
          <w:p w14:paraId="4A1434D1"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043B23A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a. Giải thích kliái niệm:</w:t>
            </w:r>
          </w:p>
          <w:p w14:paraId="6BD2619A"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Bệnh vô cảm là thái độ sống thờ ơ, với những gì xung quanh, những thứ không liên quan tới quyền lợi, hay lợi ích cua mình thì không quan tâm, không tham gia, không bận lòng.</w:t>
            </w:r>
          </w:p>
          <w:p w14:paraId="00F73ECB"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Bệnh vô tâm, không phải là bệnh gây ảnh hưởng tới sức khỏe của con người. Nhưng nó làm con người trở nên chai lì, mất đi cảm xúc tâm hồn, thờ ơ với thời cuộc. </w:t>
            </w:r>
          </w:p>
          <w:p w14:paraId="2830B05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b. Thực trạng:</w:t>
            </w:r>
          </w:p>
          <w:p w14:paraId="6EE8BA3D"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Căn bệnh này xuất hiện nhiều ở rất nhiều học sinh, thanh niên: những </w:t>
            </w:r>
            <w:r w:rsidRPr="00B86C53">
              <w:rPr>
                <w:rFonts w:ascii="Times New Roman" w:hAnsi="Times New Roman" w:cs="Times New Roman"/>
                <w:sz w:val="28"/>
                <w:szCs w:val="28"/>
              </w:rPr>
              <w:lastRenderedPageBreak/>
              <w:t>con người này sống ích kỉ, ham chơi, chỉ biết đòi hỏi, hường thụ không có trách nhiệm với gia đình, xã hội.</w:t>
            </w:r>
          </w:p>
          <w:p w14:paraId="713D9EF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Thậm chí có học sinh tìm đến cái chết chỉ vì cha mẹ không đáp ứng các yêu cầu cá nhân của mình...</w:t>
            </w:r>
          </w:p>
          <w:p w14:paraId="640797FB"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Biểu hiện: Không sẵn sàng giúp người nghèo khổ, đói khát hơn mình; không giúp đỡ người tản tật khi đi trên đường</w:t>
            </w:r>
          </w:p>
          <w:p w14:paraId="125E71F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c. Nguyên nhân:</w:t>
            </w:r>
          </w:p>
          <w:p w14:paraId="4C460AC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Do xã hội phát triển nhiều loại hình vui chơi giải trí. Do sự phát triển của cơ chế thị trường tác động đến đạo đức, đến truyền thống dân tộc, con người sống thực dụng hơn</w:t>
            </w:r>
          </w:p>
          <w:p w14:paraId="3617970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Do phụ huynh nuông chiều con cái...</w:t>
            </w:r>
          </w:p>
          <w:p w14:paraId="4208FC1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Do ảnh hưởng của khoa học công nghệ đến con người</w:t>
            </w:r>
          </w:p>
          <w:p w14:paraId="6DBC12C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Sự ích kỉ trong lòng người, sợ vạ lây, mất thời gian. Sự thiếu tình yêu thương từ trái tim.</w:t>
            </w:r>
          </w:p>
          <w:p w14:paraId="6329A2B4"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d. Hậu quả:</w:t>
            </w:r>
          </w:p>
          <w:p w14:paraId="4F53ACA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Làm cho xã hội của chúng ta ngày càng phức tạp, hỗn loạn, thiếu an toàn. Tội phạm thì ngày càng manh động chúng ra tay tàn ác hơn, còn người tốt thì không dám lên tiếng.</w:t>
            </w:r>
          </w:p>
          <w:p w14:paraId="58128324"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Chính thái độ vô cảm của chúng ta, khiến cho cái tốt ngày càng bị thui chột, cái xấu ngày càng gia tăng. Chúng ta đang giết chết chúng ta bởi căn bệnh vô cảm này.</w:t>
            </w:r>
          </w:p>
          <w:p w14:paraId="593DD01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e. Bài học, liên hệ:</w:t>
            </w:r>
          </w:p>
          <w:p w14:paraId="3364342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Trở thành căn bệnh trầm cảm vô phương cứu chữa nếu như chúng ta không lên tiếng ngăn chặn nó, loại bỏ nó ra khỏi cuộc sống hiện tại của chúng ta.</w:t>
            </w:r>
          </w:p>
          <w:p w14:paraId="2630BDEA"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Mỗi cá nhân cần phải tự rèn luyện đạo đức của mình biết phân biệt đúng, sai, đạo lý, lễ nghĩa. Phải có tinh thần chống lại cái xấu cái ác, không im lặng, thờ ơ để cho chúng phát triển.</w:t>
            </w:r>
          </w:p>
          <w:p w14:paraId="36F2916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Chỉ khi con người chúng ta đoàn kết nhau lại thì căn bệnh vô cảm sẽ </w:t>
            </w:r>
            <w:r w:rsidRPr="00B86C53">
              <w:rPr>
                <w:rFonts w:ascii="Times New Roman" w:hAnsi="Times New Roman" w:cs="Times New Roman"/>
                <w:sz w:val="28"/>
                <w:szCs w:val="28"/>
              </w:rPr>
              <w:lastRenderedPageBreak/>
              <w:t xml:space="preserve">đươc loại bỏ vĩnh viễn. </w:t>
            </w:r>
          </w:p>
        </w:tc>
      </w:tr>
    </w:tbl>
    <w:p w14:paraId="664530DC" w14:textId="77777777" w:rsidR="00841C8F" w:rsidRPr="00B86C53" w:rsidRDefault="00841C8F" w:rsidP="00841C8F">
      <w:pPr>
        <w:spacing w:after="0" w:line="288" w:lineRule="auto"/>
        <w:jc w:val="both"/>
        <w:rPr>
          <w:rFonts w:ascii="Times New Roman" w:hAnsi="Times New Roman"/>
          <w:sz w:val="28"/>
          <w:szCs w:val="28"/>
        </w:rPr>
      </w:pPr>
    </w:p>
    <w:p w14:paraId="07705027"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PHIẾU SỐ 3</w:t>
      </w:r>
    </w:p>
    <w:p w14:paraId="7ABF8EAE"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“Tôi, một quả bom trên đồi. Nho, hai quả dưới lòng đường. Chị Thao, một quả dưới chân cái hầm ba-ri-e cũ”.</w:t>
      </w:r>
    </w:p>
    <w:p w14:paraId="21D190FD" w14:textId="77777777" w:rsidR="00841C8F" w:rsidRPr="00B86C53" w:rsidRDefault="00841C8F" w:rsidP="00841C8F">
      <w:pPr>
        <w:spacing w:after="0" w:line="288" w:lineRule="auto"/>
        <w:jc w:val="right"/>
        <w:rPr>
          <w:rFonts w:ascii="Times New Roman" w:hAnsi="Times New Roman"/>
          <w:sz w:val="28"/>
          <w:szCs w:val="28"/>
        </w:rPr>
      </w:pPr>
      <w:r w:rsidRPr="00B86C53">
        <w:rPr>
          <w:rFonts w:ascii="Times New Roman" w:hAnsi="Times New Roman"/>
          <w:sz w:val="28"/>
          <w:szCs w:val="28"/>
        </w:rPr>
        <w:t>(Những ngôi sao xa xôi - Lê Minh Khuê)</w:t>
      </w:r>
    </w:p>
    <w:p w14:paraId="7FB40369"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1: Đoạn văn trên là lời kể của nhân vật nào trong tác phẩm? Viết về việc gì trong câu chuyện?</w:t>
      </w:r>
    </w:p>
    <w:p w14:paraId="37F3DA9E"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2: Nếu các câu trên viết là: “Tôi phá một quả bom trên đồi. Nho phá hai quả dưới lòng đường. Chị Thao phá một quả dưới chân cái hầm ba-ri-e cũ.” thì cấu trúc ngữ pháp của câu thay đổi như thế nào? Vậy, cách đặt câu như trong tác phẩm có tác dụng đối với việc diễn tả ý và gợi cảm xúc như thế nao?</w:t>
      </w:r>
    </w:p>
    <w:p w14:paraId="2116A276"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3: Ba cô gái được giới thiệu trong đoạn văn trên họ là những con người dũng cảm tiêu biểu cho thế hệ trẻ Việt Nam anh hùng. Hãy viết một đoan văn khoảng 12 câu nêu suy nghĩ của em về lòng dũng cảm của tuổi trẻ hiện nay.</w:t>
      </w:r>
    </w:p>
    <w:p w14:paraId="7C635225"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384"/>
        <w:gridCol w:w="8192"/>
      </w:tblGrid>
      <w:tr w:rsidR="00841C8F" w:rsidRPr="00B86C53" w14:paraId="678C3431" w14:textId="77777777" w:rsidTr="00F45071">
        <w:tc>
          <w:tcPr>
            <w:tcW w:w="1384" w:type="dxa"/>
            <w:vMerge w:val="restart"/>
          </w:tcPr>
          <w:p w14:paraId="09534803"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192" w:type="dxa"/>
          </w:tcPr>
          <w:p w14:paraId="5AFE4439" w14:textId="77777777" w:rsidR="00841C8F" w:rsidRPr="00B86C53" w:rsidRDefault="00841C8F" w:rsidP="00F45071">
            <w:pPr>
              <w:spacing w:line="288" w:lineRule="auto"/>
              <w:rPr>
                <w:rFonts w:ascii="Times New Roman" w:hAnsi="Times New Roman" w:cs="Times New Roman"/>
                <w:b/>
                <w:color w:val="FF0000"/>
                <w:sz w:val="28"/>
                <w:szCs w:val="28"/>
              </w:rPr>
            </w:pPr>
            <w:r w:rsidRPr="00B86C53">
              <w:rPr>
                <w:rFonts w:ascii="Times New Roman" w:hAnsi="Times New Roman" w:cs="Times New Roman"/>
                <w:b/>
                <w:sz w:val="28"/>
                <w:szCs w:val="28"/>
              </w:rPr>
              <w:t>Đoạn văn trên là lời kể của nhân vật nào trong tác phẩm? Viết về việc gì trong câu chuyện?</w:t>
            </w:r>
          </w:p>
        </w:tc>
      </w:tr>
      <w:tr w:rsidR="00841C8F" w:rsidRPr="00B86C53" w14:paraId="32A3EF17" w14:textId="77777777" w:rsidTr="00F45071">
        <w:tc>
          <w:tcPr>
            <w:tcW w:w="1384" w:type="dxa"/>
            <w:vMerge/>
          </w:tcPr>
          <w:p w14:paraId="08BB34D0"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10E5D074"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Đoạn văn trên là lời kể của nhân vật nào trong tác phẩm? Viết về việc gì trong câu chuyện?</w:t>
            </w:r>
          </w:p>
          <w:p w14:paraId="5B7AB127"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Đoạn văn trên là lời kể của nhân vật phương Định, nhân vật chính trong truyện.</w:t>
            </w:r>
          </w:p>
          <w:p w14:paraId="0CEB1C2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Những câu văn trên viết về việc các cô gái phân công nhau phá bom nổ chậm.</w:t>
            </w:r>
          </w:p>
        </w:tc>
      </w:tr>
      <w:tr w:rsidR="00841C8F" w:rsidRPr="00B86C53" w14:paraId="5C6F8FDE" w14:textId="77777777" w:rsidTr="00F45071">
        <w:tc>
          <w:tcPr>
            <w:tcW w:w="1384" w:type="dxa"/>
            <w:vMerge w:val="restart"/>
          </w:tcPr>
          <w:p w14:paraId="561826E9"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2</w:t>
            </w:r>
          </w:p>
        </w:tc>
        <w:tc>
          <w:tcPr>
            <w:tcW w:w="8192" w:type="dxa"/>
          </w:tcPr>
          <w:p w14:paraId="7799A583"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Nếu các câu trên viết là: “Tôi phá một quả bom trên đồi. Nho phá hai quả dưới lòng đường. Chị Thao phá một quả dưới chân cái hầm ba-ri-e cũ.” thì cấu trúc ngữ pháp của câu thay đổi như thế nào? Vậy, cách đặt câu như trong tác phẩm có tác dụng đối với việc diễn tả ý và gợi cảm xúc như thế nao?</w:t>
            </w:r>
          </w:p>
        </w:tc>
      </w:tr>
      <w:tr w:rsidR="00841C8F" w:rsidRPr="00B86C53" w14:paraId="7BA4A629" w14:textId="77777777" w:rsidTr="00F45071">
        <w:tc>
          <w:tcPr>
            <w:tcW w:w="1384" w:type="dxa"/>
            <w:vMerge/>
          </w:tcPr>
          <w:p w14:paraId="3EEF2C76"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78898B86"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Nếu các câu trên viết là: “Tôi phá một quả bom trên đồi. Nho phá hai quả dưới lòng đường. Chị Thao phá một quả dưới chân cái hầm ba-ri-e cũ.” thì cấu trúc ngữ pháp của câu thay đổi như thế nào? Vậy, cách đặt câu như trong tác phẩm có tác dụng đối vớí việc diễn tả ý và gợi cảm </w:t>
            </w:r>
            <w:r w:rsidRPr="00B86C53">
              <w:rPr>
                <w:rFonts w:ascii="Times New Roman" w:hAnsi="Times New Roman" w:cs="Times New Roman"/>
                <w:sz w:val="28"/>
                <w:szCs w:val="28"/>
              </w:rPr>
              <w:lastRenderedPageBreak/>
              <w:t>xúc như thế nào?</w:t>
            </w:r>
          </w:p>
          <w:p w14:paraId="4FBA79A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Hai cách đặt câu đó khác nhau về cấu trúc ngữ pháp là:</w:t>
            </w:r>
          </w:p>
          <w:p w14:paraId="3FDA041D"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Các câu được viết phải có đủ hai thành phân chủ ngữ và vị ngữ.</w:t>
            </w:r>
          </w:p>
          <w:p w14:paraId="29DC9D76"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Đặt câu theo nguyên bản thì những câu văn đó đặc điểm rút gọn thành phần vị ngữ.</w:t>
            </w:r>
          </w:p>
          <w:p w14:paraId="0F9171F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Tác dụng:</w:t>
            </w:r>
          </w:p>
          <w:p w14:paraId="59CCD54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Cách đặt câu như vậy sẽ có giá trị biểu cảm cao hơn: thể hiện được tốc độ khẩn trương của công việc cũng như sự chủ động của họ trước thử thách.</w:t>
            </w:r>
          </w:p>
          <w:p w14:paraId="221E335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Đồng thời sự hiểm nguy đối với họ cũng rõ ràng hơn: giữa mỗi cô gái và những quả bom họ phá khoảng cách thật mong manh; do đó, sự can đảm của họ cũng hiện lên thật lớn lao.</w:t>
            </w:r>
          </w:p>
        </w:tc>
      </w:tr>
      <w:tr w:rsidR="00841C8F" w:rsidRPr="00B86C53" w14:paraId="0C1AF161" w14:textId="77777777" w:rsidTr="00F45071">
        <w:tc>
          <w:tcPr>
            <w:tcW w:w="1384" w:type="dxa"/>
            <w:vMerge w:val="restart"/>
            <w:vAlign w:val="center"/>
          </w:tcPr>
          <w:p w14:paraId="76876203"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lastRenderedPageBreak/>
              <w:t>3</w:t>
            </w:r>
          </w:p>
        </w:tc>
        <w:tc>
          <w:tcPr>
            <w:tcW w:w="8192" w:type="dxa"/>
          </w:tcPr>
          <w:p w14:paraId="42C7F551"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Ba cô gái được giới thiệu trong đoạn văn trên họ là những con người dũng cảm tiêu biểu cho thế hệ trẻ Việt Nam anh hùng. Hãy viết một đoan văn khoảng 12 câu nêu suy nghĩ của em về lòng dũng cảm của tuổi trẻ hiện nay.</w:t>
            </w:r>
          </w:p>
        </w:tc>
      </w:tr>
      <w:tr w:rsidR="00841C8F" w:rsidRPr="00B86C53" w14:paraId="095FF5CB" w14:textId="77777777" w:rsidTr="00F45071">
        <w:trPr>
          <w:trHeight w:val="268"/>
        </w:trPr>
        <w:tc>
          <w:tcPr>
            <w:tcW w:w="1384" w:type="dxa"/>
            <w:vMerge/>
            <w:vAlign w:val="center"/>
          </w:tcPr>
          <w:p w14:paraId="00AADEA0"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362B3F1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a. Giải thích khái niệm:</w:t>
            </w:r>
          </w:p>
          <w:p w14:paraId="341F700E"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Dũng cảm là không sợ nguy hiểm, khó khăn. Người có lòng dũng cảm là người không run sợ, không hèn nhát, dám đứng lên đâu tranh chống lại cái xấu, cái ác, các thế lực tàn bạo để bảo vệ công lí, chính nghĩa.</w:t>
            </w:r>
          </w:p>
          <w:p w14:paraId="351A9836"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b. Biểu hiện:</w:t>
            </w:r>
          </w:p>
          <w:p w14:paraId="584E224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Dũng cảm là phẩm chất tốt đẹp của con người ở mọi thời đại:</w:t>
            </w:r>
          </w:p>
          <w:p w14:paraId="48854B97"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-Trong lịch sử đấu tranh chống giặc ngoại xâm của dân tộc Việt Nam (nêu dẫn chứng)</w:t>
            </w:r>
          </w:p>
          <w:p w14:paraId="3CB1C53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Ngày nay: trên mặt trận lao động sản xuất, đấu tranh phòng chống tội phạm (nếu một vài tấm gương tiêu biểu của chiến sĩ cảnh sát, bộ đội...)</w:t>
            </w:r>
          </w:p>
          <w:p w14:paraId="0AE85F6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Trong cuộc sống hàng ngằy: cứu người bị hại, gặp nạn</w:t>
            </w:r>
          </w:p>
          <w:p w14:paraId="0FA176C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Liên hệ tình hình biển Đông hiện nay, lòng dũng cảm của các chiến sĩ cảnh sát biển, đang ngày đêm bám biển bảo vệ chủ quyền của dân </w:t>
            </w:r>
            <w:r w:rsidRPr="00B86C53">
              <w:rPr>
                <w:rFonts w:ascii="Times New Roman" w:hAnsi="Times New Roman" w:cs="Times New Roman"/>
                <w:sz w:val="28"/>
                <w:szCs w:val="28"/>
              </w:rPr>
              <w:lastRenderedPageBreak/>
              <w:t>tộc.</w:t>
            </w:r>
          </w:p>
          <w:p w14:paraId="40572B4E"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c. Bàn bạc mở rộng:</w:t>
            </w:r>
          </w:p>
          <w:p w14:paraId="6B2515D7"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Những người nhầm tưởng lòng dũng cảm với hành động liều lĩnh, mù quáng, bất chấp công lý.</w:t>
            </w:r>
          </w:p>
          <w:p w14:paraId="08C3D664"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Phê phan những nqười hèn nhát, bạc nhược không dám đấu tranh, không dám đương đầu với khó khăn thử thách để vươn lên trong cuộc sống.</w:t>
            </w:r>
          </w:p>
          <w:p w14:paraId="5C04626A"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d. Liên hệ thực tế và bản thân:</w:t>
            </w:r>
          </w:p>
          <w:p w14:paraId="2F405D2B"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Trách nhiệm cùa tuổi trẻ trong việc rèn luyện lòng dũng cảm, phát huy truyền thống quý báu của dân tộc.</w:t>
            </w:r>
          </w:p>
          <w:p w14:paraId="5342FA3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Rèn luyện tinh thần dũng cảm từ việc làm nhỏ nhất trong cuộc sống hàng ngày nơi gia đình, nhà trường như dám nhận lỗi khi mắc lỗi, dũng cảm chỉ khuyết điểm của bạn.</w:t>
            </w:r>
          </w:p>
          <w:p w14:paraId="4B86B1CD"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Liên hệ bân thân đã dũng cảm trong những việc gì... </w:t>
            </w:r>
          </w:p>
        </w:tc>
      </w:tr>
    </w:tbl>
    <w:p w14:paraId="41652AF0" w14:textId="77777777" w:rsidR="00841C8F" w:rsidRPr="00B86C53" w:rsidRDefault="00841C8F" w:rsidP="00841C8F">
      <w:pPr>
        <w:spacing w:after="0" w:line="288" w:lineRule="auto"/>
        <w:jc w:val="center"/>
        <w:rPr>
          <w:rFonts w:ascii="Times New Roman" w:hAnsi="Times New Roman"/>
          <w:b/>
          <w:color w:val="FF0000"/>
          <w:sz w:val="28"/>
          <w:szCs w:val="28"/>
        </w:rPr>
      </w:pPr>
    </w:p>
    <w:p w14:paraId="612D09E2"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highlight w:val="yellow"/>
        </w:rPr>
        <w:t>LUYỆN ĐỀ ĐỌC-HIỂU: NHỮNG NGÔI SAO XA XÔI</w:t>
      </w:r>
    </w:p>
    <w:p w14:paraId="17E114FF"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 xml:space="preserve">PHIẾU SỐ 4: </w:t>
      </w:r>
      <w:r w:rsidRPr="00B86C53">
        <w:rPr>
          <w:rFonts w:ascii="Times New Roman" w:hAnsi="Times New Roman"/>
          <w:sz w:val="28"/>
          <w:szCs w:val="28"/>
        </w:rPr>
        <w:t>Đọc đoạn trích và thực hiện các yêu cầu sau:</w:t>
      </w:r>
    </w:p>
    <w:p w14:paraId="30EF31B6"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“Tôi thích dân ca quan họ mềm mại, dịu dàng. Thích Ca-chiu-sa của Hồng quân Liên Xô</w:t>
      </w:r>
      <w:r w:rsidRPr="00B86C53">
        <w:rPr>
          <w:rFonts w:ascii="Times New Roman" w:hAnsi="Times New Roman"/>
          <w:i/>
          <w:sz w:val="28"/>
          <w:szCs w:val="28"/>
          <w:highlight w:val="yellow"/>
        </w:rPr>
        <w:t>. Thích ngồi bó gối mơ màng: “Về đây khi mái tóc còn xanh xanh...”.</w:t>
      </w:r>
      <w:r w:rsidRPr="00B86C53">
        <w:rPr>
          <w:rFonts w:ascii="Times New Roman" w:hAnsi="Times New Roman"/>
          <w:i/>
          <w:sz w:val="28"/>
          <w:szCs w:val="28"/>
        </w:rPr>
        <w:t xml:space="preserve"> Đó là dân ca Ý trữ tình giàu có, phải lấy giọng thật trầm. </w:t>
      </w:r>
      <w:r w:rsidRPr="00B86C53">
        <w:rPr>
          <w:rFonts w:ascii="Times New Roman" w:hAnsi="Times New Roman"/>
          <w:i/>
          <w:sz w:val="28"/>
          <w:szCs w:val="28"/>
          <w:highlight w:val="yellow"/>
        </w:rPr>
        <w:t>Thích nhiều</w:t>
      </w:r>
      <w:r w:rsidRPr="00B86C53">
        <w:rPr>
          <w:rFonts w:ascii="Times New Roman" w:hAnsi="Times New Roman"/>
          <w:i/>
          <w:sz w:val="28"/>
          <w:szCs w:val="28"/>
        </w:rPr>
        <w:t>. Nhưng tôi không muốn hát lúc này. Tôi đâm cáu với chị Thao, mặc dù, tôi hiểu những tình cảm gì đang quay cuồng trong chị. Chị cứ đưa mắt nhìn Nho, lấy tay sửa cái cổ áo, cái ve áo và tóc nó...”</w:t>
      </w:r>
    </w:p>
    <w:p w14:paraId="6352D9FF" w14:textId="77777777" w:rsidR="00841C8F" w:rsidRPr="00B86C53" w:rsidRDefault="00841C8F" w:rsidP="00841C8F">
      <w:pPr>
        <w:spacing w:after="0" w:line="288" w:lineRule="auto"/>
        <w:jc w:val="right"/>
        <w:rPr>
          <w:rFonts w:ascii="Times New Roman" w:hAnsi="Times New Roman"/>
          <w:sz w:val="28"/>
          <w:szCs w:val="28"/>
        </w:rPr>
      </w:pPr>
      <w:r w:rsidRPr="00B86C53">
        <w:rPr>
          <w:rFonts w:ascii="Times New Roman" w:hAnsi="Times New Roman"/>
          <w:sz w:val="28"/>
          <w:szCs w:val="28"/>
        </w:rPr>
        <w:t>(</w:t>
      </w:r>
      <w:r w:rsidRPr="00B86C53">
        <w:rPr>
          <w:rFonts w:ascii="Times New Roman" w:hAnsi="Times New Roman"/>
          <w:i/>
          <w:sz w:val="28"/>
          <w:szCs w:val="28"/>
        </w:rPr>
        <w:t>Những ngôi sao xa xôi</w:t>
      </w:r>
      <w:r w:rsidRPr="00B86C53">
        <w:rPr>
          <w:rFonts w:ascii="Times New Roman" w:hAnsi="Times New Roman"/>
          <w:sz w:val="28"/>
          <w:szCs w:val="28"/>
        </w:rPr>
        <w:t>, SGK Ngữ văn 9)</w:t>
      </w:r>
    </w:p>
    <w:p w14:paraId="7C820564"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1: Đoạn trích trên là lời kể của nhân vật nào?</w:t>
      </w:r>
    </w:p>
    <w:p w14:paraId="2315D3E7" w14:textId="77777777" w:rsidR="00841C8F" w:rsidRPr="00B86C53" w:rsidRDefault="00841C8F" w:rsidP="00DB7318">
      <w:pPr>
        <w:pStyle w:val="ListParagraph"/>
        <w:numPr>
          <w:ilvl w:val="0"/>
          <w:numId w:val="1"/>
        </w:numPr>
        <w:spacing w:after="0" w:line="288" w:lineRule="auto"/>
        <w:jc w:val="both"/>
        <w:rPr>
          <w:rFonts w:eastAsia="Calibri" w:cs="Times New Roman"/>
          <w:szCs w:val="28"/>
          <w:highlight w:val="yellow"/>
        </w:rPr>
      </w:pPr>
      <w:r w:rsidRPr="00B86C53">
        <w:rPr>
          <w:rFonts w:eastAsia="Calibri" w:cs="Times New Roman"/>
          <w:szCs w:val="28"/>
          <w:highlight w:val="yellow"/>
        </w:rPr>
        <w:t>Đoạn trích trên là lời kể của nhân vật Phương Định.</w:t>
      </w:r>
    </w:p>
    <w:p w14:paraId="176F0117"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2: Ghi lại một câu rút gọn và một câu có lời dẫn trực tiếp trong đoạn trích.</w:t>
      </w:r>
    </w:p>
    <w:p w14:paraId="18897D5D" w14:textId="77777777" w:rsidR="00841C8F" w:rsidRPr="00B86C53" w:rsidRDefault="00841C8F" w:rsidP="00DB7318">
      <w:pPr>
        <w:pStyle w:val="ListParagraph"/>
        <w:numPr>
          <w:ilvl w:val="0"/>
          <w:numId w:val="1"/>
        </w:numPr>
        <w:spacing w:after="0" w:line="288" w:lineRule="auto"/>
        <w:jc w:val="both"/>
        <w:rPr>
          <w:rFonts w:eastAsia="Calibri" w:cs="Times New Roman"/>
          <w:szCs w:val="28"/>
        </w:rPr>
      </w:pPr>
      <w:r w:rsidRPr="00B86C53">
        <w:rPr>
          <w:rFonts w:eastAsia="Calibri" w:cs="Times New Roman"/>
          <w:szCs w:val="28"/>
        </w:rPr>
        <w:t>Câu rút gọn:</w:t>
      </w:r>
      <w:r w:rsidRPr="00B86C53">
        <w:rPr>
          <w:rFonts w:eastAsia="Calibri" w:cs="Times New Roman"/>
          <w:i/>
          <w:szCs w:val="28"/>
          <w:highlight w:val="yellow"/>
        </w:rPr>
        <w:t xml:space="preserve"> Thích nhiều</w:t>
      </w:r>
      <w:r w:rsidRPr="00B86C53">
        <w:rPr>
          <w:rFonts w:eastAsia="Calibri" w:cs="Times New Roman"/>
          <w:i/>
          <w:szCs w:val="28"/>
        </w:rPr>
        <w:t>.</w:t>
      </w:r>
    </w:p>
    <w:p w14:paraId="6D9B207D" w14:textId="77777777" w:rsidR="00841C8F" w:rsidRPr="00B86C53" w:rsidRDefault="00841C8F" w:rsidP="00DB7318">
      <w:pPr>
        <w:pStyle w:val="ListParagraph"/>
        <w:numPr>
          <w:ilvl w:val="0"/>
          <w:numId w:val="1"/>
        </w:numPr>
        <w:spacing w:after="0" w:line="288" w:lineRule="auto"/>
        <w:jc w:val="both"/>
        <w:rPr>
          <w:rFonts w:eastAsia="Calibri" w:cs="Times New Roman"/>
          <w:szCs w:val="28"/>
        </w:rPr>
      </w:pPr>
      <w:r w:rsidRPr="00B86C53">
        <w:rPr>
          <w:rFonts w:eastAsia="Calibri" w:cs="Times New Roman"/>
          <w:szCs w:val="28"/>
        </w:rPr>
        <w:t xml:space="preserve">Câu có lời dẫn trực tiếp: </w:t>
      </w:r>
      <w:r w:rsidRPr="00B86C53">
        <w:rPr>
          <w:rFonts w:eastAsia="Calibri" w:cs="Times New Roman"/>
          <w:i/>
          <w:szCs w:val="28"/>
          <w:highlight w:val="yellow"/>
        </w:rPr>
        <w:t>. Thích ngồi bó gối mơ màng: “Về đây khi mái tóc còn xanh xanh...”.</w:t>
      </w:r>
    </w:p>
    <w:p w14:paraId="733A5517"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 xml:space="preserve">Cáu 3: Dựa vào văn bản “Những ngôi sao xa xôi”, em hãy viết đoạn văn khoảng </w:t>
      </w:r>
      <w:r w:rsidRPr="00B86C53">
        <w:rPr>
          <w:rFonts w:ascii="Times New Roman" w:hAnsi="Times New Roman"/>
          <w:sz w:val="28"/>
          <w:szCs w:val="28"/>
          <w:highlight w:val="yellow"/>
        </w:rPr>
        <w:t>12 câu</w:t>
      </w:r>
      <w:r w:rsidRPr="00B86C53">
        <w:rPr>
          <w:rFonts w:ascii="Times New Roman" w:hAnsi="Times New Roman"/>
          <w:sz w:val="28"/>
          <w:szCs w:val="28"/>
        </w:rPr>
        <w:t xml:space="preserve"> theo cách lập luận </w:t>
      </w:r>
      <w:r w:rsidRPr="00B86C53">
        <w:rPr>
          <w:rFonts w:ascii="Times New Roman" w:hAnsi="Times New Roman"/>
          <w:sz w:val="28"/>
          <w:szCs w:val="28"/>
          <w:highlight w:val="yellow"/>
        </w:rPr>
        <w:t>Tổng hợp - Phân tích - Tổng hợp</w:t>
      </w:r>
      <w:r w:rsidRPr="00B86C53">
        <w:rPr>
          <w:rFonts w:ascii="Times New Roman" w:hAnsi="Times New Roman"/>
          <w:sz w:val="28"/>
          <w:szCs w:val="28"/>
        </w:rPr>
        <w:t xml:space="preserve"> để phân tích </w:t>
      </w:r>
      <w:r w:rsidRPr="00B86C53">
        <w:rPr>
          <w:rFonts w:ascii="Times New Roman" w:hAnsi="Times New Roman"/>
          <w:sz w:val="28"/>
          <w:szCs w:val="28"/>
          <w:highlight w:val="yellow"/>
        </w:rPr>
        <w:t xml:space="preserve">vẻ đẹp tâm hồn </w:t>
      </w:r>
      <w:r w:rsidRPr="00B86C53">
        <w:rPr>
          <w:rFonts w:ascii="Times New Roman" w:hAnsi="Times New Roman"/>
          <w:sz w:val="28"/>
          <w:szCs w:val="28"/>
          <w:highlight w:val="yellow"/>
        </w:rPr>
        <w:lastRenderedPageBreak/>
        <w:t>và tình đồng chí đồng đội của những cô gái thanh niên xung phong</w:t>
      </w:r>
      <w:r w:rsidRPr="00B86C53">
        <w:rPr>
          <w:rFonts w:ascii="Times New Roman" w:hAnsi="Times New Roman"/>
          <w:sz w:val="28"/>
          <w:szCs w:val="28"/>
        </w:rPr>
        <w:t xml:space="preserve"> trong tổ trinh sát mặt đường trên tuyến lửa Trường Sơn. Trong đoạn văn có sử dụng </w:t>
      </w:r>
      <w:r w:rsidRPr="00B86C53">
        <w:rPr>
          <w:rFonts w:ascii="Times New Roman" w:hAnsi="Times New Roman"/>
          <w:sz w:val="28"/>
          <w:szCs w:val="28"/>
          <w:highlight w:val="yellow"/>
        </w:rPr>
        <w:t>thành phần biệt lập cảm thán</w:t>
      </w:r>
      <w:r w:rsidRPr="00B86C53">
        <w:rPr>
          <w:rFonts w:ascii="Times New Roman" w:hAnsi="Times New Roman"/>
          <w:sz w:val="28"/>
          <w:szCs w:val="28"/>
        </w:rPr>
        <w:t xml:space="preserve"> và </w:t>
      </w:r>
      <w:r w:rsidRPr="00B86C53">
        <w:rPr>
          <w:rFonts w:ascii="Times New Roman" w:hAnsi="Times New Roman"/>
          <w:sz w:val="28"/>
          <w:szCs w:val="28"/>
          <w:highlight w:val="yellow"/>
        </w:rPr>
        <w:t>phép nối</w:t>
      </w:r>
      <w:r w:rsidRPr="00B86C53">
        <w:rPr>
          <w:rFonts w:ascii="Times New Roman" w:hAnsi="Times New Roman"/>
          <w:sz w:val="28"/>
          <w:szCs w:val="28"/>
        </w:rPr>
        <w:t xml:space="preserve"> (gạch chân thành phần biệt lập cảm thán và phép nối).</w:t>
      </w:r>
    </w:p>
    <w:p w14:paraId="1FDF52F6"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4: Kể tên một tác phẩm khác trong chương trình Ngữ văn 9 cũng ca ngợi vẻ đẹp của tuồi trẻ Việt Nam trên tuyến đường Trường Sơn giai đoạn chống Mỹ ác liệt và nêu tên tác giả của tác phẩm ấy.</w:t>
      </w:r>
    </w:p>
    <w:p w14:paraId="557E67BB"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384"/>
        <w:gridCol w:w="8192"/>
      </w:tblGrid>
      <w:tr w:rsidR="00841C8F" w:rsidRPr="00B86C53" w14:paraId="6FEBA4C4" w14:textId="77777777" w:rsidTr="00F45071">
        <w:tc>
          <w:tcPr>
            <w:tcW w:w="1384" w:type="dxa"/>
            <w:vMerge w:val="restart"/>
          </w:tcPr>
          <w:p w14:paraId="6D5E4BE5"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192" w:type="dxa"/>
          </w:tcPr>
          <w:p w14:paraId="55927DA9" w14:textId="77777777" w:rsidR="00841C8F" w:rsidRPr="00B86C53" w:rsidRDefault="00841C8F" w:rsidP="00F45071">
            <w:pPr>
              <w:spacing w:line="288" w:lineRule="auto"/>
              <w:rPr>
                <w:rFonts w:ascii="Times New Roman" w:hAnsi="Times New Roman" w:cs="Times New Roman"/>
                <w:b/>
                <w:color w:val="FF0000"/>
                <w:sz w:val="28"/>
                <w:szCs w:val="28"/>
              </w:rPr>
            </w:pPr>
            <w:r w:rsidRPr="00B86C53">
              <w:rPr>
                <w:rFonts w:ascii="Times New Roman" w:hAnsi="Times New Roman" w:cs="Times New Roman"/>
                <w:b/>
                <w:sz w:val="28"/>
                <w:szCs w:val="28"/>
              </w:rPr>
              <w:t>Đoạn trích trên là lời kể của nhân vật nào?</w:t>
            </w:r>
          </w:p>
        </w:tc>
      </w:tr>
      <w:tr w:rsidR="00841C8F" w:rsidRPr="00B86C53" w14:paraId="547F4F6B" w14:textId="77777777" w:rsidTr="00F45071">
        <w:tc>
          <w:tcPr>
            <w:tcW w:w="1384" w:type="dxa"/>
            <w:vMerge/>
          </w:tcPr>
          <w:p w14:paraId="3E1CF461"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77D80CC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Lời kể trong đoạn trích trên:</w:t>
            </w:r>
          </w:p>
          <w:p w14:paraId="366ED21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Đoạn trích là lời kể của nhân vật Phương Định</w:t>
            </w:r>
          </w:p>
        </w:tc>
      </w:tr>
      <w:tr w:rsidR="00841C8F" w:rsidRPr="00B86C53" w14:paraId="5E19AFD0" w14:textId="77777777" w:rsidTr="00F45071">
        <w:tc>
          <w:tcPr>
            <w:tcW w:w="1384" w:type="dxa"/>
            <w:vMerge w:val="restart"/>
          </w:tcPr>
          <w:p w14:paraId="33168E25"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2</w:t>
            </w:r>
          </w:p>
        </w:tc>
        <w:tc>
          <w:tcPr>
            <w:tcW w:w="8192" w:type="dxa"/>
          </w:tcPr>
          <w:p w14:paraId="0357E5DB"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Ghi lại một câu rút gọn và một câu có lời dẫn trực tiếp trong đoạn trích.</w:t>
            </w:r>
          </w:p>
        </w:tc>
      </w:tr>
      <w:tr w:rsidR="00841C8F" w:rsidRPr="00B86C53" w14:paraId="66D145F9" w14:textId="77777777" w:rsidTr="00F45071">
        <w:tc>
          <w:tcPr>
            <w:tcW w:w="1384" w:type="dxa"/>
            <w:vMerge/>
          </w:tcPr>
          <w:p w14:paraId="1A7AB3AE"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704BCA0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Câu rút gọn trong đoạn trích:</w:t>
            </w:r>
          </w:p>
          <w:p w14:paraId="2691D0F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Thích Ca-chiu-sa của Hồng quân Liên Xô.</w:t>
            </w:r>
          </w:p>
          <w:p w14:paraId="4309B77E"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Thích nhiều.</w:t>
            </w:r>
          </w:p>
        </w:tc>
      </w:tr>
      <w:tr w:rsidR="00841C8F" w:rsidRPr="00B86C53" w14:paraId="4E712E3C" w14:textId="77777777" w:rsidTr="00F45071">
        <w:tc>
          <w:tcPr>
            <w:tcW w:w="1384" w:type="dxa"/>
            <w:vMerge w:val="restart"/>
            <w:vAlign w:val="center"/>
          </w:tcPr>
          <w:p w14:paraId="05763C33"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192" w:type="dxa"/>
          </w:tcPr>
          <w:p w14:paraId="23F022BB"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Dựa vào văn bản “Những ngôi sao xa xôi”, em hãy viết đoạn văn khoảng 12 câu theo cách lập luận Tổng hợp - Phân tích - Tổng hợp để phân tích vẻ đẹp tâm hồn và tình đồng chí đồng đội của những cô gái thanh niên xung phong trong tổ trinh sát mặt đường trên tuyến lửa Trường Sơn. Trong đoạn văn có sử dụng thành phần biệt lập cảm thán và phép nối (gạch chân thành phần biệt lập cảm thán và phép nối).</w:t>
            </w:r>
          </w:p>
        </w:tc>
      </w:tr>
      <w:tr w:rsidR="00841C8F" w:rsidRPr="00B86C53" w14:paraId="4597641A" w14:textId="77777777" w:rsidTr="00F45071">
        <w:trPr>
          <w:trHeight w:val="268"/>
        </w:trPr>
        <w:tc>
          <w:tcPr>
            <w:tcW w:w="1384" w:type="dxa"/>
            <w:vMerge/>
            <w:vAlign w:val="center"/>
          </w:tcPr>
          <w:p w14:paraId="67078684"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26C0642D"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Viết đoạn văn phân tích vẻ đẹp tâm hồn và tình đồng chí đồng đội của những cô gái thanh niên xung phong trong tổ trinh sát mặt đường trên tuyến lửa Trường Sơn:</w:t>
            </w:r>
          </w:p>
          <w:p w14:paraId="3DCFCD3E" w14:textId="77777777" w:rsidR="00841C8F" w:rsidRPr="00B86C53" w:rsidRDefault="00841C8F" w:rsidP="00F45071">
            <w:pPr>
              <w:spacing w:line="288" w:lineRule="auto"/>
              <w:jc w:val="both"/>
              <w:rPr>
                <w:rFonts w:ascii="Times New Roman" w:hAnsi="Times New Roman" w:cs="Times New Roman"/>
                <w:color w:val="FF0000"/>
                <w:sz w:val="28"/>
                <w:szCs w:val="28"/>
              </w:rPr>
            </w:pPr>
            <w:r w:rsidRPr="00B86C53">
              <w:rPr>
                <w:rFonts w:ascii="Times New Roman" w:hAnsi="Times New Roman" w:cs="Times New Roman"/>
                <w:sz w:val="28"/>
                <w:szCs w:val="28"/>
              </w:rPr>
              <w:t xml:space="preserve">* Mở đoạn: </w:t>
            </w:r>
            <w:r w:rsidRPr="00B86C53">
              <w:rPr>
                <w:rFonts w:ascii="Times New Roman" w:hAnsi="Times New Roman" w:cs="Times New Roman"/>
                <w:color w:val="FF0000"/>
                <w:sz w:val="28"/>
                <w:szCs w:val="28"/>
              </w:rPr>
              <w:t xml:space="preserve">(câu chủ đề bậc 1) Trong tác phẩm “Những ngôi sao xa xôi”. Nhà văn Lê Minh Khuê đã cho ta thấy </w:t>
            </w:r>
            <w:r w:rsidRPr="00B86C53">
              <w:rPr>
                <w:rFonts w:ascii="Times New Roman" w:hAnsi="Times New Roman" w:cs="Times New Roman"/>
                <w:color w:val="FF0000"/>
                <w:sz w:val="28"/>
                <w:szCs w:val="28"/>
                <w:highlight w:val="yellow"/>
              </w:rPr>
              <w:t>vẻ đẹp tâm hồn và tình đồng chí đồng đội của những cô gái thanh niên xung phong</w:t>
            </w:r>
            <w:r w:rsidRPr="00B86C53">
              <w:rPr>
                <w:rFonts w:ascii="Times New Roman" w:hAnsi="Times New Roman" w:cs="Times New Roman"/>
                <w:color w:val="FF0000"/>
                <w:sz w:val="28"/>
                <w:szCs w:val="28"/>
              </w:rPr>
              <w:t xml:space="preserve"> trong tổ trinh sát mặt đường trên tuyến lửa Trường Sơn. (1)</w:t>
            </w:r>
          </w:p>
          <w:p w14:paraId="6801948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Thân đoạn:</w:t>
            </w:r>
          </w:p>
          <w:p w14:paraId="1FAB99B8" w14:textId="77777777" w:rsidR="00841C8F" w:rsidRPr="00B86C53" w:rsidRDefault="00841C8F" w:rsidP="00F45071">
            <w:pPr>
              <w:spacing w:line="288" w:lineRule="auto"/>
              <w:jc w:val="both"/>
              <w:rPr>
                <w:rFonts w:ascii="Times New Roman" w:hAnsi="Times New Roman" w:cs="Times New Roman"/>
                <w:color w:val="FF0000"/>
                <w:sz w:val="28"/>
                <w:szCs w:val="28"/>
              </w:rPr>
            </w:pPr>
            <w:r w:rsidRPr="00B86C53">
              <w:rPr>
                <w:rFonts w:ascii="Times New Roman" w:hAnsi="Times New Roman" w:cs="Times New Roman"/>
                <w:color w:val="FF0000"/>
                <w:sz w:val="28"/>
                <w:szCs w:val="28"/>
              </w:rPr>
              <w:t xml:space="preserve">- Họ có tình đồng đội gắn bó, thân thiết, hiểu được tính tình, sở thích </w:t>
            </w:r>
            <w:r w:rsidRPr="00B86C53">
              <w:rPr>
                <w:rFonts w:ascii="Times New Roman" w:hAnsi="Times New Roman" w:cs="Times New Roman"/>
                <w:color w:val="FF0000"/>
                <w:sz w:val="28"/>
                <w:szCs w:val="28"/>
              </w:rPr>
              <w:lastRenderedPageBreak/>
              <w:t>của nhau, quan tâm chăm sóc nhau rất chu đáo: Khi Nho bị thương, Phương Định và chị Thao đã lo lắng, băng bó chăm sóc Nho cần thận với một niềm xót xa như chị em ruột thịt…….</w:t>
            </w:r>
          </w:p>
          <w:p w14:paraId="1534F4CC" w14:textId="77777777" w:rsidR="00841C8F" w:rsidRPr="00B86C53" w:rsidRDefault="00841C8F" w:rsidP="00F45071">
            <w:pPr>
              <w:spacing w:line="288" w:lineRule="auto"/>
              <w:jc w:val="both"/>
              <w:rPr>
                <w:rFonts w:ascii="Times New Roman" w:hAnsi="Times New Roman" w:cs="Times New Roman"/>
                <w:color w:val="FF0000"/>
                <w:sz w:val="28"/>
                <w:szCs w:val="28"/>
              </w:rPr>
            </w:pPr>
            <w:r w:rsidRPr="00B86C53">
              <w:rPr>
                <w:rFonts w:ascii="Times New Roman" w:hAnsi="Times New Roman" w:cs="Times New Roman"/>
                <w:color w:val="FF0000"/>
                <w:sz w:val="28"/>
                <w:szCs w:val="28"/>
              </w:rPr>
              <w:t>- Ở họ còn có nhiều nét chung của các cô gái trẻ, dễ cảm xúc, hay mơ mộng, dễ vui nhưng cùng dễ trầm tư…….</w:t>
            </w:r>
          </w:p>
          <w:p w14:paraId="2B9FFE7E" w14:textId="77777777" w:rsidR="00841C8F" w:rsidRPr="00B86C53" w:rsidRDefault="00841C8F" w:rsidP="00F45071">
            <w:pPr>
              <w:spacing w:line="288" w:lineRule="auto"/>
              <w:jc w:val="both"/>
              <w:rPr>
                <w:rFonts w:ascii="Times New Roman" w:hAnsi="Times New Roman" w:cs="Times New Roman"/>
                <w:color w:val="FF0000"/>
                <w:sz w:val="28"/>
                <w:szCs w:val="28"/>
              </w:rPr>
            </w:pPr>
            <w:r w:rsidRPr="00B86C53">
              <w:rPr>
                <w:rFonts w:ascii="Times New Roman" w:hAnsi="Times New Roman" w:cs="Times New Roman"/>
                <w:color w:val="FF0000"/>
                <w:sz w:val="28"/>
                <w:szCs w:val="28"/>
              </w:rPr>
              <w:t>- Họ rất nữ tính, thích làm đẹp dù nơi chiến trường khói lửa: Nho thích thêu thùa. Thao chăm chép bài hát, hay làm dáng Phương Định thích ngắm mình trong gương, bó gối mơ mộng và thích hát.......</w:t>
            </w:r>
          </w:p>
          <w:p w14:paraId="33F2ED15" w14:textId="77777777" w:rsidR="00841C8F" w:rsidRPr="00B86C53" w:rsidRDefault="00841C8F" w:rsidP="00F45071">
            <w:pPr>
              <w:spacing w:line="288" w:lineRule="auto"/>
              <w:jc w:val="both"/>
              <w:rPr>
                <w:rFonts w:ascii="Times New Roman" w:hAnsi="Times New Roman" w:cs="Times New Roman"/>
                <w:color w:val="FF0000"/>
                <w:sz w:val="28"/>
                <w:szCs w:val="28"/>
              </w:rPr>
            </w:pPr>
            <w:r w:rsidRPr="00B86C53">
              <w:rPr>
                <w:rFonts w:ascii="Times New Roman" w:hAnsi="Times New Roman" w:cs="Times New Roman"/>
                <w:color w:val="FF0000"/>
                <w:sz w:val="28"/>
                <w:szCs w:val="28"/>
              </w:rPr>
              <w:t>=&gt; Họ là những cô gái sống thật giản dị, hồn nhiên, yêu đời, có tâm hồn trong sáng và là những anh hùng phá bom trên tuyến đường Trường Sơn.</w:t>
            </w:r>
          </w:p>
          <w:p w14:paraId="097E192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color w:val="FF0000"/>
                <w:sz w:val="28"/>
                <w:szCs w:val="28"/>
              </w:rPr>
              <w:t xml:space="preserve">* Kết đoạn: (câu chủ đề bậc 2): Tóm lại, bằng việc sử dụng ngôi kể thứ nhất rất phù hợp kết hợp lối trần thuật tự nhiên và nghệ thuật miêu tả tâm lý nhân vật, qua tác phẩm “Những ngôi sao xa xôi”, nhà văn Lê Minh Khuê khắc họa rất thành công vẻ đẹp của các cô gái thanh niên xung phong trên tuyến đường Trường Sơn trong kháng chiến chống Mĩ. </w:t>
            </w:r>
          </w:p>
        </w:tc>
      </w:tr>
      <w:tr w:rsidR="00841C8F" w:rsidRPr="00B86C53" w14:paraId="62C622FC" w14:textId="77777777" w:rsidTr="00F45071">
        <w:trPr>
          <w:trHeight w:val="268"/>
        </w:trPr>
        <w:tc>
          <w:tcPr>
            <w:tcW w:w="1384" w:type="dxa"/>
            <w:vMerge w:val="restart"/>
            <w:vAlign w:val="center"/>
          </w:tcPr>
          <w:p w14:paraId="5BE8141B"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lastRenderedPageBreak/>
              <w:t>4</w:t>
            </w:r>
          </w:p>
        </w:tc>
        <w:tc>
          <w:tcPr>
            <w:tcW w:w="8192" w:type="dxa"/>
          </w:tcPr>
          <w:p w14:paraId="715847C4"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Kể tên một tác phẩm khác trong chương trình Ngữ văn 9 cũng ca ngợi vẻ đẹp của tuồi trẻ Việt Nam trên tuyến đường Trường Sơn giai đoạn chống Mỹ ác liệt và nêu tên tác giả của tác phẩm ấy.</w:t>
            </w:r>
          </w:p>
        </w:tc>
      </w:tr>
      <w:tr w:rsidR="00841C8F" w:rsidRPr="00B86C53" w14:paraId="1119B78D" w14:textId="77777777" w:rsidTr="00F45071">
        <w:trPr>
          <w:trHeight w:val="268"/>
        </w:trPr>
        <w:tc>
          <w:tcPr>
            <w:tcW w:w="1384" w:type="dxa"/>
            <w:vMerge/>
            <w:vAlign w:val="center"/>
          </w:tcPr>
          <w:p w14:paraId="66391641"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3717AD5B"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Tên tác phẩm cũng ca ngợi vẻ đẹp của tuổi trẻ Việt Nam thời kỳ chống Mỹ trên tuyến đường Trường Sơn:</w:t>
            </w:r>
          </w:p>
          <w:p w14:paraId="22624B8F"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Tác phẩm: Bài thơ về tiều đội xe không kính</w:t>
            </w:r>
          </w:p>
          <w:p w14:paraId="2FF97C1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Tác giả: Phạm Tiến Duật </w:t>
            </w:r>
          </w:p>
        </w:tc>
      </w:tr>
    </w:tbl>
    <w:p w14:paraId="22A35D1D" w14:textId="77777777" w:rsidR="00841C8F" w:rsidRPr="00B86C53" w:rsidRDefault="00841C8F" w:rsidP="00841C8F">
      <w:pPr>
        <w:spacing w:after="0" w:line="288" w:lineRule="auto"/>
        <w:jc w:val="center"/>
        <w:rPr>
          <w:rFonts w:ascii="Times New Roman" w:hAnsi="Times New Roman"/>
          <w:b/>
          <w:color w:val="FF0000"/>
          <w:sz w:val="28"/>
          <w:szCs w:val="28"/>
        </w:rPr>
      </w:pPr>
    </w:p>
    <w:p w14:paraId="7037E08C"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PHIẾU SỐ 5</w:t>
      </w:r>
    </w:p>
    <w:p w14:paraId="2AAE51D9"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sz w:val="28"/>
          <w:szCs w:val="28"/>
        </w:rPr>
        <w:t xml:space="preserve">Mở đầu đoạn trích “Những ngôi sao xa xôi” của Lê Minh Khuê có viết: </w:t>
      </w:r>
      <w:r w:rsidRPr="00B86C53">
        <w:rPr>
          <w:rFonts w:ascii="Times New Roman" w:hAnsi="Times New Roman"/>
          <w:i/>
          <w:sz w:val="28"/>
          <w:szCs w:val="28"/>
        </w:rPr>
        <w:t>“Chúng tôi có ba người. Ba cô gái. Chúng tôi ở trong một cái hang dưới chân cao điểm...”</w:t>
      </w:r>
    </w:p>
    <w:p w14:paraId="7C86B663" w14:textId="77777777" w:rsidR="00841C8F" w:rsidRPr="00B86C53" w:rsidRDefault="00841C8F" w:rsidP="00841C8F">
      <w:pPr>
        <w:spacing w:after="0" w:line="288" w:lineRule="auto"/>
        <w:jc w:val="right"/>
        <w:rPr>
          <w:rFonts w:ascii="Times New Roman" w:hAnsi="Times New Roman"/>
          <w:sz w:val="28"/>
          <w:szCs w:val="28"/>
        </w:rPr>
      </w:pPr>
      <w:r w:rsidRPr="00B86C53">
        <w:rPr>
          <w:rFonts w:ascii="Times New Roman" w:hAnsi="Times New Roman"/>
          <w:sz w:val="28"/>
          <w:szCs w:val="28"/>
        </w:rPr>
        <w:t>(Sách Ngữ văn 9, tập 2)</w:t>
      </w:r>
    </w:p>
    <w:p w14:paraId="570FFBE2"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1: Nhân vật tôi trong truyện trên là ai? Chọn cách trần thuật như thế có tác dụng gì trong việc thể hiện nội dung truyện?</w:t>
      </w:r>
    </w:p>
    <w:p w14:paraId="1B3EFA20"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lastRenderedPageBreak/>
        <w:t>Câu 2: Ba cồ gái trong truyện làm nhiệm vụ gì mà họ phải “ở trong một cái hang dưới chân cao điểm”? Họ có những nét chung nào đáng yêu, đáng trân trọng?</w:t>
      </w:r>
    </w:p>
    <w:p w14:paraId="5A0E5C1D"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3: Từ hình ảnh ba cô gái thanh niên xung phong trong truyện, em có suy nghĩ gì về vẻ đẹp của con người Việt Nam trong những năm chiến tranh và trong cuộc sống hoà bình hôm nay? (Trĩnh bày thành một đoạn văn có độ dài khoảng nửa trang giấy thi).</w:t>
      </w:r>
    </w:p>
    <w:p w14:paraId="73F0B11A"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384"/>
        <w:gridCol w:w="8192"/>
      </w:tblGrid>
      <w:tr w:rsidR="00841C8F" w:rsidRPr="00B86C53" w14:paraId="5741A63E" w14:textId="77777777" w:rsidTr="00F45071">
        <w:tc>
          <w:tcPr>
            <w:tcW w:w="1384" w:type="dxa"/>
            <w:vMerge w:val="restart"/>
          </w:tcPr>
          <w:p w14:paraId="73C73A36"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192" w:type="dxa"/>
          </w:tcPr>
          <w:p w14:paraId="3D112EEA" w14:textId="77777777" w:rsidR="00841C8F" w:rsidRPr="00B86C53" w:rsidRDefault="00841C8F" w:rsidP="00F45071">
            <w:pPr>
              <w:spacing w:line="288" w:lineRule="auto"/>
              <w:rPr>
                <w:rFonts w:ascii="Times New Roman" w:hAnsi="Times New Roman" w:cs="Times New Roman"/>
                <w:b/>
                <w:color w:val="FF0000"/>
                <w:sz w:val="28"/>
                <w:szCs w:val="28"/>
              </w:rPr>
            </w:pPr>
            <w:r w:rsidRPr="00B86C53">
              <w:rPr>
                <w:rFonts w:ascii="Times New Roman" w:hAnsi="Times New Roman" w:cs="Times New Roman"/>
                <w:b/>
                <w:sz w:val="28"/>
                <w:szCs w:val="28"/>
              </w:rPr>
              <w:t>Nhân vật tôi trong truyện trên là ai? Chọn cách trần thuật như thế có tác dụng gì trong việc thể hiện nội dung truyện?</w:t>
            </w:r>
          </w:p>
        </w:tc>
      </w:tr>
      <w:tr w:rsidR="00841C8F" w:rsidRPr="00B86C53" w14:paraId="017C816E" w14:textId="77777777" w:rsidTr="00F45071">
        <w:tc>
          <w:tcPr>
            <w:tcW w:w="1384" w:type="dxa"/>
            <w:vMerge/>
          </w:tcPr>
          <w:p w14:paraId="0C936D32"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0ED0D46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Nhân vật “tôi” trong truyện là Phương Định - nhân vật chính của truyện ngắn. </w:t>
            </w:r>
          </w:p>
          <w:p w14:paraId="7C70766F"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Chọn vai kể đó, người kể là người dễ dàng bộc lộ suy tư, đặc biệt là những diễn biến tinh tế trong tâm hồn làm cho tình tiết câu chuyện chân thực,cảm động.</w:t>
            </w:r>
          </w:p>
        </w:tc>
      </w:tr>
      <w:tr w:rsidR="00841C8F" w:rsidRPr="00B86C53" w14:paraId="7B246E0F" w14:textId="77777777" w:rsidTr="00F45071">
        <w:tc>
          <w:tcPr>
            <w:tcW w:w="1384" w:type="dxa"/>
            <w:vMerge w:val="restart"/>
          </w:tcPr>
          <w:p w14:paraId="207E0B3D"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2</w:t>
            </w:r>
          </w:p>
        </w:tc>
        <w:tc>
          <w:tcPr>
            <w:tcW w:w="8192" w:type="dxa"/>
          </w:tcPr>
          <w:p w14:paraId="1E81F86F"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Ba cồ gái trong truyện làm nhiệm vụ gì mà họ phải “ở trong một cái hang dưới chân cao điểm”? Họ có những nét chung nào đáng yêu, đáng trân trọng?</w:t>
            </w:r>
          </w:p>
        </w:tc>
      </w:tr>
      <w:tr w:rsidR="00841C8F" w:rsidRPr="00B86C53" w14:paraId="77B594CB" w14:textId="77777777" w:rsidTr="00F45071">
        <w:tc>
          <w:tcPr>
            <w:tcW w:w="1384" w:type="dxa"/>
            <w:vMerge/>
          </w:tcPr>
          <w:p w14:paraId="3F9F32B1"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59688E7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Ba cô gái (chị Thao, Nho, Phương Định) trong tổ trinh sát trên cao điểm tuyến đường Truờng Sơn, họ có nhiệm vụ theo dõi những đợt bắn phá của địch, phá bom, mở đường.</w:t>
            </w:r>
          </w:p>
          <w:p w14:paraId="1B2F114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Nét chung của ba cô gái đểu có tinh thần dũng cảm, sẵn sàng hi sinh vì cuộc chiến đấu chung; tính cách trẻ trung, hồn nhiên yêu đời, luôn yêu thương đồng đội.</w:t>
            </w:r>
          </w:p>
        </w:tc>
      </w:tr>
      <w:tr w:rsidR="00841C8F" w:rsidRPr="00B86C53" w14:paraId="583F30A6" w14:textId="77777777" w:rsidTr="00F45071">
        <w:tc>
          <w:tcPr>
            <w:tcW w:w="1384" w:type="dxa"/>
            <w:vMerge w:val="restart"/>
            <w:vAlign w:val="center"/>
          </w:tcPr>
          <w:p w14:paraId="0C1A3A11"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192" w:type="dxa"/>
          </w:tcPr>
          <w:p w14:paraId="65325DA3"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Từ hình ảnh ba cô gái thanh niên xung phong trong truyện, em có suy nghĩ gì về vẻ đẹp của con người Việt Nam trong những năm chiến tranh và trong cuộc sống hoà bình hôm nay? (Trĩnh bày thành một đoạn văn có độ dài khoảng nửa trang giấy thi).</w:t>
            </w:r>
          </w:p>
        </w:tc>
      </w:tr>
      <w:tr w:rsidR="00841C8F" w:rsidRPr="00B86C53" w14:paraId="42FC8E1F" w14:textId="77777777" w:rsidTr="00F45071">
        <w:trPr>
          <w:trHeight w:val="268"/>
        </w:trPr>
        <w:tc>
          <w:tcPr>
            <w:tcW w:w="1384" w:type="dxa"/>
            <w:vMerge/>
            <w:vAlign w:val="center"/>
          </w:tcPr>
          <w:p w14:paraId="0B3A2281"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504A6C4E"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Trong chiến tranh:</w:t>
            </w:r>
          </w:p>
          <w:p w14:paraId="5229C414"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Yêu làng quê tha thiết, yêu nuớc nồng nàn</w:t>
            </w:r>
          </w:p>
          <w:p w14:paraId="275401A4"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Sống có mục đích, lý tuờng</w:t>
            </w:r>
          </w:p>
          <w:p w14:paraId="5CCFCA44"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Có lòng dũng cảm, không sợ hy sinh</w:t>
            </w:r>
          </w:p>
          <w:p w14:paraId="2A8F7CCE"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lastRenderedPageBreak/>
              <w:t>- Có tinh thần trách nhiệm cao với công việc</w:t>
            </w:r>
          </w:p>
          <w:p w14:paraId="5DB3A61A"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Hồn nhiên, lạc quan, tình đồng đội gắn bó</w:t>
            </w:r>
          </w:p>
          <w:p w14:paraId="4FF8274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Trong cuộc sống hôm nay:</w:t>
            </w:r>
          </w:p>
          <w:p w14:paraId="7E07EE5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Thông minh, nhạy bén với cái mới</w:t>
            </w:r>
          </w:p>
          <w:p w14:paraId="114E684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Cần cù sáng tạo, đùm bọc, đoàn kết</w:t>
            </w:r>
          </w:p>
          <w:p w14:paraId="08023C64"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Sống có văn hoá, ý thức sâu sắc về chủ quyền dân tộc</w:t>
            </w:r>
          </w:p>
          <w:p w14:paraId="58D37356"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Tự tin, giàu bản lĩnh trong hội nhập </w:t>
            </w:r>
          </w:p>
        </w:tc>
      </w:tr>
    </w:tbl>
    <w:p w14:paraId="6DE519F8" w14:textId="77777777" w:rsidR="00841C8F" w:rsidRPr="00B86C53" w:rsidRDefault="00841C8F" w:rsidP="00841C8F">
      <w:pPr>
        <w:spacing w:after="0" w:line="288" w:lineRule="auto"/>
        <w:jc w:val="center"/>
        <w:rPr>
          <w:rFonts w:ascii="Times New Roman" w:hAnsi="Times New Roman"/>
          <w:b/>
          <w:color w:val="FF0000"/>
          <w:sz w:val="28"/>
          <w:szCs w:val="28"/>
        </w:rPr>
      </w:pPr>
    </w:p>
    <w:p w14:paraId="09222FB7"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 xml:space="preserve">PHIẾU SỐ 6: </w:t>
      </w:r>
      <w:r w:rsidRPr="00B86C53">
        <w:rPr>
          <w:rFonts w:ascii="Times New Roman" w:hAnsi="Times New Roman"/>
          <w:sz w:val="28"/>
          <w:szCs w:val="28"/>
        </w:rPr>
        <w:t xml:space="preserve">Dưới đây là đoạn trích trong truyện ngắn “Những ngôi sao xa xôi”: </w:t>
      </w:r>
    </w:p>
    <w:p w14:paraId="7F8D3341"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“Chị Thao cầm cái thước trên tay tôi, nuốt nốt miếng bích quy ngon lành: “Định ở nhà. Lần này nó bò ít hai đứa đi cũng đủ”, rồi kéo tay áo Nho, vác xẻng lên và đi ra cửa. Tôi không cãi chị quyền phân công là ở chị. Thời gian bắt đầu căng lên. Trí não tôi cũng không thua. Những gì đã qua những gì sắp tới... không đáng kể nữa. Có lí thú gì đâu nếu các bạn tôi không quay trở về?”</w:t>
      </w:r>
    </w:p>
    <w:p w14:paraId="66F43228"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1: Cho biết tên tác giả? Hoàn cảnh sáng tác của truyện ngắn trên?</w:t>
      </w:r>
    </w:p>
    <w:p w14:paraId="413517F3"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2: Xác định một câu phủ định có trong đoạn trích? Nhân vật “tôi” trong đoạn trích được chị Thao phân công nhiệm vụ gì mà phải “ở nhà”? Tại sao Phương Định lại có cảm giác căng thẳng và suy nghĩ: “Những gì đã qua những gì sắp tới... không đáng kể nữa”? Từ đó em thấy vẻ đẹp phẩm chất nào của nhân vật được thể hiện?</w:t>
      </w:r>
    </w:p>
    <w:p w14:paraId="2CE4A2F0"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 xml:space="preserve">Câu 3: Từ đoạn trích trên kết hợp với hiểu biết về tác phẩm hãy viết một đoạn văn nghị luận theo lối diễn dịch khoảng 15 câu làm rõ những vẻ đẹp và phẩm chất của nhân vật Phương Định. Trong đoạn văn sử dụng một câu cảm thán, một phép nối, thành phần khởi ngữ. </w:t>
      </w:r>
    </w:p>
    <w:p w14:paraId="5A4BACF9"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384"/>
        <w:gridCol w:w="8192"/>
      </w:tblGrid>
      <w:tr w:rsidR="00841C8F" w:rsidRPr="00B86C53" w14:paraId="57CA3002" w14:textId="77777777" w:rsidTr="00F45071">
        <w:tc>
          <w:tcPr>
            <w:tcW w:w="1384" w:type="dxa"/>
            <w:vMerge w:val="restart"/>
          </w:tcPr>
          <w:p w14:paraId="2437B9DB"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192" w:type="dxa"/>
          </w:tcPr>
          <w:p w14:paraId="08E1C188" w14:textId="77777777" w:rsidR="00841C8F" w:rsidRPr="00B86C53" w:rsidRDefault="00841C8F" w:rsidP="00F45071">
            <w:pPr>
              <w:spacing w:line="288" w:lineRule="auto"/>
              <w:rPr>
                <w:rFonts w:ascii="Times New Roman" w:hAnsi="Times New Roman" w:cs="Times New Roman"/>
                <w:b/>
                <w:color w:val="FF0000"/>
                <w:sz w:val="28"/>
                <w:szCs w:val="28"/>
              </w:rPr>
            </w:pPr>
            <w:r w:rsidRPr="00B86C53">
              <w:rPr>
                <w:rFonts w:ascii="Times New Roman" w:hAnsi="Times New Roman" w:cs="Times New Roman"/>
                <w:b/>
                <w:sz w:val="28"/>
                <w:szCs w:val="28"/>
              </w:rPr>
              <w:t>Cho biết tên tác giả? Hoàn cảnh sáng tác của truyện ngắn trên?</w:t>
            </w:r>
          </w:p>
        </w:tc>
      </w:tr>
      <w:tr w:rsidR="00841C8F" w:rsidRPr="00B86C53" w14:paraId="5B400ADE" w14:textId="77777777" w:rsidTr="00F45071">
        <w:tc>
          <w:tcPr>
            <w:tcW w:w="1384" w:type="dxa"/>
            <w:vMerge/>
          </w:tcPr>
          <w:p w14:paraId="02A0A003"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67273A0D"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Tác giả và hoàn cảnh sáng tác của truyện ngắn “Những ngôi sao xa xôi”:</w:t>
            </w:r>
          </w:p>
          <w:p w14:paraId="66EAEFF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Tên tác giả: Lê Minh Khuê</w:t>
            </w:r>
          </w:p>
          <w:p w14:paraId="5E0404FB"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Hoàn cảnh sáng tác: Truyện ngắn được sáng tác vào năm 1971, trong lúc cuộc kháng chiến chống Mĩ đang diễn ra ác liệt. Khi tác giả đang là phóng viên hoạt động trên tuyến đường Trường Sơn.</w:t>
            </w:r>
          </w:p>
        </w:tc>
      </w:tr>
      <w:tr w:rsidR="00841C8F" w:rsidRPr="00B86C53" w14:paraId="05ACA8E6" w14:textId="77777777" w:rsidTr="00F45071">
        <w:tc>
          <w:tcPr>
            <w:tcW w:w="1384" w:type="dxa"/>
            <w:vMerge w:val="restart"/>
          </w:tcPr>
          <w:p w14:paraId="42EDBFE3"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lastRenderedPageBreak/>
              <w:t>2</w:t>
            </w:r>
          </w:p>
        </w:tc>
        <w:tc>
          <w:tcPr>
            <w:tcW w:w="8192" w:type="dxa"/>
          </w:tcPr>
          <w:p w14:paraId="35E74E1E"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Xác định một câu phủ định có trong đoạn trích? Nhân vật “tôi” trong đoạn trích được chị Thao phân công nhiệm vụ gì mà phải “ở nhà”? Tại sao Phương Định lại có cảm giác căng thẳng và suy nghĩ: “Những gì đã qua những gì sắp tới... không đáng kể nữa”? Từ đó em thấy vẻ đẹp phẩm chất nào của nhân vật được thể hiện?</w:t>
            </w:r>
          </w:p>
        </w:tc>
      </w:tr>
      <w:tr w:rsidR="00841C8F" w:rsidRPr="00B86C53" w14:paraId="697B1D34" w14:textId="77777777" w:rsidTr="00F45071">
        <w:tc>
          <w:tcPr>
            <w:tcW w:w="1384" w:type="dxa"/>
            <w:vMerge/>
          </w:tcPr>
          <w:p w14:paraId="4BD8246B"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3DFA04C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Xác định một câu phủ định có trong đoạn trích? Nhân vật “tôỉ” trong đoạn trích được chị Thao phân công nhiệm vụ gì mà phải “ở nhà”? Tại sao Phương Định lại có cảm giác căng thăng và suy nghĩ “Những gì đã qua những gì sắp tới... không đáng kể nữa”? Từ đó em thấy vẻ đẹp phẩm chất nào của nhân vật được thể hiện?</w:t>
            </w:r>
          </w:p>
          <w:p w14:paraId="3B96DD7A"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Câu phủ định trong đoạn trích: Những gì đã qua những gì sắp tới... không đáng kể nữa.</w:t>
            </w:r>
            <w:r w:rsidRPr="00B86C53">
              <w:rPr>
                <w:rFonts w:ascii="Times New Roman" w:hAnsi="Times New Roman" w:cs="Times New Roman"/>
                <w:sz w:val="28"/>
                <w:szCs w:val="28"/>
              </w:rPr>
              <w:br/>
              <w:t>- Nhiệm vụ của nhân vật “tôi”: Trực điện thoại báo cáo tình hình cho đơn vị</w:t>
            </w:r>
          </w:p>
          <w:p w14:paraId="25BB633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Phương Định có cảm giác căng thẳng và suy nghĩ:</w:t>
            </w:r>
          </w:p>
          <w:p w14:paraId="20DA2347"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Căng thẳng lo lắng khi chị Thao và Nho lên mặt đường trinh sát sẽ gặp rất nhiều nguy hiểm vì máy bay địch có thể thả bom bất kỳ lúc nào </w:t>
            </w:r>
          </w:p>
          <w:p w14:paraId="6B881CA7"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Nỗi lo lắng cho đồng đội gặp nguy hiểm choán hết tâm trí cô khiến cô cảm thấy tất cả đều không đáng kể.</w:t>
            </w:r>
          </w:p>
          <w:p w14:paraId="5FC025E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Vẻ đẹp phẩm chất được thể hiện: Tình cảm đồng chí đồng đội yêu thương lo lắng cho nhau.</w:t>
            </w:r>
          </w:p>
        </w:tc>
      </w:tr>
      <w:tr w:rsidR="00841C8F" w:rsidRPr="00B86C53" w14:paraId="5FFCA553" w14:textId="77777777" w:rsidTr="00F45071">
        <w:tc>
          <w:tcPr>
            <w:tcW w:w="1384" w:type="dxa"/>
            <w:vMerge w:val="restart"/>
            <w:vAlign w:val="center"/>
          </w:tcPr>
          <w:p w14:paraId="331C519F"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192" w:type="dxa"/>
          </w:tcPr>
          <w:p w14:paraId="607412A8"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Từ đoạn trích trên kết hợp với hiểu biết về tác phẩm hãy viết một đoạn văn nghị luận theo lối diễn dịch khoảng 15 câu làm rõ những vẻ đẹp và phẩm chất của nhân vật Phương Định. Trong đoạn văn sử dụng một câu cảm thán, một phép nối, thành phần khởi ngữ.</w:t>
            </w:r>
          </w:p>
        </w:tc>
      </w:tr>
      <w:tr w:rsidR="00841C8F" w:rsidRPr="00B86C53" w14:paraId="0AC79AB6" w14:textId="77777777" w:rsidTr="00F45071">
        <w:trPr>
          <w:trHeight w:val="268"/>
        </w:trPr>
        <w:tc>
          <w:tcPr>
            <w:tcW w:w="1384" w:type="dxa"/>
            <w:vMerge/>
            <w:vAlign w:val="center"/>
          </w:tcPr>
          <w:p w14:paraId="7A5F4960"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348EDB1E"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Nhạy cảm, mơ mộng:</w:t>
            </w:r>
          </w:p>
          <w:p w14:paraId="6778CF7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Cô gái trẻ Hà Nội, từng có một thời học sinh hồn nhiên vô tư.</w:t>
            </w:r>
          </w:p>
          <w:p w14:paraId="20BBB93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Nhạy cảm, thường quan tâm đến hình thức.</w:t>
            </w:r>
          </w:p>
          <w:p w14:paraId="5CBE04B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Hay mơ mộng, tìm thấy sự thú vị trong cuộc sống, trong cả công việc đầy nguy hiểm “Việc nào cũng có cái thú vị của nó. Có ở đâu như thế </w:t>
            </w:r>
            <w:r w:rsidRPr="00B86C53">
              <w:rPr>
                <w:rFonts w:ascii="Times New Roman" w:hAnsi="Times New Roman" w:cs="Times New Roman"/>
                <w:sz w:val="28"/>
                <w:szCs w:val="28"/>
              </w:rPr>
              <w:lastRenderedPageBreak/>
              <w:t>này hay không!..”</w:t>
            </w:r>
          </w:p>
          <w:p w14:paraId="00C6E89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Hồn nhiên, yêu đời:</w:t>
            </w:r>
          </w:p>
          <w:p w14:paraId="69D5F77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Thích hát, thuộc rất nhiều bài hát (từ bài hành khúc bộ đội đến...), thậm chí bịa ra lời mà hát.</w:t>
            </w:r>
          </w:p>
          <w:p w14:paraId="50829D4A"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Dưới cơn mưa đá, cô “vui thích cuống cuồng”, say sưa tận hưởng cơn mưa hồn nhiên như chưa hề nghe thấy tiếng bom rơi đạn nổ.</w:t>
            </w:r>
          </w:p>
          <w:p w14:paraId="3DD9131F"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Phương Định là người có phẩm chất anh hùng:</w:t>
            </w:r>
          </w:p>
          <w:p w14:paraId="4BBF740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Có tinh thần trách nhiệm với công việc.</w:t>
            </w:r>
          </w:p>
          <w:p w14:paraId="0AD36D1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Dũng cảm, gan dạ.</w:t>
            </w:r>
          </w:p>
          <w:p w14:paraId="6C0BD8F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Bình tĩnh, tự tin và rất tự trọng.</w:t>
            </w:r>
          </w:p>
          <w:p w14:paraId="1D8ECFD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Thương yêu những người đồng đội của mình </w:t>
            </w:r>
          </w:p>
        </w:tc>
      </w:tr>
    </w:tbl>
    <w:p w14:paraId="2686EF6B" w14:textId="77777777" w:rsidR="00841C8F" w:rsidRPr="00B86C53" w:rsidRDefault="00841C8F" w:rsidP="00841C8F">
      <w:pPr>
        <w:spacing w:after="0" w:line="288" w:lineRule="auto"/>
        <w:jc w:val="center"/>
        <w:rPr>
          <w:rFonts w:ascii="Times New Roman" w:hAnsi="Times New Roman"/>
          <w:b/>
          <w:color w:val="FF0000"/>
          <w:sz w:val="28"/>
          <w:szCs w:val="28"/>
        </w:rPr>
      </w:pPr>
    </w:p>
    <w:p w14:paraId="219B914C"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 xml:space="preserve">PHIẾU SỐ 7: </w:t>
      </w:r>
      <w:r w:rsidRPr="00B86C53">
        <w:rPr>
          <w:rFonts w:ascii="Times New Roman" w:hAnsi="Times New Roman"/>
          <w:sz w:val="28"/>
          <w:szCs w:val="28"/>
        </w:rPr>
        <w:t>Dưới đây là đoạn trích truyện ngắn “Những ngôi sao xa xôi” của Lê Minh Khuê.</w:t>
      </w:r>
    </w:p>
    <w:p w14:paraId="6821D7A4"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“...Đơn vị chăm chúng tôi ra trò. Có gì lại bảo: “Để cho bọn trinh sát, chúng nó ở trên đó vắng...”</w:t>
      </w:r>
    </w:p>
    <w:p w14:paraId="755A8FE8"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“...Có gì lý thú đây nếu các bạn tôi không quay về? Điện thoại réo. Đại đội trưởng hỏi tình hình. Tôi nói như gắt vào máy</w:t>
      </w:r>
    </w:p>
    <w:p w14:paraId="2E4FB59D"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Trinh sát chưa về. Không hiểu sao mình lại gắt nữa...”</w:t>
      </w:r>
    </w:p>
    <w:p w14:paraId="42F7051A"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 “...Sốt ruột, tôi chạy ra ngoài một tí. Không thấy gì ngoài khói bom. Tôi lo.”...</w:t>
      </w:r>
    </w:p>
    <w:p w14:paraId="198B91B6"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1: Truyện “Những ngôi sao xa xôi” được kể bằng ngôi kể thứ nhất nhưng người kể lúc xưng “tôi”, lúc lại xưng “chúng tôi”. Em hãy lí giải vì sao có sự thay đổi đó.</w:t>
      </w:r>
    </w:p>
    <w:p w14:paraId="1A61AFBD"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2: Các phần trích trên nhắc tới những ai? Qua đó họ đã thể hiện phẩm chất cao đẹp nào?</w:t>
      </w:r>
    </w:p>
    <w:p w14:paraId="309F971D"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 xml:space="preserve">Câu 3: Viết một đoạn văn có độ dài khoảng 10-12 câu theo phép lập luận Tổng hợp - Phân tích - Tổng hợp để làm rõ vẻ đẹp phẩm chất của các nhân vật đó qua các phần trích trên. </w:t>
      </w:r>
    </w:p>
    <w:p w14:paraId="757508E0"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384"/>
        <w:gridCol w:w="8192"/>
      </w:tblGrid>
      <w:tr w:rsidR="00841C8F" w:rsidRPr="00B86C53" w14:paraId="542C720D" w14:textId="77777777" w:rsidTr="00F45071">
        <w:tc>
          <w:tcPr>
            <w:tcW w:w="1384" w:type="dxa"/>
            <w:vMerge w:val="restart"/>
          </w:tcPr>
          <w:p w14:paraId="25E2754F"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192" w:type="dxa"/>
          </w:tcPr>
          <w:p w14:paraId="7BBB1BF5" w14:textId="77777777" w:rsidR="00841C8F" w:rsidRPr="00B86C53" w:rsidRDefault="00841C8F" w:rsidP="00F45071">
            <w:pPr>
              <w:spacing w:line="288" w:lineRule="auto"/>
              <w:rPr>
                <w:rFonts w:ascii="Times New Roman" w:hAnsi="Times New Roman" w:cs="Times New Roman"/>
                <w:b/>
                <w:color w:val="FF0000"/>
                <w:sz w:val="28"/>
                <w:szCs w:val="28"/>
              </w:rPr>
            </w:pPr>
            <w:r w:rsidRPr="00B86C53">
              <w:rPr>
                <w:rFonts w:ascii="Times New Roman" w:hAnsi="Times New Roman" w:cs="Times New Roman"/>
                <w:b/>
                <w:sz w:val="28"/>
                <w:szCs w:val="28"/>
              </w:rPr>
              <w:t>Truyện “Những ngôi sao xa xôi” được kể bằng ngôi kể thứ nhất nhưng người kể lúc xưng “tôi”, lúc lại xưng “chúng tôi”. Em hãy lí giải vì sao có sự thay đổi đó.</w:t>
            </w:r>
          </w:p>
        </w:tc>
      </w:tr>
      <w:tr w:rsidR="00841C8F" w:rsidRPr="00B86C53" w14:paraId="23F680FA" w14:textId="77777777" w:rsidTr="00F45071">
        <w:tc>
          <w:tcPr>
            <w:tcW w:w="1384" w:type="dxa"/>
            <w:vMerge/>
          </w:tcPr>
          <w:p w14:paraId="482033DD"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167288A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Truyện “Những ngôi sao xa xôi” được kể bằng ngôi kể thứ nhất nhưng người kể lúc xưng “tôi”, lúc lại xưng “chúng tôi”. Em hãy lí giải sự thay đổi đó:</w:t>
            </w:r>
          </w:p>
          <w:p w14:paraId="42F0CFDF"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Xung “tôi”: Nói về suy nghĩ, càm nhận riêng của nhân vật tôi.</w:t>
            </w:r>
          </w:p>
          <w:p w14:paraId="2B63851D"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Xưng “chúng tôi”: Nói về hoàn cảnh sống và chiến đấu, về công việc chung của cả 3 cô gái.</w:t>
            </w:r>
          </w:p>
        </w:tc>
      </w:tr>
      <w:tr w:rsidR="00841C8F" w:rsidRPr="00B86C53" w14:paraId="7F36C5FC" w14:textId="77777777" w:rsidTr="00F45071">
        <w:tc>
          <w:tcPr>
            <w:tcW w:w="1384" w:type="dxa"/>
            <w:vMerge w:val="restart"/>
          </w:tcPr>
          <w:p w14:paraId="42BECFAF"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2</w:t>
            </w:r>
          </w:p>
        </w:tc>
        <w:tc>
          <w:tcPr>
            <w:tcW w:w="8192" w:type="dxa"/>
          </w:tcPr>
          <w:p w14:paraId="2D3256C0"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Các phần trích trên nhắc tới những ai? Qua đó họ đã thể hiện phẩm chất cao đẹp nào?</w:t>
            </w:r>
          </w:p>
        </w:tc>
      </w:tr>
      <w:tr w:rsidR="00841C8F" w:rsidRPr="00B86C53" w14:paraId="3D42645D" w14:textId="77777777" w:rsidTr="00F45071">
        <w:tc>
          <w:tcPr>
            <w:tcW w:w="1384" w:type="dxa"/>
            <w:vMerge/>
          </w:tcPr>
          <w:p w14:paraId="73564443"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4F85B7F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Các phần trích trên nhắc tới những ai? Phẩm chất tốt đẹp của họ:</w:t>
            </w:r>
          </w:p>
          <w:p w14:paraId="57EEB79F"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Các phần trích nhắc đến những nhân vật: Phương Định, Đại đội trưởng, Nho, Thao</w:t>
            </w:r>
          </w:p>
          <w:p w14:paraId="7C07408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Phẩm chất: Tinh thần đồng đội gắn bó thắm thiết.</w:t>
            </w:r>
          </w:p>
        </w:tc>
      </w:tr>
      <w:tr w:rsidR="00841C8F" w:rsidRPr="00B86C53" w14:paraId="44753306" w14:textId="77777777" w:rsidTr="00F45071">
        <w:tc>
          <w:tcPr>
            <w:tcW w:w="1384" w:type="dxa"/>
            <w:vMerge w:val="restart"/>
            <w:vAlign w:val="center"/>
          </w:tcPr>
          <w:p w14:paraId="371112FC"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192" w:type="dxa"/>
          </w:tcPr>
          <w:p w14:paraId="2512272A"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Viết một đoạn văn có độ dài khoảng 10-12 câu theo phép lập luận Tổng hợp - Phân tích - Tổng hợp để làm rõ vẻ đẹp phẩm chất của các nhân vật đó qua các phần trích trên.</w:t>
            </w:r>
          </w:p>
        </w:tc>
      </w:tr>
      <w:tr w:rsidR="00841C8F" w:rsidRPr="00B86C53" w14:paraId="73CA1073" w14:textId="77777777" w:rsidTr="00F45071">
        <w:trPr>
          <w:trHeight w:val="268"/>
        </w:trPr>
        <w:tc>
          <w:tcPr>
            <w:tcW w:w="1384" w:type="dxa"/>
            <w:vMerge/>
            <w:vAlign w:val="center"/>
          </w:tcPr>
          <w:p w14:paraId="5F3352EE"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4F0167ED"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Viết đoạn văn làm rõ làm rõ vẻ đẹp phẩm chất của các nhân vật đó qua các phần trích trên:</w:t>
            </w:r>
          </w:p>
          <w:p w14:paraId="03FCC56B"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Lo lắng cho đồng đội: gắt với đại đội trưởng, tâm trạng sốt ruột khi đồng đội đi làm nhiệm vụ....</w:t>
            </w:r>
          </w:p>
          <w:p w14:paraId="132E56F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Quan tâm của đơn vị...</w:t>
            </w:r>
          </w:p>
        </w:tc>
      </w:tr>
    </w:tbl>
    <w:p w14:paraId="29E5EEC2" w14:textId="77777777" w:rsidR="00841C8F" w:rsidRPr="00B86C53" w:rsidRDefault="00841C8F" w:rsidP="00841C8F">
      <w:pPr>
        <w:spacing w:after="0" w:line="288" w:lineRule="auto"/>
        <w:jc w:val="both"/>
        <w:rPr>
          <w:rFonts w:ascii="Times New Roman" w:hAnsi="Times New Roman"/>
          <w:sz w:val="28"/>
          <w:szCs w:val="28"/>
        </w:rPr>
      </w:pPr>
    </w:p>
    <w:p w14:paraId="7505605D"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PHIẾU SỐ 8</w:t>
      </w:r>
    </w:p>
    <w:p w14:paraId="6A4ED275"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Trong truyện ngắn “Những ngôi sao xa xôi”, nhà văn Lê Minh Khuê viết:</w:t>
      </w:r>
    </w:p>
    <w:p w14:paraId="6CECCA50"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“Quen rồi. Một ngày chúng tôi phá bom đến năm lần. Ngày nào ít: ba lần. Tôi có nghĩ tới cái chết. Nhưng một cái chết mờ nhạt, không cụ thể. Còn cái chính: liệu mìn có nổ, bom có nổ không? Không thì làm cách nào để châm mìn lần thứ hai? Tôi nghĩ thế, nghĩ thêm: đứng cẩn thận, mảnh bom ghim vào cánh tay thì khá phiền. Và mồ hôi thấm vào môi tôi, mằn mặn, cát lạo xạo trong miệng.”</w:t>
      </w:r>
    </w:p>
    <w:p w14:paraId="531A49E9"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(SGK Ngữ văn 9 tập 2)</w:t>
      </w:r>
    </w:p>
    <w:p w14:paraId="32924A62"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1: Đoan trích trên có sử dụng hình thức ngôn ngữ nào? Nêu tác dụng nghệ thuật của hình thức ngôn ngữ đó?</w:t>
      </w:r>
    </w:p>
    <w:p w14:paraId="313C6A2B"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lastRenderedPageBreak/>
        <w:t>Câu 2: Từ đoạn trích trên và từ những hiểu biết của em về tác phẩm, hãy viết một đoạn văn nghị luận theo phương pháp lập luận diễn dịch làm rõ diễn biến tâm trạng của nhân vật Phương Định trong một lần phá bom. Trong đoạn có sử dụng một phép thế, một câu bị động.</w:t>
      </w:r>
    </w:p>
    <w:p w14:paraId="75C1C1EB" w14:textId="77777777" w:rsidR="00841C8F" w:rsidRPr="00B86C53" w:rsidRDefault="00841C8F" w:rsidP="00841C8F">
      <w:pPr>
        <w:spacing w:after="0" w:line="288" w:lineRule="auto"/>
        <w:jc w:val="center"/>
        <w:rPr>
          <w:rFonts w:ascii="Times New Roman" w:hAnsi="Times New Roman"/>
          <w:b/>
          <w:sz w:val="28"/>
          <w:szCs w:val="28"/>
        </w:rPr>
      </w:pPr>
      <w:r w:rsidRPr="00B86C53">
        <w:rPr>
          <w:rFonts w:ascii="Times New Roman" w:hAnsi="Times New Roman"/>
          <w:b/>
          <w:sz w:val="28"/>
          <w:szCs w:val="28"/>
        </w:rPr>
        <w:t>GỢI Ý</w:t>
      </w:r>
    </w:p>
    <w:tbl>
      <w:tblPr>
        <w:tblStyle w:val="TableGrid1"/>
        <w:tblW w:w="0" w:type="auto"/>
        <w:tblLook w:val="04A0" w:firstRow="1" w:lastRow="0" w:firstColumn="1" w:lastColumn="0" w:noHBand="0" w:noVBand="1"/>
      </w:tblPr>
      <w:tblGrid>
        <w:gridCol w:w="1384"/>
        <w:gridCol w:w="8192"/>
      </w:tblGrid>
      <w:tr w:rsidR="00841C8F" w:rsidRPr="00B86C53" w14:paraId="6FD42FAD" w14:textId="77777777" w:rsidTr="00F45071">
        <w:tc>
          <w:tcPr>
            <w:tcW w:w="1384" w:type="dxa"/>
            <w:vMerge w:val="restart"/>
          </w:tcPr>
          <w:p w14:paraId="25394D75"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192" w:type="dxa"/>
          </w:tcPr>
          <w:p w14:paraId="225D495D" w14:textId="77777777" w:rsidR="00841C8F" w:rsidRPr="00B86C53" w:rsidRDefault="00841C8F" w:rsidP="00F45071">
            <w:pPr>
              <w:spacing w:line="288" w:lineRule="auto"/>
              <w:rPr>
                <w:rFonts w:ascii="Times New Roman" w:hAnsi="Times New Roman" w:cs="Times New Roman"/>
                <w:b/>
                <w:color w:val="FF0000"/>
                <w:sz w:val="28"/>
                <w:szCs w:val="28"/>
              </w:rPr>
            </w:pPr>
            <w:r w:rsidRPr="00B86C53">
              <w:rPr>
                <w:rFonts w:ascii="Times New Roman" w:hAnsi="Times New Roman" w:cs="Times New Roman"/>
                <w:b/>
                <w:sz w:val="28"/>
                <w:szCs w:val="28"/>
              </w:rPr>
              <w:t>Đoan trích trên có sử dụng hình thức ngôn ngữ nào? Nêu tác dụng nghệ thuật của hình thức ngôn ngữ đó?</w:t>
            </w:r>
          </w:p>
        </w:tc>
      </w:tr>
      <w:tr w:rsidR="00841C8F" w:rsidRPr="00B86C53" w14:paraId="15B89EFA" w14:textId="77777777" w:rsidTr="00F45071">
        <w:tc>
          <w:tcPr>
            <w:tcW w:w="1384" w:type="dxa"/>
            <w:vMerge/>
          </w:tcPr>
          <w:p w14:paraId="3A35F736"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435993BB"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Đoạn trích trên có sử dụng hình thức ngôn ngữ nào? Nêu tác dụng nghệ thuật của hình thức ngôn ngữ đó?</w:t>
            </w:r>
          </w:p>
          <w:p w14:paraId="5E8540DA"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Đoạn văn sử dụng ngôn ngữ độc thoại nội tâm</w:t>
            </w:r>
          </w:p>
          <w:p w14:paraId="3915D5D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Tác dụng, góp phần thể hiện diễn biến tâm lý của nhân vật Phương Định trong một lần phá bom cụ thể: e sợ căng thẳng, hồi hộp.</w:t>
            </w:r>
          </w:p>
        </w:tc>
      </w:tr>
      <w:tr w:rsidR="00841C8F" w:rsidRPr="00B86C53" w14:paraId="47BD3CB3" w14:textId="77777777" w:rsidTr="00F45071">
        <w:tc>
          <w:tcPr>
            <w:tcW w:w="1384" w:type="dxa"/>
            <w:vMerge w:val="restart"/>
          </w:tcPr>
          <w:p w14:paraId="66B78D72"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2</w:t>
            </w:r>
          </w:p>
        </w:tc>
        <w:tc>
          <w:tcPr>
            <w:tcW w:w="8192" w:type="dxa"/>
          </w:tcPr>
          <w:p w14:paraId="2ABA4A32"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Từ đoạn trích trên và từ những hiểu biết của em về tác phẩm, hãy viết một đoạn văn nghị luận theo phương pháp lập luận diễn dịch làm rõ diễn biến tâm trạng của nhân vật Phương Định trong một lần phá bom. Trong đoạn có sử dụng một phép thế, một câu bị động.</w:t>
            </w:r>
          </w:p>
        </w:tc>
      </w:tr>
      <w:tr w:rsidR="00841C8F" w:rsidRPr="00B86C53" w14:paraId="121F8C9F" w14:textId="77777777" w:rsidTr="00F45071">
        <w:tc>
          <w:tcPr>
            <w:tcW w:w="1384" w:type="dxa"/>
            <w:vMerge/>
          </w:tcPr>
          <w:p w14:paraId="41CE8561"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2ADFB8B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Viết đoạn văn làm rõ diễn biến tâm trạng của nhân vật Phương Định trong một lần phá bom:</w:t>
            </w:r>
          </w:p>
          <w:p w14:paraId="63BE6CEB"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Phá bom là công việc hết sức nguy hiểm nhưng với Phương Định công việc đó được thực hiện như một thói quen.</w:t>
            </w:r>
          </w:p>
          <w:p w14:paraId="1B6559CD"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Phương Định có tinh thần trách nhiệm cao trong công việc: đặt nhiệm vụ lên trên cả tính mạng.</w:t>
            </w:r>
          </w:p>
          <w:p w14:paraId="1A32CC9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Tâm lý của nhân vật Phương Định trong một lần phá bom được miêu tả chính xác đến từng cảm giác theo trình tự thời gian:</w:t>
            </w:r>
          </w:p>
          <w:p w14:paraId="29DE87E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Trước lúc phá bom: thoáng e sợ vì xung quanh chứa đầy nguy hiểm, sau đó nhờ lòng tự trọng nên lòng dũng cảm tăng lên, can đảm đối mặt với cái chết.</w:t>
            </w:r>
          </w:p>
          <w:p w14:paraId="59108FB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Khi đào đất phá bom: Phương Định vô cùng căng thẳng nhưng cô vẫn bình tĩnh, khẩn trương, mau lẹ và vô cùng thận trọng.</w:t>
            </w:r>
          </w:p>
          <w:p w14:paraId="6B6667C6"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lastRenderedPageBreak/>
              <w:t xml:space="preserve">+ Khi chờ bom nổ: tâm trạng hồi hộp, căng thẳng được đẩy lên cao độ. </w:t>
            </w:r>
          </w:p>
          <w:p w14:paraId="52A80047"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Những cảm giác khi bom nổ và sự lo lắng cho đồng đội. </w:t>
            </w:r>
          </w:p>
        </w:tc>
      </w:tr>
    </w:tbl>
    <w:p w14:paraId="5F6267A8" w14:textId="77777777" w:rsidR="00841C8F" w:rsidRPr="00B86C53" w:rsidRDefault="00841C8F" w:rsidP="00841C8F">
      <w:pPr>
        <w:spacing w:after="0" w:line="288" w:lineRule="auto"/>
        <w:jc w:val="center"/>
        <w:rPr>
          <w:rFonts w:ascii="Times New Roman" w:hAnsi="Times New Roman"/>
          <w:b/>
          <w:sz w:val="28"/>
          <w:szCs w:val="28"/>
        </w:rPr>
      </w:pPr>
    </w:p>
    <w:p w14:paraId="5D2F8533" w14:textId="77777777" w:rsidR="00841C8F" w:rsidRPr="00B86C53" w:rsidRDefault="00841C8F" w:rsidP="00841C8F">
      <w:pPr>
        <w:spacing w:after="0" w:line="288" w:lineRule="auto"/>
        <w:jc w:val="both"/>
        <w:rPr>
          <w:rFonts w:ascii="Times New Roman" w:hAnsi="Times New Roman"/>
          <w:sz w:val="28"/>
          <w:szCs w:val="28"/>
        </w:rPr>
      </w:pPr>
    </w:p>
    <w:p w14:paraId="0315E852"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 xml:space="preserve">PHIẾU SỐ 9: </w:t>
      </w:r>
      <w:r w:rsidRPr="00B86C53">
        <w:rPr>
          <w:rFonts w:ascii="Times New Roman" w:hAnsi="Times New Roman"/>
          <w:sz w:val="28"/>
          <w:szCs w:val="28"/>
        </w:rPr>
        <w:t>Đọc đoạn văn sau và trả lời câu hỏi:</w:t>
      </w:r>
    </w:p>
    <w:p w14:paraId="7A7E4FC0"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“Việc của chúng tôi là ngồi đây. Khi có bom nổ thì chạy lên, đo khối lượng đất lấp vào hố bom, đếm bom chưa nổ và nếu cần thì phá bom. Người ta gọi chúng tôi là tổ trinh sát mặt đường. Cái tên gợi sự khát khao làm nên những sự tích anh hùng”.</w:t>
      </w:r>
    </w:p>
    <w:p w14:paraId="5AC68145" w14:textId="77777777" w:rsidR="00841C8F" w:rsidRPr="00B86C53" w:rsidRDefault="00841C8F" w:rsidP="00841C8F">
      <w:pPr>
        <w:spacing w:after="0" w:line="288" w:lineRule="auto"/>
        <w:jc w:val="right"/>
        <w:rPr>
          <w:rFonts w:ascii="Times New Roman" w:hAnsi="Times New Roman"/>
          <w:sz w:val="28"/>
          <w:szCs w:val="28"/>
        </w:rPr>
      </w:pPr>
      <w:r w:rsidRPr="00B86C53">
        <w:rPr>
          <w:rFonts w:ascii="Times New Roman" w:hAnsi="Times New Roman"/>
          <w:sz w:val="28"/>
          <w:szCs w:val="28"/>
        </w:rPr>
        <w:t>(SGK Ngữ văn 9, tập hai)</w:t>
      </w:r>
    </w:p>
    <w:p w14:paraId="0C5A230A"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1 : Đoạn văn trên trích trong tác phảm nào? Của ai? Nêu hoàn cảnh ra đời của tác phẩm đó? Xác định câu rút gọn có trong đoạn trích và cho biết thành phần nào đã được rút gọn?</w:t>
      </w:r>
    </w:p>
    <w:p w14:paraId="78FEEA7B"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2: Nếu viết “người ta gọi chúng tôi là tổ trinh sát mặt đường - cái tên gợi sự khát khao lám nên những sự tích anh hùng”. Bộ phận được gạch chân là thành phần nào của câu? Việc tách riêng thành phần ấy làm một câu độc lập góp phần nhấn mạnh điều gì ở các nhân vật?</w:t>
      </w:r>
    </w:p>
    <w:p w14:paraId="66766532"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3: Viết một đoạn văn khoảng 15 câu theo phép lập luận Tổng - Phân - Hợp làm rõ vẻ đẹp của “tổ trinh sát mặt đường”. Đoạn văn có sử dụng câu ghép và thành phần khởi ngữ.</w:t>
      </w:r>
    </w:p>
    <w:p w14:paraId="67151A62"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4: Từ vè đẹp của những con người “khát khao làm nên sự tích anh hùng”, em có suy ngẫm gì (không quá 5 câu) vê trách nhiệm của thế hệ trẻ trong công cuộc xây dựng và bảo vệ Tổ quốc ngày nay.</w:t>
      </w:r>
    </w:p>
    <w:p w14:paraId="2FA21F08"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384"/>
        <w:gridCol w:w="8192"/>
      </w:tblGrid>
      <w:tr w:rsidR="00841C8F" w:rsidRPr="00B86C53" w14:paraId="79833D1E" w14:textId="77777777" w:rsidTr="00F45071">
        <w:tc>
          <w:tcPr>
            <w:tcW w:w="1384" w:type="dxa"/>
            <w:vMerge w:val="restart"/>
          </w:tcPr>
          <w:p w14:paraId="798D524A"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192" w:type="dxa"/>
          </w:tcPr>
          <w:p w14:paraId="3D9ADFA9" w14:textId="77777777" w:rsidR="00841C8F" w:rsidRPr="00B86C53" w:rsidRDefault="00841C8F" w:rsidP="00F45071">
            <w:pPr>
              <w:spacing w:line="288" w:lineRule="auto"/>
              <w:rPr>
                <w:rFonts w:ascii="Times New Roman" w:hAnsi="Times New Roman" w:cs="Times New Roman"/>
                <w:b/>
                <w:color w:val="FF0000"/>
                <w:sz w:val="28"/>
                <w:szCs w:val="28"/>
              </w:rPr>
            </w:pPr>
            <w:r w:rsidRPr="00B86C53">
              <w:rPr>
                <w:rFonts w:ascii="Times New Roman" w:hAnsi="Times New Roman" w:cs="Times New Roman"/>
                <w:b/>
                <w:sz w:val="28"/>
                <w:szCs w:val="28"/>
              </w:rPr>
              <w:t>Đoạn văn trên trích trong tác phảm nào? Của ai? Nêu hoàn cảnh ra đời của tác phẩm đó? Xác định câu rút gọn có trong đoạn trích và cho biết thành phần nào đã được rút gọn?</w:t>
            </w:r>
          </w:p>
        </w:tc>
      </w:tr>
      <w:tr w:rsidR="00841C8F" w:rsidRPr="00B86C53" w14:paraId="7530C4CD" w14:textId="77777777" w:rsidTr="00F45071">
        <w:tc>
          <w:tcPr>
            <w:tcW w:w="1384" w:type="dxa"/>
            <w:vMerge/>
          </w:tcPr>
          <w:p w14:paraId="3ACCA93A"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5884DD5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Xuất xứ của đoạn trích:</w:t>
            </w:r>
          </w:p>
          <w:p w14:paraId="7C2BAF6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Tên tác phẩm: Những ngôi sao xa xôi.</w:t>
            </w:r>
          </w:p>
          <w:p w14:paraId="32F45AEF"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Tên tác giả: Lê Minh Khuê.</w:t>
            </w:r>
          </w:p>
          <w:p w14:paraId="635140F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Hoàn cảnh sáng tác: Truyện ngắn được sáng tác vào năm 1971, trong lúc cuộc kháng chiến chống Mĩ đang diễn ra ác liệt. Khi tác giả đang là phóng viên hoạt động trên tuyến đường Trường Sơn.</w:t>
            </w:r>
          </w:p>
          <w:p w14:paraId="3F35274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Xác định đúng câu rút gọn thành phần Chủ ngữ: Khi có bom nổ thì </w:t>
            </w:r>
            <w:r w:rsidRPr="00B86C53">
              <w:rPr>
                <w:rFonts w:ascii="Times New Roman" w:hAnsi="Times New Roman" w:cs="Times New Roman"/>
                <w:sz w:val="28"/>
                <w:szCs w:val="28"/>
              </w:rPr>
              <w:lastRenderedPageBreak/>
              <w:t>chạy lên, đo khối lượng đất lấp vào hố bom, đếm bom chưa nổ và nếu cần thì phá bom.</w:t>
            </w:r>
          </w:p>
        </w:tc>
      </w:tr>
      <w:tr w:rsidR="00841C8F" w:rsidRPr="00B86C53" w14:paraId="1180A2D3" w14:textId="77777777" w:rsidTr="00F45071">
        <w:tc>
          <w:tcPr>
            <w:tcW w:w="1384" w:type="dxa"/>
            <w:vMerge w:val="restart"/>
          </w:tcPr>
          <w:p w14:paraId="6AFAEFE5"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lastRenderedPageBreak/>
              <w:t>2</w:t>
            </w:r>
          </w:p>
        </w:tc>
        <w:tc>
          <w:tcPr>
            <w:tcW w:w="8192" w:type="dxa"/>
          </w:tcPr>
          <w:p w14:paraId="37D2151C"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Nếu viết “người ta gọi chúng tôi là tổ trinh sát mặt đường - cái tên gợi sự khát khao lám nên những sự tích anh hùng”. Bộ phận được gạch chân là thành phần nào của câu? Việc tách riêng thành phần ấy làm một câu độc lập góp phần nhấn mạnh điều gì ở các nhân vật?</w:t>
            </w:r>
          </w:p>
        </w:tc>
      </w:tr>
      <w:tr w:rsidR="00841C8F" w:rsidRPr="00B86C53" w14:paraId="7540C981" w14:textId="77777777" w:rsidTr="00F45071">
        <w:tc>
          <w:tcPr>
            <w:tcW w:w="1384" w:type="dxa"/>
            <w:vMerge/>
          </w:tcPr>
          <w:p w14:paraId="0EF32F5A"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226C5A1A"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Nếu viết “Người ta gọi chúng tôi là tổ trinh sát mặt đường” - cái tên gợi sự khát khao làm nên những sự tích anh hùng.” thì bộ phận được gạch chân là thành phần nào của câu? Việc tách riêng thành phần ấy làm một câu độc lập góp phần nhấn mạnh điều gì?</w:t>
            </w:r>
          </w:p>
          <w:p w14:paraId="31C9591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Xác định được bộ phận gạch chân là thành phần phụ chú:</w:t>
            </w:r>
          </w:p>
          <w:p w14:paraId="146B58F7"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Tác dụng: Việc tách bộ phận phụ chú thành câu riêng như vậy có tác dụng nhấn mạnh phẩm chất của ba nữ thanh niên xung phong: sống có lí tưởng, có mục đích, có trách nhiệm, có trái tim yêu nước nồng nàn, sẵn sàng hi sinh cho sự nghiệp giải phóng đất nước.</w:t>
            </w:r>
          </w:p>
        </w:tc>
      </w:tr>
      <w:tr w:rsidR="00841C8F" w:rsidRPr="00B86C53" w14:paraId="13A5E6AE" w14:textId="77777777" w:rsidTr="00F45071">
        <w:tc>
          <w:tcPr>
            <w:tcW w:w="1384" w:type="dxa"/>
            <w:vMerge w:val="restart"/>
            <w:vAlign w:val="center"/>
          </w:tcPr>
          <w:p w14:paraId="517F4888"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192" w:type="dxa"/>
          </w:tcPr>
          <w:p w14:paraId="1B0E6E30"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Viết một đoạn văn khoảng 15 câu theo phép lập luận Tổng - Phân - Hợp làm rõ vẻ đẹp của “tổ trinh sát mặt đường”. Đoạn văn có sử dụng câu ghép và thành phần khởi ngữ.</w:t>
            </w:r>
          </w:p>
        </w:tc>
      </w:tr>
      <w:tr w:rsidR="00841C8F" w:rsidRPr="00B86C53" w14:paraId="02613419" w14:textId="77777777" w:rsidTr="00F45071">
        <w:trPr>
          <w:trHeight w:val="268"/>
        </w:trPr>
        <w:tc>
          <w:tcPr>
            <w:tcW w:w="1384" w:type="dxa"/>
            <w:vMerge/>
            <w:vAlign w:val="center"/>
          </w:tcPr>
          <w:p w14:paraId="5E8F6060"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3D71216F"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Phẩm chất chung:</w:t>
            </w:r>
          </w:p>
          <w:p w14:paraId="381C820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Hoàn cảnh sống và chiến đấu: gian khổ, hiểm nguy...</w:t>
            </w:r>
          </w:p>
          <w:p w14:paraId="38B442A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Tinh thần trách nhiệm cao với công việc.</w:t>
            </w:r>
          </w:p>
          <w:p w14:paraId="766E7FF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Có lòng dũng cảm, không sợ hy sinh.</w:t>
            </w:r>
          </w:p>
          <w:p w14:paraId="082F615A"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Tinhđồng đội gắn bó.</w:t>
            </w:r>
          </w:p>
          <w:p w14:paraId="1CB665AE"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Nhạy cảm, hồn nhiên, lạc quan, yêu đời.</w:t>
            </w:r>
          </w:p>
          <w:p w14:paraId="1C678F97"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Những nét riêng:</w:t>
            </w:r>
          </w:p>
          <w:p w14:paraId="4BFC635B"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Nho: thích thêu thùa, tắm suối...</w:t>
            </w:r>
          </w:p>
          <w:p w14:paraId="2C7C692F"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Thao: chăm chép bài hát, sợ máu vá vắt.</w:t>
            </w:r>
          </w:p>
          <w:p w14:paraId="3BDC02B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lastRenderedPageBreak/>
              <w:t>- Phương Định: thích ngắm mình trong gương, ngồi bó gối mơ màng và hát...</w:t>
            </w:r>
          </w:p>
        </w:tc>
      </w:tr>
      <w:tr w:rsidR="00841C8F" w:rsidRPr="00B86C53" w14:paraId="2CE4E051" w14:textId="77777777" w:rsidTr="00F45071">
        <w:trPr>
          <w:trHeight w:val="268"/>
        </w:trPr>
        <w:tc>
          <w:tcPr>
            <w:tcW w:w="1384" w:type="dxa"/>
            <w:vMerge w:val="restart"/>
            <w:vAlign w:val="center"/>
          </w:tcPr>
          <w:p w14:paraId="66186218"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lastRenderedPageBreak/>
              <w:t>4</w:t>
            </w:r>
          </w:p>
        </w:tc>
        <w:tc>
          <w:tcPr>
            <w:tcW w:w="8192" w:type="dxa"/>
          </w:tcPr>
          <w:p w14:paraId="507829B5"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Từ vè đẹp của những con người “khát khao làm nên sự tích anh hùng”, em có suy ngẫm gì (không quá 5 câu) vê trách nhiệm của thế hệ trẻ trong công cuộc xây dựng và bảo vệ Tổ quốc ngày nay.</w:t>
            </w:r>
          </w:p>
        </w:tc>
      </w:tr>
      <w:tr w:rsidR="00841C8F" w:rsidRPr="00B86C53" w14:paraId="73E52A60" w14:textId="77777777" w:rsidTr="00F45071">
        <w:trPr>
          <w:trHeight w:val="268"/>
        </w:trPr>
        <w:tc>
          <w:tcPr>
            <w:tcW w:w="1384" w:type="dxa"/>
            <w:vMerge/>
            <w:vAlign w:val="center"/>
          </w:tcPr>
          <w:p w14:paraId="637E5BEA"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01990DB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Từ vẻ đẹp của những con người “khát khao làm nên sự tích anh hùng”, nêu suy nghĩ của bản thân về trách nhiệm của thế hệ trẻ trong công cuộc xây dựng và bảo vệ Tổ quốc ngày nay:</w:t>
            </w:r>
          </w:p>
          <w:p w14:paraId="67AF893B"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Trách nhiệm của thế hệ trẻ với tương lai, vận mệnh đất nước: Trang bị cho mình một hành trang bước vào tương lai:</w:t>
            </w:r>
          </w:p>
          <w:p w14:paraId="54308A47"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Rèn luyện sức khỏe tốt. Tu dưỡng phẩm chất đạo đức tốt.</w:t>
            </w:r>
          </w:p>
          <w:p w14:paraId="6535B60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Tích cực học tập, trau dồi tri thức để tiếp thu những kiến thức và thành tựu khoa học tự nhiên và khoa học xã hội thế giới để trở thành người công dân có ích.</w:t>
            </w:r>
          </w:p>
          <w:p w14:paraId="589554DB"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Đoàn kết gắn bó tạo sức mạnh xây dựng và bảo vệ Tổ quốc.</w:t>
            </w:r>
          </w:p>
        </w:tc>
      </w:tr>
    </w:tbl>
    <w:p w14:paraId="39979664" w14:textId="77777777" w:rsidR="00841C8F" w:rsidRPr="00B86C53" w:rsidRDefault="00841C8F" w:rsidP="00841C8F">
      <w:pPr>
        <w:spacing w:after="0" w:line="288" w:lineRule="auto"/>
        <w:jc w:val="center"/>
        <w:rPr>
          <w:rFonts w:ascii="Times New Roman" w:hAnsi="Times New Roman"/>
          <w:b/>
          <w:color w:val="FF0000"/>
          <w:sz w:val="28"/>
          <w:szCs w:val="28"/>
        </w:rPr>
      </w:pPr>
    </w:p>
    <w:p w14:paraId="07715B5D"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 xml:space="preserve">PHIẾU SỐ 10 : </w:t>
      </w:r>
      <w:r w:rsidRPr="00B86C53">
        <w:rPr>
          <w:rFonts w:ascii="Times New Roman" w:hAnsi="Times New Roman"/>
          <w:sz w:val="28"/>
          <w:szCs w:val="28"/>
        </w:rPr>
        <w:t>Dưới đây là đoạn trích trong truyện ngắn “Những ngôi sao xa xôi” của Lê Minh Khuê:</w:t>
      </w:r>
    </w:p>
    <w:p w14:paraId="22CABAE1"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“Bên ngoài nóng trên 30 độ, chui vào hang là sà ngay đến một thế giới khác. Cái mát lạnh làm toàn thân run lên đột ngột. Rồi ngửa cổ uống nước, trong ca hay trong bi đông. Nước suối pha đường. Xong thì nằm dài trên nền ẩm, lười biếng nheo mắt nghe ca nhạc từ cái đài bán dẫn nhỏ mà lúc nào cũng có pin đầy đủ. Có thể nghe, có thể nghĩ lung tung...”</w:t>
      </w:r>
    </w:p>
    <w:p w14:paraId="56701723" w14:textId="77777777" w:rsidR="00841C8F" w:rsidRPr="00B86C53" w:rsidRDefault="00841C8F" w:rsidP="00841C8F">
      <w:pPr>
        <w:spacing w:after="0" w:line="288" w:lineRule="auto"/>
        <w:jc w:val="right"/>
        <w:rPr>
          <w:rFonts w:ascii="Times New Roman" w:hAnsi="Times New Roman"/>
          <w:sz w:val="28"/>
          <w:szCs w:val="28"/>
        </w:rPr>
      </w:pPr>
      <w:r w:rsidRPr="00B86C53">
        <w:rPr>
          <w:rFonts w:ascii="Times New Roman" w:hAnsi="Times New Roman"/>
          <w:sz w:val="28"/>
          <w:szCs w:val="28"/>
        </w:rPr>
        <w:t>(Trích Ngữ văn 9, tập 1)</w:t>
      </w:r>
    </w:p>
    <w:p w14:paraId="25348BE8"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1: Xét về hình thức và cấu tạo ngữ pháp, các câu văn trong đoạn trích trên có gì đặc biệt? Cách sử dụng các câu văn như vậy có tác dụng gì trong việc miêu tả nhân vật?</w:t>
      </w:r>
    </w:p>
    <w:p w14:paraId="6BE81639"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2: Vì sao truyện viết về ba cô gái trong tổ trinh sát mặt đường nhưng tác giả lại đặt tên là “Những ngôi sao xa xôi”?</w:t>
      </w:r>
    </w:p>
    <w:p w14:paraId="41A98BD5"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3: Truyện ngắn “Những ngôi sao xa xôi” đã khắc họa rõ nét những vẻ đẹp của ba cô gái trẻ trong công việc phá bom đầy nguy hiểm. Họ là những đại diện tiêu biểu cho thế hệ trẻ Việt Nạm thời đại chống Mỹ anh hùng. Hãy trình bày suy nghĩ của em về thế hệ trẻ Việt Nam thời chống Mỹ.</w:t>
      </w:r>
    </w:p>
    <w:p w14:paraId="20663F6D"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lastRenderedPageBreak/>
        <w:t>GỢI Ý</w:t>
      </w:r>
    </w:p>
    <w:tbl>
      <w:tblPr>
        <w:tblStyle w:val="TableGrid1"/>
        <w:tblW w:w="0" w:type="auto"/>
        <w:tblLook w:val="04A0" w:firstRow="1" w:lastRow="0" w:firstColumn="1" w:lastColumn="0" w:noHBand="0" w:noVBand="1"/>
      </w:tblPr>
      <w:tblGrid>
        <w:gridCol w:w="1384"/>
        <w:gridCol w:w="8192"/>
      </w:tblGrid>
      <w:tr w:rsidR="00841C8F" w:rsidRPr="00B86C53" w14:paraId="648C43B7" w14:textId="77777777" w:rsidTr="00F45071">
        <w:tc>
          <w:tcPr>
            <w:tcW w:w="1384" w:type="dxa"/>
            <w:vMerge w:val="restart"/>
          </w:tcPr>
          <w:p w14:paraId="0D9BF24C"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192" w:type="dxa"/>
          </w:tcPr>
          <w:p w14:paraId="32AAFBD7" w14:textId="77777777" w:rsidR="00841C8F" w:rsidRPr="00B86C53" w:rsidRDefault="00841C8F" w:rsidP="00F45071">
            <w:pPr>
              <w:spacing w:line="288" w:lineRule="auto"/>
              <w:rPr>
                <w:rFonts w:ascii="Times New Roman" w:hAnsi="Times New Roman" w:cs="Times New Roman"/>
                <w:b/>
                <w:color w:val="FF0000"/>
                <w:sz w:val="28"/>
                <w:szCs w:val="28"/>
              </w:rPr>
            </w:pPr>
            <w:r w:rsidRPr="00B86C53">
              <w:rPr>
                <w:rFonts w:ascii="Times New Roman" w:hAnsi="Times New Roman" w:cs="Times New Roman"/>
                <w:b/>
                <w:sz w:val="28"/>
                <w:szCs w:val="28"/>
              </w:rPr>
              <w:t>Xét về hình thức và cấu tạo ngữ pháp, các câu văn trong đoạn trích trên có gì đặc biệt? Cách sử dụng các câu văn như vậy có tác dụng gì trong việc miêu tả nhân vật?</w:t>
            </w:r>
          </w:p>
        </w:tc>
      </w:tr>
      <w:tr w:rsidR="00841C8F" w:rsidRPr="00B86C53" w14:paraId="46E2CFE4" w14:textId="77777777" w:rsidTr="00F45071">
        <w:tc>
          <w:tcPr>
            <w:tcW w:w="1384" w:type="dxa"/>
            <w:vMerge/>
          </w:tcPr>
          <w:p w14:paraId="740EB0CC"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72A182D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Đoạn trích sử dụng các câu văn dài, có sử dụng câu rút gọn chủ ngữ.</w:t>
            </w:r>
          </w:p>
          <w:p w14:paraId="392527FB"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Tác dụng:</w:t>
            </w:r>
          </w:p>
          <w:p w14:paraId="617B92B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Tạo nhịp kể chậm rãi, giọng điệu mềm mại.</w:t>
            </w:r>
          </w:p>
          <w:p w14:paraId="5CB92C3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Góp phàn miêu tả những phút giây nghỉ ngơi rất mơ mộng, rất con gái của các nữ thanh niên xung phong sau những lúc phá bom căng thẳng.</w:t>
            </w:r>
          </w:p>
        </w:tc>
      </w:tr>
      <w:tr w:rsidR="00841C8F" w:rsidRPr="00B86C53" w14:paraId="5C640BA5" w14:textId="77777777" w:rsidTr="00F45071">
        <w:tc>
          <w:tcPr>
            <w:tcW w:w="1384" w:type="dxa"/>
            <w:vMerge w:val="restart"/>
          </w:tcPr>
          <w:p w14:paraId="064E2C5B"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2</w:t>
            </w:r>
          </w:p>
        </w:tc>
        <w:tc>
          <w:tcPr>
            <w:tcW w:w="8192" w:type="dxa"/>
          </w:tcPr>
          <w:p w14:paraId="00086053"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Vì sao truyện viết về ba cô gái trong tổ trinh sát mặt đường nhưng tác giả lại đặt tên là “Những ngôi sao xa xôi”?</w:t>
            </w:r>
          </w:p>
        </w:tc>
      </w:tr>
      <w:tr w:rsidR="00841C8F" w:rsidRPr="00B86C53" w14:paraId="4C0A88F3" w14:textId="77777777" w:rsidTr="00F45071">
        <w:tc>
          <w:tcPr>
            <w:tcW w:w="1384" w:type="dxa"/>
            <w:vMerge/>
          </w:tcPr>
          <w:p w14:paraId="051F9B54"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2896933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Nhà văn lấy hình ảnh những ngôi sao xa xôi để đặt tên cho truyện ngắn vì:</w:t>
            </w:r>
          </w:p>
          <w:p w14:paraId="339AC3E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Đây là một chi tiết xuất hiện thoáng qua trong kí ức của Phương Định trong một lần bất chợt gặp cơn mưa đá khiến cô nhớ về tuổi thơ, về thành phố thân yêu - những ký ức ấy luôn thường trực, là động lực cho cô chiến đấu.</w:t>
            </w:r>
          </w:p>
          <w:p w14:paraId="535A58B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Đây chính là hình ảnh đầy chất thơ, ẩn dụ cho vẻ đẹp tâm hồn trẻ trung, mơ mộng và nhạy cảm của Phương Định. Đồng thời hình ảnh những ngôi sao xa xôi còn gợi liên tưởng đến những cô gái trong câu chuyện: họ như những ngôi sao xa xôi ẩn hiện, vượt lên trên bom đạn và cái chết để mãi lung linh, lấp lánh trên bầu trời.</w:t>
            </w:r>
          </w:p>
        </w:tc>
      </w:tr>
      <w:tr w:rsidR="00841C8F" w:rsidRPr="00B86C53" w14:paraId="5D8E8D28" w14:textId="77777777" w:rsidTr="00F45071">
        <w:tc>
          <w:tcPr>
            <w:tcW w:w="1384" w:type="dxa"/>
            <w:vMerge w:val="restart"/>
            <w:vAlign w:val="center"/>
          </w:tcPr>
          <w:p w14:paraId="4B34A0A7"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192" w:type="dxa"/>
          </w:tcPr>
          <w:p w14:paraId="3D04005C"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Truyện ngắn “Những ngôi sao xa xôi” đã khắc họa rõ nét những vẻ đẹp của ba cô gái trẻ trong công việc phá bom đầy nguy hiểm. Họ là những đại diện tiêu biểu cho thế hệ trẻ Việt Nạm thời đại chống Mỹ anh hùng. Hãy trình bày suy nghĩ của em về thế hệ trẻ Việt Nam thời chống Mỹ.</w:t>
            </w:r>
          </w:p>
        </w:tc>
      </w:tr>
      <w:tr w:rsidR="00841C8F" w:rsidRPr="00B86C53" w14:paraId="144D07BA" w14:textId="77777777" w:rsidTr="00F45071">
        <w:trPr>
          <w:trHeight w:val="268"/>
        </w:trPr>
        <w:tc>
          <w:tcPr>
            <w:tcW w:w="1384" w:type="dxa"/>
            <w:vMerge/>
            <w:vAlign w:val="center"/>
          </w:tcPr>
          <w:p w14:paraId="40CA192A"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24342DB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Cảm phục trước lòng yêu nước, sự gan dạ, dũng cảm, dám đối mặt với khó khăn của họ.</w:t>
            </w:r>
          </w:p>
          <w:p w14:paraId="00CB5819"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Yêu mến bởi họ lạc quan, yêu đời ngay trong hoàn cảnh khói lửa đạn </w:t>
            </w:r>
            <w:r w:rsidRPr="00B86C53">
              <w:rPr>
                <w:rFonts w:ascii="Times New Roman" w:hAnsi="Times New Roman" w:cs="Times New Roman"/>
                <w:sz w:val="28"/>
                <w:szCs w:val="28"/>
              </w:rPr>
              <w:lastRenderedPageBreak/>
              <w:t>bom.</w:t>
            </w:r>
          </w:p>
          <w:p w14:paraId="13FF5F8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Tự hào về tuổi trẻ Việt Nam trong kháng chiến chống Mỹ. Biết ơn những con người đã đem cả tuổi thanh xuân và tính mạng cùa mình để đổi lấy độc lập tự do cho Tổ quốc. Sự hy sinh cùa họ đã góp một phần to lớn vào sự nghiệp giải phóng dân tộc, thống nhất đất nước.</w:t>
            </w:r>
          </w:p>
          <w:p w14:paraId="470134A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Liên hệ với bản thân: Bộc lộ ý thức kế thừa và phat huy truyền thống cách mạng của thể hệ đi trước. </w:t>
            </w:r>
          </w:p>
        </w:tc>
      </w:tr>
    </w:tbl>
    <w:p w14:paraId="6A2E36B2" w14:textId="77777777" w:rsidR="00841C8F" w:rsidRPr="00B86C53" w:rsidRDefault="00841C8F" w:rsidP="00841C8F">
      <w:pPr>
        <w:spacing w:after="0" w:line="288" w:lineRule="auto"/>
        <w:jc w:val="center"/>
        <w:rPr>
          <w:rFonts w:ascii="Times New Roman" w:hAnsi="Times New Roman"/>
          <w:b/>
          <w:color w:val="FF0000"/>
          <w:sz w:val="28"/>
          <w:szCs w:val="28"/>
        </w:rPr>
      </w:pPr>
    </w:p>
    <w:p w14:paraId="09F5397D"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PHIẾU SỐ 11</w:t>
      </w:r>
    </w:p>
    <w:p w14:paraId="1FAB1654" w14:textId="77777777" w:rsidR="00841C8F" w:rsidRPr="00B86C53" w:rsidRDefault="00841C8F" w:rsidP="00841C8F">
      <w:pPr>
        <w:spacing w:after="0" w:line="288" w:lineRule="auto"/>
        <w:jc w:val="both"/>
        <w:rPr>
          <w:rFonts w:ascii="Times New Roman" w:hAnsi="Times New Roman"/>
          <w:color w:val="FF0000"/>
          <w:sz w:val="28"/>
          <w:szCs w:val="28"/>
        </w:rPr>
      </w:pPr>
      <w:r w:rsidRPr="00B86C53">
        <w:rPr>
          <w:rFonts w:ascii="Times New Roman" w:hAnsi="Times New Roman"/>
          <w:color w:val="FF0000"/>
          <w:sz w:val="28"/>
          <w:szCs w:val="28"/>
        </w:rPr>
        <w:t>Đọc đoạn trích sau và trả lời câu hỏi:</w:t>
      </w:r>
    </w:p>
    <w:p w14:paraId="0184448C" w14:textId="77777777" w:rsidR="00841C8F" w:rsidRPr="00B86C53" w:rsidRDefault="00841C8F" w:rsidP="00841C8F">
      <w:pPr>
        <w:spacing w:after="0" w:line="288" w:lineRule="auto"/>
        <w:jc w:val="both"/>
        <w:rPr>
          <w:rFonts w:ascii="Times New Roman" w:hAnsi="Times New Roman"/>
          <w:i/>
          <w:color w:val="FF0000"/>
          <w:sz w:val="28"/>
          <w:szCs w:val="28"/>
        </w:rPr>
      </w:pPr>
      <w:r w:rsidRPr="00B86C53">
        <w:rPr>
          <w:rFonts w:ascii="Times New Roman" w:hAnsi="Times New Roman"/>
          <w:i/>
          <w:color w:val="FF0000"/>
          <w:sz w:val="28"/>
          <w:szCs w:val="28"/>
        </w:rPr>
        <w:t>“Chúng tôi bị bom vùi luôn. Có khi bò trên cao điểm về chỉ thấy hai con mắt lấp lánh. Cười thì hàm răng trắng lóa trên khuôn mặt nhem nhuốc. Những lúc đó, chúng tôi gọi nhau là “những con quỷ mắt đen”.”</w:t>
      </w:r>
    </w:p>
    <w:p w14:paraId="4A4672E5" w14:textId="77777777" w:rsidR="00841C8F" w:rsidRPr="00B86C53" w:rsidRDefault="00841C8F" w:rsidP="00841C8F">
      <w:pPr>
        <w:spacing w:after="0" w:line="288" w:lineRule="auto"/>
        <w:jc w:val="both"/>
        <w:rPr>
          <w:rFonts w:ascii="Times New Roman" w:hAnsi="Times New Roman"/>
          <w:color w:val="FF0000"/>
          <w:sz w:val="28"/>
          <w:szCs w:val="28"/>
        </w:rPr>
      </w:pPr>
      <w:r w:rsidRPr="00B86C53">
        <w:rPr>
          <w:rFonts w:ascii="Times New Roman" w:hAnsi="Times New Roman"/>
          <w:color w:val="FF0000"/>
          <w:sz w:val="28"/>
          <w:szCs w:val="28"/>
        </w:rPr>
        <w:t>Câu 1: Đoan văn trên trích trong vãn bản nào? Tác giả là ai? Nêu hoàn cảnh sáng tác của tác phẩm.</w:t>
      </w:r>
    </w:p>
    <w:p w14:paraId="0BB29256" w14:textId="77777777" w:rsidR="00841C8F" w:rsidRPr="00B86C53" w:rsidRDefault="00841C8F" w:rsidP="00841C8F">
      <w:pPr>
        <w:spacing w:after="0" w:line="288" w:lineRule="auto"/>
        <w:jc w:val="both"/>
        <w:rPr>
          <w:rFonts w:ascii="Times New Roman" w:hAnsi="Times New Roman"/>
          <w:color w:val="FF0000"/>
          <w:sz w:val="28"/>
          <w:szCs w:val="28"/>
        </w:rPr>
      </w:pPr>
      <w:r w:rsidRPr="00B86C53">
        <w:rPr>
          <w:rFonts w:ascii="Times New Roman" w:hAnsi="Times New Roman"/>
          <w:color w:val="FF0000"/>
          <w:sz w:val="28"/>
          <w:szCs w:val="28"/>
        </w:rPr>
        <w:t>Câu 2: Câu văn “Những lúc đó, chúng tôi gọi nhau là những con quỷ mắt đen” gợi cho em liên tưởng đến câu thơ nào có trong chương trình Ngữ văn 9, nêu tên bài thơ và tác giả?</w:t>
      </w:r>
    </w:p>
    <w:p w14:paraId="5CA4B5B2" w14:textId="77777777" w:rsidR="00841C8F" w:rsidRPr="00B86C53" w:rsidRDefault="00841C8F" w:rsidP="00841C8F">
      <w:pPr>
        <w:spacing w:after="0" w:line="288" w:lineRule="auto"/>
        <w:jc w:val="both"/>
        <w:rPr>
          <w:rFonts w:ascii="Times New Roman" w:hAnsi="Times New Roman"/>
          <w:color w:val="FF0000"/>
          <w:sz w:val="28"/>
          <w:szCs w:val="28"/>
        </w:rPr>
      </w:pPr>
      <w:r w:rsidRPr="00B86C53">
        <w:rPr>
          <w:rFonts w:ascii="Times New Roman" w:hAnsi="Times New Roman"/>
          <w:color w:val="FF0000"/>
          <w:sz w:val="28"/>
          <w:szCs w:val="28"/>
        </w:rPr>
        <w:t>Câu 3: “Chúng tôi” được nói tới trong đoạn văn lả những ai? Nụ cười và những lời đùa gọi nhau của các nhân vật ấy thể hiện vẻ đẹp nào ở họ?</w:t>
      </w:r>
    </w:p>
    <w:p w14:paraId="35DB604E" w14:textId="77777777" w:rsidR="00841C8F" w:rsidRPr="00B86C53" w:rsidRDefault="00841C8F" w:rsidP="00841C8F">
      <w:pPr>
        <w:spacing w:after="0" w:line="288" w:lineRule="auto"/>
        <w:jc w:val="both"/>
        <w:rPr>
          <w:rFonts w:ascii="Times New Roman" w:hAnsi="Times New Roman"/>
          <w:color w:val="FF0000"/>
          <w:sz w:val="28"/>
          <w:szCs w:val="28"/>
        </w:rPr>
      </w:pPr>
      <w:r w:rsidRPr="00B86C53">
        <w:rPr>
          <w:rFonts w:ascii="Times New Roman" w:hAnsi="Times New Roman"/>
          <w:color w:val="FF0000"/>
          <w:sz w:val="28"/>
          <w:szCs w:val="28"/>
        </w:rPr>
        <w:t>Câu 4: Từ đó, chúng ta thấy khi gặp khó khăn, thừ thách trong cuộc sông, rất cần tinh thần lạc quan, ý chí và nghị lực. Hãy viết đoạn vãn nghị luận khoảng 10 câu để bàn về vấn đề trên.</w:t>
      </w:r>
    </w:p>
    <w:p w14:paraId="3C0A66BB"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384"/>
        <w:gridCol w:w="8192"/>
      </w:tblGrid>
      <w:tr w:rsidR="00841C8F" w:rsidRPr="00B86C53" w14:paraId="2CB50D3A" w14:textId="77777777" w:rsidTr="00F45071">
        <w:tc>
          <w:tcPr>
            <w:tcW w:w="1384" w:type="dxa"/>
            <w:vMerge w:val="restart"/>
          </w:tcPr>
          <w:p w14:paraId="7613D7F7"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192" w:type="dxa"/>
          </w:tcPr>
          <w:p w14:paraId="72511C3C" w14:textId="77777777" w:rsidR="00841C8F" w:rsidRPr="00B86C53" w:rsidRDefault="00841C8F" w:rsidP="00F45071">
            <w:pPr>
              <w:spacing w:line="288" w:lineRule="auto"/>
              <w:rPr>
                <w:rFonts w:ascii="Times New Roman" w:hAnsi="Times New Roman" w:cs="Times New Roman"/>
                <w:b/>
                <w:color w:val="FF0000"/>
                <w:sz w:val="28"/>
                <w:szCs w:val="28"/>
              </w:rPr>
            </w:pPr>
            <w:r w:rsidRPr="00B86C53">
              <w:rPr>
                <w:rFonts w:ascii="Times New Roman" w:hAnsi="Times New Roman" w:cs="Times New Roman"/>
                <w:b/>
                <w:sz w:val="28"/>
                <w:szCs w:val="28"/>
              </w:rPr>
              <w:t>Đoan văn trên trích trong vãn bản nào? Tác giả là ai? Nêu hoàn cảnh sáng tác của tác phẩm.</w:t>
            </w:r>
          </w:p>
        </w:tc>
      </w:tr>
      <w:tr w:rsidR="00841C8F" w:rsidRPr="00B86C53" w14:paraId="4528524D" w14:textId="77777777" w:rsidTr="00F45071">
        <w:tc>
          <w:tcPr>
            <w:tcW w:w="1384" w:type="dxa"/>
            <w:vMerge/>
          </w:tcPr>
          <w:p w14:paraId="38C94569"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1C7890BB" w14:textId="77777777" w:rsidR="00841C8F" w:rsidRPr="00B86C53" w:rsidRDefault="00841C8F" w:rsidP="00F45071">
            <w:pPr>
              <w:spacing w:line="288" w:lineRule="auto"/>
              <w:jc w:val="both"/>
              <w:rPr>
                <w:rFonts w:ascii="Times New Roman" w:hAnsi="Times New Roman" w:cs="Times New Roman"/>
                <w:color w:val="FF0000"/>
                <w:sz w:val="28"/>
                <w:szCs w:val="28"/>
              </w:rPr>
            </w:pPr>
            <w:r w:rsidRPr="00B86C53">
              <w:rPr>
                <w:rFonts w:ascii="Times New Roman" w:hAnsi="Times New Roman" w:cs="Times New Roman"/>
                <w:sz w:val="28"/>
                <w:szCs w:val="28"/>
              </w:rPr>
              <w:t xml:space="preserve">- </w:t>
            </w:r>
            <w:r w:rsidRPr="00B86C53">
              <w:rPr>
                <w:rFonts w:ascii="Times New Roman" w:hAnsi="Times New Roman" w:cs="Times New Roman"/>
                <w:color w:val="FF0000"/>
                <w:sz w:val="28"/>
                <w:szCs w:val="28"/>
              </w:rPr>
              <w:t>Tác phẩm: Những ngôi sao xa xôi.</w:t>
            </w:r>
          </w:p>
          <w:p w14:paraId="585529A1" w14:textId="77777777" w:rsidR="00841C8F" w:rsidRPr="00B86C53" w:rsidRDefault="00841C8F" w:rsidP="00F45071">
            <w:pPr>
              <w:spacing w:line="288" w:lineRule="auto"/>
              <w:jc w:val="both"/>
              <w:rPr>
                <w:rFonts w:ascii="Times New Roman" w:hAnsi="Times New Roman" w:cs="Times New Roman"/>
                <w:color w:val="FF0000"/>
                <w:sz w:val="28"/>
                <w:szCs w:val="28"/>
              </w:rPr>
            </w:pPr>
            <w:r w:rsidRPr="00B86C53">
              <w:rPr>
                <w:rFonts w:ascii="Times New Roman" w:hAnsi="Times New Roman" w:cs="Times New Roman"/>
                <w:color w:val="FF0000"/>
                <w:sz w:val="28"/>
                <w:szCs w:val="28"/>
              </w:rPr>
              <w:t>- Tác giả: Lê Minh Khuê.</w:t>
            </w:r>
          </w:p>
          <w:p w14:paraId="562ADB3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color w:val="FF0000"/>
                <w:sz w:val="28"/>
                <w:szCs w:val="28"/>
              </w:rPr>
              <w:t>- Hoàn cảnh sáng tác: Truyện được sáng tác vào năm 1971, trong lúc cuộc kháng chiến chống Mĩ đang diễn ra ác liệt. Khi tác giả đang là phóng viên hoạt động trên tuyến đường Trường Sơn.</w:t>
            </w:r>
          </w:p>
        </w:tc>
      </w:tr>
      <w:tr w:rsidR="00841C8F" w:rsidRPr="00B86C53" w14:paraId="412128FB" w14:textId="77777777" w:rsidTr="00F45071">
        <w:tc>
          <w:tcPr>
            <w:tcW w:w="1384" w:type="dxa"/>
            <w:vMerge w:val="restart"/>
          </w:tcPr>
          <w:p w14:paraId="36EA29D7"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2</w:t>
            </w:r>
          </w:p>
        </w:tc>
        <w:tc>
          <w:tcPr>
            <w:tcW w:w="8192" w:type="dxa"/>
          </w:tcPr>
          <w:p w14:paraId="5053FD17"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 xml:space="preserve">Câu văn “Những lúc đó, chúng tôi gọi nhau là những con quỷ mắt đen” gợi cho em liên tưởng đến câu thơ nào có trong chương trình </w:t>
            </w:r>
            <w:r w:rsidRPr="00B86C53">
              <w:rPr>
                <w:rFonts w:ascii="Times New Roman" w:hAnsi="Times New Roman" w:cs="Times New Roman"/>
                <w:b/>
                <w:sz w:val="28"/>
                <w:szCs w:val="28"/>
              </w:rPr>
              <w:lastRenderedPageBreak/>
              <w:t>Ngữ văn 9, nêu tên bài thơ và tác giả?</w:t>
            </w:r>
          </w:p>
        </w:tc>
      </w:tr>
      <w:tr w:rsidR="00841C8F" w:rsidRPr="00B86C53" w14:paraId="4D0D326A" w14:textId="77777777" w:rsidTr="00F45071">
        <w:tc>
          <w:tcPr>
            <w:tcW w:w="1384" w:type="dxa"/>
            <w:vMerge/>
          </w:tcPr>
          <w:p w14:paraId="302E05EB"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70A5CEF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Câu văn “Những lúc đó, chúng tôi gọi nhau là những con quỷ mắt đen” gợi cho em liên tưởng đến câu thơ nào có trong chương trình Ngữ văn 9, nêu tên bài thơ và tác giả:</w:t>
            </w:r>
          </w:p>
          <w:p w14:paraId="24014487"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Câu văn “Những lúc đó, chúng tôi gọi nhau là những con quỷ mắt đen” gợi cho em liên tưởng đến câu thơ “Nhìn nhau mặt lấm cười ha ha”.</w:t>
            </w:r>
          </w:p>
          <w:p w14:paraId="5FAEB97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Trong tác phẩm “Bài thơ về tiểu đội xe không kính” của Phạm Tiến Duật.</w:t>
            </w:r>
          </w:p>
        </w:tc>
      </w:tr>
      <w:tr w:rsidR="00841C8F" w:rsidRPr="00B86C53" w14:paraId="78ABEF30" w14:textId="77777777" w:rsidTr="00F45071">
        <w:tc>
          <w:tcPr>
            <w:tcW w:w="1384" w:type="dxa"/>
            <w:vMerge w:val="restart"/>
            <w:vAlign w:val="center"/>
          </w:tcPr>
          <w:p w14:paraId="0E53EAD9"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192" w:type="dxa"/>
          </w:tcPr>
          <w:p w14:paraId="44652E3F"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“Chúng tôi” được nói tới trong đoạn văn lả những ai? Nụ cười và những lời đùa gọi nhau của các nhân vật ấy thể hiện vẻ đẹp nào ở họ?</w:t>
            </w:r>
          </w:p>
        </w:tc>
      </w:tr>
      <w:tr w:rsidR="00841C8F" w:rsidRPr="00B86C53" w14:paraId="5E5D5ADA" w14:textId="77777777" w:rsidTr="00F45071">
        <w:trPr>
          <w:trHeight w:val="268"/>
        </w:trPr>
        <w:tc>
          <w:tcPr>
            <w:tcW w:w="1384" w:type="dxa"/>
            <w:vMerge/>
            <w:vAlign w:val="center"/>
          </w:tcPr>
          <w:p w14:paraId="77040F80"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71D3A67F"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“Chúng tôi” được nói tới trong đoạn văn là những ai? Nụ cười và những lời đùa gọi nhau của các nhân vật ấy thể hiện vẻ đẹp nào ở họ? </w:t>
            </w:r>
          </w:p>
          <w:p w14:paraId="5FA73FDC"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“Chúng tôi” được nói tới trong đoạn văn là ba cô gái: Nho, Thao, Phương Định.</w:t>
            </w:r>
          </w:p>
          <w:p w14:paraId="2E49C027"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Nụ cười và những lời đùa gọi nhau của các nhân vật ấy gợi lên ở họ sự hồn nhiên, yêu đời, lạc quan và ý chí nghị lực vượt lên khó khăn, gian khổ của cuộc chiến tranh...</w:t>
            </w:r>
          </w:p>
        </w:tc>
      </w:tr>
      <w:tr w:rsidR="00841C8F" w:rsidRPr="00B86C53" w14:paraId="439B36FC" w14:textId="77777777" w:rsidTr="00F45071">
        <w:trPr>
          <w:trHeight w:val="268"/>
        </w:trPr>
        <w:tc>
          <w:tcPr>
            <w:tcW w:w="1384" w:type="dxa"/>
            <w:vMerge w:val="restart"/>
            <w:vAlign w:val="center"/>
          </w:tcPr>
          <w:p w14:paraId="3E73505C"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4</w:t>
            </w:r>
          </w:p>
        </w:tc>
        <w:tc>
          <w:tcPr>
            <w:tcW w:w="8192" w:type="dxa"/>
          </w:tcPr>
          <w:p w14:paraId="68DEBA3A"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Từ đó, chúng ta thấy khi gặp khó khăn, thừ thách trong cuộc sông, rất cần tinh thần lạc quan, ý chí và nghị lực. Hãy viết đoạn vãn nghị luận khoảng 10 câu để bàn về PHIẾU SỐ trên.</w:t>
            </w:r>
          </w:p>
        </w:tc>
      </w:tr>
      <w:tr w:rsidR="00841C8F" w:rsidRPr="00B86C53" w14:paraId="3545EC9B" w14:textId="77777777" w:rsidTr="00F45071">
        <w:trPr>
          <w:trHeight w:val="268"/>
        </w:trPr>
        <w:tc>
          <w:tcPr>
            <w:tcW w:w="1384" w:type="dxa"/>
            <w:vMerge/>
            <w:vAlign w:val="center"/>
          </w:tcPr>
          <w:p w14:paraId="34993B50"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758536C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Khẳng định: Khi gặp khó khăn thử thách rất cần tinh thần lạc quan, ý chí và nghị lực.</w:t>
            </w:r>
          </w:p>
          <w:p w14:paraId="1292DAB7"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Hiểu đựợc thế nào là tinh thần lạc quan, ý chí và nghị lực: là thái độ sống, niềm tin vào cuộc sống tốt đẹp: là sự dũng cảm, nghị lực phi thường vượt qua mọi khó khăn thử thách...</w:t>
            </w:r>
          </w:p>
          <w:p w14:paraId="26DD6C55"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Lí giải được tại sao cần tinh thần lạc quan, ý chí và nghị lực:</w:t>
            </w:r>
          </w:p>
          <w:p w14:paraId="1791C82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Trong cuộc sống có rất nhiều gian nan, thử thách thì tinh thần lạc quan, ý chí và nghị lực rất quan trọng, giúp ta có niềm tin vượt qua </w:t>
            </w:r>
            <w:r w:rsidRPr="00B86C53">
              <w:rPr>
                <w:rFonts w:ascii="Times New Roman" w:hAnsi="Times New Roman" w:cs="Times New Roman"/>
                <w:sz w:val="28"/>
                <w:szCs w:val="28"/>
              </w:rPr>
              <w:lastRenderedPageBreak/>
              <w:t>mọi khó khăn để đến gần thành công.</w:t>
            </w:r>
          </w:p>
          <w:p w14:paraId="4EB860C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Và ngược lại khi gặp khó khăn, thử thách gian nan mà chúng ta không có tinh thần lạc quan, ý chí nghị lực thì sẽ dễ gục ngã, thất bại... </w:t>
            </w:r>
          </w:p>
          <w:p w14:paraId="126484C3"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Liên hệ bản thân và thế hệ trẻ. </w:t>
            </w:r>
          </w:p>
        </w:tc>
      </w:tr>
    </w:tbl>
    <w:p w14:paraId="5692BFE3" w14:textId="77777777" w:rsidR="00841C8F" w:rsidRPr="00B86C53" w:rsidRDefault="00841C8F" w:rsidP="00841C8F">
      <w:pPr>
        <w:spacing w:after="0" w:line="288" w:lineRule="auto"/>
        <w:jc w:val="center"/>
        <w:rPr>
          <w:rFonts w:ascii="Times New Roman" w:hAnsi="Times New Roman"/>
          <w:b/>
          <w:color w:val="FF0000"/>
          <w:sz w:val="28"/>
          <w:szCs w:val="28"/>
        </w:rPr>
      </w:pPr>
    </w:p>
    <w:p w14:paraId="56D84F8A"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 xml:space="preserve">PHIẾU SỐ 12: </w:t>
      </w:r>
      <w:r w:rsidRPr="00B86C53">
        <w:rPr>
          <w:rFonts w:ascii="Times New Roman" w:hAnsi="Times New Roman"/>
          <w:sz w:val="28"/>
          <w:szCs w:val="28"/>
        </w:rPr>
        <w:t>Dưới đây là đoạn trích trong tác phẩm “Những ngôi sao xa xôi” của Lê Minh Khuê:</w:t>
      </w:r>
    </w:p>
    <w:p w14:paraId="43704670"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“...Vắng lặng đến đáng sợ. Cây còn lại xơ xác. Đất nóng. Khói đen vật vờ từng cụng trong không trung, che đi những gì từ xa. Các anh cao xạ có nhìn thấy chúng tôi không? Chắc có, cắc anh ấy có những cái ống dòm có thể thu cả trái đất vào tầm mắt. Tôi đến gần quả bom. Cảm thấy có ánh mắt các chiến sĩ dõi theo mình, tôi không sợ nữa. Tôi sẽ không đi khom. Các anh ấy không thích cái kiểu đi khom khi có thể cứ đàng hoàng mà bước tới.”</w:t>
      </w:r>
    </w:p>
    <w:p w14:paraId="454B0058"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1: Tác phẩm Những ngôi sao xa xôi được sáng tác trong hoàn cảnh nào?</w:t>
      </w:r>
    </w:p>
    <w:p w14:paraId="6958F8A6"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2: Điều gì khiến nhân vật “tôi” đến gần quả bom lại cảm thấy không sợ nữa?</w:t>
      </w:r>
    </w:p>
    <w:p w14:paraId="1547D97D"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3: Từ đoạn trích trên và những hiểu biết về xã hội, em hãỵ viết một đoạn văn (khoảng nửa trang giấy thi) trình bày suy nghĩ về thái độ của mỗi người trong mối quan hệ giữa cá nhân và tập thể.</w:t>
      </w:r>
    </w:p>
    <w:p w14:paraId="006F5A72"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384"/>
        <w:gridCol w:w="8192"/>
      </w:tblGrid>
      <w:tr w:rsidR="00841C8F" w:rsidRPr="00B86C53" w14:paraId="3E363F88" w14:textId="77777777" w:rsidTr="00F45071">
        <w:tc>
          <w:tcPr>
            <w:tcW w:w="1384" w:type="dxa"/>
            <w:vMerge w:val="restart"/>
          </w:tcPr>
          <w:p w14:paraId="4AED6636"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192" w:type="dxa"/>
          </w:tcPr>
          <w:p w14:paraId="1076F233" w14:textId="77777777" w:rsidR="00841C8F" w:rsidRPr="00B86C53" w:rsidRDefault="00841C8F" w:rsidP="00F45071">
            <w:pPr>
              <w:spacing w:line="288" w:lineRule="auto"/>
              <w:rPr>
                <w:rFonts w:ascii="Times New Roman" w:hAnsi="Times New Roman" w:cs="Times New Roman"/>
                <w:b/>
                <w:color w:val="FF0000"/>
                <w:sz w:val="28"/>
                <w:szCs w:val="28"/>
              </w:rPr>
            </w:pPr>
            <w:r w:rsidRPr="00B86C53">
              <w:rPr>
                <w:rFonts w:ascii="Times New Roman" w:hAnsi="Times New Roman" w:cs="Times New Roman"/>
                <w:b/>
                <w:sz w:val="28"/>
                <w:szCs w:val="28"/>
              </w:rPr>
              <w:t>Tác phẩm Những ngôi sao xa xôi được sáng tác trong hoàn cảnh nào?</w:t>
            </w:r>
          </w:p>
        </w:tc>
      </w:tr>
      <w:tr w:rsidR="00841C8F" w:rsidRPr="00B86C53" w14:paraId="76C9F6ED" w14:textId="77777777" w:rsidTr="00F45071">
        <w:tc>
          <w:tcPr>
            <w:tcW w:w="1384" w:type="dxa"/>
            <w:vMerge/>
          </w:tcPr>
          <w:p w14:paraId="4230164E"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49D47644"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Hoàn cảnh sáng tác của truyện “Những ngôi sao xa xôi”: Truyện được sáng tác vào năm 1971, trong lúc cuộc kháng chiến chống Mĩ đang diễn ra ác liệt. Khi tác giả đang là phóng viên hoạt động trên tuyến đường Trường Sơn.</w:t>
            </w:r>
          </w:p>
        </w:tc>
      </w:tr>
      <w:tr w:rsidR="00841C8F" w:rsidRPr="00B86C53" w14:paraId="0D9E44FE" w14:textId="77777777" w:rsidTr="00F45071">
        <w:tc>
          <w:tcPr>
            <w:tcW w:w="1384" w:type="dxa"/>
            <w:vMerge w:val="restart"/>
          </w:tcPr>
          <w:p w14:paraId="3D12D556"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2</w:t>
            </w:r>
          </w:p>
        </w:tc>
        <w:tc>
          <w:tcPr>
            <w:tcW w:w="8192" w:type="dxa"/>
          </w:tcPr>
          <w:p w14:paraId="168F2C2C"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Điều gì khiến nhân vật “tôi” đến gần quả bom lại cảm thấy không sợ nữa?</w:t>
            </w:r>
          </w:p>
        </w:tc>
      </w:tr>
      <w:tr w:rsidR="00841C8F" w:rsidRPr="00B86C53" w14:paraId="43847A37" w14:textId="77777777" w:rsidTr="00F45071">
        <w:tc>
          <w:tcPr>
            <w:tcW w:w="1384" w:type="dxa"/>
            <w:vMerge/>
          </w:tcPr>
          <w:p w14:paraId="0BC96FCF"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49D3202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Điều khiến nhân vật “tôi” đến gần quả bom lại thấy không sợ nữa chính là nhân vật “tôi” cảm thấy ánh mắt các chiến sĩ đang dõi theo mình. Đây chính là tâm trạng của nhân vật Phương Định - nữ trinh sát mặt đường, trong một lần phá bom. Chi tiết trên đã cho người đọc thấy lòng quả cảm, sự tự trọng của người nữ chiến sĩ anh hùng. Chính điều này giúp cô vượt qua nỗi sợ hãi, dũng cảm chiến đấu.</w:t>
            </w:r>
          </w:p>
        </w:tc>
      </w:tr>
      <w:tr w:rsidR="00841C8F" w:rsidRPr="00B86C53" w14:paraId="64F91DAC" w14:textId="77777777" w:rsidTr="00F45071">
        <w:tc>
          <w:tcPr>
            <w:tcW w:w="1384" w:type="dxa"/>
            <w:vMerge w:val="restart"/>
            <w:vAlign w:val="center"/>
          </w:tcPr>
          <w:p w14:paraId="4C515CDB"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lastRenderedPageBreak/>
              <w:t>3</w:t>
            </w:r>
          </w:p>
        </w:tc>
        <w:tc>
          <w:tcPr>
            <w:tcW w:w="8192" w:type="dxa"/>
          </w:tcPr>
          <w:p w14:paraId="68642555"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Từ đoạn trích trên và những hiểu biết về xã hội, em hãỵ viết một đoạn văn (khoảng nửa trang giấy thi) trình bày suy nghĩ về thái độ của mỗi người trong mối quan hệ giữa cá nhân và tập thể.</w:t>
            </w:r>
          </w:p>
        </w:tc>
      </w:tr>
      <w:tr w:rsidR="00841C8F" w:rsidRPr="00B86C53" w14:paraId="5FC2368B" w14:textId="77777777" w:rsidTr="00F45071">
        <w:trPr>
          <w:trHeight w:val="268"/>
        </w:trPr>
        <w:tc>
          <w:tcPr>
            <w:tcW w:w="1384" w:type="dxa"/>
            <w:vMerge/>
            <w:vAlign w:val="center"/>
          </w:tcPr>
          <w:p w14:paraId="43F429A0"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08EDA65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Khẳng định đây là mối quan hệ cần thiết, quan trọng, không thể thiếu với mỗi con người.</w:t>
            </w:r>
          </w:p>
          <w:p w14:paraId="2011ED9B"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“Con người chính là tổng hòa những mối quan hệ xã hội”, không ai có thể sống cá nhân, đơn lẻ. Nếu mỗi người không biết hòa mình vào tập thể không tạo nên một cộng đồng, xã hội. </w:t>
            </w:r>
          </w:p>
          <w:p w14:paraId="6AD5230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Sức mạnh của mỗi cá nhân hợp lại sẽ tạo nên sức mạnh tập thể lớn lao (dẫn chứng: trong chiến tranh, sức mạnh của nhân dân đã đánh tan quân xâm lược; trong thời bình, nhân dân chung tay góp sức xây dựng đất nước phát triển...). Ngược lại, sức mạnh của tập thể sẽ giúp cho mỗi cá nhân có thêm động lực (dẫn chứng).</w:t>
            </w:r>
          </w:p>
          <w:p w14:paraId="0DADCDF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Bài học nhận thức và hành động cho bản thân. </w:t>
            </w:r>
          </w:p>
        </w:tc>
      </w:tr>
    </w:tbl>
    <w:p w14:paraId="38B361D7" w14:textId="77777777" w:rsidR="00841C8F" w:rsidRPr="00B86C53" w:rsidRDefault="00841C8F" w:rsidP="00841C8F">
      <w:pPr>
        <w:spacing w:after="0" w:line="288" w:lineRule="auto"/>
        <w:jc w:val="both"/>
        <w:rPr>
          <w:rFonts w:ascii="Times New Roman" w:hAnsi="Times New Roman"/>
          <w:sz w:val="28"/>
          <w:szCs w:val="28"/>
        </w:rPr>
      </w:pPr>
    </w:p>
    <w:p w14:paraId="54BD4BCC" w14:textId="77777777" w:rsidR="00841C8F" w:rsidRPr="00B86C53" w:rsidRDefault="00841C8F" w:rsidP="00841C8F">
      <w:pPr>
        <w:spacing w:after="0" w:line="288" w:lineRule="auto"/>
        <w:jc w:val="both"/>
        <w:rPr>
          <w:rFonts w:ascii="Times New Roman" w:hAnsi="Times New Roman"/>
          <w:b/>
          <w:color w:val="FF0000"/>
          <w:sz w:val="28"/>
          <w:szCs w:val="28"/>
        </w:rPr>
      </w:pPr>
      <w:r w:rsidRPr="00B86C53">
        <w:rPr>
          <w:rFonts w:ascii="Times New Roman" w:hAnsi="Times New Roman"/>
          <w:b/>
          <w:color w:val="FF0000"/>
          <w:sz w:val="28"/>
          <w:szCs w:val="28"/>
        </w:rPr>
        <w:t xml:space="preserve">PHIẾU SỐ 13: </w:t>
      </w:r>
      <w:r w:rsidRPr="00B86C53">
        <w:rPr>
          <w:rFonts w:ascii="Times New Roman" w:hAnsi="Times New Roman"/>
          <w:sz w:val="28"/>
          <w:szCs w:val="28"/>
        </w:rPr>
        <w:t>Cho đoạn trích:</w:t>
      </w:r>
    </w:p>
    <w:p w14:paraId="7D11B104"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“Bây giờ là buổi trưa. Im ắng lạ. Tôi ngồi dựa vào thành đá và khe khẽ hát. Tôi mê hát. Thường cứ thuộc một điệu nhạc nào đó rồi bịa ra lời mà hát. Lời tôi bịa lộn xộn mà ngớ ngẩn đến tôi cũng ngạc nhiên, đôi khi bò ra mà cười một mình.</w:t>
      </w:r>
    </w:p>
    <w:p w14:paraId="2AC0D37A" w14:textId="77777777" w:rsidR="00841C8F" w:rsidRPr="00B86C53" w:rsidRDefault="00841C8F" w:rsidP="00841C8F">
      <w:pPr>
        <w:spacing w:after="0" w:line="288" w:lineRule="auto"/>
        <w:jc w:val="both"/>
        <w:rPr>
          <w:rFonts w:ascii="Times New Roman" w:hAnsi="Times New Roman"/>
          <w:i/>
          <w:sz w:val="28"/>
          <w:szCs w:val="28"/>
        </w:rPr>
      </w:pPr>
      <w:r w:rsidRPr="00B86C53">
        <w:rPr>
          <w:rFonts w:ascii="Times New Roman" w:hAnsi="Times New Roman"/>
          <w:i/>
          <w:sz w:val="28"/>
          <w:szCs w:val="28"/>
        </w:rPr>
        <w:t>Tôi là con gái Hà Nội. Nói một cách khiêm tốn, tôi là một cô gái khá. Hai bím tóc dày tương đối mềm, một cái cổ cao, kiêu hãnh như đài hoa loa kèn. Còn mắt tôi thì các anh lái xe bào: Cô có cái nhìn sao mà xa xăm!”</w:t>
      </w:r>
    </w:p>
    <w:p w14:paraId="427DADE3"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1: Những câu văn này được rút ra từ tác phẩm nào? Nêu hoàn cảnh ra đời của tác phẩm ấy.</w:t>
      </w:r>
    </w:p>
    <w:p w14:paraId="6A84AAA4"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2: Xác định câu có lời dẫn trực tiếp và câu đặc biệt trong đoạn văn trên.</w:t>
      </w:r>
    </w:p>
    <w:p w14:paraId="7E9332DC"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Câu 3: Giới thiệu ngắn gọn (không quá nửa trang giấy thi) về nhân vật “tôi” trong tác phẩm đó.</w:t>
      </w:r>
    </w:p>
    <w:p w14:paraId="70132797" w14:textId="77777777" w:rsidR="00841C8F" w:rsidRPr="00B86C53" w:rsidRDefault="00841C8F" w:rsidP="00841C8F">
      <w:pPr>
        <w:spacing w:after="0" w:line="288" w:lineRule="auto"/>
        <w:jc w:val="both"/>
        <w:rPr>
          <w:rFonts w:ascii="Times New Roman" w:hAnsi="Times New Roman"/>
          <w:sz w:val="28"/>
          <w:szCs w:val="28"/>
        </w:rPr>
      </w:pPr>
      <w:r w:rsidRPr="00B86C53">
        <w:rPr>
          <w:rFonts w:ascii="Times New Roman" w:hAnsi="Times New Roman"/>
          <w:sz w:val="28"/>
          <w:szCs w:val="28"/>
        </w:rPr>
        <w:t xml:space="preserve">Câu 4: Kể tên một tác phẩm khác viết về người chiến sĩ trong cuộc kháng chiến chống Mĩ mà em đã học trong chương trình Ngữ văn 9 vả ghi rõ tên tác giả. </w:t>
      </w:r>
    </w:p>
    <w:p w14:paraId="29E2CDDC" w14:textId="77777777" w:rsidR="00841C8F" w:rsidRPr="00B86C53" w:rsidRDefault="00841C8F" w:rsidP="00841C8F">
      <w:pPr>
        <w:spacing w:after="0" w:line="288" w:lineRule="auto"/>
        <w:jc w:val="center"/>
        <w:rPr>
          <w:rFonts w:ascii="Times New Roman" w:hAnsi="Times New Roman"/>
          <w:b/>
          <w:color w:val="FF0000"/>
          <w:sz w:val="28"/>
          <w:szCs w:val="28"/>
        </w:rPr>
      </w:pPr>
      <w:r w:rsidRPr="00B86C53">
        <w:rPr>
          <w:rFonts w:ascii="Times New Roman" w:hAnsi="Times New Roman"/>
          <w:b/>
          <w:color w:val="FF0000"/>
          <w:sz w:val="28"/>
          <w:szCs w:val="28"/>
        </w:rPr>
        <w:t>GỢI Ý</w:t>
      </w:r>
    </w:p>
    <w:tbl>
      <w:tblPr>
        <w:tblStyle w:val="TableGrid1"/>
        <w:tblW w:w="0" w:type="auto"/>
        <w:tblLook w:val="04A0" w:firstRow="1" w:lastRow="0" w:firstColumn="1" w:lastColumn="0" w:noHBand="0" w:noVBand="1"/>
      </w:tblPr>
      <w:tblGrid>
        <w:gridCol w:w="1384"/>
        <w:gridCol w:w="8192"/>
      </w:tblGrid>
      <w:tr w:rsidR="00841C8F" w:rsidRPr="00B86C53" w14:paraId="78D1DECC" w14:textId="77777777" w:rsidTr="00F45071">
        <w:tc>
          <w:tcPr>
            <w:tcW w:w="1384" w:type="dxa"/>
            <w:vMerge w:val="restart"/>
          </w:tcPr>
          <w:p w14:paraId="7D002A17"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1</w:t>
            </w:r>
          </w:p>
        </w:tc>
        <w:tc>
          <w:tcPr>
            <w:tcW w:w="8192" w:type="dxa"/>
          </w:tcPr>
          <w:p w14:paraId="0A5BA4E7" w14:textId="77777777" w:rsidR="00841C8F" w:rsidRPr="00B86C53" w:rsidRDefault="00841C8F" w:rsidP="00F45071">
            <w:pPr>
              <w:spacing w:line="288" w:lineRule="auto"/>
              <w:rPr>
                <w:rFonts w:ascii="Times New Roman" w:hAnsi="Times New Roman" w:cs="Times New Roman"/>
                <w:b/>
                <w:color w:val="FF0000"/>
                <w:sz w:val="28"/>
                <w:szCs w:val="28"/>
              </w:rPr>
            </w:pPr>
            <w:r w:rsidRPr="00B86C53">
              <w:rPr>
                <w:rFonts w:ascii="Times New Roman" w:hAnsi="Times New Roman" w:cs="Times New Roman"/>
                <w:b/>
                <w:sz w:val="28"/>
                <w:szCs w:val="28"/>
              </w:rPr>
              <w:t>Những câu văn này được rút ra từ tác phẩm nào? Nêu hoàn cảnh ra đời của tác phẩm ấy.</w:t>
            </w:r>
          </w:p>
        </w:tc>
      </w:tr>
      <w:tr w:rsidR="00841C8F" w:rsidRPr="00B86C53" w14:paraId="235F0477" w14:textId="77777777" w:rsidTr="00F45071">
        <w:tc>
          <w:tcPr>
            <w:tcW w:w="1384" w:type="dxa"/>
            <w:vMerge/>
          </w:tcPr>
          <w:p w14:paraId="265D30BF"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6023D3F2"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 Những câu văn này trích trong truyện ngắn “Những ngôi sao xa xôi” </w:t>
            </w:r>
            <w:r w:rsidRPr="00B86C53">
              <w:rPr>
                <w:rFonts w:ascii="Times New Roman" w:hAnsi="Times New Roman" w:cs="Times New Roman"/>
                <w:sz w:val="28"/>
                <w:szCs w:val="28"/>
              </w:rPr>
              <w:lastRenderedPageBreak/>
              <w:t>của nhà văn Lê Minh Khuê.</w:t>
            </w:r>
          </w:p>
          <w:p w14:paraId="5986CC7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Hoàn cảnh sáng tác: Truyện được sáng tác vào năm 1971, trong lúc cuộc kháng chiến chống Mĩ đang diễn ra ác liệt. Khi tác giả đang là phóng viên hoạt động trên tuyến đường Trường Sơn.</w:t>
            </w:r>
          </w:p>
        </w:tc>
      </w:tr>
      <w:tr w:rsidR="00841C8F" w:rsidRPr="00B86C53" w14:paraId="2BDB3E46" w14:textId="77777777" w:rsidTr="00F45071">
        <w:tc>
          <w:tcPr>
            <w:tcW w:w="1384" w:type="dxa"/>
            <w:vMerge w:val="restart"/>
          </w:tcPr>
          <w:p w14:paraId="0F3B2027"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lastRenderedPageBreak/>
              <w:t>2</w:t>
            </w:r>
          </w:p>
        </w:tc>
        <w:tc>
          <w:tcPr>
            <w:tcW w:w="8192" w:type="dxa"/>
          </w:tcPr>
          <w:p w14:paraId="6A4D2041"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Xác định câu có lời dẫn trực tiếp và câu đặc biệt trong đoạn văn trên.</w:t>
            </w:r>
          </w:p>
        </w:tc>
      </w:tr>
      <w:tr w:rsidR="00841C8F" w:rsidRPr="00B86C53" w14:paraId="45847351" w14:textId="77777777" w:rsidTr="00F45071">
        <w:tc>
          <w:tcPr>
            <w:tcW w:w="1384" w:type="dxa"/>
            <w:vMerge/>
          </w:tcPr>
          <w:p w14:paraId="14F0C30C"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73775F00"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Câu có lời dẫn trực tiếp: Còn mắt tôi thì các anh lái xe bảo: “Cô có cái nhìn sao mà xa xăm!”</w:t>
            </w:r>
          </w:p>
        </w:tc>
      </w:tr>
      <w:tr w:rsidR="00841C8F" w:rsidRPr="00B86C53" w14:paraId="7F346A84" w14:textId="77777777" w:rsidTr="00F45071">
        <w:tc>
          <w:tcPr>
            <w:tcW w:w="1384" w:type="dxa"/>
            <w:vMerge w:val="restart"/>
            <w:vAlign w:val="center"/>
          </w:tcPr>
          <w:p w14:paraId="0548CF0F"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t>3</w:t>
            </w:r>
          </w:p>
        </w:tc>
        <w:tc>
          <w:tcPr>
            <w:tcW w:w="8192" w:type="dxa"/>
          </w:tcPr>
          <w:p w14:paraId="553C23C0"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Giới thiệu ngắn gọn (không quá nửa trang giấy thi) về nhân vật “tôi” trong tác phẩm đó.</w:t>
            </w:r>
          </w:p>
        </w:tc>
      </w:tr>
      <w:tr w:rsidR="00841C8F" w:rsidRPr="00B86C53" w14:paraId="15993A7D" w14:textId="77777777" w:rsidTr="00F45071">
        <w:trPr>
          <w:trHeight w:val="268"/>
        </w:trPr>
        <w:tc>
          <w:tcPr>
            <w:tcW w:w="1384" w:type="dxa"/>
            <w:vMerge/>
            <w:vAlign w:val="center"/>
          </w:tcPr>
          <w:p w14:paraId="18E74E21"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7CAD0B5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xml:space="preserve">Truyện “Những ngôi sao xa xôi” được trần thuật từ ngôi thứ nhất. Người kể chuyện cũng là nhân vật chính: nhân vật “tôi" (Phương Định). Cô và các đồng đội của mình đã sống và chiến đấu ở trên một cao điểm giữa một vùng trọng điểm của tuyến đường Trường Sơn, nơi tập trung nhiều bom đạn nguy hiểm nhất. Phương Định là một cô gái Hà Nội, có một thời học sinh hồn nhiên, vô tư bên người mẹ trong một căn buồng nhỏ ở một đoạn đường phố yên tĩnh trong những ngày thanh bình trước chiến tranh. Những kỷ niệm ấy luôn sống lại trong cô ngay giữa chiến trường dữ dội. Nó vừa là niềm khao khát, vừa làm dịu mát tâm hồn của cô trong hoàn cảnh căng thẳng, khốc liệt của chiến trường. Vào chiến trường đã ba năm, đã quen với thử thách, giáp mặt hằng ngày với cái chết, nhưng cô vẫn không mất đi sự hồn nhỉên, trong sáng và những mơ ước về tương lai. Cô gái nhạy cảm, hồn nhiên này hay mơ mộng và thích hát. Phương Định cũng yêu mến những đồng đội trong tồ và trong cả đơn vị của mình, đặc biệt cô dành tình yêu và niềm cảm phục cho tất cả những người chiến sĩ mà hằng đêm cô gặp trên trọng điểm của con đường vào mặt trận. Phương Định nhạy cảm và quan tâm đến hình thức của mình. Cô tự đánh giá: “Tôi là con gái Hà Nội. Một cô gái khá. Có hai bím tóc dày, mềm một cái cổ cao, kiêu hãnh một đôi mắt xa xăm”. Công việc của cô nơi chiến trường hết sức nguy hiểm. Sau mỗi trận bom, cô phải lao ra trọng điểm, đo và ước tính khối lượng đất đá bị bom địch đào xới, đếm những quả bom chưa nổ và dùng những khối thuốc nổ đặt vào cạnh nó để phá. Đó là một công việc phải mạo hiểm với cái chết, luôn căng </w:t>
            </w:r>
            <w:r w:rsidRPr="00B86C53">
              <w:rPr>
                <w:rFonts w:ascii="Times New Roman" w:hAnsi="Times New Roman" w:cs="Times New Roman"/>
                <w:sz w:val="28"/>
                <w:szCs w:val="28"/>
              </w:rPr>
              <w:lastRenderedPageBreak/>
              <w:t>thẳng thần kinh, đòi hỏi sự bình tĩnh và dũng cảm. Nhưng với cô, công việc ấy đã trở thành việc thường ngày. Hình ảnh Phương Định được nhà văn miêu tả sinh động, tinh tế. Đo là hình ảnh một cô gái thanh niên xung phong tiêu biểu cho những người thanh niên Việt Nam thời chống Mĩ.</w:t>
            </w:r>
          </w:p>
        </w:tc>
      </w:tr>
      <w:tr w:rsidR="00841C8F" w:rsidRPr="00B86C53" w14:paraId="2ED9A9DC" w14:textId="77777777" w:rsidTr="00F45071">
        <w:trPr>
          <w:trHeight w:val="268"/>
        </w:trPr>
        <w:tc>
          <w:tcPr>
            <w:tcW w:w="1384" w:type="dxa"/>
            <w:vMerge w:val="restart"/>
            <w:vAlign w:val="center"/>
          </w:tcPr>
          <w:p w14:paraId="32658947" w14:textId="77777777" w:rsidR="00841C8F" w:rsidRPr="00B86C53" w:rsidRDefault="00841C8F" w:rsidP="00F45071">
            <w:pPr>
              <w:spacing w:line="288" w:lineRule="auto"/>
              <w:jc w:val="center"/>
              <w:rPr>
                <w:rFonts w:ascii="Times New Roman" w:hAnsi="Times New Roman" w:cs="Times New Roman"/>
                <w:b/>
                <w:color w:val="FF0000"/>
                <w:sz w:val="28"/>
                <w:szCs w:val="28"/>
              </w:rPr>
            </w:pPr>
            <w:r w:rsidRPr="00B86C53">
              <w:rPr>
                <w:rFonts w:ascii="Times New Roman" w:hAnsi="Times New Roman" w:cs="Times New Roman"/>
                <w:b/>
                <w:color w:val="FF0000"/>
                <w:sz w:val="28"/>
                <w:szCs w:val="28"/>
              </w:rPr>
              <w:lastRenderedPageBreak/>
              <w:t>4</w:t>
            </w:r>
          </w:p>
        </w:tc>
        <w:tc>
          <w:tcPr>
            <w:tcW w:w="8192" w:type="dxa"/>
          </w:tcPr>
          <w:p w14:paraId="7C5047A6" w14:textId="77777777" w:rsidR="00841C8F" w:rsidRPr="00B86C53" w:rsidRDefault="00841C8F" w:rsidP="00F45071">
            <w:pPr>
              <w:spacing w:line="288" w:lineRule="auto"/>
              <w:jc w:val="both"/>
              <w:rPr>
                <w:rFonts w:ascii="Times New Roman" w:hAnsi="Times New Roman" w:cs="Times New Roman"/>
                <w:b/>
                <w:sz w:val="28"/>
                <w:szCs w:val="28"/>
              </w:rPr>
            </w:pPr>
            <w:r w:rsidRPr="00B86C53">
              <w:rPr>
                <w:rFonts w:ascii="Times New Roman" w:hAnsi="Times New Roman" w:cs="Times New Roman"/>
                <w:b/>
                <w:sz w:val="28"/>
                <w:szCs w:val="28"/>
              </w:rPr>
              <w:t>Kể tên một tác phẩm khác viết về người chiến sĩ trong cuộc kháng chiến chống Mĩ mà em đã học trong chương trình Ngữ văn 9 vả ghi rõ tên tác giả.</w:t>
            </w:r>
          </w:p>
        </w:tc>
      </w:tr>
      <w:tr w:rsidR="00841C8F" w:rsidRPr="00B86C53" w14:paraId="46C46FEA" w14:textId="77777777" w:rsidTr="00F45071">
        <w:trPr>
          <w:trHeight w:val="268"/>
        </w:trPr>
        <w:tc>
          <w:tcPr>
            <w:tcW w:w="1384" w:type="dxa"/>
            <w:vMerge/>
            <w:vAlign w:val="center"/>
          </w:tcPr>
          <w:p w14:paraId="6F562ED1" w14:textId="77777777" w:rsidR="00841C8F" w:rsidRPr="00B86C53" w:rsidRDefault="00841C8F" w:rsidP="00F45071">
            <w:pPr>
              <w:spacing w:line="288" w:lineRule="auto"/>
              <w:jc w:val="center"/>
              <w:rPr>
                <w:rFonts w:ascii="Times New Roman" w:hAnsi="Times New Roman" w:cs="Times New Roman"/>
                <w:b/>
                <w:color w:val="FF0000"/>
                <w:sz w:val="28"/>
                <w:szCs w:val="28"/>
              </w:rPr>
            </w:pPr>
          </w:p>
        </w:tc>
        <w:tc>
          <w:tcPr>
            <w:tcW w:w="8192" w:type="dxa"/>
          </w:tcPr>
          <w:p w14:paraId="584EF638"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Về truyện: “Chiếc lược ngà” của nhà văn Nguyễn Quang Sáng - Một trong những nhân vật chính là Thu - một cô giao liên thời kháng chiến chống Mĩ.</w:t>
            </w:r>
          </w:p>
          <w:p w14:paraId="6848AA91" w14:textId="77777777" w:rsidR="00841C8F" w:rsidRPr="00B86C53" w:rsidRDefault="00841C8F" w:rsidP="00F45071">
            <w:pPr>
              <w:spacing w:line="288" w:lineRule="auto"/>
              <w:jc w:val="both"/>
              <w:rPr>
                <w:rFonts w:ascii="Times New Roman" w:hAnsi="Times New Roman" w:cs="Times New Roman"/>
                <w:sz w:val="28"/>
                <w:szCs w:val="28"/>
              </w:rPr>
            </w:pPr>
            <w:r w:rsidRPr="00B86C53">
              <w:rPr>
                <w:rFonts w:ascii="Times New Roman" w:hAnsi="Times New Roman" w:cs="Times New Roman"/>
                <w:sz w:val="28"/>
                <w:szCs w:val="28"/>
              </w:rPr>
              <w:t>- Về thơ: “Bài thơ về tiểu đội xe không kính” của Phạm Tiến Duật - Nhân vật trữ tình trong bài thơ: người chiến sĩ lái xe vận tải quân sự trên đường mòn Trường Sơn thời chống Mĩ.</w:t>
            </w:r>
          </w:p>
        </w:tc>
      </w:tr>
    </w:tbl>
    <w:p w14:paraId="79064BC8" w14:textId="77777777" w:rsidR="00841C8F" w:rsidRPr="00B86C53" w:rsidRDefault="00841C8F" w:rsidP="00841C8F">
      <w:pPr>
        <w:spacing w:after="0" w:line="288" w:lineRule="auto"/>
        <w:jc w:val="center"/>
        <w:rPr>
          <w:rFonts w:ascii="Times New Roman" w:hAnsi="Times New Roman"/>
          <w:b/>
          <w:color w:val="FF0000"/>
          <w:sz w:val="28"/>
          <w:szCs w:val="28"/>
        </w:rPr>
      </w:pPr>
    </w:p>
    <w:p w14:paraId="01962774" w14:textId="77777777" w:rsidR="00841C8F" w:rsidRPr="00B86C53" w:rsidRDefault="00841C8F" w:rsidP="00841C8F">
      <w:pPr>
        <w:spacing w:after="0" w:line="288" w:lineRule="auto"/>
        <w:rPr>
          <w:rFonts w:ascii="Times New Roman" w:hAnsi="Times New Roman"/>
          <w:b/>
          <w:color w:val="FF0000"/>
          <w:sz w:val="28"/>
          <w:szCs w:val="28"/>
        </w:rPr>
      </w:pPr>
      <w:r w:rsidRPr="00B86C53">
        <w:rPr>
          <w:rFonts w:ascii="Times New Roman" w:hAnsi="Times New Roman"/>
          <w:b/>
          <w:color w:val="FF0000"/>
          <w:sz w:val="28"/>
          <w:szCs w:val="28"/>
        </w:rPr>
        <w:br w:type="page"/>
      </w:r>
    </w:p>
    <w:p w14:paraId="787440EA" w14:textId="77777777" w:rsidR="00D82422" w:rsidRPr="00B86C53" w:rsidRDefault="00D82422" w:rsidP="00D82422">
      <w:pPr>
        <w:spacing w:after="0" w:line="288" w:lineRule="auto"/>
        <w:rPr>
          <w:rFonts w:ascii="Times New Roman" w:hAnsi="Times New Roman"/>
          <w:sz w:val="28"/>
          <w:szCs w:val="28"/>
        </w:rPr>
      </w:pPr>
    </w:p>
    <w:p w14:paraId="1EEB3E8E" w14:textId="77777777" w:rsidR="00D82422" w:rsidRPr="00B86C53" w:rsidRDefault="00D82422" w:rsidP="00D82422">
      <w:pPr>
        <w:spacing w:after="0" w:line="288" w:lineRule="auto"/>
        <w:jc w:val="both"/>
        <w:rPr>
          <w:rFonts w:ascii="Times New Roman" w:eastAsia="Times New Roman" w:hAnsi="Times New Roman"/>
          <w:b/>
          <w:bCs/>
          <w:color w:val="252525"/>
          <w:sz w:val="28"/>
          <w:szCs w:val="28"/>
          <w:u w:val="single"/>
        </w:rPr>
      </w:pPr>
    </w:p>
    <w:p w14:paraId="41CBA208" w14:textId="77777777" w:rsidR="00D82422" w:rsidRPr="00B86C53" w:rsidRDefault="00D82422" w:rsidP="00D82422">
      <w:pPr>
        <w:tabs>
          <w:tab w:val="left" w:pos="7815"/>
        </w:tabs>
        <w:rPr>
          <w:rFonts w:ascii="Times New Roman" w:hAnsi="Times New Roman"/>
          <w:sz w:val="28"/>
          <w:szCs w:val="28"/>
        </w:rPr>
      </w:pPr>
    </w:p>
    <w:p w14:paraId="3C13DB95" w14:textId="77777777" w:rsidR="004C0E26" w:rsidRDefault="004C0E26" w:rsidP="004C0E26">
      <w:pPr>
        <w:spacing w:after="0" w:line="288" w:lineRule="auto"/>
        <w:rPr>
          <w:rFonts w:ascii="Times New Roman" w:hAnsi="Times New Roman"/>
          <w:sz w:val="28"/>
          <w:szCs w:val="28"/>
        </w:rPr>
      </w:pPr>
    </w:p>
    <w:p w14:paraId="60DBB254" w14:textId="77777777" w:rsidR="003B65E6" w:rsidRDefault="003B65E6" w:rsidP="003B65E6">
      <w:pPr>
        <w:spacing w:after="0" w:line="288" w:lineRule="auto"/>
        <w:rPr>
          <w:rFonts w:ascii="Times New Roman" w:hAnsi="Times New Roman"/>
          <w:b/>
          <w:color w:val="FF0000"/>
          <w:sz w:val="28"/>
          <w:szCs w:val="28"/>
        </w:rPr>
      </w:pPr>
    </w:p>
    <w:p w14:paraId="67551A21" w14:textId="77777777" w:rsidR="00FA5DA2" w:rsidRPr="00FA10FA" w:rsidRDefault="00FA5DA2" w:rsidP="00FA5DA2">
      <w:pPr>
        <w:jc w:val="both"/>
        <w:rPr>
          <w:rFonts w:ascii="Times New Roman" w:hAnsi="Times New Roman"/>
          <w:sz w:val="28"/>
          <w:szCs w:val="28"/>
        </w:rPr>
      </w:pPr>
    </w:p>
    <w:p w14:paraId="46D8471E" w14:textId="77777777" w:rsidR="00FA5DA2" w:rsidRPr="00FA10FA" w:rsidRDefault="00FA5DA2" w:rsidP="00FA5DA2">
      <w:pPr>
        <w:jc w:val="both"/>
        <w:rPr>
          <w:rFonts w:ascii="Times New Roman" w:hAnsi="Times New Roman"/>
          <w:sz w:val="28"/>
          <w:szCs w:val="28"/>
        </w:rPr>
      </w:pPr>
    </w:p>
    <w:p w14:paraId="722D2FA6" w14:textId="77777777" w:rsidR="00FA5DA2" w:rsidRPr="00FA10FA" w:rsidRDefault="00FA5DA2" w:rsidP="00FA5DA2">
      <w:pPr>
        <w:jc w:val="both"/>
        <w:rPr>
          <w:rFonts w:ascii="Times New Roman" w:hAnsi="Times New Roman"/>
          <w:sz w:val="28"/>
          <w:szCs w:val="28"/>
        </w:rPr>
      </w:pPr>
    </w:p>
    <w:p w14:paraId="4A89E6C5" w14:textId="77777777" w:rsidR="008C0983" w:rsidRPr="00FA10FA" w:rsidRDefault="008C0983" w:rsidP="008C0983">
      <w:pPr>
        <w:jc w:val="both"/>
        <w:rPr>
          <w:rFonts w:ascii="Times New Roman" w:hAnsi="Times New Roman"/>
          <w:sz w:val="28"/>
          <w:szCs w:val="28"/>
        </w:rPr>
      </w:pPr>
    </w:p>
    <w:p w14:paraId="2766E9F6" w14:textId="77777777" w:rsidR="008C0983" w:rsidRPr="00FA10FA" w:rsidRDefault="008C0983" w:rsidP="008C0983">
      <w:pPr>
        <w:jc w:val="both"/>
        <w:rPr>
          <w:rFonts w:ascii="Times New Roman" w:hAnsi="Times New Roman"/>
          <w:sz w:val="28"/>
          <w:szCs w:val="28"/>
        </w:rPr>
      </w:pPr>
    </w:p>
    <w:p w14:paraId="322A4667" w14:textId="77777777" w:rsidR="00FF78D3" w:rsidRPr="00FF78D3" w:rsidRDefault="00FF78D3" w:rsidP="00FF78D3">
      <w:pPr>
        <w:tabs>
          <w:tab w:val="left" w:pos="7815"/>
        </w:tabs>
        <w:rPr>
          <w:rFonts w:ascii="Times New Roman" w:hAnsi="Times New Roman"/>
          <w:color w:val="FF0000"/>
          <w:sz w:val="28"/>
          <w:szCs w:val="28"/>
        </w:rPr>
      </w:pPr>
    </w:p>
    <w:sectPr w:rsidR="00FF78D3" w:rsidRPr="00FF78D3" w:rsidSect="00733604">
      <w:headerReference w:type="default" r:id="rId10"/>
      <w:footerReference w:type="default" r:id="rId11"/>
      <w:pgSz w:w="11906" w:h="16838"/>
      <w:pgMar w:top="1134" w:right="1134" w:bottom="1134"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1A4520" w14:textId="77777777" w:rsidR="006334B0" w:rsidRDefault="006334B0" w:rsidP="00AB74EE">
      <w:pPr>
        <w:spacing w:after="0" w:line="240" w:lineRule="auto"/>
      </w:pPr>
      <w:r>
        <w:separator/>
      </w:r>
    </w:p>
  </w:endnote>
  <w:endnote w:type="continuationSeparator" w:id="0">
    <w:p w14:paraId="55C36A8E" w14:textId="77777777" w:rsidR="006334B0" w:rsidRDefault="006334B0" w:rsidP="00AB7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3E951" w14:textId="77777777" w:rsidR="003B65E6" w:rsidRPr="008245FA" w:rsidRDefault="003B65E6" w:rsidP="008245FA">
    <w:pPr>
      <w:pStyle w:val="Footer"/>
      <w:tabs>
        <w:tab w:val="clear" w:pos="4513"/>
        <w:tab w:val="clear" w:pos="9026"/>
        <w:tab w:val="center" w:pos="4819"/>
        <w:tab w:val="right" w:pos="9638"/>
      </w:tabs>
    </w:pPr>
    <w:r>
      <w:rPr>
        <w:noProof/>
      </w:rPr>
      <mc:AlternateContent>
        <mc:Choice Requires="wps">
          <w:drawing>
            <wp:anchor distT="4294967295" distB="4294967295" distL="114300" distR="114300" simplePos="0" relativeHeight="251657728" behindDoc="0" locked="0" layoutInCell="1" allowOverlap="1" wp14:anchorId="461C4189" wp14:editId="450AF9F7">
              <wp:simplePos x="0" y="0"/>
              <wp:positionH relativeFrom="column">
                <wp:posOffset>-15240</wp:posOffset>
              </wp:positionH>
              <wp:positionV relativeFrom="paragraph">
                <wp:posOffset>-55246</wp:posOffset>
              </wp:positionV>
              <wp:extent cx="62103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1030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CCFE42B" id="Straight Connector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4.35pt" to="487.8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" strokecolor="#4472c4" strokeweight=".5pt">
              <v:stroke joinstyle="miter"/>
              <o:lock v:ext="edit" shapetype="f"/>
            </v:line>
          </w:pict>
        </mc:Fallback>
      </mc:AlternateContent>
    </w:r>
    <w:r>
      <w:t>Giáo viên: Đỗ Thị Xiêm</w:t>
    </w:r>
    <w:r>
      <w:tab/>
      <w:t>0367841308</w:t>
    </w:r>
    <w:r>
      <w:tab/>
      <w:t>Luyện thi vào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D6B9DA" w14:textId="77777777" w:rsidR="006334B0" w:rsidRDefault="006334B0" w:rsidP="00AB74EE">
      <w:pPr>
        <w:spacing w:after="0" w:line="240" w:lineRule="auto"/>
      </w:pPr>
      <w:r>
        <w:separator/>
      </w:r>
    </w:p>
  </w:footnote>
  <w:footnote w:type="continuationSeparator" w:id="0">
    <w:p w14:paraId="7CCDD5A8" w14:textId="77777777" w:rsidR="006334B0" w:rsidRDefault="006334B0" w:rsidP="00AB74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B7FEF1" w14:textId="77777777" w:rsidR="003B65E6" w:rsidRPr="00FB4BCC" w:rsidRDefault="003B65E6">
    <w:pPr>
      <w:pStyle w:val="Header"/>
      <w:rPr>
        <w:rFonts w:ascii="Times New Roman" w:hAnsi="Times New Roman"/>
        <w:sz w:val="32"/>
        <w:szCs w:val="32"/>
      </w:rPr>
    </w:pPr>
    <w:r w:rsidRPr="00FB4BCC">
      <w:rPr>
        <w:rFonts w:ascii="Times New Roman" w:hAnsi="Times New Roman"/>
        <w:sz w:val="32"/>
        <w:szCs w:val="32"/>
      </w:rPr>
      <w:t>Trường THCS Hạ Đình</w:t>
    </w:r>
    <w:r w:rsidRPr="00FB4BCC">
      <w:rPr>
        <w:rFonts w:ascii="Times New Roman" w:hAnsi="Times New Roman"/>
        <w:sz w:val="32"/>
        <w:szCs w:val="32"/>
      </w:rPr>
      <w:tab/>
    </w:r>
    <w:r w:rsidRPr="00FB4BCC">
      <w:rPr>
        <w:rFonts w:ascii="Times New Roman" w:hAnsi="Times New Roman"/>
        <w:sz w:val="32"/>
        <w:szCs w:val="32"/>
      </w:rPr>
      <w:tab/>
      <w:t>Văn 9</w:t>
    </w:r>
  </w:p>
  <w:p w14:paraId="34BC439C" w14:textId="77777777" w:rsidR="003B65E6" w:rsidRPr="00FB4BCC" w:rsidRDefault="003B65E6">
    <w:pPr>
      <w:pStyle w:val="Header"/>
      <w:rPr>
        <w:rFonts w:ascii="Times New Roman" w:hAnsi="Times New Roman"/>
        <w:sz w:val="32"/>
        <w:szCs w:val="32"/>
      </w:rPr>
    </w:pPr>
    <w:r w:rsidRPr="00FB4BCC">
      <w:rPr>
        <w:rFonts w:ascii="Times New Roman" w:hAnsi="Times New Roman"/>
        <w:noProof/>
        <w:sz w:val="32"/>
        <w:szCs w:val="32"/>
      </w:rPr>
      <mc:AlternateContent>
        <mc:Choice Requires="wps">
          <w:drawing>
            <wp:anchor distT="4294967295" distB="4294967295" distL="114300" distR="114300" simplePos="0" relativeHeight="251656704" behindDoc="0" locked="0" layoutInCell="1" allowOverlap="1" wp14:anchorId="03D5EBD2" wp14:editId="40C493D5">
              <wp:simplePos x="0" y="0"/>
              <wp:positionH relativeFrom="column">
                <wp:posOffset>-81915</wp:posOffset>
              </wp:positionH>
              <wp:positionV relativeFrom="paragraph">
                <wp:posOffset>50164</wp:posOffset>
              </wp:positionV>
              <wp:extent cx="61912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25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93CC689" id="Straight Connector 1"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5pt,3.95pt" to="481.0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" strokecolor="#4472c4" strokeweight=".5pt">
              <v:stroke joinstyle="miter"/>
              <o:lock v:ext="edit" shapetype="f"/>
            </v:line>
          </w:pict>
        </mc:Fallback>
      </mc:AlternateContent>
    </w:r>
    <w:r w:rsidR="006334B0">
      <w:rPr>
        <w:rFonts w:ascii="Times New Roman" w:hAnsi="Times New Roman"/>
        <w:noProof/>
        <w:sz w:val="32"/>
        <w:szCs w:val="32"/>
      </w:rPr>
      <w:pict w14:anchorId="506823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8739627" o:spid="_x0000_s2049" type="#_x0000_t136" style="position:absolute;margin-left:0;margin-top:0;width:481.8pt;height:111.15pt;z-index:-251657728;mso-position-horizontal:center;mso-position-horizontal-relative:margin;mso-position-vertical:center;mso-position-vertical-relative:margin" o:allowincell="f" fillcolor="silver" stroked="f">
          <v:fill opacity=".5"/>
          <v:textpath style="font-family:&quot;Calibri&quot;;font-size:1pt" string="CÔ XIÊM DẠY VĂ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C697D"/>
    <w:multiLevelType w:val="hybridMultilevel"/>
    <w:tmpl w:val="F5624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A06B0"/>
    <w:multiLevelType w:val="hybridMultilevel"/>
    <w:tmpl w:val="D58AB028"/>
    <w:lvl w:ilvl="0" w:tplc="7C7E8154">
      <w:numFmt w:val="bullet"/>
      <w:lvlText w:val=""/>
      <w:lvlJc w:val="left"/>
      <w:pPr>
        <w:ind w:left="720" w:hanging="360"/>
      </w:pPr>
      <w:rPr>
        <w:rFonts w:ascii="Wingdings" w:eastAsia="Times New Roman" w:hAnsi="Wingdings"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1007B"/>
    <w:multiLevelType w:val="multilevel"/>
    <w:tmpl w:val="2C8E9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3026F"/>
    <w:multiLevelType w:val="hybridMultilevel"/>
    <w:tmpl w:val="8F563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0C4F53"/>
    <w:multiLevelType w:val="hybridMultilevel"/>
    <w:tmpl w:val="7AD481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43B30"/>
    <w:multiLevelType w:val="hybridMultilevel"/>
    <w:tmpl w:val="29306E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8329D7"/>
    <w:multiLevelType w:val="hybridMultilevel"/>
    <w:tmpl w:val="DF44C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B87C3D"/>
    <w:multiLevelType w:val="hybridMultilevel"/>
    <w:tmpl w:val="62EC7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A5450A"/>
    <w:multiLevelType w:val="hybridMultilevel"/>
    <w:tmpl w:val="1BDC2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E82660"/>
    <w:multiLevelType w:val="hybridMultilevel"/>
    <w:tmpl w:val="55C24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B16134"/>
    <w:multiLevelType w:val="multilevel"/>
    <w:tmpl w:val="A60EEC42"/>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80247C"/>
    <w:multiLevelType w:val="hybridMultilevel"/>
    <w:tmpl w:val="40626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9B4C81"/>
    <w:multiLevelType w:val="hybridMultilevel"/>
    <w:tmpl w:val="30520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1C1C79"/>
    <w:multiLevelType w:val="multilevel"/>
    <w:tmpl w:val="0F7A3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BF78FA"/>
    <w:multiLevelType w:val="hybridMultilevel"/>
    <w:tmpl w:val="14127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9337F1"/>
    <w:multiLevelType w:val="hybridMultilevel"/>
    <w:tmpl w:val="095C6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974D92"/>
    <w:multiLevelType w:val="hybridMultilevel"/>
    <w:tmpl w:val="DDC69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E56910"/>
    <w:multiLevelType w:val="multilevel"/>
    <w:tmpl w:val="8B26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0811D34"/>
    <w:multiLevelType w:val="hybridMultilevel"/>
    <w:tmpl w:val="765C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75385A"/>
    <w:multiLevelType w:val="multilevel"/>
    <w:tmpl w:val="2A80E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83754B"/>
    <w:multiLevelType w:val="hybridMultilevel"/>
    <w:tmpl w:val="32ECD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3060D4"/>
    <w:multiLevelType w:val="hybridMultilevel"/>
    <w:tmpl w:val="81482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9D5335"/>
    <w:multiLevelType w:val="hybridMultilevel"/>
    <w:tmpl w:val="A6128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92C2CE7"/>
    <w:multiLevelType w:val="hybridMultilevel"/>
    <w:tmpl w:val="A8FEAA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AF5338A"/>
    <w:multiLevelType w:val="multilevel"/>
    <w:tmpl w:val="D612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B994250"/>
    <w:multiLevelType w:val="hybridMultilevel"/>
    <w:tmpl w:val="56D801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FDE1082"/>
    <w:multiLevelType w:val="hybridMultilevel"/>
    <w:tmpl w:val="61821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FEB0AE1"/>
    <w:multiLevelType w:val="hybridMultilevel"/>
    <w:tmpl w:val="BC2EE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24E0EB8"/>
    <w:multiLevelType w:val="hybridMultilevel"/>
    <w:tmpl w:val="DF82F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2E82C26"/>
    <w:multiLevelType w:val="hybridMultilevel"/>
    <w:tmpl w:val="737CCBDC"/>
    <w:lvl w:ilvl="0" w:tplc="9B186E56">
      <w:start w:val="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5DC03EF"/>
    <w:multiLevelType w:val="hybridMultilevel"/>
    <w:tmpl w:val="A88C9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6A21E1F"/>
    <w:multiLevelType w:val="hybridMultilevel"/>
    <w:tmpl w:val="B98CA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8497D56"/>
    <w:multiLevelType w:val="hybridMultilevel"/>
    <w:tmpl w:val="B7E0B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A0C1765"/>
    <w:multiLevelType w:val="hybridMultilevel"/>
    <w:tmpl w:val="AE440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B1A1E42"/>
    <w:multiLevelType w:val="hybridMultilevel"/>
    <w:tmpl w:val="7FA42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B740905"/>
    <w:multiLevelType w:val="hybridMultilevel"/>
    <w:tmpl w:val="AF92EC5A"/>
    <w:lvl w:ilvl="0" w:tplc="A3AC9F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EA868C0"/>
    <w:multiLevelType w:val="hybridMultilevel"/>
    <w:tmpl w:val="68E0F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1A06207"/>
    <w:multiLevelType w:val="hybridMultilevel"/>
    <w:tmpl w:val="D4705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3892642"/>
    <w:multiLevelType w:val="hybridMultilevel"/>
    <w:tmpl w:val="52B8B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57E3DF5"/>
    <w:multiLevelType w:val="hybridMultilevel"/>
    <w:tmpl w:val="A77CE6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67941F2"/>
    <w:multiLevelType w:val="hybridMultilevel"/>
    <w:tmpl w:val="63C25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79267ED"/>
    <w:multiLevelType w:val="hybridMultilevel"/>
    <w:tmpl w:val="FF307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8F821D4"/>
    <w:multiLevelType w:val="hybridMultilevel"/>
    <w:tmpl w:val="1A0A36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BB8185A"/>
    <w:multiLevelType w:val="hybridMultilevel"/>
    <w:tmpl w:val="B502C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F651464"/>
    <w:multiLevelType w:val="hybridMultilevel"/>
    <w:tmpl w:val="281AD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2A07EE2"/>
    <w:multiLevelType w:val="hybridMultilevel"/>
    <w:tmpl w:val="8F066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3786C8C"/>
    <w:multiLevelType w:val="hybridMultilevel"/>
    <w:tmpl w:val="628061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4BF6436"/>
    <w:multiLevelType w:val="hybridMultilevel"/>
    <w:tmpl w:val="2EB2B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5B95256"/>
    <w:multiLevelType w:val="multilevel"/>
    <w:tmpl w:val="090EC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9030E0C"/>
    <w:multiLevelType w:val="hybridMultilevel"/>
    <w:tmpl w:val="E2601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9F1394E"/>
    <w:multiLevelType w:val="hybridMultilevel"/>
    <w:tmpl w:val="73726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A62200F"/>
    <w:multiLevelType w:val="hybridMultilevel"/>
    <w:tmpl w:val="1C844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AF65E2A"/>
    <w:multiLevelType w:val="hybridMultilevel"/>
    <w:tmpl w:val="3AC271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F1C0184"/>
    <w:multiLevelType w:val="hybridMultilevel"/>
    <w:tmpl w:val="158A9D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F2B3521"/>
    <w:multiLevelType w:val="hybridMultilevel"/>
    <w:tmpl w:val="7FA42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0BF38F1"/>
    <w:multiLevelType w:val="hybridMultilevel"/>
    <w:tmpl w:val="9AB81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1CD47AF"/>
    <w:multiLevelType w:val="hybridMultilevel"/>
    <w:tmpl w:val="9BACB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5F41BF0"/>
    <w:multiLevelType w:val="hybridMultilevel"/>
    <w:tmpl w:val="CAFE1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6AC2AE9"/>
    <w:multiLevelType w:val="hybridMultilevel"/>
    <w:tmpl w:val="7FF2EF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8085AA6"/>
    <w:multiLevelType w:val="hybridMultilevel"/>
    <w:tmpl w:val="C19630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B915EB9"/>
    <w:multiLevelType w:val="hybridMultilevel"/>
    <w:tmpl w:val="64B272F2"/>
    <w:lvl w:ilvl="0" w:tplc="132CC00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C2E5F59"/>
    <w:multiLevelType w:val="hybridMultilevel"/>
    <w:tmpl w:val="3D6E0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DA93EFD"/>
    <w:multiLevelType w:val="hybridMultilevel"/>
    <w:tmpl w:val="C80AA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FF547D0"/>
    <w:multiLevelType w:val="hybridMultilevel"/>
    <w:tmpl w:val="FA1A51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00F38FD"/>
    <w:multiLevelType w:val="multilevel"/>
    <w:tmpl w:val="FFC00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3293B35"/>
    <w:multiLevelType w:val="hybridMultilevel"/>
    <w:tmpl w:val="A8FEAA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5BD36F4"/>
    <w:multiLevelType w:val="hybridMultilevel"/>
    <w:tmpl w:val="E3E2F2F4"/>
    <w:lvl w:ilvl="0" w:tplc="7808584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7E22AE"/>
    <w:multiLevelType w:val="hybridMultilevel"/>
    <w:tmpl w:val="063EC2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7FC59CE"/>
    <w:multiLevelType w:val="hybridMultilevel"/>
    <w:tmpl w:val="8CCA9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80826A3"/>
    <w:multiLevelType w:val="hybridMultilevel"/>
    <w:tmpl w:val="73A03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A611C58"/>
    <w:multiLevelType w:val="multilevel"/>
    <w:tmpl w:val="47AA9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AF671F2"/>
    <w:multiLevelType w:val="hybridMultilevel"/>
    <w:tmpl w:val="53A421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BBB018A"/>
    <w:multiLevelType w:val="hybridMultilevel"/>
    <w:tmpl w:val="DF36B0D8"/>
    <w:lvl w:ilvl="0" w:tplc="ADDA086E">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6"/>
  </w:num>
  <w:num w:numId="2">
    <w:abstractNumId w:val="41"/>
  </w:num>
  <w:num w:numId="3">
    <w:abstractNumId w:val="51"/>
  </w:num>
  <w:num w:numId="4">
    <w:abstractNumId w:val="29"/>
  </w:num>
  <w:num w:numId="5">
    <w:abstractNumId w:val="72"/>
  </w:num>
  <w:num w:numId="6">
    <w:abstractNumId w:val="17"/>
  </w:num>
  <w:num w:numId="7">
    <w:abstractNumId w:val="47"/>
  </w:num>
  <w:num w:numId="8">
    <w:abstractNumId w:val="14"/>
  </w:num>
  <w:num w:numId="9">
    <w:abstractNumId w:val="68"/>
  </w:num>
  <w:num w:numId="10">
    <w:abstractNumId w:val="63"/>
  </w:num>
  <w:num w:numId="11">
    <w:abstractNumId w:val="52"/>
  </w:num>
  <w:num w:numId="12">
    <w:abstractNumId w:val="43"/>
  </w:num>
  <w:num w:numId="13">
    <w:abstractNumId w:val="61"/>
  </w:num>
  <w:num w:numId="14">
    <w:abstractNumId w:val="39"/>
  </w:num>
  <w:num w:numId="15">
    <w:abstractNumId w:val="71"/>
  </w:num>
  <w:num w:numId="16">
    <w:abstractNumId w:val="0"/>
  </w:num>
  <w:num w:numId="17">
    <w:abstractNumId w:val="36"/>
  </w:num>
  <w:num w:numId="18">
    <w:abstractNumId w:val="40"/>
  </w:num>
  <w:num w:numId="19">
    <w:abstractNumId w:val="33"/>
  </w:num>
  <w:num w:numId="20">
    <w:abstractNumId w:val="22"/>
  </w:num>
  <w:num w:numId="21">
    <w:abstractNumId w:val="6"/>
  </w:num>
  <w:num w:numId="22">
    <w:abstractNumId w:val="25"/>
  </w:num>
  <w:num w:numId="23">
    <w:abstractNumId w:val="67"/>
  </w:num>
  <w:num w:numId="24">
    <w:abstractNumId w:val="8"/>
  </w:num>
  <w:num w:numId="25">
    <w:abstractNumId w:val="58"/>
  </w:num>
  <w:num w:numId="26">
    <w:abstractNumId w:val="30"/>
  </w:num>
  <w:num w:numId="27">
    <w:abstractNumId w:val="12"/>
  </w:num>
  <w:num w:numId="28">
    <w:abstractNumId w:val="57"/>
  </w:num>
  <w:num w:numId="29">
    <w:abstractNumId w:val="21"/>
  </w:num>
  <w:num w:numId="30">
    <w:abstractNumId w:val="10"/>
  </w:num>
  <w:num w:numId="31">
    <w:abstractNumId w:val="64"/>
  </w:num>
  <w:num w:numId="32">
    <w:abstractNumId w:val="48"/>
  </w:num>
  <w:num w:numId="33">
    <w:abstractNumId w:val="13"/>
  </w:num>
  <w:num w:numId="34">
    <w:abstractNumId w:val="19"/>
  </w:num>
  <w:num w:numId="35">
    <w:abstractNumId w:val="24"/>
  </w:num>
  <w:num w:numId="36">
    <w:abstractNumId w:val="70"/>
  </w:num>
  <w:num w:numId="37">
    <w:abstractNumId w:val="2"/>
  </w:num>
  <w:num w:numId="38">
    <w:abstractNumId w:val="60"/>
  </w:num>
  <w:num w:numId="39">
    <w:abstractNumId w:val="45"/>
  </w:num>
  <w:num w:numId="40">
    <w:abstractNumId w:val="44"/>
  </w:num>
  <w:num w:numId="41">
    <w:abstractNumId w:val="31"/>
  </w:num>
  <w:num w:numId="42">
    <w:abstractNumId w:val="7"/>
  </w:num>
  <w:num w:numId="43">
    <w:abstractNumId w:val="20"/>
  </w:num>
  <w:num w:numId="44">
    <w:abstractNumId w:val="37"/>
  </w:num>
  <w:num w:numId="45">
    <w:abstractNumId w:val="42"/>
  </w:num>
  <w:num w:numId="46">
    <w:abstractNumId w:val="18"/>
  </w:num>
  <w:num w:numId="47">
    <w:abstractNumId w:val="38"/>
  </w:num>
  <w:num w:numId="48">
    <w:abstractNumId w:val="50"/>
  </w:num>
  <w:num w:numId="49">
    <w:abstractNumId w:val="11"/>
  </w:num>
  <w:num w:numId="50">
    <w:abstractNumId w:val="62"/>
  </w:num>
  <w:num w:numId="51">
    <w:abstractNumId w:val="5"/>
  </w:num>
  <w:num w:numId="52">
    <w:abstractNumId w:val="56"/>
  </w:num>
  <w:num w:numId="53">
    <w:abstractNumId w:val="28"/>
  </w:num>
  <w:num w:numId="54">
    <w:abstractNumId w:val="49"/>
  </w:num>
  <w:num w:numId="55">
    <w:abstractNumId w:val="26"/>
  </w:num>
  <w:num w:numId="56">
    <w:abstractNumId w:val="27"/>
  </w:num>
  <w:num w:numId="57">
    <w:abstractNumId w:val="16"/>
  </w:num>
  <w:num w:numId="58">
    <w:abstractNumId w:val="4"/>
  </w:num>
  <w:num w:numId="59">
    <w:abstractNumId w:val="3"/>
  </w:num>
  <w:num w:numId="60">
    <w:abstractNumId w:val="53"/>
  </w:num>
  <w:num w:numId="61">
    <w:abstractNumId w:val="59"/>
  </w:num>
  <w:num w:numId="62">
    <w:abstractNumId w:val="15"/>
  </w:num>
  <w:num w:numId="63">
    <w:abstractNumId w:val="32"/>
  </w:num>
  <w:num w:numId="64">
    <w:abstractNumId w:val="69"/>
  </w:num>
  <w:num w:numId="65">
    <w:abstractNumId w:val="55"/>
  </w:num>
  <w:num w:numId="66">
    <w:abstractNumId w:val="46"/>
  </w:num>
  <w:num w:numId="67">
    <w:abstractNumId w:val="9"/>
  </w:num>
  <w:num w:numId="68">
    <w:abstractNumId w:val="23"/>
  </w:num>
  <w:num w:numId="69">
    <w:abstractNumId w:val="65"/>
  </w:num>
  <w:num w:numId="70">
    <w:abstractNumId w:val="54"/>
  </w:num>
  <w:num w:numId="71">
    <w:abstractNumId w:val="34"/>
  </w:num>
  <w:num w:numId="72">
    <w:abstractNumId w:val="35"/>
  </w:num>
  <w:num w:numId="73">
    <w:abstractNumId w:val="1"/>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drawingGridHorizontalSpacing w:val="140"/>
  <w:drawingGridVerticalSpacing w:val="381"/>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1E75"/>
    <w:rsid w:val="00097447"/>
    <w:rsid w:val="000D05FF"/>
    <w:rsid w:val="001033CC"/>
    <w:rsid w:val="00164A4E"/>
    <w:rsid w:val="001A3F4D"/>
    <w:rsid w:val="001F0EB4"/>
    <w:rsid w:val="001F4394"/>
    <w:rsid w:val="003A2C82"/>
    <w:rsid w:val="003B65E6"/>
    <w:rsid w:val="003C3F37"/>
    <w:rsid w:val="003E3224"/>
    <w:rsid w:val="004C0E26"/>
    <w:rsid w:val="00520890"/>
    <w:rsid w:val="005E3A9A"/>
    <w:rsid w:val="006328E5"/>
    <w:rsid w:val="006334B0"/>
    <w:rsid w:val="006A5243"/>
    <w:rsid w:val="006C7285"/>
    <w:rsid w:val="00721410"/>
    <w:rsid w:val="00733604"/>
    <w:rsid w:val="007D1E2B"/>
    <w:rsid w:val="007D1E75"/>
    <w:rsid w:val="00807882"/>
    <w:rsid w:val="008172B2"/>
    <w:rsid w:val="008245FA"/>
    <w:rsid w:val="00841C8F"/>
    <w:rsid w:val="008643E8"/>
    <w:rsid w:val="008821E9"/>
    <w:rsid w:val="00883532"/>
    <w:rsid w:val="008C0983"/>
    <w:rsid w:val="008C4B95"/>
    <w:rsid w:val="008F568F"/>
    <w:rsid w:val="00992C9F"/>
    <w:rsid w:val="00AB037A"/>
    <w:rsid w:val="00AB74EE"/>
    <w:rsid w:val="00D82422"/>
    <w:rsid w:val="00DB7318"/>
    <w:rsid w:val="00E0009B"/>
    <w:rsid w:val="00E1355B"/>
    <w:rsid w:val="00E35732"/>
    <w:rsid w:val="00EC172B"/>
    <w:rsid w:val="00F52542"/>
    <w:rsid w:val="00FA5DA2"/>
    <w:rsid w:val="00FB4BCC"/>
    <w:rsid w:val="00FE4595"/>
    <w:rsid w:val="00FF7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6C5FC22"/>
  <w15:docId w15:val="{0004A402-BDB5-4A58-9327-FED932FFF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5"/>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74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74EE"/>
  </w:style>
  <w:style w:type="paragraph" w:styleId="Footer">
    <w:name w:val="footer"/>
    <w:basedOn w:val="Normal"/>
    <w:link w:val="FooterChar"/>
    <w:uiPriority w:val="99"/>
    <w:unhideWhenUsed/>
    <w:rsid w:val="00AB74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74EE"/>
  </w:style>
  <w:style w:type="paragraph" w:styleId="NormalWeb">
    <w:name w:val="Normal (Web)"/>
    <w:basedOn w:val="Normal"/>
    <w:uiPriority w:val="99"/>
    <w:unhideWhenUsed/>
    <w:rsid w:val="007D1E75"/>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8643E8"/>
    <w:pPr>
      <w:ind w:left="720"/>
      <w:contextualSpacing/>
    </w:pPr>
    <w:rPr>
      <w:rFonts w:ascii="Times New Roman" w:eastAsiaTheme="minorHAnsi" w:hAnsi="Times New Roman" w:cstheme="minorBidi"/>
      <w:sz w:val="28"/>
    </w:rPr>
  </w:style>
  <w:style w:type="table" w:customStyle="1" w:styleId="TableGrid2">
    <w:name w:val="Table Grid2"/>
    <w:basedOn w:val="TableNormal"/>
    <w:next w:val="TableGrid"/>
    <w:uiPriority w:val="59"/>
    <w:rsid w:val="00FF78D3"/>
    <w:rPr>
      <w:rFonts w:eastAsiaTheme="minorHAnsi" w:cstheme="minorBid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F78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82422"/>
    <w:rPr>
      <w:b/>
      <w:bCs/>
    </w:rPr>
  </w:style>
  <w:style w:type="character" w:styleId="Emphasis">
    <w:name w:val="Emphasis"/>
    <w:basedOn w:val="DefaultParagraphFont"/>
    <w:uiPriority w:val="20"/>
    <w:qFormat/>
    <w:rsid w:val="00D82422"/>
    <w:rPr>
      <w:i/>
      <w:iCs/>
    </w:rPr>
  </w:style>
  <w:style w:type="paragraph" w:styleId="BalloonText">
    <w:name w:val="Balloon Text"/>
    <w:basedOn w:val="Normal"/>
    <w:link w:val="BalloonTextChar"/>
    <w:uiPriority w:val="99"/>
    <w:semiHidden/>
    <w:unhideWhenUsed/>
    <w:rsid w:val="00D82422"/>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D82422"/>
    <w:rPr>
      <w:rFonts w:ascii="Segoe UI" w:eastAsiaTheme="minorHAnsi" w:hAnsi="Segoe UI" w:cs="Segoe UI"/>
      <w:sz w:val="18"/>
      <w:szCs w:val="18"/>
    </w:rPr>
  </w:style>
  <w:style w:type="table" w:customStyle="1" w:styleId="TableGrid4">
    <w:name w:val="Table Grid4"/>
    <w:basedOn w:val="TableNormal"/>
    <w:next w:val="TableGrid"/>
    <w:uiPriority w:val="59"/>
    <w:rsid w:val="00D8242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82422"/>
  </w:style>
  <w:style w:type="table" w:customStyle="1" w:styleId="TableGrid1">
    <w:name w:val="Table Grid1"/>
    <w:basedOn w:val="TableNormal"/>
    <w:next w:val="TableGrid"/>
    <w:uiPriority w:val="59"/>
    <w:rsid w:val="00D82422"/>
    <w:rPr>
      <w:rFonts w:eastAsiaTheme="minorHAnsi" w:cstheme="minorBid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D82422"/>
    <w:rPr>
      <w:color w:val="0000FF"/>
      <w:u w:val="single"/>
    </w:rPr>
  </w:style>
  <w:style w:type="numbering" w:customStyle="1" w:styleId="NoList2">
    <w:name w:val="No List2"/>
    <w:next w:val="NoList"/>
    <w:uiPriority w:val="99"/>
    <w:semiHidden/>
    <w:unhideWhenUsed/>
    <w:rsid w:val="00D82422"/>
  </w:style>
  <w:style w:type="paragraph" w:customStyle="1" w:styleId="c1">
    <w:name w:val="c1"/>
    <w:basedOn w:val="Normal"/>
    <w:rsid w:val="00D82422"/>
    <w:pPr>
      <w:spacing w:before="100" w:beforeAutospacing="1" w:after="100" w:afterAutospacing="1" w:line="240" w:lineRule="auto"/>
    </w:pPr>
    <w:rPr>
      <w:rFonts w:ascii="Times New Roman" w:eastAsia="Times New Roman" w:hAnsi="Times New Roman"/>
      <w:sz w:val="24"/>
      <w:szCs w:val="24"/>
    </w:rPr>
  </w:style>
  <w:style w:type="paragraph" w:customStyle="1" w:styleId="c2">
    <w:name w:val="c2"/>
    <w:basedOn w:val="Normal"/>
    <w:rsid w:val="00D82422"/>
    <w:pPr>
      <w:spacing w:before="100" w:beforeAutospacing="1" w:after="100" w:afterAutospacing="1" w:line="240" w:lineRule="auto"/>
    </w:pPr>
    <w:rPr>
      <w:rFonts w:ascii="Times New Roman" w:eastAsia="Times New Roman" w:hAnsi="Times New Roman"/>
      <w:sz w:val="24"/>
      <w:szCs w:val="24"/>
    </w:rPr>
  </w:style>
  <w:style w:type="numbering" w:customStyle="1" w:styleId="NoList3">
    <w:name w:val="No List3"/>
    <w:next w:val="NoList"/>
    <w:uiPriority w:val="99"/>
    <w:semiHidden/>
    <w:unhideWhenUsed/>
    <w:rsid w:val="00D82422"/>
  </w:style>
  <w:style w:type="table" w:customStyle="1" w:styleId="TableGrid41">
    <w:name w:val="Table Grid41"/>
    <w:basedOn w:val="TableNormal"/>
    <w:next w:val="TableGrid"/>
    <w:uiPriority w:val="59"/>
    <w:rsid w:val="00D82422"/>
    <w:rPr>
      <w:rFonts w:ascii="Calibri" w:eastAsiaTheme="minorHAnsi" w:hAnsi="Calibr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82422"/>
    <w:rPr>
      <w:rFonts w:eastAsiaTheme="minorHAnsi" w:cstheme="minorBid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ctailieu.com/lang-c468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Doc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Doc5.dot</Template>
  <TotalTime>15</TotalTime>
  <Pages>291</Pages>
  <Words>69407</Words>
  <Characters>395626</Characters>
  <Application>Microsoft Office Word</Application>
  <DocSecurity>0</DocSecurity>
  <Lines>3296</Lines>
  <Paragraphs>928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ThinkPad E14</cp:lastModifiedBy>
  <cp:revision>7</cp:revision>
  <dcterms:created xsi:type="dcterms:W3CDTF">2022-07-26T14:50:00Z</dcterms:created>
  <dcterms:modified xsi:type="dcterms:W3CDTF">2023-08-22T16:51:00Z</dcterms:modified>
</cp:coreProperties>
</file>