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F97A3" w14:textId="77777777" w:rsidR="00603398" w:rsidRPr="00603398" w:rsidRDefault="00603398" w:rsidP="001E3C0F">
      <w:pPr>
        <w:spacing w:line="360" w:lineRule="auto"/>
        <w:ind w:left="228" w:right="285"/>
        <w:jc w:val="center"/>
        <w:rPr>
          <w:rFonts w:ascii="VNtimes new roman" w:eastAsia="Times New Roman" w:hAnsi="VNtimes new roman"/>
          <w:b/>
          <w:bCs/>
          <w:sz w:val="28"/>
          <w:szCs w:val="24"/>
          <w:lang w:val="fr-FR"/>
        </w:rPr>
      </w:pPr>
      <w:bookmarkStart w:id="0" w:name="_Hlk97929691"/>
      <w:bookmarkEnd w:id="0"/>
      <w:r w:rsidRPr="00603398">
        <w:rPr>
          <w:rFonts w:ascii="VNtimes new roman" w:eastAsia="Times New Roman" w:hAnsi="VNtimes new roman"/>
          <w:b/>
          <w:bCs/>
          <w:noProof/>
          <w:sz w:val="28"/>
          <w:szCs w:val="24"/>
        </w:rPr>
        <w:drawing>
          <wp:anchor distT="0" distB="0" distL="114300" distR="114300" simplePos="0" relativeHeight="251656704" behindDoc="1" locked="0" layoutInCell="1" allowOverlap="1" wp14:anchorId="417854AB" wp14:editId="4054EB61">
            <wp:simplePos x="0" y="0"/>
            <wp:positionH relativeFrom="page">
              <wp:align>right</wp:align>
            </wp:positionH>
            <wp:positionV relativeFrom="paragraph">
              <wp:posOffset>-811530</wp:posOffset>
            </wp:positionV>
            <wp:extent cx="7551420" cy="10750550"/>
            <wp:effectExtent l="0" t="0" r="0" b="0"/>
            <wp:wrapNone/>
            <wp:docPr id="39" name="Picture 39" descr="NHAN DE TAI 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HAN DE TAI __"/>
                    <pic:cNvPicPr>
                      <a:picLocks noChangeAspect="1" noChangeArrowheads="1"/>
                    </pic:cNvPicPr>
                  </pic:nvPicPr>
                  <pic:blipFill>
                    <a:blip r:embed="rId8" cstate="print"/>
                    <a:srcRect/>
                    <a:stretch>
                      <a:fillRect/>
                    </a:stretch>
                  </pic:blipFill>
                  <pic:spPr bwMode="auto">
                    <a:xfrm>
                      <a:off x="0" y="0"/>
                      <a:ext cx="7551420" cy="10750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299492B" w14:textId="77777777" w:rsidR="00603398" w:rsidRPr="00603398" w:rsidRDefault="00603398" w:rsidP="001E3C0F">
      <w:pPr>
        <w:spacing w:line="360" w:lineRule="auto"/>
        <w:ind w:left="228" w:right="285"/>
        <w:jc w:val="center"/>
        <w:rPr>
          <w:rFonts w:ascii="Times New Roman" w:eastAsia="Times New Roman" w:hAnsi="Times New Roman"/>
          <w:b/>
          <w:bCs/>
          <w:color w:val="FF0000"/>
          <w:szCs w:val="28"/>
          <w:lang w:val="fr-FR"/>
        </w:rPr>
      </w:pPr>
      <w:r w:rsidRPr="00603398">
        <w:rPr>
          <w:rFonts w:ascii="Times New Roman" w:eastAsia="Times New Roman" w:hAnsi="Times New Roman"/>
          <w:b/>
          <w:bCs/>
          <w:color w:val="FF0000"/>
          <w:szCs w:val="28"/>
          <w:lang w:val="fr-FR"/>
        </w:rPr>
        <w:t>ỦY BAN NHÂN DÂN HUYỆN BA VÌ</w:t>
      </w:r>
    </w:p>
    <w:p w14:paraId="3D98C153" w14:textId="77777777" w:rsidR="00603398" w:rsidRPr="00603398" w:rsidRDefault="00603398" w:rsidP="001E3C0F">
      <w:pPr>
        <w:spacing w:line="360" w:lineRule="auto"/>
        <w:ind w:left="228" w:right="285"/>
        <w:jc w:val="center"/>
        <w:rPr>
          <w:rFonts w:ascii="Times New Roman" w:eastAsia="Times New Roman" w:hAnsi="Times New Roman"/>
          <w:b/>
          <w:bCs/>
          <w:color w:val="0033CC"/>
          <w:szCs w:val="28"/>
          <w:lang w:val="fr-FR"/>
        </w:rPr>
      </w:pPr>
      <w:r w:rsidRPr="00603398">
        <w:rPr>
          <w:rFonts w:ascii="Times New Roman" w:eastAsia="Times New Roman" w:hAnsi="Times New Roman"/>
          <w:b/>
          <w:bCs/>
          <w:noProof/>
          <w:color w:val="0033CC"/>
          <w:szCs w:val="28"/>
        </w:rPr>
        <mc:AlternateContent>
          <mc:Choice Requires="wps">
            <w:drawing>
              <wp:anchor distT="0" distB="0" distL="114300" distR="114300" simplePos="0" relativeHeight="251659776" behindDoc="0" locked="0" layoutInCell="1" allowOverlap="1" wp14:anchorId="14D6B81D" wp14:editId="0C61FC24">
                <wp:simplePos x="0" y="0"/>
                <wp:positionH relativeFrom="column">
                  <wp:posOffset>1792605</wp:posOffset>
                </wp:positionH>
                <wp:positionV relativeFrom="paragraph">
                  <wp:posOffset>245745</wp:posOffset>
                </wp:positionV>
                <wp:extent cx="2057400" cy="0"/>
                <wp:effectExtent l="19050" t="19050" r="19050" b="19050"/>
                <wp:wrapNone/>
                <wp:docPr id="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31750" cmpd="sng">
                          <a:solidFill>
                            <a:srgbClr val="4F81BD">
                              <a:lumMod val="100000"/>
                              <a:lumOff val="0"/>
                            </a:srgb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109A032" id="_x0000_t32" coordsize="21600,21600" o:spt="32" o:oned="t" path="m,l21600,21600e" filled="f">
                <v:path arrowok="t" fillok="f" o:connecttype="none"/>
                <o:lock v:ext="edit" shapetype="t"/>
              </v:shapetype>
              <v:shape id="AutoShape 44" o:spid="_x0000_s1026" type="#_x0000_t32" style="position:absolute;margin-left:141.15pt;margin-top:19.35pt;width:16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" strokecolor="#4f81bd" strokeweight="2.5pt">
                <v:shadow color="#868686"/>
              </v:shape>
            </w:pict>
          </mc:Fallback>
        </mc:AlternateContent>
      </w:r>
      <w:r w:rsidRPr="00603398">
        <w:rPr>
          <w:rFonts w:ascii="Times New Roman" w:eastAsia="Times New Roman" w:hAnsi="Times New Roman"/>
          <w:b/>
          <w:bCs/>
          <w:color w:val="0033CC"/>
          <w:szCs w:val="28"/>
          <w:lang w:val="fr-FR"/>
        </w:rPr>
        <w:t>TRƯỜNG THCS ĐÔNG QUANG</w:t>
      </w:r>
    </w:p>
    <w:p w14:paraId="283D6AAA" w14:textId="77777777" w:rsidR="00603398" w:rsidRPr="00603398" w:rsidRDefault="00E953E4" w:rsidP="001E3C0F">
      <w:pPr>
        <w:spacing w:line="360" w:lineRule="auto"/>
        <w:jc w:val="center"/>
        <w:rPr>
          <w:rFonts w:ascii="Times New Roman" w:eastAsia="Times New Roman" w:hAnsi="Times New Roman"/>
          <w:color w:val="0000FF"/>
          <w:sz w:val="28"/>
          <w:szCs w:val="28"/>
          <w:lang w:val="fr-FR"/>
        </w:rPr>
      </w:pPr>
      <w:r w:rsidRPr="00603398">
        <w:rPr>
          <w:rFonts w:ascii="Times New Roman" w:eastAsia="Times New Roman" w:hAnsi="Times New Roman"/>
          <w:noProof/>
          <w:sz w:val="28"/>
          <w:szCs w:val="28"/>
        </w:rPr>
        <w:drawing>
          <wp:anchor distT="0" distB="0" distL="114300" distR="114300" simplePos="0" relativeHeight="251657728" behindDoc="0" locked="0" layoutInCell="1" allowOverlap="1" wp14:anchorId="2612AF1F" wp14:editId="35D4FB06">
            <wp:simplePos x="0" y="0"/>
            <wp:positionH relativeFrom="margin">
              <wp:posOffset>1731645</wp:posOffset>
            </wp:positionH>
            <wp:positionV relativeFrom="paragraph">
              <wp:posOffset>194945</wp:posOffset>
            </wp:positionV>
            <wp:extent cx="2242185" cy="1432732"/>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2185" cy="143273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731C99B" w14:textId="77777777" w:rsidR="00603398" w:rsidRPr="00603398" w:rsidRDefault="00603398" w:rsidP="001E3C0F">
      <w:pPr>
        <w:tabs>
          <w:tab w:val="left" w:pos="2580"/>
        </w:tabs>
        <w:spacing w:line="360" w:lineRule="auto"/>
        <w:jc w:val="left"/>
        <w:rPr>
          <w:rFonts w:ascii="Times New Roman" w:eastAsia="Times New Roman" w:hAnsi="Times New Roman"/>
          <w:sz w:val="28"/>
          <w:szCs w:val="28"/>
          <w:lang w:val="fr-FR"/>
        </w:rPr>
      </w:pPr>
      <w:r w:rsidRPr="00603398">
        <w:rPr>
          <w:rFonts w:ascii="Times New Roman" w:eastAsia="Times New Roman" w:hAnsi="Times New Roman"/>
          <w:sz w:val="28"/>
          <w:szCs w:val="28"/>
          <w:lang w:val="fr-FR"/>
        </w:rPr>
        <w:tab/>
      </w:r>
    </w:p>
    <w:p w14:paraId="2C1034F3" w14:textId="77777777" w:rsidR="00603398" w:rsidRPr="00603398" w:rsidRDefault="00603398" w:rsidP="001E3C0F">
      <w:pPr>
        <w:tabs>
          <w:tab w:val="left" w:pos="2580"/>
        </w:tabs>
        <w:spacing w:line="360" w:lineRule="auto"/>
        <w:jc w:val="left"/>
        <w:rPr>
          <w:rFonts w:ascii="Times New Roman" w:eastAsia="Times New Roman" w:hAnsi="Times New Roman"/>
          <w:sz w:val="28"/>
          <w:szCs w:val="28"/>
          <w:lang w:val="fr-FR"/>
        </w:rPr>
      </w:pPr>
      <w:r w:rsidRPr="00603398">
        <w:rPr>
          <w:rFonts w:ascii="Times New Roman" w:eastAsia="Times New Roman" w:hAnsi="Times New Roman"/>
          <w:sz w:val="28"/>
          <w:szCs w:val="28"/>
          <w:lang w:val="fr-FR"/>
        </w:rPr>
        <w:tab/>
      </w:r>
    </w:p>
    <w:p w14:paraId="04CC0880" w14:textId="77777777" w:rsidR="00603398" w:rsidRPr="00603398" w:rsidRDefault="00603398" w:rsidP="001E3C0F">
      <w:pPr>
        <w:spacing w:line="360" w:lineRule="auto"/>
        <w:jc w:val="center"/>
        <w:rPr>
          <w:rFonts w:ascii="Times New Roman" w:eastAsia="Times New Roman" w:hAnsi="Times New Roman"/>
          <w:sz w:val="28"/>
          <w:szCs w:val="28"/>
          <w:lang w:val="fr-FR"/>
        </w:rPr>
      </w:pPr>
      <w:r w:rsidRPr="00603398">
        <w:rPr>
          <w:rFonts w:ascii="Times New Roman" w:eastAsia="Times New Roman" w:hAnsi="Times New Roman"/>
          <w:noProof/>
          <w:sz w:val="28"/>
          <w:szCs w:val="28"/>
        </w:rPr>
        <mc:AlternateContent>
          <mc:Choice Requires="wps">
            <w:drawing>
              <wp:anchor distT="0" distB="0" distL="114300" distR="114300" simplePos="0" relativeHeight="251655680" behindDoc="0" locked="0" layoutInCell="1" allowOverlap="1" wp14:anchorId="46AEE8F3" wp14:editId="3F2B8EF7">
                <wp:simplePos x="0" y="0"/>
                <wp:positionH relativeFrom="column">
                  <wp:posOffset>1411605</wp:posOffset>
                </wp:positionH>
                <wp:positionV relativeFrom="paragraph">
                  <wp:posOffset>103505</wp:posOffset>
                </wp:positionV>
                <wp:extent cx="2821940" cy="1777365"/>
                <wp:effectExtent l="0" t="0"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940" cy="177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077AD" w14:textId="77777777" w:rsidR="00603398" w:rsidRDefault="00603398" w:rsidP="0060339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AEE8F3" id="_x0000_t202" coordsize="21600,21600" o:spt="202" path="m,l,21600r21600,l21600,xe">
                <v:stroke joinstyle="miter"/>
                <v:path gradientshapeok="t" o:connecttype="rect"/>
              </v:shapetype>
              <v:shape id="Text Box 38" o:spid="_x0000_s1026" type="#_x0000_t202" style="position:absolute;left:0;text-align:left;margin-left:111.15pt;margin-top:8.15pt;width:222.2pt;height:139.9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" filled="f" stroked="f">
                <v:textbox style="mso-fit-shape-to-text:t">
                  <w:txbxContent>
                    <w:p w14:paraId="1AF077AD" w14:textId="77777777" w:rsidR="00603398" w:rsidRDefault="00603398" w:rsidP="00603398"/>
                  </w:txbxContent>
                </v:textbox>
              </v:shape>
            </w:pict>
          </mc:Fallback>
        </mc:AlternateContent>
      </w:r>
    </w:p>
    <w:p w14:paraId="226ECF26" w14:textId="77777777" w:rsidR="00603398" w:rsidRPr="00603398" w:rsidRDefault="00603398" w:rsidP="001E3C0F">
      <w:pPr>
        <w:spacing w:line="360" w:lineRule="auto"/>
        <w:jc w:val="center"/>
        <w:rPr>
          <w:rFonts w:ascii="Times New Roman" w:eastAsia="Times New Roman" w:hAnsi="Times New Roman"/>
          <w:sz w:val="28"/>
          <w:szCs w:val="28"/>
          <w:lang w:val="fr-FR"/>
        </w:rPr>
      </w:pPr>
    </w:p>
    <w:p w14:paraId="100DA492" w14:textId="77777777" w:rsidR="00603398" w:rsidRPr="00603398" w:rsidRDefault="00603398" w:rsidP="001E3C0F">
      <w:pPr>
        <w:spacing w:line="360" w:lineRule="auto"/>
        <w:jc w:val="center"/>
        <w:rPr>
          <w:rFonts w:ascii="Times New Roman" w:eastAsia="Times New Roman" w:hAnsi="Times New Roman"/>
          <w:sz w:val="28"/>
          <w:szCs w:val="28"/>
          <w:lang w:val="fr-FR"/>
        </w:rPr>
      </w:pPr>
    </w:p>
    <w:p w14:paraId="766F3E9E" w14:textId="77777777" w:rsidR="00603398" w:rsidRPr="00603398" w:rsidRDefault="00603398" w:rsidP="001E3C0F">
      <w:pPr>
        <w:spacing w:line="360" w:lineRule="auto"/>
        <w:rPr>
          <w:rFonts w:ascii="Times New Roman" w:eastAsia="Times New Roman" w:hAnsi="Times New Roman"/>
          <w:b/>
          <w:i/>
          <w:sz w:val="28"/>
          <w:szCs w:val="28"/>
          <w:lang w:val="fr-FR"/>
        </w:rPr>
      </w:pPr>
    </w:p>
    <w:p w14:paraId="24C21B7A" w14:textId="77777777" w:rsidR="00603398" w:rsidRPr="00603398" w:rsidRDefault="00603398" w:rsidP="001E3C0F">
      <w:pPr>
        <w:spacing w:line="360" w:lineRule="auto"/>
        <w:jc w:val="center"/>
        <w:rPr>
          <w:rFonts w:ascii="Times New Roman" w:eastAsia="Times New Roman" w:hAnsi="Times New Roman"/>
          <w:b/>
          <w:i/>
          <w:sz w:val="2"/>
          <w:szCs w:val="28"/>
          <w:lang w:val="fr-FR"/>
        </w:rPr>
      </w:pPr>
    </w:p>
    <w:p w14:paraId="45A4D656" w14:textId="77777777" w:rsidR="00603398" w:rsidRPr="00603398" w:rsidRDefault="00603398" w:rsidP="001E3C0F">
      <w:pPr>
        <w:spacing w:line="360" w:lineRule="auto"/>
        <w:jc w:val="center"/>
        <w:rPr>
          <w:rFonts w:ascii="Times New Roman" w:eastAsia="Times New Roman" w:hAnsi="Times New Roman"/>
          <w:b/>
          <w:color w:val="FF0000"/>
          <w:sz w:val="8"/>
          <w:szCs w:val="48"/>
          <w:lang w:val="fr-FR"/>
        </w:rPr>
      </w:pPr>
    </w:p>
    <w:p w14:paraId="5FBF71DD" w14:textId="77777777" w:rsidR="00B82C75" w:rsidRPr="00163AD6" w:rsidRDefault="00B82C75" w:rsidP="001E3C0F">
      <w:pPr>
        <w:spacing w:line="360" w:lineRule="auto"/>
        <w:jc w:val="center"/>
        <w:rPr>
          <w:rFonts w:ascii="Times New Roman" w:eastAsia="Times New Roman" w:hAnsi="Times New Roman"/>
          <w:b/>
          <w:bCs/>
          <w:iCs/>
          <w:color w:val="FF0000"/>
          <w:sz w:val="56"/>
          <w:szCs w:val="56"/>
        </w:rPr>
      </w:pPr>
      <w:r w:rsidRPr="00B82C75">
        <w:rPr>
          <w:rFonts w:ascii="Times New Roman" w:eastAsiaTheme="minorHAnsi" w:hAnsi="Times New Roman"/>
          <w:b/>
          <w:bCs/>
          <w:iCs/>
          <w:sz w:val="28"/>
          <w:szCs w:val="28"/>
        </w:rPr>
        <w:t xml:space="preserve"> </w:t>
      </w:r>
      <w:r w:rsidRPr="00163AD6">
        <w:rPr>
          <w:rFonts w:ascii="Times New Roman" w:eastAsia="Times New Roman" w:hAnsi="Times New Roman"/>
          <w:b/>
          <w:bCs/>
          <w:iCs/>
          <w:color w:val="FF0000"/>
          <w:sz w:val="56"/>
          <w:szCs w:val="56"/>
        </w:rPr>
        <w:t>BÀI DỰ THI</w:t>
      </w:r>
    </w:p>
    <w:p w14:paraId="3B472CC9" w14:textId="77777777" w:rsidR="001E3C0F" w:rsidRDefault="00B82C75" w:rsidP="001E3C0F">
      <w:pPr>
        <w:spacing w:line="360" w:lineRule="auto"/>
        <w:jc w:val="center"/>
        <w:rPr>
          <w:rFonts w:ascii="Times New Roman" w:eastAsia="Times New Roman" w:hAnsi="Times New Roman"/>
          <w:b/>
          <w:bCs/>
          <w:iCs/>
          <w:color w:val="0000FF"/>
          <w:sz w:val="40"/>
          <w:szCs w:val="40"/>
        </w:rPr>
      </w:pPr>
      <w:r w:rsidRPr="00163AD6">
        <w:rPr>
          <w:rFonts w:ascii="Times New Roman" w:eastAsia="Times New Roman" w:hAnsi="Times New Roman"/>
          <w:b/>
          <w:bCs/>
          <w:iCs/>
          <w:color w:val="0000FF"/>
          <w:sz w:val="40"/>
          <w:szCs w:val="40"/>
        </w:rPr>
        <w:t xml:space="preserve">VIẾT VỀ </w:t>
      </w:r>
      <w:r w:rsidR="00E73E2F">
        <w:rPr>
          <w:rFonts w:ascii="Times New Roman" w:eastAsia="Times New Roman" w:hAnsi="Times New Roman"/>
          <w:b/>
          <w:bCs/>
          <w:iCs/>
          <w:color w:val="0000FF"/>
          <w:sz w:val="40"/>
          <w:szCs w:val="40"/>
        </w:rPr>
        <w:t>BẢO VỆ NỀN TẢNG TƯ TƯỞNG</w:t>
      </w:r>
    </w:p>
    <w:p w14:paraId="4E801635" w14:textId="348DF6CF" w:rsidR="00B82C75" w:rsidRPr="00163AD6" w:rsidRDefault="00E73E2F" w:rsidP="001E3C0F">
      <w:pPr>
        <w:spacing w:line="360" w:lineRule="auto"/>
        <w:jc w:val="center"/>
        <w:rPr>
          <w:rFonts w:ascii="Times New Roman" w:eastAsia="Times New Roman" w:hAnsi="Times New Roman"/>
          <w:b/>
          <w:bCs/>
          <w:iCs/>
          <w:color w:val="0000FF"/>
          <w:sz w:val="40"/>
          <w:szCs w:val="40"/>
        </w:rPr>
      </w:pPr>
      <w:r>
        <w:rPr>
          <w:rFonts w:ascii="Times New Roman" w:eastAsia="Times New Roman" w:hAnsi="Times New Roman"/>
          <w:b/>
          <w:bCs/>
          <w:iCs/>
          <w:color w:val="0000FF"/>
          <w:sz w:val="40"/>
          <w:szCs w:val="40"/>
        </w:rPr>
        <w:t xml:space="preserve"> CỦA ĐẢNG </w:t>
      </w:r>
      <w:r w:rsidR="001E3C0F">
        <w:rPr>
          <w:rFonts w:ascii="Times New Roman" w:eastAsia="Times New Roman" w:hAnsi="Times New Roman"/>
          <w:b/>
          <w:bCs/>
          <w:iCs/>
          <w:color w:val="0000FF"/>
          <w:sz w:val="40"/>
          <w:szCs w:val="40"/>
        </w:rPr>
        <w:t>LẦN THỨ 3</w:t>
      </w:r>
    </w:p>
    <w:p w14:paraId="22E0D0D0" w14:textId="15529DBE" w:rsidR="00603398" w:rsidRPr="00603398" w:rsidRDefault="00B8562E" w:rsidP="001E3C0F">
      <w:pPr>
        <w:spacing w:line="360" w:lineRule="auto"/>
        <w:jc w:val="center"/>
        <w:rPr>
          <w:rFonts w:ascii="Times New Roman" w:eastAsia="Times New Roman" w:hAnsi="Times New Roman"/>
          <w:b/>
          <w:color w:val="0000FF"/>
          <w:sz w:val="44"/>
          <w:szCs w:val="44"/>
          <w:lang w:val="fr-FR"/>
        </w:rPr>
      </w:pPr>
      <w:r>
        <w:rPr>
          <w:rFonts w:ascii="Times New Roman" w:eastAsia="Times New Roman" w:hAnsi="Times New Roman"/>
          <w:b/>
          <w:bCs/>
          <w:noProof/>
          <w:color w:val="000000"/>
          <w:sz w:val="28"/>
          <w:szCs w:val="28"/>
        </w:rPr>
        <w:drawing>
          <wp:inline distT="0" distB="0" distL="0" distR="0" wp14:anchorId="1D7A3E0B" wp14:editId="75AAF26D">
            <wp:extent cx="2307737" cy="1294795"/>
            <wp:effectExtent l="0" t="0" r="0" b="635"/>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7533" cy="1305902"/>
                    </a:xfrm>
                    <a:prstGeom prst="rect">
                      <a:avLst/>
                    </a:prstGeom>
                  </pic:spPr>
                </pic:pic>
              </a:graphicData>
            </a:graphic>
          </wp:inline>
        </w:drawing>
      </w:r>
    </w:p>
    <w:p w14:paraId="25B78212" w14:textId="77777777" w:rsidR="00603398" w:rsidRPr="00603398" w:rsidRDefault="00603398" w:rsidP="001E3C0F">
      <w:pPr>
        <w:spacing w:line="360" w:lineRule="auto"/>
        <w:jc w:val="left"/>
        <w:rPr>
          <w:rFonts w:ascii="Times New Roman" w:eastAsia="Times New Roman" w:hAnsi="Times New Roman"/>
          <w:b/>
          <w:color w:val="FF0000"/>
          <w:sz w:val="28"/>
          <w:szCs w:val="28"/>
          <w:lang w:val="fr-FR"/>
        </w:rPr>
      </w:pPr>
    </w:p>
    <w:p w14:paraId="54282DF4" w14:textId="48F5C76A" w:rsidR="00B82C75" w:rsidRPr="00B82C75" w:rsidRDefault="00B82C75" w:rsidP="0004136F">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 xml:space="preserve">Người dự thi: </w:t>
      </w:r>
      <w:r w:rsidR="00632042">
        <w:rPr>
          <w:rFonts w:ascii="Times New Roman" w:hAnsi="Times New Roman"/>
          <w:b/>
          <w:bCs/>
          <w:iCs/>
          <w:color w:val="000000"/>
          <w:sz w:val="28"/>
          <w:szCs w:val="28"/>
        </w:rPr>
        <w:t xml:space="preserve">Nguyễn Thị </w:t>
      </w:r>
      <w:r w:rsidR="000A484E">
        <w:rPr>
          <w:rFonts w:ascii="Times New Roman" w:hAnsi="Times New Roman"/>
          <w:b/>
          <w:bCs/>
          <w:iCs/>
          <w:color w:val="000000"/>
          <w:sz w:val="28"/>
          <w:szCs w:val="28"/>
        </w:rPr>
        <w:t>Thanh</w:t>
      </w:r>
    </w:p>
    <w:p w14:paraId="2477CA4D" w14:textId="77777777" w:rsidR="00B82C75" w:rsidRPr="00B82C75" w:rsidRDefault="00B82C75" w:rsidP="001E3C0F">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Nghề nghiệp: Giáo viên</w:t>
      </w:r>
    </w:p>
    <w:p w14:paraId="10AAB2E6" w14:textId="17EFFE0F" w:rsidR="00B8562E" w:rsidRDefault="00B82C75" w:rsidP="001E3C0F">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 xml:space="preserve">Đơn vị công tác: </w:t>
      </w:r>
      <w:r w:rsidR="00B94D6A">
        <w:rPr>
          <w:rFonts w:ascii="Times New Roman" w:hAnsi="Times New Roman"/>
          <w:b/>
          <w:bCs/>
          <w:iCs/>
          <w:color w:val="000000"/>
          <w:sz w:val="28"/>
          <w:szCs w:val="28"/>
        </w:rPr>
        <w:t xml:space="preserve">Trường THCS </w:t>
      </w:r>
      <w:r w:rsidR="002E5B4F">
        <w:rPr>
          <w:rFonts w:ascii="Times New Roman" w:hAnsi="Times New Roman"/>
          <w:b/>
          <w:bCs/>
          <w:iCs/>
          <w:color w:val="000000"/>
          <w:sz w:val="28"/>
          <w:szCs w:val="28"/>
        </w:rPr>
        <w:t>Đông Quang</w:t>
      </w:r>
    </w:p>
    <w:p w14:paraId="6CF2430A" w14:textId="55BC10BE" w:rsidR="0004136F" w:rsidRDefault="0004136F" w:rsidP="001E3C0F">
      <w:pPr>
        <w:spacing w:line="360" w:lineRule="auto"/>
        <w:ind w:left="1418"/>
        <w:jc w:val="left"/>
        <w:rPr>
          <w:rFonts w:ascii="Times New Roman" w:hAnsi="Times New Roman"/>
          <w:b/>
          <w:bCs/>
          <w:iCs/>
          <w:color w:val="000000"/>
          <w:sz w:val="28"/>
          <w:szCs w:val="28"/>
        </w:rPr>
      </w:pPr>
      <w:r>
        <w:rPr>
          <w:rFonts w:asciiTheme="majorHAnsi" w:hAnsiTheme="majorHAnsi" w:cstheme="majorHAnsi"/>
          <w:b/>
          <w:sz w:val="28"/>
          <w:szCs w:val="28"/>
          <w:shd w:val="clear" w:color="auto" w:fill="FFFFFF"/>
        </w:rPr>
        <w:t>Thể loại: Báo in</w:t>
      </w:r>
      <w:bookmarkStart w:id="1" w:name="_GoBack"/>
      <w:bookmarkEnd w:id="1"/>
    </w:p>
    <w:p w14:paraId="2298AB97" w14:textId="21DE075C" w:rsidR="00603398" w:rsidRPr="00B82C75" w:rsidRDefault="00603398" w:rsidP="001E3C0F">
      <w:pPr>
        <w:spacing w:line="360" w:lineRule="auto"/>
        <w:ind w:left="1418"/>
        <w:jc w:val="left"/>
        <w:rPr>
          <w:rFonts w:ascii="Times New Roman" w:hAnsi="Times New Roman"/>
          <w:b/>
          <w:bCs/>
          <w:iCs/>
          <w:color w:val="000000"/>
          <w:sz w:val="28"/>
          <w:szCs w:val="28"/>
        </w:rPr>
      </w:pPr>
      <w:r w:rsidRPr="006504AE">
        <w:rPr>
          <w:rFonts w:ascii="Times New Roman" w:eastAsia="Times New Roman" w:hAnsi="Times New Roman"/>
          <w:b/>
          <w:bCs/>
          <w:color w:val="000000"/>
          <w:sz w:val="28"/>
          <w:szCs w:val="28"/>
          <w:lang w:val="fr-FR"/>
        </w:rPr>
        <w:tab/>
      </w:r>
    </w:p>
    <w:p w14:paraId="55FB7B7F" w14:textId="77777777" w:rsidR="00603398" w:rsidRPr="00603398" w:rsidRDefault="00603398" w:rsidP="001E3C0F">
      <w:pPr>
        <w:spacing w:line="360" w:lineRule="auto"/>
        <w:jc w:val="center"/>
        <w:rPr>
          <w:rFonts w:ascii="Times New Roman" w:eastAsia="Times New Roman" w:hAnsi="Times New Roman"/>
          <w:b/>
          <w:color w:val="0000FF"/>
          <w:sz w:val="16"/>
          <w:szCs w:val="16"/>
          <w:lang w:val="fr-FR"/>
        </w:rPr>
      </w:pPr>
    </w:p>
    <w:p w14:paraId="2BBDA775" w14:textId="77777777" w:rsidR="00603398" w:rsidRPr="00603398" w:rsidRDefault="00603398" w:rsidP="001E3C0F">
      <w:pPr>
        <w:tabs>
          <w:tab w:val="left" w:pos="720"/>
          <w:tab w:val="left" w:pos="1440"/>
          <w:tab w:val="center" w:pos="4536"/>
        </w:tabs>
        <w:spacing w:line="360" w:lineRule="auto"/>
        <w:rPr>
          <w:rFonts w:ascii="Times New Roman" w:eastAsia="Times New Roman" w:hAnsi="Times New Roman"/>
          <w:b/>
          <w:color w:val="0000FF"/>
          <w:sz w:val="16"/>
          <w:szCs w:val="16"/>
          <w:lang w:val="fr-FR"/>
        </w:rPr>
      </w:pPr>
    </w:p>
    <w:p w14:paraId="25CDF1B2" w14:textId="77777777" w:rsidR="00603398" w:rsidRPr="00603398" w:rsidRDefault="00603398" w:rsidP="001E3C0F">
      <w:pPr>
        <w:tabs>
          <w:tab w:val="left" w:pos="720"/>
          <w:tab w:val="left" w:pos="1440"/>
          <w:tab w:val="center" w:pos="4536"/>
        </w:tabs>
        <w:spacing w:line="360" w:lineRule="auto"/>
        <w:jc w:val="center"/>
        <w:rPr>
          <w:rFonts w:ascii="Times New Roman" w:eastAsia="Times New Roman" w:hAnsi="Times New Roman"/>
          <w:b/>
          <w:color w:val="0000FF"/>
          <w:sz w:val="16"/>
          <w:szCs w:val="16"/>
          <w:lang w:val="fr-FR"/>
        </w:rPr>
      </w:pPr>
    </w:p>
    <w:p w14:paraId="68BE0A5C" w14:textId="77777777" w:rsidR="00603398" w:rsidRPr="00603398" w:rsidRDefault="00603398" w:rsidP="001E3C0F">
      <w:pPr>
        <w:tabs>
          <w:tab w:val="left" w:pos="720"/>
          <w:tab w:val="left" w:pos="1440"/>
          <w:tab w:val="center" w:pos="4536"/>
        </w:tabs>
        <w:spacing w:line="360" w:lineRule="auto"/>
        <w:jc w:val="left"/>
        <w:rPr>
          <w:rFonts w:ascii="Times New Roman" w:eastAsia="Times New Roman" w:hAnsi="Times New Roman"/>
          <w:b/>
          <w:color w:val="0000FF"/>
          <w:sz w:val="16"/>
          <w:szCs w:val="16"/>
          <w:lang w:val="fr-FR"/>
        </w:rPr>
      </w:pPr>
    </w:p>
    <w:p w14:paraId="27ED89E7" w14:textId="0AF8FC17" w:rsidR="00E73E2F" w:rsidRPr="001E3C0F" w:rsidRDefault="00603398" w:rsidP="001E3C0F">
      <w:pPr>
        <w:tabs>
          <w:tab w:val="left" w:pos="720"/>
          <w:tab w:val="left" w:pos="1440"/>
          <w:tab w:val="center" w:pos="4488"/>
          <w:tab w:val="center" w:pos="4536"/>
          <w:tab w:val="left" w:pos="6450"/>
        </w:tabs>
        <w:spacing w:line="360" w:lineRule="auto"/>
        <w:jc w:val="left"/>
        <w:rPr>
          <w:rFonts w:ascii="Times New Roman" w:eastAsia="Times New Roman" w:hAnsi="Times New Roman"/>
          <w:b/>
          <w:color w:val="0000FF"/>
          <w:sz w:val="16"/>
          <w:szCs w:val="16"/>
        </w:rPr>
      </w:pPr>
      <w:r w:rsidRPr="00603398">
        <w:rPr>
          <w:rFonts w:ascii="Times New Roman" w:eastAsia="Times New Roman" w:hAnsi="Times New Roman"/>
          <w:b/>
          <w:color w:val="0000FF"/>
          <w:sz w:val="16"/>
          <w:szCs w:val="16"/>
        </w:rPr>
        <w:tab/>
      </w:r>
      <w:r w:rsidRPr="00603398">
        <w:rPr>
          <w:rFonts w:ascii="Times New Roman" w:eastAsia="Times New Roman" w:hAnsi="Times New Roman"/>
          <w:b/>
          <w:color w:val="0000FF"/>
          <w:sz w:val="16"/>
          <w:szCs w:val="16"/>
        </w:rPr>
        <w:tab/>
      </w:r>
      <w:r w:rsidRPr="00603398">
        <w:rPr>
          <w:rFonts w:ascii="Times New Roman" w:eastAsia="Times New Roman" w:hAnsi="Times New Roman"/>
          <w:b/>
          <w:color w:val="0000FF"/>
          <w:sz w:val="16"/>
          <w:szCs w:val="16"/>
        </w:rPr>
        <w:tab/>
      </w:r>
    </w:p>
    <w:p w14:paraId="5C0725EE" w14:textId="2B0A35BF" w:rsidR="00E73E2F" w:rsidRDefault="00E953E4" w:rsidP="001E3C0F">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28"/>
          <w:szCs w:val="28"/>
        </w:rPr>
      </w:pPr>
      <w:r w:rsidRPr="00603398">
        <w:rPr>
          <w:rFonts w:ascii="Times New Roman" w:eastAsia="Times New Roman" w:hAnsi="Times New Roman"/>
          <w:b/>
          <w:color w:val="0000FF"/>
          <w:sz w:val="28"/>
          <w:szCs w:val="28"/>
        </w:rPr>
        <w:t>Năm:  202</w:t>
      </w:r>
      <w:r w:rsidR="00573695">
        <w:rPr>
          <w:rFonts w:ascii="Times New Roman" w:eastAsia="Times New Roman" w:hAnsi="Times New Roman"/>
          <w:b/>
          <w:color w:val="0000FF"/>
          <w:sz w:val="28"/>
          <w:szCs w:val="28"/>
        </w:rPr>
        <w:t>3</w:t>
      </w:r>
    </w:p>
    <w:p w14:paraId="0A652A6C"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lastRenderedPageBreak/>
        <w:t>B</w:t>
      </w:r>
      <w:r w:rsidRPr="008C0D5E">
        <w:rPr>
          <w:rFonts w:ascii="Times New Roman" w:eastAsia="Times New Roman" w:hAnsi="Times New Roman"/>
          <w:color w:val="000000" w:themeColor="text1"/>
          <w:sz w:val="28"/>
          <w:szCs w:val="28"/>
        </w:rPr>
        <w:t>ảo vệ nền tảng tư tưởng của Đảng, đấu tranh phản bác các quan điểm sai trái, thù địch trong tình hình mới</w:t>
      </w:r>
      <w:r>
        <w:rPr>
          <w:rFonts w:ascii="Times New Roman" w:eastAsia="Times New Roman" w:hAnsi="Times New Roman"/>
          <w:color w:val="000000" w:themeColor="text1"/>
          <w:sz w:val="28"/>
          <w:szCs w:val="28"/>
          <w:lang w:val="vi-VN"/>
        </w:rPr>
        <w:t xml:space="preserve"> </w:t>
      </w:r>
      <w:r w:rsidRPr="008C0D5E">
        <w:rPr>
          <w:rFonts w:ascii="Times New Roman" w:eastAsia="Times New Roman" w:hAnsi="Times New Roman"/>
          <w:color w:val="000000" w:themeColor="text1"/>
          <w:sz w:val="28"/>
          <w:szCs w:val="28"/>
        </w:rPr>
        <w:t>là nội dung cơ bản, hệ trọng của công tác xây dựng, chỉnh đốn Đảng; là nhiệm vụ quan trọng hàng đầu của toàn Đảng, toàn quân, toàn dân, trong đó lực lượng tuyên giáo các cấp là nòng cốt; là công việc tự giác, thường xuyên của cả hệ thống chính trị và mỗi cán bộ, đảng viên, trước hết là người đứng đầu. Do đó, cần nhận diện rõ nền tảng tư tưởng của Đảng ta đã được quy định trong Điều lệ Đảng: “Đảng lấy chủ nghĩa Mác - Lênin và tư tưởng Hồ Chí Minh làm nền tảng tư tưởng, kim chỉ nam cho hành động, phát huy truyền thống tốt đẹp của dân tộc, tiếp thu tinh hoa trí tuệ của nhân loại, nắm vững quy luật khách quan, xu thế thời đại và thực tiễn của đất nước để đề ra Cương lĩnh chính trị, đường lối cách mạng đúng đắn, phù hợp với nguyện vọng của nhân dân”. Đảng lấy chủ nghĩa Mác - Lênin và tư tưởng Hồ Chí Minh làm nền tảng tư tưởng, kim chỉ nam cho hành động, lấy tập trung dân chủ làm nguyên tắc tổ chức cơ bản”.</w:t>
      </w:r>
    </w:p>
    <w:p w14:paraId="661934E5"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8C0D5E">
        <w:rPr>
          <w:rFonts w:ascii="Times New Roman" w:eastAsia="Times New Roman" w:hAnsi="Times New Roman"/>
          <w:color w:val="000000" w:themeColor="text1"/>
          <w:sz w:val="28"/>
          <w:szCs w:val="28"/>
        </w:rPr>
        <w:t>Cùng với đó, cần phải nhận diện chính xác những nhóm đối tượng đang ra sức chống phá nền tảng tư tưởng của Đảng hiện nay, đó là:</w:t>
      </w:r>
    </w:p>
    <w:p w14:paraId="700F0FDA" w14:textId="77777777" w:rsidR="000A484E" w:rsidRPr="008C0D5E" w:rsidRDefault="000A484E" w:rsidP="001E3C0F">
      <w:pPr>
        <w:shd w:val="clear" w:color="auto" w:fill="FFFFFF"/>
        <w:spacing w:line="360" w:lineRule="auto"/>
        <w:rPr>
          <w:rFonts w:ascii="Times New Roman" w:eastAsia="Times New Roman" w:hAnsi="Times New Roman"/>
          <w:color w:val="000000" w:themeColor="text1"/>
          <w:sz w:val="28"/>
          <w:szCs w:val="28"/>
        </w:rPr>
      </w:pPr>
      <w:r w:rsidRPr="000E0211">
        <w:rPr>
          <w:rFonts w:ascii="Times New Roman" w:eastAsia="Times New Roman" w:hAnsi="Times New Roman"/>
          <w:color w:val="000000" w:themeColor="text1"/>
          <w:sz w:val="28"/>
          <w:szCs w:val="28"/>
          <w:bdr w:val="none" w:sz="0" w:space="0" w:color="auto" w:frame="1"/>
          <w:lang w:val="vi-VN"/>
        </w:rPr>
        <w:t>N</w:t>
      </w:r>
      <w:r w:rsidRPr="008C0D5E">
        <w:rPr>
          <w:rFonts w:ascii="Times New Roman" w:eastAsia="Times New Roman" w:hAnsi="Times New Roman"/>
          <w:color w:val="000000" w:themeColor="text1"/>
          <w:sz w:val="28"/>
          <w:szCs w:val="28"/>
        </w:rPr>
        <w:t>hóm đối lập về hệ tư tưởng. Đảng ta là hệ tư tưởng vô sản thì những người theo hệ tư tưởng tư sản, kể cả tàn dư phong kiến sẽ quyết liệt chống lại chúng ta.</w:t>
      </w:r>
    </w:p>
    <w:p w14:paraId="0CE01629"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0E0211">
        <w:rPr>
          <w:rFonts w:ascii="Times New Roman" w:eastAsia="Times New Roman" w:hAnsi="Times New Roman"/>
          <w:color w:val="000000" w:themeColor="text1"/>
          <w:sz w:val="28"/>
          <w:szCs w:val="28"/>
          <w:bdr w:val="none" w:sz="0" w:space="0" w:color="auto" w:frame="1"/>
          <w:lang w:val="vi-VN"/>
        </w:rPr>
        <w:t>C</w:t>
      </w:r>
      <w:r w:rsidRPr="008C0D5E">
        <w:rPr>
          <w:rFonts w:ascii="Times New Roman" w:eastAsia="Times New Roman" w:hAnsi="Times New Roman"/>
          <w:color w:val="000000" w:themeColor="text1"/>
          <w:sz w:val="28"/>
          <w:szCs w:val="28"/>
        </w:rPr>
        <w:t>ác thế lực thù địch về chính trị luôn chống lại chế độ XHCN của chúng ta, với mục đích làm con đường phát triển đất nước của Đảng chệch hướng, thay đổi thể chế chính trị ở Việt Nam.</w:t>
      </w:r>
    </w:p>
    <w:p w14:paraId="0BBECF08" w14:textId="77777777" w:rsidR="000A484E" w:rsidRPr="008C0D5E" w:rsidRDefault="000A484E" w:rsidP="001E3C0F">
      <w:pPr>
        <w:shd w:val="clear" w:color="auto" w:fill="FFFFFF"/>
        <w:spacing w:line="36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bdr w:val="none" w:sz="0" w:space="0" w:color="auto" w:frame="1"/>
          <w:lang w:val="vi-VN"/>
        </w:rPr>
        <w:t>Nh</w:t>
      </w:r>
      <w:r w:rsidRPr="008C0D5E">
        <w:rPr>
          <w:rFonts w:ascii="Times New Roman" w:eastAsia="Times New Roman" w:hAnsi="Times New Roman"/>
          <w:color w:val="000000" w:themeColor="text1"/>
          <w:sz w:val="28"/>
          <w:szCs w:val="28"/>
        </w:rPr>
        <w:t>ững người vốn là đảng viên cộng sản nhưng không chịu rèn luyện, tu dưỡng, học tập, nâng cao tư tưởng, đạo đức cách mạng dẫn tới tha hóa về tư tưởng chính trị, xa rời chủ nghĩa Mác - Lênin và tư tưởng Hồ Chí Minh, thậm chí là phai nhạt lý tưởng, “tự chuyển hóa, tự diễn biến” trong nội bộ.</w:t>
      </w:r>
    </w:p>
    <w:p w14:paraId="321918DC"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8C0D5E">
        <w:rPr>
          <w:rFonts w:ascii="Times New Roman" w:eastAsia="Times New Roman" w:hAnsi="Times New Roman"/>
          <w:color w:val="000000" w:themeColor="text1"/>
          <w:sz w:val="28"/>
          <w:szCs w:val="28"/>
        </w:rPr>
        <w:t>Nhận diện các nhóm đối tượng nêu trên cho thấy, việc bảo vệ nền tảng tư tưởng của Đảng dù rất khó khăn, phức tạp và lâu dài, nhưng khó khăn và phức tạp đến đâu cũng phải làm để bảo vệ nền tảng tư tưởng của Đảng.</w:t>
      </w:r>
    </w:p>
    <w:p w14:paraId="07DB772F" w14:textId="77777777" w:rsidR="000A484E" w:rsidRPr="008C0D5E" w:rsidRDefault="000A484E" w:rsidP="001E3C0F">
      <w:pPr>
        <w:shd w:val="clear" w:color="auto" w:fill="FFFFFF"/>
        <w:spacing w:line="360" w:lineRule="auto"/>
        <w:rPr>
          <w:rFonts w:ascii="Times New Roman" w:eastAsia="Times New Roman" w:hAnsi="Times New Roman"/>
          <w:color w:val="000000" w:themeColor="text1"/>
          <w:sz w:val="28"/>
          <w:szCs w:val="28"/>
        </w:rPr>
      </w:pPr>
      <w:r w:rsidRPr="008C0D5E">
        <w:rPr>
          <w:rFonts w:ascii="Times New Roman" w:eastAsia="Times New Roman" w:hAnsi="Times New Roman"/>
          <w:color w:val="000000" w:themeColor="text1"/>
          <w:sz w:val="28"/>
          <w:szCs w:val="28"/>
        </w:rPr>
        <w:t xml:space="preserve">Các thế lực thù địch bao gồm cả những người nghiên cứu lý luận, thực tiễn ở các nước trên thế giới trong cuộc đấu tranh ý thức hệ giữa CNXH và chủ nghĩa tư bản. </w:t>
      </w:r>
      <w:r w:rsidRPr="008C0D5E">
        <w:rPr>
          <w:rFonts w:ascii="Times New Roman" w:eastAsia="Times New Roman" w:hAnsi="Times New Roman"/>
          <w:color w:val="000000" w:themeColor="text1"/>
          <w:sz w:val="28"/>
          <w:szCs w:val="28"/>
        </w:rPr>
        <w:lastRenderedPageBreak/>
        <w:t>Ngay ở các nước tư bản phát triển, những nhà hoạt động chính trị thuộc giới cầm quyền có tư tưởng tư bản theo kiểu truyền thống và các nhà hoạt động chính trị thuộc giới cầm quyền có tư tưởng XHCN cũng đấu tranh lẫn nhau. Các lực lượng cực đoan người Việt ở nước ngoài luôn lôi kéo, kết hợp với những đối tượng chống đối, bất mãn ở trong nước lập ra các tổ chức để chống phá cách mạng nước ta. Một số cán bộ, đảng viên (trong đó có cả những đảng viên đã từng giữ chức vụ cao trong hệ thống chính trị) suy thoái về tư tưởng chính trị, “tự diễn biến”, “tự chuyển hóa”. Nhóm người này không khó để nhận ra, nhưng lại rất khó đấu tranh. Đây là những người phản bội lại lý tưởng cộng sản và nguyên nhân của sự phản bội đó đôi khi lại bắt nguồn từ sự bất mãn, không đồng ý một số vấn đề cụ thể trong chính sách, ứng xử của những cơ quan, đơn vị nơi người đó công tác</w:t>
      </w:r>
    </w:p>
    <w:p w14:paraId="0977EF97" w14:textId="77777777" w:rsidR="000A484E" w:rsidRPr="008C0D5E" w:rsidRDefault="000A484E" w:rsidP="001E3C0F">
      <w:pPr>
        <w:shd w:val="clear" w:color="auto" w:fill="FFFFFF"/>
        <w:spacing w:line="360" w:lineRule="auto"/>
        <w:ind w:firstLine="720"/>
        <w:rPr>
          <w:rFonts w:ascii="Times New Roman" w:eastAsia="Times New Roman" w:hAnsi="Times New Roman"/>
          <w:i/>
          <w:iCs/>
          <w:color w:val="000000" w:themeColor="text1"/>
          <w:sz w:val="28"/>
          <w:szCs w:val="28"/>
        </w:rPr>
      </w:pPr>
      <w:r>
        <w:rPr>
          <w:rFonts w:ascii="Times New Roman" w:eastAsia="Times New Roman" w:hAnsi="Times New Roman"/>
          <w:b/>
          <w:bCs/>
          <w:i/>
          <w:iCs/>
          <w:color w:val="000000" w:themeColor="text1"/>
          <w:sz w:val="28"/>
          <w:szCs w:val="28"/>
          <w:bdr w:val="none" w:sz="0" w:space="0" w:color="auto" w:frame="1"/>
          <w:lang w:val="vi-VN"/>
        </w:rPr>
        <w:t>1</w:t>
      </w:r>
      <w:r w:rsidRPr="008C0D5E">
        <w:rPr>
          <w:rFonts w:ascii="Times New Roman" w:eastAsia="Times New Roman" w:hAnsi="Times New Roman"/>
          <w:b/>
          <w:bCs/>
          <w:i/>
          <w:iCs/>
          <w:color w:val="000000" w:themeColor="text1"/>
          <w:sz w:val="28"/>
          <w:szCs w:val="28"/>
          <w:bdr w:val="none" w:sz="0" w:space="0" w:color="auto" w:frame="1"/>
        </w:rPr>
        <w:t>. Sự phá hoại của các thế lực thù địch, phản động và nhiệm vụ bảo vệ nền tảng tư tưởng của Đảng</w:t>
      </w:r>
    </w:p>
    <w:p w14:paraId="592F1918"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Pr="008C0D5E">
        <w:rPr>
          <w:rFonts w:ascii="Times New Roman" w:eastAsia="Times New Roman" w:hAnsi="Times New Roman"/>
          <w:color w:val="000000" w:themeColor="text1"/>
          <w:sz w:val="28"/>
          <w:szCs w:val="28"/>
        </w:rPr>
        <w:t>Sự phá hoại nền tảng tư tưởng của Đảng của các thế lực thù địch, phản động</w:t>
      </w:r>
    </w:p>
    <w:p w14:paraId="7EE2921F"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8C0D5E">
        <w:rPr>
          <w:rFonts w:ascii="Times New Roman" w:eastAsia="Times New Roman" w:hAnsi="Times New Roman"/>
          <w:color w:val="000000" w:themeColor="text1"/>
          <w:sz w:val="28"/>
          <w:szCs w:val="28"/>
        </w:rPr>
        <w:t>Sau nhiều thập kỷ thực hiện chính sách thù địch, chống phá không đạt hiệu quả, các thế lực phản động ở trong nước và nước ngoài đang thay đổi phương thức hoạt động. Tuy nhiên, mục tiêu của họ vẫn không thay đổi là nhằm xóa bỏ vai trò lãnh đạo của Đảng Cộng sản Việt Nam, “phi chính trị hóa”, vô hiệu hóa quân đội, tiến tới xóa bỏ chế độ XHCN ở Việt Nam. Họ tấn công, phủ định, xuyên tạc học thuyết Mác - Lênin, đưa ra các luận điệu cổ vũ cho bạo lực, chiến tranh; phủ định tư tưởng Hồ Chí Minh; phủ nhận vai trò và thành tựu lãnh đạo của Đảng Cộng sản Việt Nam. Ngoài ra, họ còn bôi xấu lãnh đạo Đảng, Nhà nước với nhiều thủ đoạn tinh vi; chống phá chính sách, pháp luật của Đảng và Nhà nước.</w:t>
      </w:r>
    </w:p>
    <w:p w14:paraId="550C9863"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8C0D5E">
        <w:rPr>
          <w:rFonts w:ascii="Times New Roman" w:eastAsia="Times New Roman" w:hAnsi="Times New Roman"/>
          <w:color w:val="000000" w:themeColor="text1"/>
          <w:sz w:val="28"/>
          <w:szCs w:val="28"/>
        </w:rPr>
        <w:t xml:space="preserve">Phương thức chống phá của họ chủ yếu là sử dụng phương tiện truyền thông đại chúng, đặc biệt là xuất bản báo chí ở nước ngoài, sản xuất băng, đĩa hình chuyển về trong nước; tài trợ cho một số cơ quan báo chí nước ngoài chuyên chống phá Việt Nam… Họ sử dụng internet và truyền thông xã hội để chống phá; lợi dụng những hạn chế trong quản lý nhà nước để kích động biểu tình trái phép và xuyên tạc đường lối; tổ chức các hội thảo đòi xem xét lại các vấn đề liên quan </w:t>
      </w:r>
      <w:r w:rsidRPr="008C0D5E">
        <w:rPr>
          <w:rFonts w:ascii="Times New Roman" w:eastAsia="Times New Roman" w:hAnsi="Times New Roman"/>
          <w:color w:val="000000" w:themeColor="text1"/>
          <w:sz w:val="28"/>
          <w:szCs w:val="28"/>
        </w:rPr>
        <w:lastRenderedPageBreak/>
        <w:t>đến lịch sử… Cách làm của họ âm thầm và lâu dài nhưng tác hại thực sự rất khó lường. Ngang ngược hơn, họ còn đòi bỏ Điều 4 Hiến pháp năm 2013, đòi đa đảng; phá bỏ nguyên tắc tổ chức và sinh hoạt Đảng, đặc biệt là nguyên tắc tập trung dân chủ; vu cáo Đảng chiếm quyền của dân, vi phạm dân chủ, nhân quyền, “độc đoán, đảng trị”; đối lập Đảng với Nhà nước và đối lập Đảng, Nhà nước với nhân dân...</w:t>
      </w:r>
    </w:p>
    <w:p w14:paraId="5F3EE1CF" w14:textId="77777777" w:rsidR="000A484E" w:rsidRPr="00220253" w:rsidRDefault="000A484E" w:rsidP="001E3C0F">
      <w:pPr>
        <w:shd w:val="clear" w:color="auto" w:fill="FFFFFF"/>
        <w:spacing w:line="360" w:lineRule="auto"/>
        <w:rPr>
          <w:rFonts w:ascii="Times New Roman" w:eastAsia="Times New Roman" w:hAnsi="Times New Roman"/>
          <w:color w:val="000000" w:themeColor="text1"/>
          <w:sz w:val="28"/>
          <w:szCs w:val="28"/>
          <w:lang w:val="vi-VN"/>
        </w:rPr>
      </w:pPr>
      <w:r w:rsidRPr="008C0D5E">
        <w:rPr>
          <w:rFonts w:ascii="Times New Roman" w:eastAsia="Times New Roman" w:hAnsi="Times New Roman"/>
          <w:color w:val="000000" w:themeColor="text1"/>
          <w:sz w:val="28"/>
          <w:szCs w:val="28"/>
        </w:rPr>
        <w:t>Bên cạnh đó, các thế lực thù địch còn lôi kéo, kích động một bộ phận người dân và cả một số cán bộ hoặc lợi dụng tín ngưỡng, tôn giáo vào các mục đích sai trái, bất hợp pháp, gây ảnh hưởng tiêu cực đến an ninh chính trị, trật tự an toàn xã hội... Đây cũng là những vấn đề cần được nhận diện đầy đủ để có biện pháp, phương hướng xử lý, đấu tranh phù hợp, hiệu quả</w:t>
      </w:r>
      <w:r>
        <w:rPr>
          <w:rFonts w:ascii="Times New Roman" w:eastAsia="Times New Roman" w:hAnsi="Times New Roman"/>
          <w:color w:val="000000" w:themeColor="text1"/>
          <w:sz w:val="28"/>
          <w:szCs w:val="28"/>
          <w:lang w:val="vi-VN"/>
        </w:rPr>
        <w:t>.</w:t>
      </w:r>
    </w:p>
    <w:p w14:paraId="0A69A5DC" w14:textId="77777777" w:rsidR="000A484E" w:rsidRPr="000E0211" w:rsidRDefault="000A484E" w:rsidP="001E3C0F">
      <w:pPr>
        <w:pStyle w:val="ListParagraph"/>
        <w:numPr>
          <w:ilvl w:val="0"/>
          <w:numId w:val="8"/>
        </w:numPr>
        <w:shd w:val="clear" w:color="auto" w:fill="FFFFFF"/>
        <w:spacing w:line="360" w:lineRule="auto"/>
        <w:rPr>
          <w:rFonts w:ascii="Times New Roman" w:eastAsia="Times New Roman" w:hAnsi="Times New Roman"/>
          <w:color w:val="000000" w:themeColor="text1"/>
          <w:sz w:val="28"/>
          <w:szCs w:val="28"/>
        </w:rPr>
      </w:pPr>
      <w:r w:rsidRPr="000E0211">
        <w:rPr>
          <w:rFonts w:ascii="Times New Roman" w:eastAsia="Times New Roman" w:hAnsi="Times New Roman"/>
          <w:color w:val="000000" w:themeColor="text1"/>
          <w:sz w:val="28"/>
          <w:szCs w:val="28"/>
        </w:rPr>
        <w:t>Thực trạng công tác bảo vệ nền tảng tư tưởng của Đảng</w:t>
      </w:r>
    </w:p>
    <w:p w14:paraId="120C8C5E" w14:textId="77777777" w:rsidR="000A484E" w:rsidRPr="008C0D5E" w:rsidRDefault="000A484E" w:rsidP="001E3C0F">
      <w:pPr>
        <w:shd w:val="clear" w:color="auto" w:fill="FFFFFF"/>
        <w:spacing w:line="360" w:lineRule="auto"/>
        <w:rPr>
          <w:rFonts w:ascii="Times New Roman" w:eastAsia="Times New Roman" w:hAnsi="Times New Roman"/>
          <w:color w:val="000000" w:themeColor="text1"/>
          <w:sz w:val="28"/>
          <w:szCs w:val="28"/>
        </w:rPr>
      </w:pPr>
      <w:r w:rsidRPr="008C0D5E">
        <w:rPr>
          <w:rFonts w:ascii="Times New Roman" w:eastAsia="Times New Roman" w:hAnsi="Times New Roman"/>
          <w:color w:val="000000" w:themeColor="text1"/>
          <w:sz w:val="28"/>
          <w:szCs w:val="28"/>
        </w:rPr>
        <w:t>Trong những năm qua, công tác bảo vệ nền tảng tư tưởng của Đảng ở nước ta đã đạt được nhiều thành tựu quan trọng, góp phần ngăn chặn và đẩy lùi các âm mưu phá hoại của các thế lực thù địch, giữ vững an ninh chính trị, trật tự an toàn xã hội, củng cố và tăng cường niềm của nhân dân đối với Đảng và Nhà nước. Tuy nhiên, vẫn còn nhiều hạn chế như: chưa đa dạng hóa các hình thức thông tin, chất lượng thông tin chưa hoàn toàn đáp ứng nhu cầu của người dân; chưa tích cực, chủ động đấu tranh phản bác các thông tin, quan điểm sai trái, thù địch; chưa phát huy vai trò giám sát, phản biện của các cơ quan báo chí, đấu tranh chống tiêu cực, tham nhũng, lãng phí và các tệ nạn xã hội...</w:t>
      </w:r>
    </w:p>
    <w:p w14:paraId="0671A268"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8C0D5E">
        <w:rPr>
          <w:rFonts w:ascii="Times New Roman" w:eastAsia="Times New Roman" w:hAnsi="Times New Roman"/>
          <w:color w:val="000000" w:themeColor="text1"/>
          <w:sz w:val="28"/>
          <w:szCs w:val="28"/>
        </w:rPr>
        <w:t>Chưa hoàn toàn chủ động định hướng, cung cấp kịp thời để làm chủ thông tin, lấy thông tin tích cực, chính thống đấu tranh chống lại các thông tin sai trái, bịa đặt, vu cáo, phản động trên mạng xã hội, internet. Việc khai thác, phát triển những tiện ích, lợi thế của thông tin điện tử, mạng xã hội… còn hạn chế. Việc giữ gìn và phát huy truyền thống văn hóa dân tộc, tiếp thu tinh hoa văn hóa nhân loại chưa được quan tâm đúng mức; chưa làm tốt việc dự báo, định hướng để góp phần thúc đẩy phát triển kinh tế - xã hội của đất nước.</w:t>
      </w:r>
    </w:p>
    <w:p w14:paraId="5070225B"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8C0D5E">
        <w:rPr>
          <w:rFonts w:ascii="Times New Roman" w:eastAsia="Times New Roman" w:hAnsi="Times New Roman"/>
          <w:color w:val="000000" w:themeColor="text1"/>
          <w:sz w:val="28"/>
          <w:szCs w:val="28"/>
        </w:rPr>
        <w:t xml:space="preserve">Công tác tuyên truyền, quảng bá hình ảnh Việt Nam ổn định và phát triển, nâng cao uy tín, vị thế và ảnh hưởng của Việt Nam ở khu vực và trên trường quốc tế còn hạn chế. Việc kết hợp đưa thông tin ra nước ngoài và thông tin chính thống </w:t>
      </w:r>
      <w:r w:rsidRPr="008C0D5E">
        <w:rPr>
          <w:rFonts w:ascii="Times New Roman" w:eastAsia="Times New Roman" w:hAnsi="Times New Roman"/>
          <w:color w:val="000000" w:themeColor="text1"/>
          <w:sz w:val="28"/>
          <w:szCs w:val="28"/>
        </w:rPr>
        <w:lastRenderedPageBreak/>
        <w:t>từ thế giới vào Việt Nam chưa chặt chẽ, hiệu quả; do đó chưa hạn chế được nhiều tác động tiêu cực của những thông tin, luận điệu sai trái, xuyên tạc của các thế lực cơ hội, thù địch.</w:t>
      </w:r>
    </w:p>
    <w:p w14:paraId="78E2EE32"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8C0D5E">
        <w:rPr>
          <w:rFonts w:ascii="Times New Roman" w:eastAsia="Times New Roman" w:hAnsi="Times New Roman"/>
          <w:color w:val="000000" w:themeColor="text1"/>
          <w:sz w:val="28"/>
          <w:szCs w:val="28"/>
        </w:rPr>
        <w:t>Chưa phát triển nhanh, mạnh, vững chắc với cơ cấu, quy mô hợp lý các loại hình thông tin theo hướng chuyên nghiệp, hiện đại, chất lượng, hiệu quả, phù hợp xu thế phát triển khoa học và công nghệ, thông tin, truyền thông thế giới, đáp ứng quyền tiếp cận thông tin của nhân dân, phù hợp với sự phát triển kinh tế - xã hội của đất nước, ngang tầm khu vực và thế giới… Vẫn còn tình trạng thông tin thiếu cân đối, chưa đảm bảo sự đồng đều về phân bố và khoảng cách hưởng thụ thông tin của nhân dân giữa các vùng, miền.</w:t>
      </w:r>
    </w:p>
    <w:p w14:paraId="34D8FF02" w14:textId="77777777" w:rsidR="000A484E" w:rsidRPr="008C0D5E" w:rsidRDefault="000A484E" w:rsidP="001E3C0F">
      <w:pPr>
        <w:shd w:val="clear" w:color="auto" w:fill="FFFFFF"/>
        <w:spacing w:line="360" w:lineRule="auto"/>
        <w:ind w:firstLine="720"/>
        <w:rPr>
          <w:rFonts w:ascii="Times New Roman" w:eastAsia="Times New Roman" w:hAnsi="Times New Roman"/>
          <w:i/>
          <w:iCs/>
          <w:color w:val="000000" w:themeColor="text1"/>
          <w:sz w:val="28"/>
          <w:szCs w:val="28"/>
        </w:rPr>
      </w:pPr>
      <w:r>
        <w:rPr>
          <w:rFonts w:ascii="Times New Roman" w:eastAsia="Times New Roman" w:hAnsi="Times New Roman"/>
          <w:b/>
          <w:bCs/>
          <w:i/>
          <w:iCs/>
          <w:color w:val="000000" w:themeColor="text1"/>
          <w:sz w:val="28"/>
          <w:szCs w:val="28"/>
          <w:bdr w:val="none" w:sz="0" w:space="0" w:color="auto" w:frame="1"/>
          <w:lang w:val="vi-VN"/>
        </w:rPr>
        <w:t>2</w:t>
      </w:r>
      <w:r w:rsidRPr="008C0D5E">
        <w:rPr>
          <w:rFonts w:ascii="Times New Roman" w:eastAsia="Times New Roman" w:hAnsi="Times New Roman"/>
          <w:b/>
          <w:bCs/>
          <w:i/>
          <w:iCs/>
          <w:color w:val="000000" w:themeColor="text1"/>
          <w:sz w:val="28"/>
          <w:szCs w:val="28"/>
          <w:bdr w:val="none" w:sz="0" w:space="0" w:color="auto" w:frame="1"/>
        </w:rPr>
        <w:t>. Giải pháp bảo vệ nền tảng tư tưởng của Đảng trong tình hình mới</w:t>
      </w:r>
    </w:p>
    <w:p w14:paraId="03BBB989" w14:textId="77777777" w:rsidR="000A484E" w:rsidRPr="008C0D5E"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0A484E">
        <w:rPr>
          <w:rFonts w:ascii="Times New Roman" w:eastAsia="Times New Roman" w:hAnsi="Times New Roman"/>
          <w:bCs/>
          <w:color w:val="000000" w:themeColor="text1"/>
          <w:sz w:val="28"/>
          <w:szCs w:val="28"/>
          <w:bdr w:val="none" w:sz="0" w:space="0" w:color="auto" w:frame="1"/>
          <w:lang w:val="vi-VN"/>
        </w:rPr>
        <w:t>Tiếp</w:t>
      </w:r>
      <w:r>
        <w:rPr>
          <w:rFonts w:ascii="Times New Roman" w:eastAsia="Times New Roman" w:hAnsi="Times New Roman"/>
          <w:b/>
          <w:bCs/>
          <w:color w:val="000000" w:themeColor="text1"/>
          <w:sz w:val="28"/>
          <w:szCs w:val="28"/>
          <w:bdr w:val="none" w:sz="0" w:space="0" w:color="auto" w:frame="1"/>
          <w:lang w:val="vi-VN"/>
        </w:rPr>
        <w:t xml:space="preserve"> </w:t>
      </w:r>
      <w:r w:rsidRPr="008C0D5E">
        <w:rPr>
          <w:rFonts w:ascii="Times New Roman" w:eastAsia="Times New Roman" w:hAnsi="Times New Roman"/>
          <w:color w:val="000000" w:themeColor="text1"/>
          <w:sz w:val="28"/>
          <w:szCs w:val="28"/>
        </w:rPr>
        <w:t>tục làm cho toàn Ðảng, toàn dân, toàn quân nhận thức ngày càng đầy đủ, sâu sắc hơn những nội dung cơ bản và giá trị to lớn của chủ nghĩa Mác - Lênin, tư tưởng Hồ Chí Minh; làm cho chủ nghĩa Mác - Lênin, tư tưởng, đạo đức, phong cách Hồ Chí Minh thật sự trở thành nền tảng tinh thần vững chắc của đời sống xã hội; xây dựng văn hóa, con người Việt Nam đáp ứng yêu cầu phát triển bền vững và bảo vệ vững chắc Tổ quốc, vì mục tiêu dân giàu, nước mạnh, dân chủ, công bằng, văn minh. Đổi mới, nâng cao chất lượng và hiệu quả công tác giáo dục chính trị tư tưởng; đẩy mạnh tuyên truyền, giáo dục đối với các tầng lớp nhân dân, nhất là thế hệ trẻ, nhằm nâng cao tinh thần, trách nhiệm, khả năng chủ động đấu tranh, phản bác những quan điểm sai trái của các thế lực thù địch.</w:t>
      </w:r>
    </w:p>
    <w:p w14:paraId="53C96D06"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bdr w:val="none" w:sz="0" w:space="0" w:color="auto" w:frame="1"/>
          <w:lang w:val="vi-VN"/>
        </w:rPr>
        <w:t>T</w:t>
      </w:r>
      <w:r w:rsidRPr="004054BF">
        <w:rPr>
          <w:rFonts w:ascii="Times New Roman" w:eastAsia="Times New Roman" w:hAnsi="Times New Roman"/>
          <w:color w:val="000000" w:themeColor="text1"/>
          <w:sz w:val="28"/>
          <w:szCs w:val="28"/>
        </w:rPr>
        <w:t xml:space="preserve">iếp tục làm rõ cơ sở lý luận, thực tiễn, hoàn thiện hệ thống lý luận về CNXH và con đường đi lên CNXH ở nước ta trong tình hình mới. Hệ thống hóa, phổ biến những thành tựu lý luận mà Đảng ta đã đạt được trên cơ sở vận dụng đúng đắn, sáng tạo và phát triển chủ nghĩa Mác - Lênin, tư tưởng Hồ Chí Minh trong công cuộc đổi mới. Tiếp tục khẳng định bản chất và mô hình của thể chế chính trị và bộ máy nhà nước đã được xác định trong Cương lĩnh xây dựng đất nước trong thời kỳ quá độ lên CNXH (bổ sung, phát triển năm 2011) và Hiến pháp năm 2013. Đổi mới nội dung, phương thức, nâng cao chất lượng và hiệu quả tuyên truyền về chủ nghĩa Mác - Lênin, tư tưởng Hồ Chí Minh, đường lối, chủ trương </w:t>
      </w:r>
      <w:r w:rsidRPr="004054BF">
        <w:rPr>
          <w:rFonts w:ascii="Times New Roman" w:eastAsia="Times New Roman" w:hAnsi="Times New Roman"/>
          <w:color w:val="000000" w:themeColor="text1"/>
          <w:sz w:val="28"/>
          <w:szCs w:val="28"/>
        </w:rPr>
        <w:lastRenderedPageBreak/>
        <w:t>của Đảng, chính sách, pháp luật của Nhà nước; đấu tranh phản bác các quan điểm sai trái, thù địch theo hướng chủ động, có tính thuyết phục cao, hấp dẫn. Khẩn trương thực hiện nghiêm quy hoạch báo chí đã được phê duyệt. Chủ động tăng cường thông tin tích cực đi đôi với ngăn chặn có hiệu quả, xử lý, xóa bỏ thông tin xấu, độc trên internet, mạng xã hội.</w:t>
      </w:r>
    </w:p>
    <w:p w14:paraId="7168581E"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lang w:val="vi-VN"/>
        </w:rPr>
        <w:t>T</w:t>
      </w:r>
      <w:r w:rsidRPr="004054BF">
        <w:rPr>
          <w:rFonts w:ascii="Times New Roman" w:eastAsia="Times New Roman" w:hAnsi="Times New Roman"/>
          <w:color w:val="000000" w:themeColor="text1"/>
          <w:sz w:val="28"/>
          <w:szCs w:val="28"/>
        </w:rPr>
        <w:t>ăng cường lãnh đạo, chỉ đạo công tác kiểm tra, giám sát tổ chức thực hiện nhiệm vụ kiểm tra, giám sát và kiên quyết xử lý kịp thời, nghiêm minh các tổ chức đảng, đảng viên vi phạm Cương lĩnh, Điều lệ Đảng. Siết chặt kỷ cương, kỷ luật trong Đảng. Các cấp ủy và tổ chức đảng, mọi cán bộ, đảng viên phải chấp hành nghiêm kỷ luật phát ngôn; nghiêm cấm để lộ bí mật của Đảng, Nhà nước, lan truyền những thông tin sai lệch hoặc tán phát những đơn thư có nội dung xấu, xuyên tạc, vu khống, kích động. Nâng cao chất lượng, hiệu quả công tác quản lý và sử dụng internet, mạng xã hội. Trong đó, chú trọng xây dựng, hoàn thiện pháp luật và có các giải pháp kỹ thuật phù hợp với sự phát triển nhanh của internet, mạng xã hội. Phát huy trách nhiệm của cấp ủy, tổ chức đảng các cấp, trước hết là người đứng đầu trong bảo vệ nền tảng tư tưởng của Ðảng, đấu tranh phản bác các quan điểm sai trái, thù địch,...</w:t>
      </w:r>
    </w:p>
    <w:p w14:paraId="4B09680A"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lang w:val="vi-VN"/>
        </w:rPr>
        <w:t>T</w:t>
      </w:r>
      <w:r w:rsidRPr="004054BF">
        <w:rPr>
          <w:rFonts w:ascii="Times New Roman" w:eastAsia="Times New Roman" w:hAnsi="Times New Roman"/>
          <w:color w:val="000000" w:themeColor="text1"/>
          <w:sz w:val="28"/>
          <w:szCs w:val="28"/>
        </w:rPr>
        <w:t xml:space="preserve">ập trung đổi mới nâng cao hiệu quả công tác giáo dục chính trị tư tưởng; hệ thống hoá, phổ biến các thành tựu lý luận trong thời gian qua; nâng cao chất lượng nghiên cứu, học tập nghị quyết để vận dụng vào thực tiễn; đổi mới nội dung, phương thức nâng cao chất lượng và hiệu quả tuyên truyền về chủ nghĩa Mác - Lênin, tư tưởng Hồ Chí Minh, đường lối, chủ trương của Đảng, chính sách, pháp luật của Nhà nước; phát huy vai trò của báo chí trong việc tuyên truyền chính sách, pháp luật của Đảng và Nhà nước; xử lý nghiêm khắc, đúng pháp luật đối với đảng viên, cán bộ vi phạm các quy định, Điều lệ Đảng... Bên cạnh “chống”, cần tăng cường biện pháp “xây”, thực hiện tốt công tác xây dựng Đảng ở cơ sở; giải quyết có hiệu quả khiếu nại, tố cáo; tổ chức thực hiện tốt các nghị quyết của Đảng. Các địa phương sớm kiện toàn tổ chức tuyên giáo, xây dựng đội ngũ cán bộ sẵn sàng “phản ứng nhanh” với những thông tin sai trái, thù địch trên không gian </w:t>
      </w:r>
      <w:r w:rsidRPr="004054BF">
        <w:rPr>
          <w:rFonts w:ascii="Times New Roman" w:eastAsia="Times New Roman" w:hAnsi="Times New Roman"/>
          <w:color w:val="000000" w:themeColor="text1"/>
          <w:sz w:val="28"/>
          <w:szCs w:val="28"/>
        </w:rPr>
        <w:lastRenderedPageBreak/>
        <w:t>mạng. Tích cực, chủ động cung cấp những thông tin chính thống để định hướng dư luận về chủ trương, chính sách, pháp luật của Đảng và Nhà nước...</w:t>
      </w:r>
    </w:p>
    <w:p w14:paraId="42E92C43"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bdr w:val="none" w:sz="0" w:space="0" w:color="auto" w:frame="1"/>
          <w:lang w:val="vi-VN"/>
        </w:rPr>
        <w:t>B</w:t>
      </w:r>
      <w:r w:rsidRPr="004054BF">
        <w:rPr>
          <w:rFonts w:ascii="Times New Roman" w:eastAsia="Times New Roman" w:hAnsi="Times New Roman"/>
          <w:color w:val="000000" w:themeColor="text1"/>
          <w:sz w:val="28"/>
          <w:szCs w:val="28"/>
        </w:rPr>
        <w:t>an Tuyên giáo các tỉnh ủy, thành ủy, đảng ủy trực thuộc Trung ương, đội ngũ báo cáo viên, tuyên truyền viên cần đẩy mạnh tuyên truyền Chỉ thị số 35-CT/TW của Bộ Chính trị về Đại hội đảng bộ các cấp tiến tới Đại hội ĐBTQ lần thứ XIII của Đảng. Tuyên truyền sâu rộng chính sách, pháp luật của Đảng và Nhà nước. Bên cạnh đó, cần đánh giá lại “tâm lý” xã hội hiện nay, trong đó phải phân tích sâu đến từng giai tầng xã hội để đánh giá đúng thực trạng nhận thức, nhu cầu, nguyện vọng của các đối tượng, từ đó có cách thức tổ chức đấu tranh cho phù hợp, đạt hiệu quả cao.</w:t>
      </w:r>
    </w:p>
    <w:p w14:paraId="0653DE03" w14:textId="77777777" w:rsidR="000A484E" w:rsidRPr="004054BF" w:rsidRDefault="000A484E" w:rsidP="001E3C0F">
      <w:pPr>
        <w:shd w:val="clear" w:color="auto" w:fill="FFFFFF"/>
        <w:spacing w:line="360" w:lineRule="auto"/>
        <w:ind w:firstLine="720"/>
        <w:outlineLvl w:val="1"/>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Bảo vệ nền tảng tư tưởng của Đảng, đấu tranh phản bác các quan điểm sai trái, thù địch</w:t>
      </w:r>
    </w:p>
    <w:p w14:paraId="5A78BA22"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i/>
          <w:iCs/>
          <w:color w:val="000000" w:themeColor="text1"/>
          <w:sz w:val="28"/>
          <w:szCs w:val="28"/>
          <w:bdr w:val="none" w:sz="0" w:space="0" w:color="auto" w:frame="1"/>
        </w:rPr>
        <w:t>Những nội dung cơ bản nền tảng tư tưởng của Đảng và nhận diện âm mưu tuyên truyền của các thế lực thù địch chống phá nền tảng tư tưởng của Đảng ta</w:t>
      </w:r>
    </w:p>
    <w:p w14:paraId="64898829"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i/>
          <w:iCs/>
          <w:color w:val="000000" w:themeColor="text1"/>
          <w:sz w:val="28"/>
          <w:szCs w:val="28"/>
          <w:bdr w:val="none" w:sz="0" w:space="0" w:color="auto" w:frame="1"/>
        </w:rPr>
        <w:t>Những nội dung cơ bản nền tảng tư tưởng của Đảng</w:t>
      </w:r>
    </w:p>
    <w:p w14:paraId="0B39769F"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Cương lĩnh xây dựng đất nước trong thời kỳ quá độ lên CNXH (bổ sung, phát triển năm 2011) nêu rõ: “Đảng lấy chủ nghĩa Mác – Lênin, Tư tưởng Hồ Chí Minh làm nền tảng tư tưởng, kim chỉ nam cho hành động”. Như vậy, nền tảng tư tưởng của Đảng Cộng sản Việt Nam là chủ nghĩa Mác - Lênin và tư tưởng Hồ Chí Minh. Trong đó, chủ nghĩa Mác-Lênin là những học thuyết sâu sắc, toàn diện trên nhiều lĩnh vực, mà cơ bản, trọng yếu, cốt lõi, nhất là: Triết học, Kinh tế chính trị học, Chủ nghĩa xã hội khoa học, là chủ nghĩa cộng sản khoa học do C.Mác - Ph.Ăngghen xây dựng trong suốt gần 60 năm, từ những năm 40 cho đến cuối thập niên 90 thế kỷ XIX và V.Lênin bổ sung, phát triển trong cả thập niên cuối của thế kỷ XIX và hơn hai thập niên đầu của thế kỷ XX, trên cơ sở thực tiễn chủ nghĩa tư bản đã và chuyển sang giai đoạn chủ nghĩa đế quốc; phong trào đấu tranh cách mạng của giai cấp công nhân, nhân dân lao động trên toàn thế giới đang phát triển mạnh mẽ và giành được những thắng lợi mang tính bước ngoặc như: Công xã Paris và nhất là cuộc Cách mạng Tháng Mười Nga vĩ đại, đưa tới sự ra đời Liên bang Cộng hòa xã hội chủ nghĩa Xô-viết </w:t>
      </w:r>
      <w:r w:rsidRPr="004054BF">
        <w:rPr>
          <w:rFonts w:ascii="Times New Roman" w:eastAsia="Times New Roman" w:hAnsi="Times New Roman"/>
          <w:i/>
          <w:iCs/>
          <w:color w:val="000000" w:themeColor="text1"/>
          <w:sz w:val="28"/>
          <w:szCs w:val="28"/>
          <w:bdr w:val="none" w:sz="0" w:space="0" w:color="auto" w:frame="1"/>
        </w:rPr>
        <w:t>(gọi tắt là Liên Xô),</w:t>
      </w:r>
      <w:r w:rsidRPr="004054BF">
        <w:rPr>
          <w:rFonts w:ascii="Times New Roman" w:eastAsia="Times New Roman" w:hAnsi="Times New Roman"/>
          <w:color w:val="000000" w:themeColor="text1"/>
          <w:sz w:val="28"/>
          <w:szCs w:val="28"/>
        </w:rPr>
        <w:t xml:space="preserve"> giải phóng hàng </w:t>
      </w:r>
      <w:r w:rsidRPr="004054BF">
        <w:rPr>
          <w:rFonts w:ascii="Times New Roman" w:eastAsia="Times New Roman" w:hAnsi="Times New Roman"/>
          <w:color w:val="000000" w:themeColor="text1"/>
          <w:sz w:val="28"/>
          <w:szCs w:val="28"/>
        </w:rPr>
        <w:lastRenderedPageBreak/>
        <w:t>trăm triệu nhân dân lao động khỏi ách áp bức, bóc lột của đế quốc, phong kiến và tư bản.</w:t>
      </w:r>
    </w:p>
    <w:p w14:paraId="3688708D"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Còn Tư tưởng Hồ Chí Minh là một hệ thống quan điểm toàn diện và sâu sắc của Chủ tịch Hồ Chí Minh về những vấn đề cơ bản của cách mạng Việt Nam, là kết quả của sự vận dụng và phát triển sáng tạo chủ nghĩa Mác - Lênin vào điều kiện cụ thể của nước ta, kế thừa và phát triển các giá trị truyền thống tốt đẹp của dân tộc, tiếp thu tinh hoa văn hóa nhân loại; là tài sản tinh thần vô cùng to lớn và quý báu của Đảng và dân tộc ta, mãi mãi soi đường cho sự nghiệp cách mạng của Nhân dân ta giành thắng lợi.</w:t>
      </w:r>
    </w:p>
    <w:p w14:paraId="2B52B34E"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Nói khái quát, nền tảng tư tưởng của Đảng Cộng sản Việt Nam là những học thuyết, những tư tưởng được hình thành trên cơ sở kế thừa có chọn lọc những thành tựu văn minh của tư duy nhân loại, liên tục được bổ sung, phát triển từ những kết quả nghiên cứu mới nhất của khoa học và tổng kết thực tiễn lịch sử thế giới, cùng những dự báo về tương lai.</w:t>
      </w:r>
    </w:p>
    <w:p w14:paraId="1EB58843"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Hệ thống tri thức này là những kiến thức khoa học có tác dụng trực tiếp nâng cao trình độ nhận thức, hình thành thế giới quan, nhân sinh quan, phương pháp luận khoa học và nhân cách của mỗi đảng viên, cán bộ, công chức, viên chức, đoàn viên, hội viên và Nhân dân. Nếu mọi cán bộ, đảng viên, đoàn viên, hội viên và Nhân dân đều được học tập và chịu khó học tập không ngừng để quán triệt sâu sắc và vận dụng sáng tạo những kiến thức này trong hoạt động thực tiễn sẽ luôn đứng vững trên lập trường của người cộng sản, không bị hoang mang, dao động trước những nội dung tuyên truyền xấu độc, xuyên tạc của các thế lực thù địch, vững tin trong mọi hoạt động vì lợi ích chính đáng của Nhân dân, bằng những giải pháp có hiệu quả và gặt hái được nhiều thành công, đóng góp tích cực cho công cuộc đổi mới, phát triển đất nước nhanh, bền vững.</w:t>
      </w:r>
    </w:p>
    <w:p w14:paraId="35392C69"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 xml:space="preserve">Tuy vậy, trong bối cảnh quá trình toàn cầu hóa và Cách mạng công nghiệp lần thứ tư đã và đang diễn ra rất nhanh chóng, với sự phát triển siêu tốc của Internet, mạng xã hội,... tạo nên “thể giới phẳng”, những thông tin không được kiểm soát, gây nhiều khó khăn cho việc tiếp nhận, phân tích, luận giải để hiểu thấu đáo nền tảng tư tưởng của Đảng Cộng sản Việt Nam. Thêm vào đó là sự tồn tại, </w:t>
      </w:r>
      <w:r w:rsidRPr="004054BF">
        <w:rPr>
          <w:rFonts w:ascii="Times New Roman" w:eastAsia="Times New Roman" w:hAnsi="Times New Roman"/>
          <w:color w:val="000000" w:themeColor="text1"/>
          <w:sz w:val="28"/>
          <w:szCs w:val="28"/>
        </w:rPr>
        <w:lastRenderedPageBreak/>
        <w:t>phát triển mạnh mẽ của chủ nghĩa tư bản và những khó khăn, thách thức cùng sự kéo dài của thời kỳ quá độ lên chủ nghĩa xã hội ở nước ta; sự tác động mặt trái của cơ chế thị trường trên nhiều phương diện; tình trạng suy thoái về tư tưởng chính trị, đạo đức, lối sống của một bộ phận không nhỏ cán bộ, đảng viên; nạn tham nhũng, "lợi ích nhóm",... diễn ra còn nhiều, gây ảnh hưởng tiêu cực đến tâm tư, tình cảm, niềm tin của cán bộ, đảng viên và Nhân dân đối với Đảng, Nhà nước.</w:t>
      </w:r>
    </w:p>
    <w:p w14:paraId="6D698937"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Lợi dụng bối cảnh đó, những năm qua và nhất là trong thời gian Đại hội Đảng các cấp tiến tới Đại hội XIII của Đảng, bầu cử đại biểu Quốc hội khóa XV và đại biểu hội đồng nhân dân các cấp nhiệm kỳ 2021-2026, các thế lực thù địch, phản động và những phần tử đối lập, bất mãn chính trị,... ở trong và ngoài nước, ra sức đẩy mạnh các hoạt động tuyên truyền, xuyên tạc, vu khống, chống phá Đảng, Nhà nước và công cuộc đổi mới của Nhân dân ta, nhất là thông qua Internet, mạng xã hội đăng những tin, bài xấu, độc, xuyên tạc, phản bác, phủ nhận nghĩa Mác- Lênin, Tư tưởng Hồ Chí Minh, đường lối, chủ trương của Đảng, chính sách, pháp luật của Nhà nước; công kích, phủ nhận vai trò lãnh đạo của Đảng và con đường đi lên chủ nghĩa xã hội của nước ta.</w:t>
      </w:r>
    </w:p>
    <w:p w14:paraId="04C1F15B"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i/>
          <w:iCs/>
          <w:color w:val="000000" w:themeColor="text1"/>
          <w:sz w:val="28"/>
          <w:szCs w:val="28"/>
          <w:bdr w:val="none" w:sz="0" w:space="0" w:color="auto" w:frame="1"/>
        </w:rPr>
        <w:t>Nhận diện âm mưu tuyên truyền của các thế lực thù địch chống phá nền tảng tư tưởng của Đảng ta</w:t>
      </w:r>
    </w:p>
    <w:p w14:paraId="1F54D29A"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Thời gian gần đây, các thế lực thù địch, cơ hội chính trị đã đẩy mạnh tuyên truyền chống phá cách mạng Việt Nam, bằng mọi âm mưu, thủ đoạn chúng tăng cường xuất bản, tán phát các loại ấn phẩm, tài liệu như: Các báo cáo, nghị quyết, dự luật của nghị viện, quốc hội một số nước phương Tây; các văn bản pháp lý của các tổ chức quốc tế, các tổ chức phi chính phủ như: Tổ chức Ân xá Quốc tế (AI), Tổ chức theo dõi nhân quyền quốc tế (HRW)…; các ấn phẩm xuất bản, như: sách báo, tạp chí, tập san, tờ rơi… của các cá nhân, tổ chức phản động lưu vong, số đối tượng cơ hội chính trị trong và ngoài nước; các trang web, các chương trình phát thanh, phát hình bằng tiếng Việt, …</w:t>
      </w:r>
    </w:p>
    <w:p w14:paraId="14202DAC"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 xml:space="preserve">Trong đó, họ đã lập hàng nghìn trang web, blog, hàng trăm loại báo chí, nhà xuất bản và các Đài phát thanh - truyền hình có chương trình tiếng Việt, tổ chức nhiều cuộc hội thảo, tọa đàm làm việc trực tiếp với các tổ chức, cá nhân phản </w:t>
      </w:r>
      <w:r w:rsidRPr="004054BF">
        <w:rPr>
          <w:rFonts w:ascii="Times New Roman" w:eastAsia="Times New Roman" w:hAnsi="Times New Roman"/>
          <w:color w:val="000000" w:themeColor="text1"/>
          <w:sz w:val="28"/>
          <w:szCs w:val="28"/>
        </w:rPr>
        <w:lastRenderedPageBreak/>
        <w:t>động trong và ngoài nước… để xuyên tạc nền tảng tư tưởng lý luận của Đảng ta. Qua đó, chúng phủ nhận đường lối lãnh đạo của Đảng, phủ nhận những thành tựu đã đạt được trong các cuộc đấu tranh cách mạng đã qua và trong công cuộc đổi mới, bóp méo thực tế những hạn chế, yếu kém trong quản lý xã hội, những sơ hở thiếu sót trong thực hiện chính sách, pháp luật hoặc những vụ việc phức tạp nảy sinh trong các vấn đề dân tộc, tôn giáo nhằm kích động, lôi kéo các tầng lớp nhân dân vào các hoạt động biểu tình, gây mất an ninh chính trị, trật tự an toàn xã hội; nhằm hạ thấp vai trò lãnh đạo của Đảng Cộng sản Việt Nam, xuyên tạc đường lối lãnh đạo của Đảng, hiến pháp, pháp luật của Nhà nước.</w:t>
      </w:r>
    </w:p>
    <w:p w14:paraId="3184DD27"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Một trong những phương thức mà các thế lực thù địch lợi dụng để tuyên truyền, chống phá có hiệu quả nhất hiện nay, đó là mạng xã hội.</w:t>
      </w:r>
    </w:p>
    <w:p w14:paraId="5124E773"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Mạng xã hội (MXH) là hệ thống của những mối quan hệ giữa con người trên nền tảng Internet; Việt Nam là nước có số người dùng Internet và MXH thuộc tốp đầu trên thế giới, với hơn 64 triệu người dùng Internet (chiếm 67% dân số); hơn 55 triệu người dùng MXH (chiếm 57% dân số) và 436 MXH đang hoạt động, đứng thứ 7 trong 10 nước có số người sử dụng MXH nhiều nhất thế giới. Cùng với những giá trị tích cực, MXH cũng bộc lộ những mặt trái và hệ lụy của nó đối với sự phát triển của đất nước, MXH “được ví như con dao 2 lưỡi ẩn chứa nhiều vấn đề bất cập và hiểm họa khó lường đối với người sử dụng không đúng mục đích. Thực tế, bên cạnh các thông tin bổ ích, có giá trị đối với xã hội thì còn vô số thông tin, hình ảnh có nội dung xấu, độc có thông tin sai trái như: xuyên tạc nền tảng tư tưởng của Đảng, chống phá đường lối, chủ trương, chính sách của Đảng, Nhà nước, phủ nhận thành tựu của công cuộc đổi mới, bịa đặt, vu cáo, nói xấu các đồng chí lãnh đạo cấp cao của Đảng, Nhà nước, gây chia rẽ đoàn kết nội bộ, thúc đẩy “tự diễn biến”, “tự chuyển hóa” trong nội bộ ta trên mọi lĩnh vực. Tác hại của những thông tin xấu độc trên MXH do các thế lực “mạng đen” tung ra có tác động tiêu cực đến tình hình tư tưởng, dư luận xã hội, gây nghi ngờ, gieo rắc sự hoang mang, dao động, làm giảm sút lòng tin của một bộ phận cán bộ, đảng viên và nhân dân đối với Đảng, Nhà nước và chế độ xã hội chủ nghĩa.</w:t>
      </w:r>
    </w:p>
    <w:p w14:paraId="0FD00F28"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i/>
          <w:iCs/>
          <w:color w:val="000000" w:themeColor="text1"/>
          <w:sz w:val="28"/>
          <w:szCs w:val="28"/>
          <w:bdr w:val="none" w:sz="0" w:space="0" w:color="auto" w:frame="1"/>
        </w:rPr>
        <w:lastRenderedPageBreak/>
        <w:t>Nhận thức, trách nhiệm và giải pháp tăng cường bảo vệ nền tảng tư tưởng của Đảng, đấu tranh phản bác các quan điểm sai trái, thù địch trên không gian mạng hiện nay</w:t>
      </w:r>
    </w:p>
    <w:p w14:paraId="3BE225FB"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Trong suốt quá trình lãnh đạo cách mạng, Đảng ta luôn nhấn mạnh vị trí, vai trò của công tác đấu tranh phản bác các quan điểm sai trái, thù địch, coi đó là một bộ phận quan trọng trong công tác tư tưởng, lý luận của Đảng nhằm bảo vệ đường lối, Cương lĩnh lãnh đạo của Đảng, bảo vệ nền tảng tư tưởng của Đảng.</w:t>
      </w:r>
    </w:p>
    <w:p w14:paraId="6DD7EDB7"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Ngày 22-10-2018, Tổng Bí thư Nguyễn Phú Trọng đã ký ban hành Nghị quyết số 35-NQ/TW của Bộ Chính trị, về tăng cường bảo vệ nền tảng tư tưởng của Ðảng, đấu tranh phản bác các quan điểm sai trái, thù địch trong tình hình mới. Nghị quyết nêu rõ: </w:t>
      </w:r>
      <w:r w:rsidRPr="004054BF">
        <w:rPr>
          <w:rFonts w:ascii="Times New Roman" w:eastAsia="Times New Roman" w:hAnsi="Times New Roman"/>
          <w:i/>
          <w:iCs/>
          <w:color w:val="000000" w:themeColor="text1"/>
          <w:sz w:val="28"/>
          <w:szCs w:val="28"/>
          <w:bdr w:val="none" w:sz="0" w:space="0" w:color="auto" w:frame="1"/>
        </w:rPr>
        <w:t>“Bảo vệ nền tảng tư tưởng của Ðảng là bảo vệ Ðảng, bảo vệ Cương lĩnh chính trị, đường lối lãnh đạo của Ðảng; bảo vệ nhân dân, Nhà nước pháp quyền xã hội chủ nghĩa Việt Nam; bảo vệ công cuộc đổi mới, công nghiệp hóa, hiện đại hóa đất nước và hội nhập quốc tế; bảo vệ lợi ích quốc gia, dân tộc; giữ gìn môi trường hòa bình, ổn định để phát triển đất nước”</w:t>
      </w:r>
      <w:r w:rsidRPr="004054BF">
        <w:rPr>
          <w:rFonts w:ascii="Times New Roman" w:eastAsia="Times New Roman" w:hAnsi="Times New Roman"/>
          <w:color w:val="000000" w:themeColor="text1"/>
          <w:sz w:val="28"/>
          <w:szCs w:val="28"/>
        </w:rPr>
        <w:t>. Ðó là nội dung cơ bản, hệ trọng, sống còn của công tác xây dựng, chỉnh đốn Ðảng; là nhiệm vụ quan trọng hàng đầu của toàn Ðảng, toàn quân, toàn dân, trong đó các cơ quan báo chí tuyên truyền các cấp là nòng cốt; là công việc tự giác, thường xuyên của cấp ủy, tổ chức đảng, chính quyền, Mặt trận Tổ quốc Việt Nam và đoàn thể chính trị - xã hội các cấp; của từng địa phương, cơ quan, đơn vị, của cán bộ, đảng viên, trước hết là người đứng đầu.</w:t>
      </w:r>
    </w:p>
    <w:p w14:paraId="0FC77607"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 xml:space="preserve">Nghị quyết nêu 07 nhiệm vụ, giải pháp chủ yếu. Trọng tâm là tiếp tục làm cho toàn Ðảng, toàn dân, toàn quân nhận thức ngày càng đầy đủ hơn, sâu sắc hơn những nội dung cơ bản và giá trị to lớn của chủ nghĩa Mác - Lê-nin, tư tưởng Hồ Chí Minh; làm cho chủ nghĩa Mác - Lê-nin, tư tưởng, đạo đức, phong cách Hồ Chí Minh thật sự trở thành nền tảng tinh thần vững chắc của đời sống xã hội, xây dựng văn hóa, con người Việt Nam đáp ứng yêu cầu phát triển bền vững và bảo vệ vững chắc Tổ quốc, vì mục tiêu dân giàu, nước mạnh, dân chủ, công bằng, văn minh; đổi mới nâng cao chất lượng và hiệu quả công tác giáo dục chính trị, tư tưởng; đẩy mạnh công tác tuyên truyền, giáo dục đối với các tầng lớp nhân dân, </w:t>
      </w:r>
      <w:r w:rsidRPr="004054BF">
        <w:rPr>
          <w:rFonts w:ascii="Times New Roman" w:eastAsia="Times New Roman" w:hAnsi="Times New Roman"/>
          <w:color w:val="000000" w:themeColor="text1"/>
          <w:sz w:val="28"/>
          <w:szCs w:val="28"/>
        </w:rPr>
        <w:lastRenderedPageBreak/>
        <w:t>nhất là thế hệ trẻ, nhằm nâng cao sức đề kháng, khả năng chủ động đấu tranh, phản bác những quan điểm sai trái, thù địch.</w:t>
      </w:r>
    </w:p>
    <w:p w14:paraId="7207976C"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Để bảo vệ vững chắc nền tảng tư tưởng, Cương lĩnh lãnh đạo của Đảng, những năm qua, các cấp uỷ, tổ chức đảng luôn coi trọng lãnh đạo, chỉ đạo, tổ chức thực hiện hiệu quả nhiệm vụ đấu tranh phê phán các quan điểm sai trái, thù địch, làm cho cán bộ, đảng viên, nhân dân luôn kiên định nâng cao nhận thức về chủ nghĩa Mác - Lê-nin, tư tưởng Hồ Chí Minh.</w:t>
      </w:r>
    </w:p>
    <w:p w14:paraId="284902DF"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Hiện nay, trước sự chống phá quyết liệt của các thế lực thù địch, nhiệm vụ đấu tranh phê phán các quan điểm sai trái, thù địch càng phải được coi trọng, lãnh đạo, chỉ đạo chặt chẽ, hiệu quả. Những năm qua, Đảng, Nhà nước đã ban hành nhiều văn bản chỉ đạo công tác phòng ngừa, đấu tranh trên lĩnh vực này. Nghị quyết Trung ương 4 (khóa XII) về xây dựng, chỉnh đốn Đảng đã nhấn mạnh: Chủ động chuẩn bị các phương án, biện pháp cụ thể, sát với tình hình; xây dựng lý luận sắc bén để đấu tranh, phản bác có hiệu quả với các quan điểm sai trái, thù địch xuyên tạc nền tảng tư tưởng, cương lĩnh, đường lối lãnh đạo của Đảng, Hiến pháp, pháp luật của Nhà nước và khối đại đoàn kết toàn dân tộc. Vì thế, để bảo vệ nền tảng tư tưởng và vai trò lãnh đạo của Đảng, việc tăng cường đấu tranh phê phán các quan điểm sai trái của các thế lực thù địch, cơ hội chính trị chống phá nền tảng tư tưởng của Đảng là đòi hỏi khách quan, nhiệm vụ cấp bách trước mắt, đồng thời cũng là nhiệm vụ thường xuyên, cơ bản, lâu dài.</w:t>
      </w:r>
    </w:p>
    <w:p w14:paraId="13FFE993"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 xml:space="preserve">Nghị quyết Đại hội XIII của Đảng nêu rõ: “Tăng cường xây dựng Đảng về chính trị. Hết sức coi trọng xây dựng Đảng về tư tưởng. Kiên định, vững vàng trên nền tảng chủ nghĩa Mác - Lênin, tư tưởng Hồ Chí Minh, đồng thời không ngừng bổ sung, phát triển sáng tạo, phù hợp với thực tiễn Việt Nam; kiên định mục tiêu độc lập dân tộc và chủ nghĩa xã hội…”, “…không ngừng nâng cao trình độ lý luận chính trị cho cán bộ, đảng viên; thường xuyên đấu tranh, ngăn chặn âm mưu, hoạt động chống phá của các thế lực thù địch, phản động, đấu tranh, phản bác các quan điểm sai trái, thù địch, bảo vệ nền tảng tư tưởng của Đảng”. “Tập trung xây dựng Đảng về đạo đức, tích cực đấu tranh phòng chống quan liêu, tham nhũng, lãng phí, tiêu cực; ngăn chặn, đẩy lùi có hiệu quả tình trạng suy thoái về </w:t>
      </w:r>
      <w:r w:rsidRPr="004054BF">
        <w:rPr>
          <w:rFonts w:ascii="Times New Roman" w:eastAsia="Times New Roman" w:hAnsi="Times New Roman"/>
          <w:color w:val="000000" w:themeColor="text1"/>
          <w:sz w:val="28"/>
          <w:szCs w:val="28"/>
        </w:rPr>
        <w:lastRenderedPageBreak/>
        <w:t>tư tưởng chính trị, đạo đức, lối sống, những biểu hiện "tự diễn biến", "tự chuyển hóa" trong nội bộ gắn với đẩy mạnh học tập, làm theo tư tưởng, đạo đức, phong cách Hồ Chí Minh; phát huy thật tốt trách nhiệm nêu gương của cán bộ, đảng viên theo phương châm chức vụ càng cao càng phải gương mẫu”.</w:t>
      </w:r>
    </w:p>
    <w:p w14:paraId="5BB06798"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i/>
          <w:iCs/>
          <w:color w:val="000000" w:themeColor="text1"/>
          <w:sz w:val="28"/>
          <w:szCs w:val="28"/>
          <w:bdr w:val="none" w:sz="0" w:space="0" w:color="auto" w:frame="1"/>
        </w:rPr>
        <w:t>Trách nhiệm và giải pháp nâng cao hiệu quả đấu tranh phản bác các quan điểm sai trái, thù địch bảo vệ nền tảng tư tưởng của Đảng</w:t>
      </w:r>
    </w:p>
    <w:p w14:paraId="19831F18"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i/>
          <w:iCs/>
          <w:color w:val="000000" w:themeColor="text1"/>
          <w:sz w:val="28"/>
          <w:szCs w:val="28"/>
          <w:bdr w:val="none" w:sz="0" w:space="0" w:color="auto" w:frame="1"/>
        </w:rPr>
        <w:t>Một là, </w:t>
      </w:r>
      <w:r w:rsidRPr="004054BF">
        <w:rPr>
          <w:rFonts w:ascii="Times New Roman" w:eastAsia="Times New Roman" w:hAnsi="Times New Roman"/>
          <w:color w:val="000000" w:themeColor="text1"/>
          <w:sz w:val="28"/>
          <w:szCs w:val="28"/>
        </w:rPr>
        <w:t>thường xuyên</w:t>
      </w:r>
      <w:r w:rsidRPr="004054BF">
        <w:rPr>
          <w:rFonts w:ascii="Times New Roman" w:eastAsia="Times New Roman" w:hAnsi="Times New Roman"/>
          <w:i/>
          <w:iCs/>
          <w:color w:val="000000" w:themeColor="text1"/>
          <w:sz w:val="28"/>
          <w:szCs w:val="28"/>
          <w:bdr w:val="none" w:sz="0" w:space="0" w:color="auto" w:frame="1"/>
        </w:rPr>
        <w:t> </w:t>
      </w:r>
      <w:r w:rsidRPr="004054BF">
        <w:rPr>
          <w:rFonts w:ascii="Times New Roman" w:eastAsia="Times New Roman" w:hAnsi="Times New Roman"/>
          <w:color w:val="000000" w:themeColor="text1"/>
          <w:sz w:val="28"/>
          <w:szCs w:val="28"/>
        </w:rPr>
        <w:t>bám sát định hướng chỉ đạo, hướng dẫn trong các chỉ thị, nghị quyết của Đảng đối với công tác đấu tranh phòng, chống âm mưu, hoạt động</w:t>
      </w:r>
      <w:r w:rsidRPr="004054BF">
        <w:rPr>
          <w:rFonts w:ascii="Times New Roman" w:eastAsia="Times New Roman" w:hAnsi="Times New Roman"/>
          <w:i/>
          <w:iCs/>
          <w:color w:val="000000" w:themeColor="text1"/>
          <w:sz w:val="28"/>
          <w:szCs w:val="28"/>
          <w:bdr w:val="none" w:sz="0" w:space="0" w:color="auto" w:frame="1"/>
        </w:rPr>
        <w:t> </w:t>
      </w:r>
      <w:r w:rsidRPr="004054BF">
        <w:rPr>
          <w:rFonts w:ascii="Times New Roman" w:eastAsia="Times New Roman" w:hAnsi="Times New Roman"/>
          <w:color w:val="000000" w:themeColor="text1"/>
          <w:sz w:val="28"/>
          <w:szCs w:val="28"/>
        </w:rPr>
        <w:t>“diễn biến hòa bình”của các thế lực thù địch trên lĩnh vực tư tưởng, lý luận; gắn với tiếp tục triển khai, thực hiện Nghị quyết Trung ương 4 (khóa XII) về tăng cường xây dựng, chỉnh đốn Đảng, để xây dựng các chương trình, kế hoạch, giải pháp công tác cụ thể; đưa công tác phòng, chống “diễn biến hòa bình”, ngăn chặn, đẩy lùi sự suy thoái về tư tưởng chính trị, đạo đức, lối sống, những biểu hiện “tự diễn biến”, “tự chuyển hóa” trong nội đi vào nền nếp đạt hiệu quả cao.</w:t>
      </w:r>
    </w:p>
    <w:p w14:paraId="564C8C45"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i/>
          <w:iCs/>
          <w:color w:val="000000" w:themeColor="text1"/>
          <w:sz w:val="28"/>
          <w:szCs w:val="28"/>
          <w:bdr w:val="none" w:sz="0" w:space="0" w:color="auto" w:frame="1"/>
        </w:rPr>
        <w:t>Hai là, </w:t>
      </w:r>
      <w:r w:rsidRPr="004054BF">
        <w:rPr>
          <w:rFonts w:ascii="Times New Roman" w:eastAsia="Times New Roman" w:hAnsi="Times New Roman"/>
          <w:color w:val="000000" w:themeColor="text1"/>
          <w:sz w:val="28"/>
          <w:szCs w:val="28"/>
        </w:rPr>
        <w:t>chủ động nắm tình hình, phát hiện sớm hoạt động chống phá của đối tượng để đấu tranh làm thất bại âm mưu, thủ đoạn của các thế lực thù địch, cơ hội chính trị. Công tác nắm tình hình cần tập trung vào những vấn đề cụ thể như: Phát hiện các trang web, blog, “diễn đàn” thường xuyên đăng tải những nội dung xấu, thù địch; phát hiện âm mưu, phương thức, thủ đoạn hoạt động tuyên truyền chống phá của chúng trên không gian mạng, kịp thời nhận diện những phương thức, thủ đoạn mới; phát hiện cá nhân, tổ chức sở hữu, quản lý, điều hành các trang mạng xã hội thường xuyên đăng tải các bài viết, hình ảnh, video tuyên truyền phá chống phá cách mạng Việt Nam; phát hiện những bất cập, hạn chế của các biện pháp, công tác nghiệp vụ đã và đang được triển khai...</w:t>
      </w:r>
    </w:p>
    <w:p w14:paraId="51AE27E1"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 xml:space="preserve">Để nắm tình hình có hiệu quả, đòi hỏi các cơ quan, đơn vị, các lực lượng bao gồm: Ban Chỉ đạo 35 Huyện ủy, Tổ giúp việc, Nhóm Cộng tác viên 35 (gọi tắt là lực lượng 35 của huyện) cần sử dụng tổng hợp các phương tiện, biện pháp; thường xuyên rà quét, lên danh sách các trang web, blog, diễn đàn có nội dung phức tạp, các đối tượng viết bài trên những trang mạng này (có thể là tên thật hoặc </w:t>
      </w:r>
      <w:r w:rsidRPr="004054BF">
        <w:rPr>
          <w:rFonts w:ascii="Times New Roman" w:eastAsia="Times New Roman" w:hAnsi="Times New Roman"/>
          <w:color w:val="000000" w:themeColor="text1"/>
          <w:sz w:val="28"/>
          <w:szCs w:val="28"/>
        </w:rPr>
        <w:lastRenderedPageBreak/>
        <w:t>nickname, bút danh); khai thác thông tin trên các trang web, blog để xác định được đối tượng sở hữu, quản lý bài viết và đề xuất biện pháp kịp thời xử lý.</w:t>
      </w:r>
    </w:p>
    <w:p w14:paraId="213CC366"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i/>
          <w:iCs/>
          <w:color w:val="000000" w:themeColor="text1"/>
          <w:sz w:val="28"/>
          <w:szCs w:val="28"/>
          <w:bdr w:val="none" w:sz="0" w:space="0" w:color="auto" w:frame="1"/>
        </w:rPr>
        <w:t>Ba là, </w:t>
      </w:r>
      <w:r w:rsidRPr="004054BF">
        <w:rPr>
          <w:rFonts w:ascii="Times New Roman" w:eastAsia="Times New Roman" w:hAnsi="Times New Roman"/>
          <w:color w:val="000000" w:themeColor="text1"/>
          <w:sz w:val="28"/>
          <w:szCs w:val="28"/>
        </w:rPr>
        <w:t>phát huy tốt vai trò của cấp ủy, tổ chức đảng, người đứng đầu, Ban Chỉ đạo 35, cơ quan chức năng các cấp,</w:t>
      </w:r>
      <w:r w:rsidRPr="004054BF">
        <w:rPr>
          <w:rFonts w:ascii="Times New Roman" w:eastAsia="Times New Roman" w:hAnsi="Times New Roman"/>
          <w:i/>
          <w:iCs/>
          <w:color w:val="000000" w:themeColor="text1"/>
          <w:sz w:val="28"/>
          <w:szCs w:val="28"/>
          <w:bdr w:val="none" w:sz="0" w:space="0" w:color="auto" w:frame="1"/>
        </w:rPr>
        <w:t> </w:t>
      </w:r>
      <w:r w:rsidRPr="004054BF">
        <w:rPr>
          <w:rFonts w:ascii="Times New Roman" w:eastAsia="Times New Roman" w:hAnsi="Times New Roman"/>
          <w:color w:val="000000" w:themeColor="text1"/>
          <w:sz w:val="28"/>
          <w:szCs w:val="28"/>
        </w:rPr>
        <w:t>nhất là vai trò, trách nhiệm nêu gương của cán bộ, đảng viên. Tập trung lãnh đạo kiện toàn, xây dựng, phát triển lực lượng đấu tranh theo hướng chủ động tạo thế liên hoàn, vững chắc, có bộ phận nòng cốt, chuyên sâu, tập hợp lực lượng rộng rãi; quản lý chặt chẽ tình hình chính trị nội bộ, nắm, dự báo, xử lý kịp thời những vấn đề tư tưởng nảy sinh. Trong tổ chức thực hiện, cần duy trì tốt các chuyên trang, chuyên mục chống “diễn biến hòa bình”, “tự diễn biến”, “tự chuyển hóa” ở các cơ quan, đơn vị.</w:t>
      </w:r>
    </w:p>
    <w:p w14:paraId="3320DFAB"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Cùng với đó, cấp ủy, chính quyền các cấp cần tích cực thông tin và tăng cường đối thoại với nhân dân; chủ động, linh hoạt tham gia các vấn đề cụ thể của xã hội. Thường xuyên duy trì, thực hiện có hiệu quả việc phối hợp với các cơ quan chức năng, tạo thế trận rộng khắp, chặt chẽ trong đấu tranh phản bác quan điểm, luận điệu sai trái thù địch, bảo vệ nền tảng tư tưởng của Đảng.</w:t>
      </w:r>
    </w:p>
    <w:p w14:paraId="0F318521"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i/>
          <w:iCs/>
          <w:color w:val="000000" w:themeColor="text1"/>
          <w:sz w:val="28"/>
          <w:szCs w:val="28"/>
          <w:bdr w:val="none" w:sz="0" w:space="0" w:color="auto" w:frame="1"/>
        </w:rPr>
        <w:t>Bốn là, </w:t>
      </w:r>
      <w:r w:rsidRPr="004054BF">
        <w:rPr>
          <w:rFonts w:ascii="Times New Roman" w:eastAsia="Times New Roman" w:hAnsi="Times New Roman"/>
          <w:color w:val="000000" w:themeColor="text1"/>
          <w:sz w:val="28"/>
          <w:szCs w:val="28"/>
        </w:rPr>
        <w:t>các chi, đảng bộ trực thuộc Huyện ủy, MTTQ Việt Nam huyện, các đoàn thể chính trị-xã hội huyện, các cơ quan chuyên môn thuộc UBND huyện cần triển khai, thực hiện nghiêm túc, đồng bộ một số vấn đề sau:</w:t>
      </w:r>
    </w:p>
    <w:p w14:paraId="79CD0CF0"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Thứ nhất, x em Internet, mạng xã hội vừa là công cụ, phương tiện quan trọng để đấu tranh phản bác các quan điểm sai trái, thù địch; vừa là một kênh thông tin để nắm bắt kịp thời về tư tưởng, tâm trạng của cán bộ, đảng viên và nhân dân trong tình hình mới . Công tác đấu tranh phản bác các quan điểm sai trái, thù địch trên không gian mạng là nhiệm vụ chính trị quan trọng, thường xuyên của các cấp ủy, tổ chức đảng, trước hết là người đứng đầu trong lãnh đạo, chỉ đạo thực hiện.</w:t>
      </w:r>
    </w:p>
    <w:p w14:paraId="4A765E1B"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Thứ hai, đẩy mạnh công tác tuyên truyền, giáo dục cán bộ, đảng viên và nhân dân, nhất là thế hệ trẻ nâng cao nhận thức, trách nhiệm, sức đề kháng, khả năng chủ động đấu tranh phản bác các quan điểm sai trái, thù địch trên Internet, mạng xã hội ; khắc phục sự thờ ơ, đứng ngoài cuộc, cho đây là nhiệm vụ của cơ quan chuyên môn .</w:t>
      </w:r>
    </w:p>
    <w:p w14:paraId="3A0502A8"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lastRenderedPageBreak/>
        <w:t>Thứ ba, thực hiện có hiệu quả phương châm “nhân cái đẹp, dẹp cái xấu”, “lấy tích cực đẩy lùi tiêu cực”, chú trọng tuyên truyền và khuyến khích chia sẻ, bình luận gương người tốt, việc tốt trên các lĩnh vực của đời sống xã hội, nhằm định hướng dư luận và cổ vũ, động viên mọi người tham gia, tạo hiệu ứng lan tỏa trong xã hội.</w:t>
      </w:r>
    </w:p>
    <w:p w14:paraId="6D43C07E"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Thứ tư, có trách nhiệm kiên quyết phê phán, bác bỏ và kịp thời xử lý nghiêm theo quy định của Đảng, pháp luật của Nhà nước đối với tổ chức, cá nhân vi phạm kỷ luật phát ngôn và bảo vệ bí mật của Đảng, Nhà nước, bí mật nội bộ và đưa thông tin sai sự thật, xấu, độc trên Internet, mạng xã hội.</w:t>
      </w:r>
    </w:p>
    <w:p w14:paraId="5B3C9D54"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Thứ năm, Mặt trận Tổ quốc Việt Nam và các đoàn thể chính trị-xã hội huyện xây dựng các kênh mạng xã hội để kết nối và phối hợp hoạt động. Tập hợp, định hướng các tổ chức thành viên hình thành lực lượng đấu tranh phản bác các quan điểm sai trái, thù địch trên không gian mạng trong hệ thống .</w:t>
      </w:r>
    </w:p>
    <w:p w14:paraId="3F6C8D96"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i/>
          <w:iCs/>
          <w:color w:val="000000" w:themeColor="text1"/>
          <w:sz w:val="28"/>
          <w:szCs w:val="28"/>
          <w:bdr w:val="none" w:sz="0" w:space="0" w:color="auto" w:frame="1"/>
        </w:rPr>
        <w:t>Đối với cán bộ, đảng viên, công chức, viên chức trong hệ thống chính trị:</w:t>
      </w:r>
    </w:p>
    <w:p w14:paraId="428086D0" w14:textId="77777777" w:rsidR="000A484E" w:rsidRPr="004054BF" w:rsidRDefault="000A484E" w:rsidP="001E3C0F">
      <w:pPr>
        <w:shd w:val="clear" w:color="auto" w:fill="FFFFFF"/>
        <w:spacing w:line="360" w:lineRule="auto"/>
        <w:ind w:firstLine="720"/>
        <w:rPr>
          <w:rFonts w:ascii="Times New Roman" w:eastAsia="Times New Roman" w:hAnsi="Times New Roman"/>
          <w:color w:val="000000" w:themeColor="text1"/>
          <w:sz w:val="28"/>
          <w:szCs w:val="28"/>
        </w:rPr>
      </w:pPr>
      <w:r w:rsidRPr="004054BF">
        <w:rPr>
          <w:rFonts w:ascii="Times New Roman" w:eastAsia="Times New Roman" w:hAnsi="Times New Roman"/>
          <w:color w:val="000000" w:themeColor="text1"/>
          <w:sz w:val="28"/>
          <w:szCs w:val="28"/>
        </w:rPr>
        <w:t>Chấp hành nghiêm kỷ luật phát ngôn, bảo vệ bí mật của Đảng, Nhà nước và của cơ quan, đơn vị mình công tác. Khi tham gia mạng xã hội phải đề cao ý thức, trách nhiệm, thiết thực, lành mạnh; bình tĩnh chọn lọc và kiểm chứng thông tin trước khi bình luận, tán đồng, chia sẻ. Không lưu trữ, cung cấp, đăng tải, tán đồng, chia sẻ, phát tán những thông tin xấu, độc, giả mạo, xuyên tạc, vu khống,… trên không gian mạng. Khi phát hiện cán bộ, đảng viên, công chức, viên chức vi phạm, phải báo cáo với cơ quan chức năng biết để kịp thời ngăn chặn và xử lý theo quy định.</w:t>
      </w:r>
    </w:p>
    <w:p w14:paraId="57C0B2CD" w14:textId="77777777" w:rsidR="000A484E" w:rsidRPr="004054BF" w:rsidRDefault="000A484E" w:rsidP="001E3C0F">
      <w:pPr>
        <w:shd w:val="clear" w:color="auto" w:fill="FFFFFF"/>
        <w:spacing w:line="360" w:lineRule="auto"/>
        <w:rPr>
          <w:rFonts w:ascii="Times New Roman" w:eastAsia="Times New Roman" w:hAnsi="Times New Roman"/>
          <w:color w:val="000000" w:themeColor="text1"/>
          <w:sz w:val="28"/>
          <w:szCs w:val="28"/>
        </w:rPr>
      </w:pPr>
    </w:p>
    <w:p w14:paraId="602E7BD6" w14:textId="77777777" w:rsidR="000A484E" w:rsidRPr="00A0622A" w:rsidRDefault="000A484E" w:rsidP="001E3C0F">
      <w:pPr>
        <w:tabs>
          <w:tab w:val="left" w:pos="5865"/>
        </w:tabs>
        <w:spacing w:line="360" w:lineRule="auto"/>
        <w:rPr>
          <w:rFonts w:ascii="Times New Roman" w:hAnsi="Times New Roman"/>
          <w:sz w:val="28"/>
          <w:szCs w:val="28"/>
          <w:lang w:val="vi-VN"/>
        </w:rPr>
      </w:pPr>
    </w:p>
    <w:p w14:paraId="3B3C64A8" w14:textId="77777777" w:rsidR="000A484E" w:rsidRDefault="000A484E" w:rsidP="001E3C0F">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28"/>
          <w:szCs w:val="28"/>
        </w:rPr>
      </w:pPr>
    </w:p>
    <w:sectPr w:rsidR="000A484E" w:rsidSect="00EE4891">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09" w:footer="301" w:gutter="0"/>
      <w:pgBorders w:zOrder="back">
        <w:top w:val="flowersTiny" w:sz="14" w:space="1" w:color="auto"/>
        <w:left w:val="flowersTiny" w:sz="14" w:space="4" w:color="auto"/>
        <w:bottom w:val="flowersTiny" w:sz="14" w:space="1" w:color="auto"/>
        <w:right w:val="flowersTiny" w:sz="14" w:space="4" w:color="auto"/>
      </w:pgBorders>
      <w:pgNumType w:start="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77D13" w14:textId="77777777" w:rsidR="00256A47" w:rsidRDefault="00256A47" w:rsidP="002F1D88">
      <w:r>
        <w:separator/>
      </w:r>
    </w:p>
  </w:endnote>
  <w:endnote w:type="continuationSeparator" w:id="0">
    <w:p w14:paraId="3367F7AF" w14:textId="77777777" w:rsidR="00256A47" w:rsidRDefault="00256A47" w:rsidP="002F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s new roman">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52427" w14:textId="77777777" w:rsidR="00E73E2F" w:rsidRDefault="00E73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0FBD9" w14:textId="77777777" w:rsidR="00E73E2F" w:rsidRDefault="00E73E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230E2" w14:textId="77777777" w:rsidR="00E73E2F" w:rsidRDefault="00E73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7F4DC" w14:textId="77777777" w:rsidR="00256A47" w:rsidRDefault="00256A47" w:rsidP="002F1D88">
      <w:r>
        <w:separator/>
      </w:r>
    </w:p>
  </w:footnote>
  <w:footnote w:type="continuationSeparator" w:id="0">
    <w:p w14:paraId="2B875BC1" w14:textId="77777777" w:rsidR="00256A47" w:rsidRDefault="00256A47" w:rsidP="002F1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467AD" w14:textId="6A8CA3A5" w:rsidR="00E73E2F" w:rsidRDefault="00E73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410250"/>
      <w:docPartObj>
        <w:docPartGallery w:val="Page Numbers (Top of Page)"/>
        <w:docPartUnique/>
      </w:docPartObj>
    </w:sdtPr>
    <w:sdtEndPr>
      <w:rPr>
        <w:noProof/>
      </w:rPr>
    </w:sdtEndPr>
    <w:sdtContent>
      <w:p w14:paraId="03DA06A0" w14:textId="3B09E427" w:rsidR="00603398" w:rsidRDefault="00603398">
        <w:pPr>
          <w:pStyle w:val="Header"/>
          <w:jc w:val="center"/>
        </w:pPr>
        <w:r>
          <w:fldChar w:fldCharType="begin"/>
        </w:r>
        <w:r>
          <w:instrText xml:space="preserve"> PAGE   \* MERGEFORMAT </w:instrText>
        </w:r>
        <w:r>
          <w:fldChar w:fldCharType="separate"/>
        </w:r>
        <w:r w:rsidR="00573695">
          <w:rPr>
            <w:noProof/>
          </w:rPr>
          <w:t>10</w:t>
        </w:r>
        <w:r>
          <w:rPr>
            <w:noProof/>
          </w:rPr>
          <w:fldChar w:fldCharType="end"/>
        </w:r>
      </w:p>
    </w:sdtContent>
  </w:sdt>
  <w:p w14:paraId="5E3CE830" w14:textId="77777777" w:rsidR="00603398" w:rsidRDefault="00603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8C398" w14:textId="51BA138B" w:rsidR="00E73E2F" w:rsidRDefault="00E73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215CC"/>
    <w:multiLevelType w:val="hybridMultilevel"/>
    <w:tmpl w:val="9B94132E"/>
    <w:lvl w:ilvl="0" w:tplc="34CE267A">
      <w:start w:val="1"/>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541A8D"/>
    <w:multiLevelType w:val="hybridMultilevel"/>
    <w:tmpl w:val="3498F456"/>
    <w:lvl w:ilvl="0" w:tplc="CC3C976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CD56E3"/>
    <w:multiLevelType w:val="hybridMultilevel"/>
    <w:tmpl w:val="5B0AE126"/>
    <w:lvl w:ilvl="0" w:tplc="41C8FD34">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4D003B79"/>
    <w:multiLevelType w:val="hybridMultilevel"/>
    <w:tmpl w:val="DAE6450A"/>
    <w:lvl w:ilvl="0" w:tplc="95509814">
      <w:start w:val="3"/>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5D926641"/>
    <w:multiLevelType w:val="hybridMultilevel"/>
    <w:tmpl w:val="29BA3110"/>
    <w:lvl w:ilvl="0" w:tplc="B8E6D6E6">
      <w:start w:val="1"/>
      <w:numFmt w:val="bullet"/>
      <w:lvlText w:val="-"/>
      <w:lvlJc w:val="left"/>
      <w:pPr>
        <w:tabs>
          <w:tab w:val="num" w:pos="720"/>
        </w:tabs>
        <w:ind w:left="720" w:hanging="360"/>
      </w:pPr>
      <w:rPr>
        <w:rFonts w:ascii="Times New Roman" w:hAnsi="Times New Roman" w:hint="default"/>
      </w:rPr>
    </w:lvl>
    <w:lvl w:ilvl="1" w:tplc="F55EAE44" w:tentative="1">
      <w:start w:val="1"/>
      <w:numFmt w:val="bullet"/>
      <w:lvlText w:val="-"/>
      <w:lvlJc w:val="left"/>
      <w:pPr>
        <w:tabs>
          <w:tab w:val="num" w:pos="1440"/>
        </w:tabs>
        <w:ind w:left="1440" w:hanging="360"/>
      </w:pPr>
      <w:rPr>
        <w:rFonts w:ascii="Times New Roman" w:hAnsi="Times New Roman" w:hint="default"/>
      </w:rPr>
    </w:lvl>
    <w:lvl w:ilvl="2" w:tplc="DB08825A" w:tentative="1">
      <w:start w:val="1"/>
      <w:numFmt w:val="bullet"/>
      <w:lvlText w:val="-"/>
      <w:lvlJc w:val="left"/>
      <w:pPr>
        <w:tabs>
          <w:tab w:val="num" w:pos="2160"/>
        </w:tabs>
        <w:ind w:left="2160" w:hanging="360"/>
      </w:pPr>
      <w:rPr>
        <w:rFonts w:ascii="Times New Roman" w:hAnsi="Times New Roman" w:hint="default"/>
      </w:rPr>
    </w:lvl>
    <w:lvl w:ilvl="3" w:tplc="5BE03B48" w:tentative="1">
      <w:start w:val="1"/>
      <w:numFmt w:val="bullet"/>
      <w:lvlText w:val="-"/>
      <w:lvlJc w:val="left"/>
      <w:pPr>
        <w:tabs>
          <w:tab w:val="num" w:pos="2880"/>
        </w:tabs>
        <w:ind w:left="2880" w:hanging="360"/>
      </w:pPr>
      <w:rPr>
        <w:rFonts w:ascii="Times New Roman" w:hAnsi="Times New Roman" w:hint="default"/>
      </w:rPr>
    </w:lvl>
    <w:lvl w:ilvl="4" w:tplc="8D7680FE" w:tentative="1">
      <w:start w:val="1"/>
      <w:numFmt w:val="bullet"/>
      <w:lvlText w:val="-"/>
      <w:lvlJc w:val="left"/>
      <w:pPr>
        <w:tabs>
          <w:tab w:val="num" w:pos="3600"/>
        </w:tabs>
        <w:ind w:left="3600" w:hanging="360"/>
      </w:pPr>
      <w:rPr>
        <w:rFonts w:ascii="Times New Roman" w:hAnsi="Times New Roman" w:hint="default"/>
      </w:rPr>
    </w:lvl>
    <w:lvl w:ilvl="5" w:tplc="FB1A9BF2" w:tentative="1">
      <w:start w:val="1"/>
      <w:numFmt w:val="bullet"/>
      <w:lvlText w:val="-"/>
      <w:lvlJc w:val="left"/>
      <w:pPr>
        <w:tabs>
          <w:tab w:val="num" w:pos="4320"/>
        </w:tabs>
        <w:ind w:left="4320" w:hanging="360"/>
      </w:pPr>
      <w:rPr>
        <w:rFonts w:ascii="Times New Roman" w:hAnsi="Times New Roman" w:hint="default"/>
      </w:rPr>
    </w:lvl>
    <w:lvl w:ilvl="6" w:tplc="05920D00" w:tentative="1">
      <w:start w:val="1"/>
      <w:numFmt w:val="bullet"/>
      <w:lvlText w:val="-"/>
      <w:lvlJc w:val="left"/>
      <w:pPr>
        <w:tabs>
          <w:tab w:val="num" w:pos="5040"/>
        </w:tabs>
        <w:ind w:left="5040" w:hanging="360"/>
      </w:pPr>
      <w:rPr>
        <w:rFonts w:ascii="Times New Roman" w:hAnsi="Times New Roman" w:hint="default"/>
      </w:rPr>
    </w:lvl>
    <w:lvl w:ilvl="7" w:tplc="F64EAA74" w:tentative="1">
      <w:start w:val="1"/>
      <w:numFmt w:val="bullet"/>
      <w:lvlText w:val="-"/>
      <w:lvlJc w:val="left"/>
      <w:pPr>
        <w:tabs>
          <w:tab w:val="num" w:pos="5760"/>
        </w:tabs>
        <w:ind w:left="5760" w:hanging="360"/>
      </w:pPr>
      <w:rPr>
        <w:rFonts w:ascii="Times New Roman" w:hAnsi="Times New Roman" w:hint="default"/>
      </w:rPr>
    </w:lvl>
    <w:lvl w:ilvl="8" w:tplc="BD34295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3B26695"/>
    <w:multiLevelType w:val="hybridMultilevel"/>
    <w:tmpl w:val="14C8AFC4"/>
    <w:lvl w:ilvl="0" w:tplc="53F2CFB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DB6EDF"/>
    <w:multiLevelType w:val="hybridMultilevel"/>
    <w:tmpl w:val="1A1017D8"/>
    <w:lvl w:ilvl="0" w:tplc="B6DCCBE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8978D2"/>
    <w:multiLevelType w:val="hybridMultilevel"/>
    <w:tmpl w:val="AF2A5866"/>
    <w:lvl w:ilvl="0" w:tplc="8048AEC8">
      <w:start w:val="1"/>
      <w:numFmt w:val="decimal"/>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1"/>
  </w:num>
  <w:num w:numId="5">
    <w:abstractNumId w:val="4"/>
  </w:num>
  <w:num w:numId="6">
    <w:abstractNumId w:val="6"/>
  </w:num>
  <w:num w:numId="7">
    <w:abstractNumId w:val="0"/>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bordersDoNotSurroundHeader/>
  <w:bordersDoNotSurroundFooter/>
  <w:hideSpellingErrors/>
  <w:hideGrammaticalErrors/>
  <w:attachedTemplate r:id="rId1"/>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D88"/>
    <w:rsid w:val="000002CA"/>
    <w:rsid w:val="000012CF"/>
    <w:rsid w:val="00001A4C"/>
    <w:rsid w:val="0000245D"/>
    <w:rsid w:val="00002BF8"/>
    <w:rsid w:val="00002EDE"/>
    <w:rsid w:val="0000383C"/>
    <w:rsid w:val="000054F5"/>
    <w:rsid w:val="00011500"/>
    <w:rsid w:val="000131C7"/>
    <w:rsid w:val="00014ED6"/>
    <w:rsid w:val="00022DB0"/>
    <w:rsid w:val="000238B3"/>
    <w:rsid w:val="00025488"/>
    <w:rsid w:val="00027338"/>
    <w:rsid w:val="000316BF"/>
    <w:rsid w:val="00040EBE"/>
    <w:rsid w:val="0004136F"/>
    <w:rsid w:val="00051090"/>
    <w:rsid w:val="00053E70"/>
    <w:rsid w:val="00053EC9"/>
    <w:rsid w:val="00055947"/>
    <w:rsid w:val="00060468"/>
    <w:rsid w:val="000623CD"/>
    <w:rsid w:val="000633C7"/>
    <w:rsid w:val="00072130"/>
    <w:rsid w:val="000726CF"/>
    <w:rsid w:val="00081A48"/>
    <w:rsid w:val="0008456F"/>
    <w:rsid w:val="00086070"/>
    <w:rsid w:val="000862A1"/>
    <w:rsid w:val="00097487"/>
    <w:rsid w:val="000A159E"/>
    <w:rsid w:val="000A484E"/>
    <w:rsid w:val="000A7BAA"/>
    <w:rsid w:val="000B3AA9"/>
    <w:rsid w:val="000C483F"/>
    <w:rsid w:val="000C7232"/>
    <w:rsid w:val="000D1F2B"/>
    <w:rsid w:val="000D4D17"/>
    <w:rsid w:val="000D54B2"/>
    <w:rsid w:val="000D5DDD"/>
    <w:rsid w:val="000D790C"/>
    <w:rsid w:val="000E0538"/>
    <w:rsid w:val="000E1B8C"/>
    <w:rsid w:val="000E552D"/>
    <w:rsid w:val="000E6A7F"/>
    <w:rsid w:val="000F2F13"/>
    <w:rsid w:val="000F6450"/>
    <w:rsid w:val="000F656A"/>
    <w:rsid w:val="00104B69"/>
    <w:rsid w:val="0011311A"/>
    <w:rsid w:val="001131E3"/>
    <w:rsid w:val="00113609"/>
    <w:rsid w:val="00115F05"/>
    <w:rsid w:val="00122E75"/>
    <w:rsid w:val="0012429D"/>
    <w:rsid w:val="001248BE"/>
    <w:rsid w:val="00132222"/>
    <w:rsid w:val="00133CD0"/>
    <w:rsid w:val="00136BCD"/>
    <w:rsid w:val="00141ADE"/>
    <w:rsid w:val="00142430"/>
    <w:rsid w:val="0014275C"/>
    <w:rsid w:val="001430A1"/>
    <w:rsid w:val="00143642"/>
    <w:rsid w:val="00144E0D"/>
    <w:rsid w:val="00146309"/>
    <w:rsid w:val="00150286"/>
    <w:rsid w:val="00150C6E"/>
    <w:rsid w:val="00151463"/>
    <w:rsid w:val="001518DE"/>
    <w:rsid w:val="00162EA3"/>
    <w:rsid w:val="001632CF"/>
    <w:rsid w:val="00166183"/>
    <w:rsid w:val="00166580"/>
    <w:rsid w:val="0017020A"/>
    <w:rsid w:val="001727DF"/>
    <w:rsid w:val="00175F71"/>
    <w:rsid w:val="00181CFB"/>
    <w:rsid w:val="00184972"/>
    <w:rsid w:val="00190784"/>
    <w:rsid w:val="00190BDF"/>
    <w:rsid w:val="001949A6"/>
    <w:rsid w:val="00196DCA"/>
    <w:rsid w:val="001A538A"/>
    <w:rsid w:val="001B36C3"/>
    <w:rsid w:val="001C2BCF"/>
    <w:rsid w:val="001D018E"/>
    <w:rsid w:val="001D148C"/>
    <w:rsid w:val="001D3164"/>
    <w:rsid w:val="001D3FB2"/>
    <w:rsid w:val="001D44AB"/>
    <w:rsid w:val="001D44EA"/>
    <w:rsid w:val="001D66AB"/>
    <w:rsid w:val="001D6799"/>
    <w:rsid w:val="001E1063"/>
    <w:rsid w:val="001E2F95"/>
    <w:rsid w:val="001E3C0F"/>
    <w:rsid w:val="001E44C8"/>
    <w:rsid w:val="001E4EA4"/>
    <w:rsid w:val="001E6604"/>
    <w:rsid w:val="001F3948"/>
    <w:rsid w:val="001F7959"/>
    <w:rsid w:val="001F7FC6"/>
    <w:rsid w:val="00200341"/>
    <w:rsid w:val="002004DE"/>
    <w:rsid w:val="00201298"/>
    <w:rsid w:val="00202A6E"/>
    <w:rsid w:val="00206812"/>
    <w:rsid w:val="00206F36"/>
    <w:rsid w:val="0021119C"/>
    <w:rsid w:val="00211401"/>
    <w:rsid w:val="00211E55"/>
    <w:rsid w:val="00211FE7"/>
    <w:rsid w:val="002124C6"/>
    <w:rsid w:val="002131C2"/>
    <w:rsid w:val="0021354E"/>
    <w:rsid w:val="00215D9E"/>
    <w:rsid w:val="00215F6F"/>
    <w:rsid w:val="00222A6B"/>
    <w:rsid w:val="00222B4B"/>
    <w:rsid w:val="00222F44"/>
    <w:rsid w:val="00223797"/>
    <w:rsid w:val="00223F30"/>
    <w:rsid w:val="00225456"/>
    <w:rsid w:val="0022724B"/>
    <w:rsid w:val="00227929"/>
    <w:rsid w:val="0023103A"/>
    <w:rsid w:val="00236B25"/>
    <w:rsid w:val="00245AA3"/>
    <w:rsid w:val="00247350"/>
    <w:rsid w:val="002473F2"/>
    <w:rsid w:val="00256174"/>
    <w:rsid w:val="00256A47"/>
    <w:rsid w:val="0026397F"/>
    <w:rsid w:val="002647CE"/>
    <w:rsid w:val="00266CAD"/>
    <w:rsid w:val="002742C5"/>
    <w:rsid w:val="002744DA"/>
    <w:rsid w:val="0027673C"/>
    <w:rsid w:val="0028218C"/>
    <w:rsid w:val="002831B6"/>
    <w:rsid w:val="00290A51"/>
    <w:rsid w:val="002916E5"/>
    <w:rsid w:val="002961E1"/>
    <w:rsid w:val="00297EA7"/>
    <w:rsid w:val="002A1595"/>
    <w:rsid w:val="002A6906"/>
    <w:rsid w:val="002B23BD"/>
    <w:rsid w:val="002B5E80"/>
    <w:rsid w:val="002C2285"/>
    <w:rsid w:val="002C3445"/>
    <w:rsid w:val="002C3751"/>
    <w:rsid w:val="002C4C22"/>
    <w:rsid w:val="002C54AF"/>
    <w:rsid w:val="002C79FB"/>
    <w:rsid w:val="002D4142"/>
    <w:rsid w:val="002E1039"/>
    <w:rsid w:val="002E2199"/>
    <w:rsid w:val="002E29B7"/>
    <w:rsid w:val="002E5B4F"/>
    <w:rsid w:val="002E7C03"/>
    <w:rsid w:val="002F1D88"/>
    <w:rsid w:val="0030084A"/>
    <w:rsid w:val="00300A13"/>
    <w:rsid w:val="0030224C"/>
    <w:rsid w:val="00302A86"/>
    <w:rsid w:val="0031456A"/>
    <w:rsid w:val="003150F9"/>
    <w:rsid w:val="00321E6B"/>
    <w:rsid w:val="00322F84"/>
    <w:rsid w:val="003267BB"/>
    <w:rsid w:val="00331AFA"/>
    <w:rsid w:val="00334D5C"/>
    <w:rsid w:val="00335364"/>
    <w:rsid w:val="00337473"/>
    <w:rsid w:val="003400D9"/>
    <w:rsid w:val="003418D2"/>
    <w:rsid w:val="00343127"/>
    <w:rsid w:val="00344536"/>
    <w:rsid w:val="00344C36"/>
    <w:rsid w:val="00350B57"/>
    <w:rsid w:val="003511FC"/>
    <w:rsid w:val="00353F7C"/>
    <w:rsid w:val="003553C9"/>
    <w:rsid w:val="003563C3"/>
    <w:rsid w:val="003577CC"/>
    <w:rsid w:val="00357F83"/>
    <w:rsid w:val="00360477"/>
    <w:rsid w:val="003675C6"/>
    <w:rsid w:val="0037185F"/>
    <w:rsid w:val="00371B71"/>
    <w:rsid w:val="00375878"/>
    <w:rsid w:val="00376D4A"/>
    <w:rsid w:val="00384943"/>
    <w:rsid w:val="00386D5C"/>
    <w:rsid w:val="003931F0"/>
    <w:rsid w:val="003932B9"/>
    <w:rsid w:val="00393361"/>
    <w:rsid w:val="0039510E"/>
    <w:rsid w:val="003952C8"/>
    <w:rsid w:val="00396126"/>
    <w:rsid w:val="00396F17"/>
    <w:rsid w:val="00397DF8"/>
    <w:rsid w:val="003A0875"/>
    <w:rsid w:val="003C39CD"/>
    <w:rsid w:val="003C445D"/>
    <w:rsid w:val="003C614F"/>
    <w:rsid w:val="003C7FC2"/>
    <w:rsid w:val="003E2621"/>
    <w:rsid w:val="003E393B"/>
    <w:rsid w:val="003E490A"/>
    <w:rsid w:val="003E4A2E"/>
    <w:rsid w:val="003E5A93"/>
    <w:rsid w:val="003E5D0F"/>
    <w:rsid w:val="003E6998"/>
    <w:rsid w:val="003E7D7E"/>
    <w:rsid w:val="003F134F"/>
    <w:rsid w:val="003F2C4D"/>
    <w:rsid w:val="003F34C4"/>
    <w:rsid w:val="003F53A3"/>
    <w:rsid w:val="003F5662"/>
    <w:rsid w:val="003F79C2"/>
    <w:rsid w:val="0040091B"/>
    <w:rsid w:val="00401D8A"/>
    <w:rsid w:val="00403EA9"/>
    <w:rsid w:val="00407BAB"/>
    <w:rsid w:val="004114BE"/>
    <w:rsid w:val="00414BE4"/>
    <w:rsid w:val="004171A6"/>
    <w:rsid w:val="00421A9A"/>
    <w:rsid w:val="00423BB3"/>
    <w:rsid w:val="0042574A"/>
    <w:rsid w:val="00433F37"/>
    <w:rsid w:val="00434555"/>
    <w:rsid w:val="004371FA"/>
    <w:rsid w:val="004408FA"/>
    <w:rsid w:val="004431EF"/>
    <w:rsid w:val="00443ED1"/>
    <w:rsid w:val="00454B95"/>
    <w:rsid w:val="0045530D"/>
    <w:rsid w:val="004627C1"/>
    <w:rsid w:val="00466523"/>
    <w:rsid w:val="00467AD5"/>
    <w:rsid w:val="00467DE3"/>
    <w:rsid w:val="00470CC3"/>
    <w:rsid w:val="0047195A"/>
    <w:rsid w:val="00473B38"/>
    <w:rsid w:val="00473BE6"/>
    <w:rsid w:val="00473C56"/>
    <w:rsid w:val="00474E52"/>
    <w:rsid w:val="00481FE6"/>
    <w:rsid w:val="00482708"/>
    <w:rsid w:val="00486C36"/>
    <w:rsid w:val="00495668"/>
    <w:rsid w:val="00497256"/>
    <w:rsid w:val="004A428E"/>
    <w:rsid w:val="004B1908"/>
    <w:rsid w:val="004B27EF"/>
    <w:rsid w:val="004B4C0B"/>
    <w:rsid w:val="004B4EAF"/>
    <w:rsid w:val="004B561A"/>
    <w:rsid w:val="004C13AF"/>
    <w:rsid w:val="004C2DF7"/>
    <w:rsid w:val="004C4ABA"/>
    <w:rsid w:val="004C59B6"/>
    <w:rsid w:val="004C67F5"/>
    <w:rsid w:val="004C6BE9"/>
    <w:rsid w:val="004D01CC"/>
    <w:rsid w:val="004D0768"/>
    <w:rsid w:val="004D27F8"/>
    <w:rsid w:val="004D672A"/>
    <w:rsid w:val="004E0475"/>
    <w:rsid w:val="004E1B7A"/>
    <w:rsid w:val="004E62A6"/>
    <w:rsid w:val="004F2E84"/>
    <w:rsid w:val="004F4FF7"/>
    <w:rsid w:val="004F676E"/>
    <w:rsid w:val="004F7640"/>
    <w:rsid w:val="00500DCD"/>
    <w:rsid w:val="00506DFB"/>
    <w:rsid w:val="00510F79"/>
    <w:rsid w:val="00511336"/>
    <w:rsid w:val="00513DF7"/>
    <w:rsid w:val="00516671"/>
    <w:rsid w:val="005167B7"/>
    <w:rsid w:val="005244D3"/>
    <w:rsid w:val="00524D43"/>
    <w:rsid w:val="0052524F"/>
    <w:rsid w:val="00527F81"/>
    <w:rsid w:val="00531679"/>
    <w:rsid w:val="00533563"/>
    <w:rsid w:val="005455C3"/>
    <w:rsid w:val="00546375"/>
    <w:rsid w:val="005466CE"/>
    <w:rsid w:val="00550054"/>
    <w:rsid w:val="00551409"/>
    <w:rsid w:val="005516AE"/>
    <w:rsid w:val="00554CDC"/>
    <w:rsid w:val="0055686C"/>
    <w:rsid w:val="0055798E"/>
    <w:rsid w:val="00563914"/>
    <w:rsid w:val="00565785"/>
    <w:rsid w:val="0057205C"/>
    <w:rsid w:val="005724C7"/>
    <w:rsid w:val="00573695"/>
    <w:rsid w:val="005744F4"/>
    <w:rsid w:val="0057600F"/>
    <w:rsid w:val="005774FD"/>
    <w:rsid w:val="00580344"/>
    <w:rsid w:val="00581108"/>
    <w:rsid w:val="0058216E"/>
    <w:rsid w:val="00582829"/>
    <w:rsid w:val="005869EA"/>
    <w:rsid w:val="0059031B"/>
    <w:rsid w:val="005A50D6"/>
    <w:rsid w:val="005A5E75"/>
    <w:rsid w:val="005A6A90"/>
    <w:rsid w:val="005B150F"/>
    <w:rsid w:val="005B4E37"/>
    <w:rsid w:val="005B68B6"/>
    <w:rsid w:val="005B7B6F"/>
    <w:rsid w:val="005B7E06"/>
    <w:rsid w:val="005C375F"/>
    <w:rsid w:val="005D23A5"/>
    <w:rsid w:val="005D2F6B"/>
    <w:rsid w:val="005D43A7"/>
    <w:rsid w:val="005D7648"/>
    <w:rsid w:val="005E0302"/>
    <w:rsid w:val="005E18C5"/>
    <w:rsid w:val="005E6B0C"/>
    <w:rsid w:val="005F0662"/>
    <w:rsid w:val="005F3084"/>
    <w:rsid w:val="005F3B95"/>
    <w:rsid w:val="005F4DBC"/>
    <w:rsid w:val="005F60DC"/>
    <w:rsid w:val="005F6A26"/>
    <w:rsid w:val="005F77F2"/>
    <w:rsid w:val="00603398"/>
    <w:rsid w:val="00606ACE"/>
    <w:rsid w:val="006109F1"/>
    <w:rsid w:val="00610E42"/>
    <w:rsid w:val="00610F7A"/>
    <w:rsid w:val="00612658"/>
    <w:rsid w:val="006130B1"/>
    <w:rsid w:val="0061337C"/>
    <w:rsid w:val="006164E6"/>
    <w:rsid w:val="00620D3F"/>
    <w:rsid w:val="00623FF3"/>
    <w:rsid w:val="006253DC"/>
    <w:rsid w:val="00625939"/>
    <w:rsid w:val="00626228"/>
    <w:rsid w:val="006263BF"/>
    <w:rsid w:val="00632042"/>
    <w:rsid w:val="00633D1F"/>
    <w:rsid w:val="0064039B"/>
    <w:rsid w:val="00642260"/>
    <w:rsid w:val="00645DD3"/>
    <w:rsid w:val="00645DFD"/>
    <w:rsid w:val="006504AE"/>
    <w:rsid w:val="006534BD"/>
    <w:rsid w:val="006560AA"/>
    <w:rsid w:val="00656229"/>
    <w:rsid w:val="006578B9"/>
    <w:rsid w:val="00660AA6"/>
    <w:rsid w:val="0066321C"/>
    <w:rsid w:val="00674907"/>
    <w:rsid w:val="00676014"/>
    <w:rsid w:val="00676680"/>
    <w:rsid w:val="00677668"/>
    <w:rsid w:val="00677F09"/>
    <w:rsid w:val="00680419"/>
    <w:rsid w:val="00685F69"/>
    <w:rsid w:val="00687764"/>
    <w:rsid w:val="006950BE"/>
    <w:rsid w:val="006955B6"/>
    <w:rsid w:val="00697E4C"/>
    <w:rsid w:val="006A342D"/>
    <w:rsid w:val="006A431D"/>
    <w:rsid w:val="006B14DA"/>
    <w:rsid w:val="006B7F06"/>
    <w:rsid w:val="006C26DC"/>
    <w:rsid w:val="006C505C"/>
    <w:rsid w:val="006C60CD"/>
    <w:rsid w:val="006D1147"/>
    <w:rsid w:val="006D5848"/>
    <w:rsid w:val="006D635A"/>
    <w:rsid w:val="006E1265"/>
    <w:rsid w:val="006E4E02"/>
    <w:rsid w:val="006E4FEE"/>
    <w:rsid w:val="006E6D4B"/>
    <w:rsid w:val="006F2DD4"/>
    <w:rsid w:val="00700CD3"/>
    <w:rsid w:val="007017CE"/>
    <w:rsid w:val="007073D3"/>
    <w:rsid w:val="0070795A"/>
    <w:rsid w:val="00713604"/>
    <w:rsid w:val="007143DE"/>
    <w:rsid w:val="00716CC5"/>
    <w:rsid w:val="007170DA"/>
    <w:rsid w:val="007216A5"/>
    <w:rsid w:val="00722F60"/>
    <w:rsid w:val="00724228"/>
    <w:rsid w:val="00726543"/>
    <w:rsid w:val="00727FB8"/>
    <w:rsid w:val="007313E5"/>
    <w:rsid w:val="00732D13"/>
    <w:rsid w:val="007407C9"/>
    <w:rsid w:val="00741538"/>
    <w:rsid w:val="00741974"/>
    <w:rsid w:val="0074391B"/>
    <w:rsid w:val="00743B4E"/>
    <w:rsid w:val="00743B83"/>
    <w:rsid w:val="007477A5"/>
    <w:rsid w:val="00751A3D"/>
    <w:rsid w:val="0075365A"/>
    <w:rsid w:val="0076143A"/>
    <w:rsid w:val="00774125"/>
    <w:rsid w:val="007741BC"/>
    <w:rsid w:val="00774AF0"/>
    <w:rsid w:val="00776423"/>
    <w:rsid w:val="00783AA9"/>
    <w:rsid w:val="007854B9"/>
    <w:rsid w:val="00786167"/>
    <w:rsid w:val="00794137"/>
    <w:rsid w:val="00795472"/>
    <w:rsid w:val="0079604C"/>
    <w:rsid w:val="00796272"/>
    <w:rsid w:val="007A019B"/>
    <w:rsid w:val="007A143C"/>
    <w:rsid w:val="007A304F"/>
    <w:rsid w:val="007B18A4"/>
    <w:rsid w:val="007B2A19"/>
    <w:rsid w:val="007B3136"/>
    <w:rsid w:val="007B4C40"/>
    <w:rsid w:val="007B5847"/>
    <w:rsid w:val="007B6A0C"/>
    <w:rsid w:val="007B6E6C"/>
    <w:rsid w:val="007C011D"/>
    <w:rsid w:val="007C50AC"/>
    <w:rsid w:val="007C67FC"/>
    <w:rsid w:val="007C797F"/>
    <w:rsid w:val="007C7AE8"/>
    <w:rsid w:val="007D514C"/>
    <w:rsid w:val="007D66C0"/>
    <w:rsid w:val="007E283F"/>
    <w:rsid w:val="007F561E"/>
    <w:rsid w:val="008106DC"/>
    <w:rsid w:val="00821BDE"/>
    <w:rsid w:val="0082372B"/>
    <w:rsid w:val="00825287"/>
    <w:rsid w:val="00834401"/>
    <w:rsid w:val="008368EC"/>
    <w:rsid w:val="00843897"/>
    <w:rsid w:val="008501F3"/>
    <w:rsid w:val="00850879"/>
    <w:rsid w:val="00851625"/>
    <w:rsid w:val="008525BC"/>
    <w:rsid w:val="00854DDC"/>
    <w:rsid w:val="00862405"/>
    <w:rsid w:val="00862E95"/>
    <w:rsid w:val="00872A9E"/>
    <w:rsid w:val="00875407"/>
    <w:rsid w:val="00880D1D"/>
    <w:rsid w:val="00881661"/>
    <w:rsid w:val="00882E70"/>
    <w:rsid w:val="00887D79"/>
    <w:rsid w:val="00890D0C"/>
    <w:rsid w:val="008A0BF2"/>
    <w:rsid w:val="008A6B82"/>
    <w:rsid w:val="008A790B"/>
    <w:rsid w:val="008A7EA9"/>
    <w:rsid w:val="008B095E"/>
    <w:rsid w:val="008B5135"/>
    <w:rsid w:val="008B7D1E"/>
    <w:rsid w:val="008C276A"/>
    <w:rsid w:val="008C5228"/>
    <w:rsid w:val="008D1C2F"/>
    <w:rsid w:val="008D7334"/>
    <w:rsid w:val="008E0EB2"/>
    <w:rsid w:val="008E25C5"/>
    <w:rsid w:val="008E4D01"/>
    <w:rsid w:val="008E6990"/>
    <w:rsid w:val="008F3222"/>
    <w:rsid w:val="008F338D"/>
    <w:rsid w:val="008F624E"/>
    <w:rsid w:val="009007B5"/>
    <w:rsid w:val="009031EE"/>
    <w:rsid w:val="009066FE"/>
    <w:rsid w:val="00906CB2"/>
    <w:rsid w:val="00911ADB"/>
    <w:rsid w:val="00912866"/>
    <w:rsid w:val="00912B05"/>
    <w:rsid w:val="00913076"/>
    <w:rsid w:val="00915F6F"/>
    <w:rsid w:val="00931AE4"/>
    <w:rsid w:val="00931C03"/>
    <w:rsid w:val="009366FD"/>
    <w:rsid w:val="00936F8B"/>
    <w:rsid w:val="00941361"/>
    <w:rsid w:val="00945074"/>
    <w:rsid w:val="0094560F"/>
    <w:rsid w:val="00960AA1"/>
    <w:rsid w:val="009614E5"/>
    <w:rsid w:val="00961956"/>
    <w:rsid w:val="009636B6"/>
    <w:rsid w:val="00967B86"/>
    <w:rsid w:val="00967C60"/>
    <w:rsid w:val="009719F0"/>
    <w:rsid w:val="00971C8C"/>
    <w:rsid w:val="00977BEB"/>
    <w:rsid w:val="00991FBB"/>
    <w:rsid w:val="0099207D"/>
    <w:rsid w:val="00995C4E"/>
    <w:rsid w:val="00996C5A"/>
    <w:rsid w:val="00996D88"/>
    <w:rsid w:val="0099771F"/>
    <w:rsid w:val="009A3264"/>
    <w:rsid w:val="009B10E0"/>
    <w:rsid w:val="009B4E07"/>
    <w:rsid w:val="009B4E80"/>
    <w:rsid w:val="009B7018"/>
    <w:rsid w:val="009C0788"/>
    <w:rsid w:val="009C0CE2"/>
    <w:rsid w:val="009C204E"/>
    <w:rsid w:val="009C43D2"/>
    <w:rsid w:val="009C7ECC"/>
    <w:rsid w:val="009D0C9F"/>
    <w:rsid w:val="009D157A"/>
    <w:rsid w:val="009D5F10"/>
    <w:rsid w:val="009D6185"/>
    <w:rsid w:val="009D7BCD"/>
    <w:rsid w:val="009E33FA"/>
    <w:rsid w:val="009E539B"/>
    <w:rsid w:val="009E6618"/>
    <w:rsid w:val="009E6792"/>
    <w:rsid w:val="009E7718"/>
    <w:rsid w:val="009F428B"/>
    <w:rsid w:val="009F51DF"/>
    <w:rsid w:val="009F524D"/>
    <w:rsid w:val="009F5E2F"/>
    <w:rsid w:val="009F6630"/>
    <w:rsid w:val="00A00426"/>
    <w:rsid w:val="00A107F7"/>
    <w:rsid w:val="00A10FE6"/>
    <w:rsid w:val="00A12400"/>
    <w:rsid w:val="00A12FD0"/>
    <w:rsid w:val="00A138E9"/>
    <w:rsid w:val="00A163A4"/>
    <w:rsid w:val="00A16ABF"/>
    <w:rsid w:val="00A20CE1"/>
    <w:rsid w:val="00A2196F"/>
    <w:rsid w:val="00A260D9"/>
    <w:rsid w:val="00A261F9"/>
    <w:rsid w:val="00A277E2"/>
    <w:rsid w:val="00A319BE"/>
    <w:rsid w:val="00A353B8"/>
    <w:rsid w:val="00A3580E"/>
    <w:rsid w:val="00A44B01"/>
    <w:rsid w:val="00A45D7C"/>
    <w:rsid w:val="00A47B98"/>
    <w:rsid w:val="00A5086A"/>
    <w:rsid w:val="00A51624"/>
    <w:rsid w:val="00A517EA"/>
    <w:rsid w:val="00A54CE3"/>
    <w:rsid w:val="00A54D6E"/>
    <w:rsid w:val="00A56B3A"/>
    <w:rsid w:val="00A638B3"/>
    <w:rsid w:val="00A6421D"/>
    <w:rsid w:val="00A65258"/>
    <w:rsid w:val="00A6530B"/>
    <w:rsid w:val="00A659BE"/>
    <w:rsid w:val="00A66745"/>
    <w:rsid w:val="00A6710A"/>
    <w:rsid w:val="00A67AA8"/>
    <w:rsid w:val="00A67D2A"/>
    <w:rsid w:val="00A73E8B"/>
    <w:rsid w:val="00A7735F"/>
    <w:rsid w:val="00A80887"/>
    <w:rsid w:val="00A80CF3"/>
    <w:rsid w:val="00A85024"/>
    <w:rsid w:val="00A850BB"/>
    <w:rsid w:val="00A91EB0"/>
    <w:rsid w:val="00A92AE1"/>
    <w:rsid w:val="00A94315"/>
    <w:rsid w:val="00A965CD"/>
    <w:rsid w:val="00A97EFA"/>
    <w:rsid w:val="00AA1BEB"/>
    <w:rsid w:val="00AA2811"/>
    <w:rsid w:val="00AA52F9"/>
    <w:rsid w:val="00AA56C1"/>
    <w:rsid w:val="00AB1A6E"/>
    <w:rsid w:val="00AB2BE1"/>
    <w:rsid w:val="00AB4AFF"/>
    <w:rsid w:val="00AC3392"/>
    <w:rsid w:val="00AC48C0"/>
    <w:rsid w:val="00AD5E2F"/>
    <w:rsid w:val="00AE0919"/>
    <w:rsid w:val="00AE60F9"/>
    <w:rsid w:val="00AE7841"/>
    <w:rsid w:val="00AF58FD"/>
    <w:rsid w:val="00AF7051"/>
    <w:rsid w:val="00B0252A"/>
    <w:rsid w:val="00B05CF3"/>
    <w:rsid w:val="00B05E25"/>
    <w:rsid w:val="00B10C2A"/>
    <w:rsid w:val="00B12923"/>
    <w:rsid w:val="00B17932"/>
    <w:rsid w:val="00B2151C"/>
    <w:rsid w:val="00B31055"/>
    <w:rsid w:val="00B32E8D"/>
    <w:rsid w:val="00B35CFF"/>
    <w:rsid w:val="00B41F50"/>
    <w:rsid w:val="00B4256A"/>
    <w:rsid w:val="00B4341F"/>
    <w:rsid w:val="00B468AD"/>
    <w:rsid w:val="00B54A65"/>
    <w:rsid w:val="00B570CD"/>
    <w:rsid w:val="00B61ED9"/>
    <w:rsid w:val="00B6294B"/>
    <w:rsid w:val="00B63818"/>
    <w:rsid w:val="00B6473E"/>
    <w:rsid w:val="00B65E87"/>
    <w:rsid w:val="00B6675D"/>
    <w:rsid w:val="00B672A7"/>
    <w:rsid w:val="00B70268"/>
    <w:rsid w:val="00B703C9"/>
    <w:rsid w:val="00B71F7D"/>
    <w:rsid w:val="00B73B6F"/>
    <w:rsid w:val="00B82C75"/>
    <w:rsid w:val="00B8562E"/>
    <w:rsid w:val="00B926A2"/>
    <w:rsid w:val="00B93287"/>
    <w:rsid w:val="00B94869"/>
    <w:rsid w:val="00B94D6A"/>
    <w:rsid w:val="00BA4B93"/>
    <w:rsid w:val="00BA687F"/>
    <w:rsid w:val="00BB3424"/>
    <w:rsid w:val="00BC2AD1"/>
    <w:rsid w:val="00BC3AE9"/>
    <w:rsid w:val="00BC4C35"/>
    <w:rsid w:val="00BC70FF"/>
    <w:rsid w:val="00BC7CC8"/>
    <w:rsid w:val="00BD16FD"/>
    <w:rsid w:val="00BD40B3"/>
    <w:rsid w:val="00BE2034"/>
    <w:rsid w:val="00BE260D"/>
    <w:rsid w:val="00BE27C7"/>
    <w:rsid w:val="00BE3E10"/>
    <w:rsid w:val="00BE4011"/>
    <w:rsid w:val="00BE792B"/>
    <w:rsid w:val="00BF3867"/>
    <w:rsid w:val="00BF3DB6"/>
    <w:rsid w:val="00BF77FC"/>
    <w:rsid w:val="00C00568"/>
    <w:rsid w:val="00C02A88"/>
    <w:rsid w:val="00C03AF6"/>
    <w:rsid w:val="00C062B4"/>
    <w:rsid w:val="00C07D4A"/>
    <w:rsid w:val="00C11900"/>
    <w:rsid w:val="00C11D87"/>
    <w:rsid w:val="00C1470A"/>
    <w:rsid w:val="00C20F22"/>
    <w:rsid w:val="00C20F90"/>
    <w:rsid w:val="00C21E92"/>
    <w:rsid w:val="00C23172"/>
    <w:rsid w:val="00C249B8"/>
    <w:rsid w:val="00C3700C"/>
    <w:rsid w:val="00C403D7"/>
    <w:rsid w:val="00C43958"/>
    <w:rsid w:val="00C46D6B"/>
    <w:rsid w:val="00C478D4"/>
    <w:rsid w:val="00C54D38"/>
    <w:rsid w:val="00C66324"/>
    <w:rsid w:val="00C666EE"/>
    <w:rsid w:val="00C716D8"/>
    <w:rsid w:val="00C745F2"/>
    <w:rsid w:val="00C90787"/>
    <w:rsid w:val="00C95BC1"/>
    <w:rsid w:val="00C961D2"/>
    <w:rsid w:val="00CA48E9"/>
    <w:rsid w:val="00CA64FE"/>
    <w:rsid w:val="00CA6AF5"/>
    <w:rsid w:val="00CB0C17"/>
    <w:rsid w:val="00CC08D6"/>
    <w:rsid w:val="00CC1CED"/>
    <w:rsid w:val="00CC6834"/>
    <w:rsid w:val="00CD0ED9"/>
    <w:rsid w:val="00CD46BA"/>
    <w:rsid w:val="00CD7465"/>
    <w:rsid w:val="00CE219B"/>
    <w:rsid w:val="00CF2518"/>
    <w:rsid w:val="00CF4A7D"/>
    <w:rsid w:val="00D04C88"/>
    <w:rsid w:val="00D05522"/>
    <w:rsid w:val="00D108CA"/>
    <w:rsid w:val="00D12B4D"/>
    <w:rsid w:val="00D1458C"/>
    <w:rsid w:val="00D220BE"/>
    <w:rsid w:val="00D301BA"/>
    <w:rsid w:val="00D30362"/>
    <w:rsid w:val="00D35BD5"/>
    <w:rsid w:val="00D37FA6"/>
    <w:rsid w:val="00D44AF2"/>
    <w:rsid w:val="00D46ECC"/>
    <w:rsid w:val="00D46FAE"/>
    <w:rsid w:val="00D51AAB"/>
    <w:rsid w:val="00D52F20"/>
    <w:rsid w:val="00D61007"/>
    <w:rsid w:val="00D611FF"/>
    <w:rsid w:val="00D618CC"/>
    <w:rsid w:val="00D63248"/>
    <w:rsid w:val="00D63F49"/>
    <w:rsid w:val="00D663BA"/>
    <w:rsid w:val="00D6666D"/>
    <w:rsid w:val="00D66C52"/>
    <w:rsid w:val="00D704DA"/>
    <w:rsid w:val="00D749F1"/>
    <w:rsid w:val="00D76F09"/>
    <w:rsid w:val="00D804D6"/>
    <w:rsid w:val="00D837E7"/>
    <w:rsid w:val="00D90B40"/>
    <w:rsid w:val="00D9255D"/>
    <w:rsid w:val="00D9670D"/>
    <w:rsid w:val="00D97218"/>
    <w:rsid w:val="00D97645"/>
    <w:rsid w:val="00DA02B5"/>
    <w:rsid w:val="00DA1A31"/>
    <w:rsid w:val="00DA5870"/>
    <w:rsid w:val="00DA6A1B"/>
    <w:rsid w:val="00DA7B82"/>
    <w:rsid w:val="00DB0EA5"/>
    <w:rsid w:val="00DB14DB"/>
    <w:rsid w:val="00DB2510"/>
    <w:rsid w:val="00DB3B01"/>
    <w:rsid w:val="00DC26D1"/>
    <w:rsid w:val="00DC547B"/>
    <w:rsid w:val="00DC6214"/>
    <w:rsid w:val="00DD302C"/>
    <w:rsid w:val="00DD3B2D"/>
    <w:rsid w:val="00DD79A8"/>
    <w:rsid w:val="00DE133B"/>
    <w:rsid w:val="00DE5172"/>
    <w:rsid w:val="00DE5F50"/>
    <w:rsid w:val="00DE6A59"/>
    <w:rsid w:val="00DF0882"/>
    <w:rsid w:val="00DF129F"/>
    <w:rsid w:val="00DF3A03"/>
    <w:rsid w:val="00DF40FC"/>
    <w:rsid w:val="00DF4968"/>
    <w:rsid w:val="00DF5EBC"/>
    <w:rsid w:val="00DF643C"/>
    <w:rsid w:val="00E0107C"/>
    <w:rsid w:val="00E0150B"/>
    <w:rsid w:val="00E03603"/>
    <w:rsid w:val="00E069C3"/>
    <w:rsid w:val="00E06CE0"/>
    <w:rsid w:val="00E11743"/>
    <w:rsid w:val="00E14373"/>
    <w:rsid w:val="00E16F2A"/>
    <w:rsid w:val="00E21111"/>
    <w:rsid w:val="00E21120"/>
    <w:rsid w:val="00E21566"/>
    <w:rsid w:val="00E2464D"/>
    <w:rsid w:val="00E24D00"/>
    <w:rsid w:val="00E2521C"/>
    <w:rsid w:val="00E3247D"/>
    <w:rsid w:val="00E3543A"/>
    <w:rsid w:val="00E35E2C"/>
    <w:rsid w:val="00E36F02"/>
    <w:rsid w:val="00E41BA3"/>
    <w:rsid w:val="00E428B7"/>
    <w:rsid w:val="00E440EF"/>
    <w:rsid w:val="00E44E54"/>
    <w:rsid w:val="00E452A5"/>
    <w:rsid w:val="00E459C5"/>
    <w:rsid w:val="00E4732C"/>
    <w:rsid w:val="00E52937"/>
    <w:rsid w:val="00E56461"/>
    <w:rsid w:val="00E5696A"/>
    <w:rsid w:val="00E5738B"/>
    <w:rsid w:val="00E635D2"/>
    <w:rsid w:val="00E65470"/>
    <w:rsid w:val="00E66DD5"/>
    <w:rsid w:val="00E70E09"/>
    <w:rsid w:val="00E7256A"/>
    <w:rsid w:val="00E73E2F"/>
    <w:rsid w:val="00E74164"/>
    <w:rsid w:val="00E74816"/>
    <w:rsid w:val="00E75240"/>
    <w:rsid w:val="00E758B3"/>
    <w:rsid w:val="00E82D48"/>
    <w:rsid w:val="00E839E0"/>
    <w:rsid w:val="00E83DCC"/>
    <w:rsid w:val="00E84C10"/>
    <w:rsid w:val="00E864BB"/>
    <w:rsid w:val="00E93444"/>
    <w:rsid w:val="00E953E4"/>
    <w:rsid w:val="00EA04CB"/>
    <w:rsid w:val="00EA0779"/>
    <w:rsid w:val="00EA3054"/>
    <w:rsid w:val="00EA61C0"/>
    <w:rsid w:val="00EB3A76"/>
    <w:rsid w:val="00EC1735"/>
    <w:rsid w:val="00EC7E5B"/>
    <w:rsid w:val="00ED02F6"/>
    <w:rsid w:val="00ED275A"/>
    <w:rsid w:val="00ED742B"/>
    <w:rsid w:val="00ED7E2A"/>
    <w:rsid w:val="00EE0FFC"/>
    <w:rsid w:val="00EE4891"/>
    <w:rsid w:val="00EE70C5"/>
    <w:rsid w:val="00EF445D"/>
    <w:rsid w:val="00F00140"/>
    <w:rsid w:val="00F00B9F"/>
    <w:rsid w:val="00F026D3"/>
    <w:rsid w:val="00F05BB2"/>
    <w:rsid w:val="00F0678B"/>
    <w:rsid w:val="00F07C6C"/>
    <w:rsid w:val="00F10FE8"/>
    <w:rsid w:val="00F11EE6"/>
    <w:rsid w:val="00F155C3"/>
    <w:rsid w:val="00F239C1"/>
    <w:rsid w:val="00F30FB3"/>
    <w:rsid w:val="00F329A1"/>
    <w:rsid w:val="00F33ACF"/>
    <w:rsid w:val="00F3426B"/>
    <w:rsid w:val="00F34CF6"/>
    <w:rsid w:val="00F404B8"/>
    <w:rsid w:val="00F46E2B"/>
    <w:rsid w:val="00F47929"/>
    <w:rsid w:val="00F566F6"/>
    <w:rsid w:val="00F610D4"/>
    <w:rsid w:val="00F616FD"/>
    <w:rsid w:val="00F61A98"/>
    <w:rsid w:val="00F624D3"/>
    <w:rsid w:val="00F66B8C"/>
    <w:rsid w:val="00F70376"/>
    <w:rsid w:val="00F7092A"/>
    <w:rsid w:val="00F7695D"/>
    <w:rsid w:val="00F802CA"/>
    <w:rsid w:val="00F82AE4"/>
    <w:rsid w:val="00F82C7E"/>
    <w:rsid w:val="00F8549C"/>
    <w:rsid w:val="00F86D72"/>
    <w:rsid w:val="00F94819"/>
    <w:rsid w:val="00F95A6C"/>
    <w:rsid w:val="00F960DD"/>
    <w:rsid w:val="00F975A0"/>
    <w:rsid w:val="00F97AAB"/>
    <w:rsid w:val="00FA0790"/>
    <w:rsid w:val="00FA21F4"/>
    <w:rsid w:val="00FA4BBB"/>
    <w:rsid w:val="00FA6852"/>
    <w:rsid w:val="00FB3272"/>
    <w:rsid w:val="00FB4700"/>
    <w:rsid w:val="00FB49D5"/>
    <w:rsid w:val="00FB50A3"/>
    <w:rsid w:val="00FB5F02"/>
    <w:rsid w:val="00FB7C1B"/>
    <w:rsid w:val="00FD05B9"/>
    <w:rsid w:val="00FD2884"/>
    <w:rsid w:val="00FD4461"/>
    <w:rsid w:val="00FD5B10"/>
    <w:rsid w:val="00FD7472"/>
    <w:rsid w:val="00FE30C2"/>
    <w:rsid w:val="00FE32A5"/>
    <w:rsid w:val="00FE5456"/>
    <w:rsid w:val="00FE5DD5"/>
    <w:rsid w:val="00FE784E"/>
    <w:rsid w:val="00FF00B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C321F"/>
  <w15:docId w15:val="{A48E0D85-D04E-4154-82F7-276A569F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D88"/>
    <w:pPr>
      <w:jc w:val="both"/>
    </w:pPr>
    <w:rPr>
      <w:rFonts w:ascii=".VnTime" w:hAnsi=".VnTime"/>
      <w:sz w:val="30"/>
      <w:szCs w:val="22"/>
      <w:lang w:val="en-US" w:eastAsia="en-US"/>
    </w:rPr>
  </w:style>
  <w:style w:type="paragraph" w:styleId="Heading1">
    <w:name w:val="heading 1"/>
    <w:basedOn w:val="Normal"/>
    <w:next w:val="Normal"/>
    <w:link w:val="Heading1Char"/>
    <w:uiPriority w:val="9"/>
    <w:qFormat/>
    <w:rsid w:val="00151463"/>
    <w:pPr>
      <w:keepNext/>
      <w:spacing w:before="240" w:after="60"/>
      <w:jc w:val="left"/>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unhideWhenUsed/>
    <w:qFormat/>
    <w:rsid w:val="00151463"/>
    <w:pPr>
      <w:keepNext/>
      <w:spacing w:before="240" w:after="60"/>
      <w:outlineLvl w:val="1"/>
    </w:pPr>
    <w:rPr>
      <w:rFonts w:ascii="Calibri Light" w:eastAsia="Times New Roman" w:hAnsi="Calibri Light"/>
      <w:b/>
      <w:bCs/>
      <w:i/>
      <w:iCs/>
      <w:sz w:val="28"/>
      <w:szCs w:val="28"/>
      <w:lang w:val="x-none" w:eastAsia="x-none"/>
    </w:rPr>
  </w:style>
  <w:style w:type="paragraph" w:styleId="Heading3">
    <w:name w:val="heading 3"/>
    <w:basedOn w:val="Normal"/>
    <w:next w:val="Normal"/>
    <w:link w:val="Heading3Char"/>
    <w:unhideWhenUsed/>
    <w:qFormat/>
    <w:rsid w:val="00971C8C"/>
    <w:pPr>
      <w:keepNext/>
      <w:spacing w:before="240" w:after="60"/>
      <w:outlineLvl w:val="2"/>
    </w:pPr>
    <w:rPr>
      <w:rFonts w:ascii="Times New Roman" w:eastAsia="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D88"/>
    <w:pPr>
      <w:ind w:left="720"/>
      <w:contextualSpacing/>
    </w:pPr>
  </w:style>
  <w:style w:type="paragraph" w:styleId="Header">
    <w:name w:val="header"/>
    <w:basedOn w:val="Normal"/>
    <w:link w:val="HeaderChar"/>
    <w:uiPriority w:val="99"/>
    <w:unhideWhenUsed/>
    <w:rsid w:val="002F1D88"/>
    <w:pPr>
      <w:tabs>
        <w:tab w:val="center" w:pos="4680"/>
        <w:tab w:val="right" w:pos="9360"/>
      </w:tabs>
    </w:pPr>
    <w:rPr>
      <w:lang w:val="x-none" w:eastAsia="x-none"/>
    </w:rPr>
  </w:style>
  <w:style w:type="character" w:customStyle="1" w:styleId="HeaderChar">
    <w:name w:val="Header Char"/>
    <w:link w:val="Header"/>
    <w:uiPriority w:val="99"/>
    <w:rsid w:val="002F1D88"/>
    <w:rPr>
      <w:rFonts w:ascii=".VnTime" w:eastAsia="Calibri" w:hAnsi=".VnTime"/>
      <w:sz w:val="30"/>
      <w:szCs w:val="22"/>
    </w:rPr>
  </w:style>
  <w:style w:type="paragraph" w:styleId="Footer">
    <w:name w:val="footer"/>
    <w:basedOn w:val="Normal"/>
    <w:link w:val="FooterChar"/>
    <w:uiPriority w:val="99"/>
    <w:unhideWhenUsed/>
    <w:rsid w:val="002F1D88"/>
    <w:pPr>
      <w:tabs>
        <w:tab w:val="center" w:pos="4680"/>
        <w:tab w:val="right" w:pos="9360"/>
      </w:tabs>
    </w:pPr>
    <w:rPr>
      <w:lang w:val="x-none" w:eastAsia="x-none"/>
    </w:rPr>
  </w:style>
  <w:style w:type="character" w:customStyle="1" w:styleId="FooterChar">
    <w:name w:val="Footer Char"/>
    <w:link w:val="Footer"/>
    <w:uiPriority w:val="99"/>
    <w:rsid w:val="002F1D88"/>
    <w:rPr>
      <w:rFonts w:ascii=".VnTime" w:eastAsia="Calibri" w:hAnsi=".VnTime"/>
      <w:sz w:val="30"/>
      <w:szCs w:val="22"/>
    </w:rPr>
  </w:style>
  <w:style w:type="paragraph" w:styleId="BalloonText">
    <w:name w:val="Balloon Text"/>
    <w:basedOn w:val="Normal"/>
    <w:link w:val="BalloonTextChar"/>
    <w:uiPriority w:val="99"/>
    <w:semiHidden/>
    <w:unhideWhenUsed/>
    <w:rsid w:val="002F1D88"/>
    <w:rPr>
      <w:rFonts w:ascii="Tahoma" w:hAnsi="Tahoma"/>
      <w:sz w:val="16"/>
      <w:szCs w:val="16"/>
      <w:lang w:val="x-none" w:eastAsia="x-none"/>
    </w:rPr>
  </w:style>
  <w:style w:type="character" w:customStyle="1" w:styleId="BalloonTextChar">
    <w:name w:val="Balloon Text Char"/>
    <w:link w:val="BalloonText"/>
    <w:uiPriority w:val="99"/>
    <w:semiHidden/>
    <w:rsid w:val="002F1D88"/>
    <w:rPr>
      <w:rFonts w:ascii="Tahoma" w:eastAsia="Calibri" w:hAnsi="Tahoma" w:cs="Tahoma"/>
      <w:sz w:val="16"/>
      <w:szCs w:val="16"/>
    </w:rPr>
  </w:style>
  <w:style w:type="table" w:styleId="TableGrid">
    <w:name w:val="Table Grid"/>
    <w:basedOn w:val="TableNormal"/>
    <w:uiPriority w:val="59"/>
    <w:rsid w:val="002F1D88"/>
    <w:rPr>
      <w:rFonts w:ascii=".VnTime" w:hAnsi=".VnTim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semiHidden/>
    <w:rsid w:val="002F1D88"/>
    <w:pPr>
      <w:shd w:val="clear" w:color="auto" w:fill="000080"/>
    </w:pPr>
    <w:rPr>
      <w:rFonts w:ascii="Tahoma" w:hAnsi="Tahoma"/>
      <w:sz w:val="20"/>
      <w:szCs w:val="20"/>
      <w:lang w:val="x-none" w:eastAsia="x-none"/>
    </w:rPr>
  </w:style>
  <w:style w:type="character" w:customStyle="1" w:styleId="DocumentMapChar">
    <w:name w:val="Document Map Char"/>
    <w:link w:val="DocumentMap"/>
    <w:semiHidden/>
    <w:rsid w:val="002F1D88"/>
    <w:rPr>
      <w:rFonts w:ascii="Tahoma" w:eastAsia="Calibri" w:hAnsi="Tahoma" w:cs="Tahoma"/>
      <w:sz w:val="20"/>
      <w:shd w:val="clear" w:color="auto" w:fill="000080"/>
    </w:rPr>
  </w:style>
  <w:style w:type="character" w:customStyle="1" w:styleId="Heading1Char">
    <w:name w:val="Heading 1 Char"/>
    <w:link w:val="Heading1"/>
    <w:uiPriority w:val="9"/>
    <w:rsid w:val="00151463"/>
    <w:rPr>
      <w:rFonts w:ascii="Cambria" w:eastAsia="Times New Roman" w:hAnsi="Cambria"/>
      <w:b/>
      <w:bCs/>
      <w:kern w:val="32"/>
      <w:sz w:val="32"/>
      <w:szCs w:val="32"/>
    </w:rPr>
  </w:style>
  <w:style w:type="character" w:customStyle="1" w:styleId="Heading2Char">
    <w:name w:val="Heading 2 Char"/>
    <w:link w:val="Heading2"/>
    <w:uiPriority w:val="9"/>
    <w:rsid w:val="00151463"/>
    <w:rPr>
      <w:rFonts w:ascii="Calibri Light" w:eastAsia="Times New Roman" w:hAnsi="Calibri Light"/>
      <w:b/>
      <w:bCs/>
      <w:i/>
      <w:iCs/>
      <w:sz w:val="28"/>
      <w:szCs w:val="28"/>
    </w:rPr>
  </w:style>
  <w:style w:type="paragraph" w:styleId="NormalWeb">
    <w:name w:val="Normal (Web)"/>
    <w:basedOn w:val="Normal"/>
    <w:uiPriority w:val="99"/>
    <w:rsid w:val="00151463"/>
    <w:pPr>
      <w:spacing w:before="100" w:beforeAutospacing="1" w:after="100" w:afterAutospacing="1"/>
      <w:jc w:val="left"/>
    </w:pPr>
    <w:rPr>
      <w:rFonts w:ascii="Times New Roman" w:eastAsia="Times New Roman" w:hAnsi="Times New Roman"/>
      <w:sz w:val="24"/>
      <w:szCs w:val="24"/>
    </w:rPr>
  </w:style>
  <w:style w:type="character" w:styleId="Strong">
    <w:name w:val="Strong"/>
    <w:uiPriority w:val="22"/>
    <w:qFormat/>
    <w:rsid w:val="00151463"/>
    <w:rPr>
      <w:b/>
      <w:bCs/>
    </w:rPr>
  </w:style>
  <w:style w:type="paragraph" w:customStyle="1" w:styleId="c1">
    <w:name w:val="c1"/>
    <w:basedOn w:val="Normal"/>
    <w:rsid w:val="00151463"/>
    <w:pPr>
      <w:spacing w:before="100" w:beforeAutospacing="1" w:after="100" w:afterAutospacing="1"/>
      <w:jc w:val="left"/>
    </w:pPr>
    <w:rPr>
      <w:rFonts w:ascii="Times New Roman" w:eastAsia="Times New Roman" w:hAnsi="Times New Roman"/>
      <w:sz w:val="24"/>
      <w:szCs w:val="24"/>
    </w:rPr>
  </w:style>
  <w:style w:type="paragraph" w:styleId="BodyText2">
    <w:name w:val="Body Text 2"/>
    <w:basedOn w:val="Normal"/>
    <w:link w:val="BodyText2Char"/>
    <w:rsid w:val="00151463"/>
    <w:rPr>
      <w:rFonts w:eastAsia="Times New Roman"/>
      <w:sz w:val="28"/>
      <w:szCs w:val="20"/>
      <w:lang w:val="x-none" w:eastAsia="x-none"/>
    </w:rPr>
  </w:style>
  <w:style w:type="character" w:customStyle="1" w:styleId="BodyText2Char">
    <w:name w:val="Body Text 2 Char"/>
    <w:link w:val="BodyText2"/>
    <w:rsid w:val="00151463"/>
    <w:rPr>
      <w:rFonts w:ascii=".VnTime" w:eastAsia="Times New Roman" w:hAnsi=".VnTime"/>
      <w:sz w:val="28"/>
    </w:rPr>
  </w:style>
  <w:style w:type="character" w:customStyle="1" w:styleId="time">
    <w:name w:val="time"/>
    <w:rsid w:val="00151463"/>
  </w:style>
  <w:style w:type="character" w:styleId="Emphasis">
    <w:name w:val="Emphasis"/>
    <w:uiPriority w:val="20"/>
    <w:qFormat/>
    <w:rsid w:val="00151463"/>
    <w:rPr>
      <w:i/>
      <w:iCs/>
    </w:rPr>
  </w:style>
  <w:style w:type="character" w:customStyle="1" w:styleId="apple-converted-space">
    <w:name w:val="apple-converted-space"/>
    <w:rsid w:val="00151463"/>
  </w:style>
  <w:style w:type="character" w:styleId="Hyperlink">
    <w:name w:val="Hyperlink"/>
    <w:uiPriority w:val="99"/>
    <w:unhideWhenUsed/>
    <w:rsid w:val="00151463"/>
    <w:rPr>
      <w:color w:val="0000FF"/>
      <w:u w:val="single"/>
    </w:rPr>
  </w:style>
  <w:style w:type="paragraph" w:customStyle="1" w:styleId="style1">
    <w:name w:val="style1"/>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n">
    <w:name w:val="ln"/>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it">
    <w:name w:val="lit"/>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b">
    <w:name w:val="lb"/>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body-text">
    <w:name w:val="body-text"/>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Binhthng1">
    <w:name w:val="Bình thường1"/>
    <w:basedOn w:val="Normal"/>
    <w:rsid w:val="00151463"/>
    <w:pPr>
      <w:spacing w:before="100" w:beforeAutospacing="1" w:after="100" w:afterAutospacing="1"/>
      <w:jc w:val="left"/>
    </w:pPr>
    <w:rPr>
      <w:rFonts w:ascii="Times New Roman" w:eastAsia="Times New Roman" w:hAnsi="Times New Roman"/>
      <w:sz w:val="24"/>
      <w:szCs w:val="24"/>
      <w:lang w:val="vi-VN" w:eastAsia="vi-VN"/>
    </w:rPr>
  </w:style>
  <w:style w:type="character" w:customStyle="1" w:styleId="Heading3Char">
    <w:name w:val="Heading 3 Char"/>
    <w:link w:val="Heading3"/>
    <w:rsid w:val="00971C8C"/>
    <w:rPr>
      <w:rFonts w:ascii="Times New Roman" w:eastAsia="Times New Roman" w:hAnsi="Times New Roman" w:cs="Times New Roman"/>
      <w:b/>
      <w:bCs/>
      <w:sz w:val="26"/>
      <w:szCs w:val="26"/>
      <w:lang w:val="en-US" w:eastAsia="en-US"/>
    </w:rPr>
  </w:style>
  <w:style w:type="character" w:customStyle="1" w:styleId="apple-tab-span">
    <w:name w:val="apple-tab-span"/>
    <w:rsid w:val="000A7BAA"/>
  </w:style>
  <w:style w:type="paragraph" w:customStyle="1" w:styleId="Char">
    <w:name w:val="Char"/>
    <w:basedOn w:val="Normal"/>
    <w:semiHidden/>
    <w:rsid w:val="00A47B98"/>
    <w:pPr>
      <w:spacing w:after="160" w:line="240" w:lineRule="exact"/>
      <w:jc w:val="left"/>
    </w:pPr>
    <w:rPr>
      <w:rFonts w:ascii="Arial" w:eastAsia="Times New Roman" w:hAnsi="Arial" w:cs="Arial"/>
      <w:sz w:val="24"/>
      <w:szCs w:val="24"/>
    </w:rPr>
  </w:style>
  <w:style w:type="character" w:customStyle="1" w:styleId="mw-headline">
    <w:name w:val="mw-headline"/>
    <w:rsid w:val="00610E42"/>
  </w:style>
  <w:style w:type="paragraph" w:customStyle="1" w:styleId="CharCharChar">
    <w:name w:val="Char Char Char"/>
    <w:basedOn w:val="Normal"/>
    <w:autoRedefine/>
    <w:rsid w:val="00610E42"/>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numbering" w:customStyle="1" w:styleId="Khngc1">
    <w:name w:val="Không có1"/>
    <w:next w:val="NoList"/>
    <w:uiPriority w:val="99"/>
    <w:semiHidden/>
    <w:unhideWhenUsed/>
    <w:rsid w:val="00610E42"/>
  </w:style>
  <w:style w:type="character" w:customStyle="1" w:styleId="mw-redirect">
    <w:name w:val="mw-redirect"/>
    <w:rsid w:val="00610E42"/>
  </w:style>
  <w:style w:type="character" w:customStyle="1" w:styleId="new">
    <w:name w:val="new"/>
    <w:rsid w:val="00610E42"/>
  </w:style>
  <w:style w:type="paragraph" w:customStyle="1" w:styleId="sgtosupertitle">
    <w:name w:val="sgtosupertitle"/>
    <w:basedOn w:val="Normal"/>
    <w:rsid w:val="00610E42"/>
    <w:pPr>
      <w:spacing w:before="100" w:beforeAutospacing="1" w:after="100" w:afterAutospacing="1"/>
      <w:jc w:val="left"/>
    </w:pPr>
    <w:rPr>
      <w:rFonts w:ascii="Times New Roman" w:eastAsia="Times New Roman" w:hAnsi="Times New Roman"/>
      <w:sz w:val="24"/>
      <w:szCs w:val="24"/>
    </w:rPr>
  </w:style>
  <w:style w:type="table" w:customStyle="1" w:styleId="TableGrid1">
    <w:name w:val="Table Grid1"/>
    <w:basedOn w:val="TableNormal"/>
    <w:next w:val="TableGrid"/>
    <w:uiPriority w:val="59"/>
    <w:rsid w:val="00610E42"/>
    <w:rPr>
      <w:sz w:val="24"/>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cturecaptionExact1">
    <w:name w:val="Picture caption Exact1"/>
    <w:rsid w:val="00741538"/>
    <w:rPr>
      <w:color w:val="000000"/>
      <w:spacing w:val="5"/>
      <w:w w:val="100"/>
      <w:position w:val="0"/>
      <w:sz w:val="37"/>
      <w:szCs w:val="37"/>
      <w:lang w:bidi="ar-SA"/>
    </w:rPr>
  </w:style>
  <w:style w:type="character" w:customStyle="1" w:styleId="Picturecaption">
    <w:name w:val="Picture caption_"/>
    <w:link w:val="Picturecaption0"/>
    <w:rsid w:val="00741538"/>
    <w:rPr>
      <w:sz w:val="39"/>
      <w:szCs w:val="39"/>
      <w:shd w:val="clear" w:color="auto" w:fill="FFFFFF"/>
    </w:rPr>
  </w:style>
  <w:style w:type="paragraph" w:customStyle="1" w:styleId="Picturecaption0">
    <w:name w:val="Picture caption"/>
    <w:basedOn w:val="Normal"/>
    <w:link w:val="Picturecaption"/>
    <w:rsid w:val="00741538"/>
    <w:pPr>
      <w:widowControl w:val="0"/>
      <w:shd w:val="clear" w:color="auto" w:fill="FFFFFF"/>
      <w:spacing w:line="240" w:lineRule="atLeast"/>
      <w:jc w:val="left"/>
    </w:pPr>
    <w:rPr>
      <w:rFonts w:ascii="Times New Roman" w:hAnsi="Times New Roman"/>
      <w:sz w:val="39"/>
      <w:szCs w:val="39"/>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6522">
      <w:bodyDiv w:val="1"/>
      <w:marLeft w:val="0"/>
      <w:marRight w:val="0"/>
      <w:marTop w:val="0"/>
      <w:marBottom w:val="0"/>
      <w:divBdr>
        <w:top w:val="none" w:sz="0" w:space="0" w:color="auto"/>
        <w:left w:val="none" w:sz="0" w:space="0" w:color="auto"/>
        <w:bottom w:val="none" w:sz="0" w:space="0" w:color="auto"/>
        <w:right w:val="none" w:sz="0" w:space="0" w:color="auto"/>
      </w:divBdr>
    </w:div>
    <w:div w:id="19475064">
      <w:bodyDiv w:val="1"/>
      <w:marLeft w:val="0"/>
      <w:marRight w:val="0"/>
      <w:marTop w:val="0"/>
      <w:marBottom w:val="0"/>
      <w:divBdr>
        <w:top w:val="none" w:sz="0" w:space="0" w:color="auto"/>
        <w:left w:val="none" w:sz="0" w:space="0" w:color="auto"/>
        <w:bottom w:val="none" w:sz="0" w:space="0" w:color="auto"/>
        <w:right w:val="none" w:sz="0" w:space="0" w:color="auto"/>
      </w:divBdr>
      <w:divsChild>
        <w:div w:id="615059764">
          <w:marLeft w:val="0"/>
          <w:marRight w:val="0"/>
          <w:marTop w:val="45"/>
          <w:marBottom w:val="0"/>
          <w:divBdr>
            <w:top w:val="none" w:sz="0" w:space="0" w:color="auto"/>
            <w:left w:val="none" w:sz="0" w:space="0" w:color="auto"/>
            <w:bottom w:val="none" w:sz="0" w:space="0" w:color="auto"/>
            <w:right w:val="none" w:sz="0" w:space="0" w:color="auto"/>
          </w:divBdr>
        </w:div>
      </w:divsChild>
    </w:div>
    <w:div w:id="26948460">
      <w:bodyDiv w:val="1"/>
      <w:marLeft w:val="0"/>
      <w:marRight w:val="0"/>
      <w:marTop w:val="0"/>
      <w:marBottom w:val="0"/>
      <w:divBdr>
        <w:top w:val="none" w:sz="0" w:space="0" w:color="auto"/>
        <w:left w:val="none" w:sz="0" w:space="0" w:color="auto"/>
        <w:bottom w:val="none" w:sz="0" w:space="0" w:color="auto"/>
        <w:right w:val="none" w:sz="0" w:space="0" w:color="auto"/>
      </w:divBdr>
    </w:div>
    <w:div w:id="27724956">
      <w:bodyDiv w:val="1"/>
      <w:marLeft w:val="0"/>
      <w:marRight w:val="0"/>
      <w:marTop w:val="0"/>
      <w:marBottom w:val="0"/>
      <w:divBdr>
        <w:top w:val="none" w:sz="0" w:space="0" w:color="auto"/>
        <w:left w:val="none" w:sz="0" w:space="0" w:color="auto"/>
        <w:bottom w:val="none" w:sz="0" w:space="0" w:color="auto"/>
        <w:right w:val="none" w:sz="0" w:space="0" w:color="auto"/>
      </w:divBdr>
    </w:div>
    <w:div w:id="40591325">
      <w:bodyDiv w:val="1"/>
      <w:marLeft w:val="0"/>
      <w:marRight w:val="0"/>
      <w:marTop w:val="0"/>
      <w:marBottom w:val="0"/>
      <w:divBdr>
        <w:top w:val="none" w:sz="0" w:space="0" w:color="auto"/>
        <w:left w:val="none" w:sz="0" w:space="0" w:color="auto"/>
        <w:bottom w:val="none" w:sz="0" w:space="0" w:color="auto"/>
        <w:right w:val="none" w:sz="0" w:space="0" w:color="auto"/>
      </w:divBdr>
      <w:divsChild>
        <w:div w:id="603077279">
          <w:marLeft w:val="0"/>
          <w:marRight w:val="0"/>
          <w:marTop w:val="45"/>
          <w:marBottom w:val="0"/>
          <w:divBdr>
            <w:top w:val="none" w:sz="0" w:space="0" w:color="auto"/>
            <w:left w:val="none" w:sz="0" w:space="0" w:color="auto"/>
            <w:bottom w:val="none" w:sz="0" w:space="0" w:color="auto"/>
            <w:right w:val="none" w:sz="0" w:space="0" w:color="auto"/>
          </w:divBdr>
        </w:div>
      </w:divsChild>
    </w:div>
    <w:div w:id="54937347">
      <w:bodyDiv w:val="1"/>
      <w:marLeft w:val="0"/>
      <w:marRight w:val="0"/>
      <w:marTop w:val="0"/>
      <w:marBottom w:val="0"/>
      <w:divBdr>
        <w:top w:val="none" w:sz="0" w:space="0" w:color="auto"/>
        <w:left w:val="none" w:sz="0" w:space="0" w:color="auto"/>
        <w:bottom w:val="none" w:sz="0" w:space="0" w:color="auto"/>
        <w:right w:val="none" w:sz="0" w:space="0" w:color="auto"/>
      </w:divBdr>
    </w:div>
    <w:div w:id="171146400">
      <w:bodyDiv w:val="1"/>
      <w:marLeft w:val="0"/>
      <w:marRight w:val="0"/>
      <w:marTop w:val="0"/>
      <w:marBottom w:val="0"/>
      <w:divBdr>
        <w:top w:val="none" w:sz="0" w:space="0" w:color="auto"/>
        <w:left w:val="none" w:sz="0" w:space="0" w:color="auto"/>
        <w:bottom w:val="none" w:sz="0" w:space="0" w:color="auto"/>
        <w:right w:val="none" w:sz="0" w:space="0" w:color="auto"/>
      </w:divBdr>
    </w:div>
    <w:div w:id="201141369">
      <w:bodyDiv w:val="1"/>
      <w:marLeft w:val="0"/>
      <w:marRight w:val="0"/>
      <w:marTop w:val="0"/>
      <w:marBottom w:val="0"/>
      <w:divBdr>
        <w:top w:val="none" w:sz="0" w:space="0" w:color="auto"/>
        <w:left w:val="none" w:sz="0" w:space="0" w:color="auto"/>
        <w:bottom w:val="none" w:sz="0" w:space="0" w:color="auto"/>
        <w:right w:val="none" w:sz="0" w:space="0" w:color="auto"/>
      </w:divBdr>
    </w:div>
    <w:div w:id="226496096">
      <w:bodyDiv w:val="1"/>
      <w:marLeft w:val="0"/>
      <w:marRight w:val="0"/>
      <w:marTop w:val="0"/>
      <w:marBottom w:val="0"/>
      <w:divBdr>
        <w:top w:val="none" w:sz="0" w:space="0" w:color="auto"/>
        <w:left w:val="none" w:sz="0" w:space="0" w:color="auto"/>
        <w:bottom w:val="none" w:sz="0" w:space="0" w:color="auto"/>
        <w:right w:val="none" w:sz="0" w:space="0" w:color="auto"/>
      </w:divBdr>
    </w:div>
    <w:div w:id="244077120">
      <w:bodyDiv w:val="1"/>
      <w:marLeft w:val="0"/>
      <w:marRight w:val="0"/>
      <w:marTop w:val="0"/>
      <w:marBottom w:val="0"/>
      <w:divBdr>
        <w:top w:val="none" w:sz="0" w:space="0" w:color="auto"/>
        <w:left w:val="none" w:sz="0" w:space="0" w:color="auto"/>
        <w:bottom w:val="none" w:sz="0" w:space="0" w:color="auto"/>
        <w:right w:val="none" w:sz="0" w:space="0" w:color="auto"/>
      </w:divBdr>
    </w:div>
    <w:div w:id="264579734">
      <w:bodyDiv w:val="1"/>
      <w:marLeft w:val="0"/>
      <w:marRight w:val="0"/>
      <w:marTop w:val="0"/>
      <w:marBottom w:val="0"/>
      <w:divBdr>
        <w:top w:val="none" w:sz="0" w:space="0" w:color="auto"/>
        <w:left w:val="none" w:sz="0" w:space="0" w:color="auto"/>
        <w:bottom w:val="none" w:sz="0" w:space="0" w:color="auto"/>
        <w:right w:val="none" w:sz="0" w:space="0" w:color="auto"/>
      </w:divBdr>
    </w:div>
    <w:div w:id="287862792">
      <w:bodyDiv w:val="1"/>
      <w:marLeft w:val="0"/>
      <w:marRight w:val="0"/>
      <w:marTop w:val="0"/>
      <w:marBottom w:val="0"/>
      <w:divBdr>
        <w:top w:val="none" w:sz="0" w:space="0" w:color="auto"/>
        <w:left w:val="none" w:sz="0" w:space="0" w:color="auto"/>
        <w:bottom w:val="none" w:sz="0" w:space="0" w:color="auto"/>
        <w:right w:val="none" w:sz="0" w:space="0" w:color="auto"/>
      </w:divBdr>
    </w:div>
    <w:div w:id="315695827">
      <w:bodyDiv w:val="1"/>
      <w:marLeft w:val="0"/>
      <w:marRight w:val="0"/>
      <w:marTop w:val="0"/>
      <w:marBottom w:val="0"/>
      <w:divBdr>
        <w:top w:val="none" w:sz="0" w:space="0" w:color="auto"/>
        <w:left w:val="none" w:sz="0" w:space="0" w:color="auto"/>
        <w:bottom w:val="none" w:sz="0" w:space="0" w:color="auto"/>
        <w:right w:val="none" w:sz="0" w:space="0" w:color="auto"/>
      </w:divBdr>
    </w:div>
    <w:div w:id="329481825">
      <w:bodyDiv w:val="1"/>
      <w:marLeft w:val="0"/>
      <w:marRight w:val="0"/>
      <w:marTop w:val="0"/>
      <w:marBottom w:val="0"/>
      <w:divBdr>
        <w:top w:val="none" w:sz="0" w:space="0" w:color="auto"/>
        <w:left w:val="none" w:sz="0" w:space="0" w:color="auto"/>
        <w:bottom w:val="none" w:sz="0" w:space="0" w:color="auto"/>
        <w:right w:val="none" w:sz="0" w:space="0" w:color="auto"/>
      </w:divBdr>
    </w:div>
    <w:div w:id="338700568">
      <w:bodyDiv w:val="1"/>
      <w:marLeft w:val="0"/>
      <w:marRight w:val="0"/>
      <w:marTop w:val="0"/>
      <w:marBottom w:val="0"/>
      <w:divBdr>
        <w:top w:val="none" w:sz="0" w:space="0" w:color="auto"/>
        <w:left w:val="none" w:sz="0" w:space="0" w:color="auto"/>
        <w:bottom w:val="none" w:sz="0" w:space="0" w:color="auto"/>
        <w:right w:val="none" w:sz="0" w:space="0" w:color="auto"/>
      </w:divBdr>
    </w:div>
    <w:div w:id="342711755">
      <w:bodyDiv w:val="1"/>
      <w:marLeft w:val="0"/>
      <w:marRight w:val="0"/>
      <w:marTop w:val="0"/>
      <w:marBottom w:val="0"/>
      <w:divBdr>
        <w:top w:val="none" w:sz="0" w:space="0" w:color="auto"/>
        <w:left w:val="none" w:sz="0" w:space="0" w:color="auto"/>
        <w:bottom w:val="none" w:sz="0" w:space="0" w:color="auto"/>
        <w:right w:val="none" w:sz="0" w:space="0" w:color="auto"/>
      </w:divBdr>
      <w:divsChild>
        <w:div w:id="72162587">
          <w:marLeft w:val="0"/>
          <w:marRight w:val="0"/>
          <w:marTop w:val="45"/>
          <w:marBottom w:val="0"/>
          <w:divBdr>
            <w:top w:val="none" w:sz="0" w:space="0" w:color="auto"/>
            <w:left w:val="none" w:sz="0" w:space="0" w:color="auto"/>
            <w:bottom w:val="none" w:sz="0" w:space="0" w:color="auto"/>
            <w:right w:val="none" w:sz="0" w:space="0" w:color="auto"/>
          </w:divBdr>
        </w:div>
      </w:divsChild>
    </w:div>
    <w:div w:id="344983851">
      <w:bodyDiv w:val="1"/>
      <w:marLeft w:val="0"/>
      <w:marRight w:val="0"/>
      <w:marTop w:val="0"/>
      <w:marBottom w:val="0"/>
      <w:divBdr>
        <w:top w:val="none" w:sz="0" w:space="0" w:color="auto"/>
        <w:left w:val="none" w:sz="0" w:space="0" w:color="auto"/>
        <w:bottom w:val="none" w:sz="0" w:space="0" w:color="auto"/>
        <w:right w:val="none" w:sz="0" w:space="0" w:color="auto"/>
      </w:divBdr>
    </w:div>
    <w:div w:id="361518038">
      <w:bodyDiv w:val="1"/>
      <w:marLeft w:val="0"/>
      <w:marRight w:val="0"/>
      <w:marTop w:val="0"/>
      <w:marBottom w:val="0"/>
      <w:divBdr>
        <w:top w:val="none" w:sz="0" w:space="0" w:color="auto"/>
        <w:left w:val="none" w:sz="0" w:space="0" w:color="auto"/>
        <w:bottom w:val="none" w:sz="0" w:space="0" w:color="auto"/>
        <w:right w:val="none" w:sz="0" w:space="0" w:color="auto"/>
      </w:divBdr>
    </w:div>
    <w:div w:id="373845934">
      <w:bodyDiv w:val="1"/>
      <w:marLeft w:val="0"/>
      <w:marRight w:val="0"/>
      <w:marTop w:val="0"/>
      <w:marBottom w:val="0"/>
      <w:divBdr>
        <w:top w:val="none" w:sz="0" w:space="0" w:color="auto"/>
        <w:left w:val="none" w:sz="0" w:space="0" w:color="auto"/>
        <w:bottom w:val="none" w:sz="0" w:space="0" w:color="auto"/>
        <w:right w:val="none" w:sz="0" w:space="0" w:color="auto"/>
      </w:divBdr>
    </w:div>
    <w:div w:id="374424940">
      <w:bodyDiv w:val="1"/>
      <w:marLeft w:val="0"/>
      <w:marRight w:val="0"/>
      <w:marTop w:val="0"/>
      <w:marBottom w:val="0"/>
      <w:divBdr>
        <w:top w:val="none" w:sz="0" w:space="0" w:color="auto"/>
        <w:left w:val="none" w:sz="0" w:space="0" w:color="auto"/>
        <w:bottom w:val="none" w:sz="0" w:space="0" w:color="auto"/>
        <w:right w:val="none" w:sz="0" w:space="0" w:color="auto"/>
      </w:divBdr>
      <w:divsChild>
        <w:div w:id="325129945">
          <w:marLeft w:val="0"/>
          <w:marRight w:val="0"/>
          <w:marTop w:val="300"/>
          <w:marBottom w:val="0"/>
          <w:divBdr>
            <w:top w:val="none" w:sz="0" w:space="0" w:color="auto"/>
            <w:left w:val="none" w:sz="0" w:space="0" w:color="auto"/>
            <w:bottom w:val="none" w:sz="0" w:space="0" w:color="auto"/>
            <w:right w:val="none" w:sz="0" w:space="0" w:color="auto"/>
          </w:divBdr>
        </w:div>
        <w:div w:id="935283264">
          <w:marLeft w:val="0"/>
          <w:marRight w:val="0"/>
          <w:marTop w:val="0"/>
          <w:marBottom w:val="0"/>
          <w:divBdr>
            <w:top w:val="none" w:sz="0" w:space="0" w:color="auto"/>
            <w:left w:val="none" w:sz="0" w:space="0" w:color="auto"/>
            <w:bottom w:val="none" w:sz="0" w:space="0" w:color="auto"/>
            <w:right w:val="none" w:sz="0" w:space="0" w:color="auto"/>
          </w:divBdr>
        </w:div>
      </w:divsChild>
    </w:div>
    <w:div w:id="377554798">
      <w:bodyDiv w:val="1"/>
      <w:marLeft w:val="0"/>
      <w:marRight w:val="0"/>
      <w:marTop w:val="0"/>
      <w:marBottom w:val="0"/>
      <w:divBdr>
        <w:top w:val="none" w:sz="0" w:space="0" w:color="auto"/>
        <w:left w:val="none" w:sz="0" w:space="0" w:color="auto"/>
        <w:bottom w:val="none" w:sz="0" w:space="0" w:color="auto"/>
        <w:right w:val="none" w:sz="0" w:space="0" w:color="auto"/>
      </w:divBdr>
    </w:div>
    <w:div w:id="426000627">
      <w:bodyDiv w:val="1"/>
      <w:marLeft w:val="0"/>
      <w:marRight w:val="0"/>
      <w:marTop w:val="0"/>
      <w:marBottom w:val="0"/>
      <w:divBdr>
        <w:top w:val="none" w:sz="0" w:space="0" w:color="auto"/>
        <w:left w:val="none" w:sz="0" w:space="0" w:color="auto"/>
        <w:bottom w:val="none" w:sz="0" w:space="0" w:color="auto"/>
        <w:right w:val="none" w:sz="0" w:space="0" w:color="auto"/>
      </w:divBdr>
    </w:div>
    <w:div w:id="446971357">
      <w:bodyDiv w:val="1"/>
      <w:marLeft w:val="0"/>
      <w:marRight w:val="0"/>
      <w:marTop w:val="0"/>
      <w:marBottom w:val="0"/>
      <w:divBdr>
        <w:top w:val="none" w:sz="0" w:space="0" w:color="auto"/>
        <w:left w:val="none" w:sz="0" w:space="0" w:color="auto"/>
        <w:bottom w:val="none" w:sz="0" w:space="0" w:color="auto"/>
        <w:right w:val="none" w:sz="0" w:space="0" w:color="auto"/>
      </w:divBdr>
    </w:div>
    <w:div w:id="452407758">
      <w:bodyDiv w:val="1"/>
      <w:marLeft w:val="0"/>
      <w:marRight w:val="0"/>
      <w:marTop w:val="0"/>
      <w:marBottom w:val="0"/>
      <w:divBdr>
        <w:top w:val="none" w:sz="0" w:space="0" w:color="auto"/>
        <w:left w:val="none" w:sz="0" w:space="0" w:color="auto"/>
        <w:bottom w:val="none" w:sz="0" w:space="0" w:color="auto"/>
        <w:right w:val="none" w:sz="0" w:space="0" w:color="auto"/>
      </w:divBdr>
      <w:divsChild>
        <w:div w:id="1203438048">
          <w:marLeft w:val="547"/>
          <w:marRight w:val="0"/>
          <w:marTop w:val="0"/>
          <w:marBottom w:val="0"/>
          <w:divBdr>
            <w:top w:val="none" w:sz="0" w:space="0" w:color="auto"/>
            <w:left w:val="none" w:sz="0" w:space="0" w:color="auto"/>
            <w:bottom w:val="none" w:sz="0" w:space="0" w:color="auto"/>
            <w:right w:val="none" w:sz="0" w:space="0" w:color="auto"/>
          </w:divBdr>
        </w:div>
        <w:div w:id="1803772311">
          <w:marLeft w:val="547"/>
          <w:marRight w:val="0"/>
          <w:marTop w:val="0"/>
          <w:marBottom w:val="0"/>
          <w:divBdr>
            <w:top w:val="none" w:sz="0" w:space="0" w:color="auto"/>
            <w:left w:val="none" w:sz="0" w:space="0" w:color="auto"/>
            <w:bottom w:val="none" w:sz="0" w:space="0" w:color="auto"/>
            <w:right w:val="none" w:sz="0" w:space="0" w:color="auto"/>
          </w:divBdr>
        </w:div>
        <w:div w:id="136538187">
          <w:marLeft w:val="547"/>
          <w:marRight w:val="0"/>
          <w:marTop w:val="0"/>
          <w:marBottom w:val="0"/>
          <w:divBdr>
            <w:top w:val="none" w:sz="0" w:space="0" w:color="auto"/>
            <w:left w:val="none" w:sz="0" w:space="0" w:color="auto"/>
            <w:bottom w:val="none" w:sz="0" w:space="0" w:color="auto"/>
            <w:right w:val="none" w:sz="0" w:space="0" w:color="auto"/>
          </w:divBdr>
        </w:div>
      </w:divsChild>
    </w:div>
    <w:div w:id="463744011">
      <w:bodyDiv w:val="1"/>
      <w:marLeft w:val="0"/>
      <w:marRight w:val="0"/>
      <w:marTop w:val="0"/>
      <w:marBottom w:val="0"/>
      <w:divBdr>
        <w:top w:val="none" w:sz="0" w:space="0" w:color="auto"/>
        <w:left w:val="none" w:sz="0" w:space="0" w:color="auto"/>
        <w:bottom w:val="none" w:sz="0" w:space="0" w:color="auto"/>
        <w:right w:val="none" w:sz="0" w:space="0" w:color="auto"/>
      </w:divBdr>
      <w:divsChild>
        <w:div w:id="1512336240">
          <w:marLeft w:val="547"/>
          <w:marRight w:val="0"/>
          <w:marTop w:val="0"/>
          <w:marBottom w:val="0"/>
          <w:divBdr>
            <w:top w:val="none" w:sz="0" w:space="0" w:color="auto"/>
            <w:left w:val="none" w:sz="0" w:space="0" w:color="auto"/>
            <w:bottom w:val="none" w:sz="0" w:space="0" w:color="auto"/>
            <w:right w:val="none" w:sz="0" w:space="0" w:color="auto"/>
          </w:divBdr>
        </w:div>
        <w:div w:id="1761637384">
          <w:marLeft w:val="547"/>
          <w:marRight w:val="0"/>
          <w:marTop w:val="0"/>
          <w:marBottom w:val="0"/>
          <w:divBdr>
            <w:top w:val="none" w:sz="0" w:space="0" w:color="auto"/>
            <w:left w:val="none" w:sz="0" w:space="0" w:color="auto"/>
            <w:bottom w:val="none" w:sz="0" w:space="0" w:color="auto"/>
            <w:right w:val="none" w:sz="0" w:space="0" w:color="auto"/>
          </w:divBdr>
        </w:div>
        <w:div w:id="1493640090">
          <w:marLeft w:val="547"/>
          <w:marRight w:val="0"/>
          <w:marTop w:val="0"/>
          <w:marBottom w:val="0"/>
          <w:divBdr>
            <w:top w:val="none" w:sz="0" w:space="0" w:color="auto"/>
            <w:left w:val="none" w:sz="0" w:space="0" w:color="auto"/>
            <w:bottom w:val="none" w:sz="0" w:space="0" w:color="auto"/>
            <w:right w:val="none" w:sz="0" w:space="0" w:color="auto"/>
          </w:divBdr>
        </w:div>
        <w:div w:id="1910340160">
          <w:marLeft w:val="547"/>
          <w:marRight w:val="0"/>
          <w:marTop w:val="0"/>
          <w:marBottom w:val="0"/>
          <w:divBdr>
            <w:top w:val="none" w:sz="0" w:space="0" w:color="auto"/>
            <w:left w:val="none" w:sz="0" w:space="0" w:color="auto"/>
            <w:bottom w:val="none" w:sz="0" w:space="0" w:color="auto"/>
            <w:right w:val="none" w:sz="0" w:space="0" w:color="auto"/>
          </w:divBdr>
        </w:div>
      </w:divsChild>
    </w:div>
    <w:div w:id="466777072">
      <w:bodyDiv w:val="1"/>
      <w:marLeft w:val="0"/>
      <w:marRight w:val="0"/>
      <w:marTop w:val="0"/>
      <w:marBottom w:val="0"/>
      <w:divBdr>
        <w:top w:val="none" w:sz="0" w:space="0" w:color="auto"/>
        <w:left w:val="none" w:sz="0" w:space="0" w:color="auto"/>
        <w:bottom w:val="none" w:sz="0" w:space="0" w:color="auto"/>
        <w:right w:val="none" w:sz="0" w:space="0" w:color="auto"/>
      </w:divBdr>
    </w:div>
    <w:div w:id="540241896">
      <w:bodyDiv w:val="1"/>
      <w:marLeft w:val="0"/>
      <w:marRight w:val="0"/>
      <w:marTop w:val="0"/>
      <w:marBottom w:val="0"/>
      <w:divBdr>
        <w:top w:val="none" w:sz="0" w:space="0" w:color="auto"/>
        <w:left w:val="none" w:sz="0" w:space="0" w:color="auto"/>
        <w:bottom w:val="none" w:sz="0" w:space="0" w:color="auto"/>
        <w:right w:val="none" w:sz="0" w:space="0" w:color="auto"/>
      </w:divBdr>
    </w:div>
    <w:div w:id="551041302">
      <w:bodyDiv w:val="1"/>
      <w:marLeft w:val="0"/>
      <w:marRight w:val="0"/>
      <w:marTop w:val="0"/>
      <w:marBottom w:val="0"/>
      <w:divBdr>
        <w:top w:val="none" w:sz="0" w:space="0" w:color="auto"/>
        <w:left w:val="none" w:sz="0" w:space="0" w:color="auto"/>
        <w:bottom w:val="none" w:sz="0" w:space="0" w:color="auto"/>
        <w:right w:val="none" w:sz="0" w:space="0" w:color="auto"/>
      </w:divBdr>
    </w:div>
    <w:div w:id="560992399">
      <w:bodyDiv w:val="1"/>
      <w:marLeft w:val="0"/>
      <w:marRight w:val="0"/>
      <w:marTop w:val="0"/>
      <w:marBottom w:val="0"/>
      <w:divBdr>
        <w:top w:val="none" w:sz="0" w:space="0" w:color="auto"/>
        <w:left w:val="none" w:sz="0" w:space="0" w:color="auto"/>
        <w:bottom w:val="none" w:sz="0" w:space="0" w:color="auto"/>
        <w:right w:val="none" w:sz="0" w:space="0" w:color="auto"/>
      </w:divBdr>
    </w:div>
    <w:div w:id="674648523">
      <w:bodyDiv w:val="1"/>
      <w:marLeft w:val="0"/>
      <w:marRight w:val="0"/>
      <w:marTop w:val="0"/>
      <w:marBottom w:val="0"/>
      <w:divBdr>
        <w:top w:val="none" w:sz="0" w:space="0" w:color="auto"/>
        <w:left w:val="none" w:sz="0" w:space="0" w:color="auto"/>
        <w:bottom w:val="none" w:sz="0" w:space="0" w:color="auto"/>
        <w:right w:val="none" w:sz="0" w:space="0" w:color="auto"/>
      </w:divBdr>
      <w:divsChild>
        <w:div w:id="906496348">
          <w:marLeft w:val="0"/>
          <w:marRight w:val="0"/>
          <w:marTop w:val="45"/>
          <w:marBottom w:val="0"/>
          <w:divBdr>
            <w:top w:val="none" w:sz="0" w:space="0" w:color="auto"/>
            <w:left w:val="none" w:sz="0" w:space="0" w:color="auto"/>
            <w:bottom w:val="none" w:sz="0" w:space="0" w:color="auto"/>
            <w:right w:val="none" w:sz="0" w:space="0" w:color="auto"/>
          </w:divBdr>
        </w:div>
      </w:divsChild>
    </w:div>
    <w:div w:id="696202010">
      <w:bodyDiv w:val="1"/>
      <w:marLeft w:val="0"/>
      <w:marRight w:val="0"/>
      <w:marTop w:val="0"/>
      <w:marBottom w:val="0"/>
      <w:divBdr>
        <w:top w:val="none" w:sz="0" w:space="0" w:color="auto"/>
        <w:left w:val="none" w:sz="0" w:space="0" w:color="auto"/>
        <w:bottom w:val="none" w:sz="0" w:space="0" w:color="auto"/>
        <w:right w:val="none" w:sz="0" w:space="0" w:color="auto"/>
      </w:divBdr>
    </w:div>
    <w:div w:id="709459767">
      <w:bodyDiv w:val="1"/>
      <w:marLeft w:val="0"/>
      <w:marRight w:val="0"/>
      <w:marTop w:val="0"/>
      <w:marBottom w:val="0"/>
      <w:divBdr>
        <w:top w:val="none" w:sz="0" w:space="0" w:color="auto"/>
        <w:left w:val="none" w:sz="0" w:space="0" w:color="auto"/>
        <w:bottom w:val="none" w:sz="0" w:space="0" w:color="auto"/>
        <w:right w:val="none" w:sz="0" w:space="0" w:color="auto"/>
      </w:divBdr>
    </w:div>
    <w:div w:id="723218763">
      <w:bodyDiv w:val="1"/>
      <w:marLeft w:val="0"/>
      <w:marRight w:val="0"/>
      <w:marTop w:val="0"/>
      <w:marBottom w:val="0"/>
      <w:divBdr>
        <w:top w:val="none" w:sz="0" w:space="0" w:color="auto"/>
        <w:left w:val="none" w:sz="0" w:space="0" w:color="auto"/>
        <w:bottom w:val="none" w:sz="0" w:space="0" w:color="auto"/>
        <w:right w:val="none" w:sz="0" w:space="0" w:color="auto"/>
      </w:divBdr>
    </w:div>
    <w:div w:id="753479414">
      <w:bodyDiv w:val="1"/>
      <w:marLeft w:val="0"/>
      <w:marRight w:val="0"/>
      <w:marTop w:val="0"/>
      <w:marBottom w:val="0"/>
      <w:divBdr>
        <w:top w:val="none" w:sz="0" w:space="0" w:color="auto"/>
        <w:left w:val="none" w:sz="0" w:space="0" w:color="auto"/>
        <w:bottom w:val="none" w:sz="0" w:space="0" w:color="auto"/>
        <w:right w:val="none" w:sz="0" w:space="0" w:color="auto"/>
      </w:divBdr>
      <w:divsChild>
        <w:div w:id="1828090586">
          <w:marLeft w:val="0"/>
          <w:marRight w:val="0"/>
          <w:marTop w:val="45"/>
          <w:marBottom w:val="0"/>
          <w:divBdr>
            <w:top w:val="none" w:sz="0" w:space="0" w:color="auto"/>
            <w:left w:val="none" w:sz="0" w:space="0" w:color="auto"/>
            <w:bottom w:val="none" w:sz="0" w:space="0" w:color="auto"/>
            <w:right w:val="none" w:sz="0" w:space="0" w:color="auto"/>
          </w:divBdr>
        </w:div>
      </w:divsChild>
    </w:div>
    <w:div w:id="761531112">
      <w:bodyDiv w:val="1"/>
      <w:marLeft w:val="0"/>
      <w:marRight w:val="0"/>
      <w:marTop w:val="0"/>
      <w:marBottom w:val="0"/>
      <w:divBdr>
        <w:top w:val="none" w:sz="0" w:space="0" w:color="auto"/>
        <w:left w:val="none" w:sz="0" w:space="0" w:color="auto"/>
        <w:bottom w:val="none" w:sz="0" w:space="0" w:color="auto"/>
        <w:right w:val="none" w:sz="0" w:space="0" w:color="auto"/>
      </w:divBdr>
    </w:div>
    <w:div w:id="767769547">
      <w:bodyDiv w:val="1"/>
      <w:marLeft w:val="0"/>
      <w:marRight w:val="0"/>
      <w:marTop w:val="0"/>
      <w:marBottom w:val="0"/>
      <w:divBdr>
        <w:top w:val="none" w:sz="0" w:space="0" w:color="auto"/>
        <w:left w:val="none" w:sz="0" w:space="0" w:color="auto"/>
        <w:bottom w:val="none" w:sz="0" w:space="0" w:color="auto"/>
        <w:right w:val="none" w:sz="0" w:space="0" w:color="auto"/>
      </w:divBdr>
      <w:divsChild>
        <w:div w:id="381757891">
          <w:marLeft w:val="0"/>
          <w:marRight w:val="0"/>
          <w:marTop w:val="45"/>
          <w:marBottom w:val="0"/>
          <w:divBdr>
            <w:top w:val="none" w:sz="0" w:space="0" w:color="auto"/>
            <w:left w:val="none" w:sz="0" w:space="0" w:color="auto"/>
            <w:bottom w:val="none" w:sz="0" w:space="0" w:color="auto"/>
            <w:right w:val="none" w:sz="0" w:space="0" w:color="auto"/>
          </w:divBdr>
        </w:div>
      </w:divsChild>
    </w:div>
    <w:div w:id="787241558">
      <w:bodyDiv w:val="1"/>
      <w:marLeft w:val="0"/>
      <w:marRight w:val="0"/>
      <w:marTop w:val="0"/>
      <w:marBottom w:val="0"/>
      <w:divBdr>
        <w:top w:val="none" w:sz="0" w:space="0" w:color="auto"/>
        <w:left w:val="none" w:sz="0" w:space="0" w:color="auto"/>
        <w:bottom w:val="none" w:sz="0" w:space="0" w:color="auto"/>
        <w:right w:val="none" w:sz="0" w:space="0" w:color="auto"/>
      </w:divBdr>
      <w:divsChild>
        <w:div w:id="993335746">
          <w:marLeft w:val="0"/>
          <w:marRight w:val="0"/>
          <w:marTop w:val="45"/>
          <w:marBottom w:val="0"/>
          <w:divBdr>
            <w:top w:val="none" w:sz="0" w:space="0" w:color="auto"/>
            <w:left w:val="none" w:sz="0" w:space="0" w:color="auto"/>
            <w:bottom w:val="none" w:sz="0" w:space="0" w:color="auto"/>
            <w:right w:val="none" w:sz="0" w:space="0" w:color="auto"/>
          </w:divBdr>
        </w:div>
      </w:divsChild>
    </w:div>
    <w:div w:id="790057054">
      <w:bodyDiv w:val="1"/>
      <w:marLeft w:val="0"/>
      <w:marRight w:val="0"/>
      <w:marTop w:val="0"/>
      <w:marBottom w:val="0"/>
      <w:divBdr>
        <w:top w:val="none" w:sz="0" w:space="0" w:color="auto"/>
        <w:left w:val="none" w:sz="0" w:space="0" w:color="auto"/>
        <w:bottom w:val="none" w:sz="0" w:space="0" w:color="auto"/>
        <w:right w:val="none" w:sz="0" w:space="0" w:color="auto"/>
      </w:divBdr>
    </w:div>
    <w:div w:id="828208033">
      <w:bodyDiv w:val="1"/>
      <w:marLeft w:val="0"/>
      <w:marRight w:val="0"/>
      <w:marTop w:val="0"/>
      <w:marBottom w:val="0"/>
      <w:divBdr>
        <w:top w:val="none" w:sz="0" w:space="0" w:color="auto"/>
        <w:left w:val="none" w:sz="0" w:space="0" w:color="auto"/>
        <w:bottom w:val="none" w:sz="0" w:space="0" w:color="auto"/>
        <w:right w:val="none" w:sz="0" w:space="0" w:color="auto"/>
      </w:divBdr>
    </w:div>
    <w:div w:id="922572202">
      <w:bodyDiv w:val="1"/>
      <w:marLeft w:val="0"/>
      <w:marRight w:val="0"/>
      <w:marTop w:val="0"/>
      <w:marBottom w:val="0"/>
      <w:divBdr>
        <w:top w:val="none" w:sz="0" w:space="0" w:color="auto"/>
        <w:left w:val="none" w:sz="0" w:space="0" w:color="auto"/>
        <w:bottom w:val="none" w:sz="0" w:space="0" w:color="auto"/>
        <w:right w:val="none" w:sz="0" w:space="0" w:color="auto"/>
      </w:divBdr>
    </w:div>
    <w:div w:id="936522883">
      <w:bodyDiv w:val="1"/>
      <w:marLeft w:val="0"/>
      <w:marRight w:val="0"/>
      <w:marTop w:val="0"/>
      <w:marBottom w:val="0"/>
      <w:divBdr>
        <w:top w:val="none" w:sz="0" w:space="0" w:color="auto"/>
        <w:left w:val="none" w:sz="0" w:space="0" w:color="auto"/>
        <w:bottom w:val="none" w:sz="0" w:space="0" w:color="auto"/>
        <w:right w:val="none" w:sz="0" w:space="0" w:color="auto"/>
      </w:divBdr>
    </w:div>
    <w:div w:id="1021586714">
      <w:bodyDiv w:val="1"/>
      <w:marLeft w:val="0"/>
      <w:marRight w:val="0"/>
      <w:marTop w:val="0"/>
      <w:marBottom w:val="0"/>
      <w:divBdr>
        <w:top w:val="none" w:sz="0" w:space="0" w:color="auto"/>
        <w:left w:val="none" w:sz="0" w:space="0" w:color="auto"/>
        <w:bottom w:val="none" w:sz="0" w:space="0" w:color="auto"/>
        <w:right w:val="none" w:sz="0" w:space="0" w:color="auto"/>
      </w:divBdr>
    </w:div>
    <w:div w:id="1041440280">
      <w:bodyDiv w:val="1"/>
      <w:marLeft w:val="0"/>
      <w:marRight w:val="0"/>
      <w:marTop w:val="0"/>
      <w:marBottom w:val="0"/>
      <w:divBdr>
        <w:top w:val="none" w:sz="0" w:space="0" w:color="auto"/>
        <w:left w:val="none" w:sz="0" w:space="0" w:color="auto"/>
        <w:bottom w:val="none" w:sz="0" w:space="0" w:color="auto"/>
        <w:right w:val="none" w:sz="0" w:space="0" w:color="auto"/>
      </w:divBdr>
      <w:divsChild>
        <w:div w:id="917179754">
          <w:marLeft w:val="0"/>
          <w:marRight w:val="0"/>
          <w:marTop w:val="100"/>
          <w:marBottom w:val="100"/>
          <w:divBdr>
            <w:top w:val="none" w:sz="0" w:space="0" w:color="auto"/>
            <w:left w:val="none" w:sz="0" w:space="0" w:color="auto"/>
            <w:bottom w:val="none" w:sz="0" w:space="0" w:color="auto"/>
            <w:right w:val="none" w:sz="0" w:space="0" w:color="auto"/>
          </w:divBdr>
          <w:divsChild>
            <w:div w:id="577523472">
              <w:marLeft w:val="0"/>
              <w:marRight w:val="0"/>
              <w:marTop w:val="100"/>
              <w:marBottom w:val="100"/>
              <w:divBdr>
                <w:top w:val="none" w:sz="0" w:space="0" w:color="auto"/>
                <w:left w:val="none" w:sz="0" w:space="0" w:color="auto"/>
                <w:bottom w:val="none" w:sz="0" w:space="0" w:color="auto"/>
                <w:right w:val="none" w:sz="0" w:space="0" w:color="auto"/>
              </w:divBdr>
            </w:div>
          </w:divsChild>
        </w:div>
        <w:div w:id="1339694324">
          <w:marLeft w:val="0"/>
          <w:marRight w:val="0"/>
          <w:marTop w:val="100"/>
          <w:marBottom w:val="100"/>
          <w:divBdr>
            <w:top w:val="none" w:sz="0" w:space="0" w:color="auto"/>
            <w:left w:val="none" w:sz="0" w:space="0" w:color="auto"/>
            <w:bottom w:val="none" w:sz="0" w:space="0" w:color="auto"/>
            <w:right w:val="none" w:sz="0" w:space="0" w:color="auto"/>
          </w:divBdr>
          <w:divsChild>
            <w:div w:id="8334237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45638676">
      <w:bodyDiv w:val="1"/>
      <w:marLeft w:val="0"/>
      <w:marRight w:val="0"/>
      <w:marTop w:val="0"/>
      <w:marBottom w:val="0"/>
      <w:divBdr>
        <w:top w:val="none" w:sz="0" w:space="0" w:color="auto"/>
        <w:left w:val="none" w:sz="0" w:space="0" w:color="auto"/>
        <w:bottom w:val="none" w:sz="0" w:space="0" w:color="auto"/>
        <w:right w:val="none" w:sz="0" w:space="0" w:color="auto"/>
      </w:divBdr>
    </w:div>
    <w:div w:id="1122460908">
      <w:bodyDiv w:val="1"/>
      <w:marLeft w:val="0"/>
      <w:marRight w:val="0"/>
      <w:marTop w:val="0"/>
      <w:marBottom w:val="0"/>
      <w:divBdr>
        <w:top w:val="none" w:sz="0" w:space="0" w:color="auto"/>
        <w:left w:val="none" w:sz="0" w:space="0" w:color="auto"/>
        <w:bottom w:val="none" w:sz="0" w:space="0" w:color="auto"/>
        <w:right w:val="none" w:sz="0" w:space="0" w:color="auto"/>
      </w:divBdr>
    </w:div>
    <w:div w:id="1128939909">
      <w:bodyDiv w:val="1"/>
      <w:marLeft w:val="0"/>
      <w:marRight w:val="0"/>
      <w:marTop w:val="0"/>
      <w:marBottom w:val="0"/>
      <w:divBdr>
        <w:top w:val="none" w:sz="0" w:space="0" w:color="auto"/>
        <w:left w:val="none" w:sz="0" w:space="0" w:color="auto"/>
        <w:bottom w:val="none" w:sz="0" w:space="0" w:color="auto"/>
        <w:right w:val="none" w:sz="0" w:space="0" w:color="auto"/>
      </w:divBdr>
    </w:div>
    <w:div w:id="1158418433">
      <w:bodyDiv w:val="1"/>
      <w:marLeft w:val="0"/>
      <w:marRight w:val="0"/>
      <w:marTop w:val="0"/>
      <w:marBottom w:val="0"/>
      <w:divBdr>
        <w:top w:val="none" w:sz="0" w:space="0" w:color="auto"/>
        <w:left w:val="none" w:sz="0" w:space="0" w:color="auto"/>
        <w:bottom w:val="none" w:sz="0" w:space="0" w:color="auto"/>
        <w:right w:val="none" w:sz="0" w:space="0" w:color="auto"/>
      </w:divBdr>
    </w:div>
    <w:div w:id="1171875809">
      <w:bodyDiv w:val="1"/>
      <w:marLeft w:val="0"/>
      <w:marRight w:val="0"/>
      <w:marTop w:val="0"/>
      <w:marBottom w:val="0"/>
      <w:divBdr>
        <w:top w:val="none" w:sz="0" w:space="0" w:color="auto"/>
        <w:left w:val="none" w:sz="0" w:space="0" w:color="auto"/>
        <w:bottom w:val="none" w:sz="0" w:space="0" w:color="auto"/>
        <w:right w:val="none" w:sz="0" w:space="0" w:color="auto"/>
      </w:divBdr>
    </w:div>
    <w:div w:id="1181578819">
      <w:bodyDiv w:val="1"/>
      <w:marLeft w:val="0"/>
      <w:marRight w:val="0"/>
      <w:marTop w:val="0"/>
      <w:marBottom w:val="0"/>
      <w:divBdr>
        <w:top w:val="none" w:sz="0" w:space="0" w:color="auto"/>
        <w:left w:val="none" w:sz="0" w:space="0" w:color="auto"/>
        <w:bottom w:val="none" w:sz="0" w:space="0" w:color="auto"/>
        <w:right w:val="none" w:sz="0" w:space="0" w:color="auto"/>
      </w:divBdr>
    </w:div>
    <w:div w:id="1217620301">
      <w:bodyDiv w:val="1"/>
      <w:marLeft w:val="0"/>
      <w:marRight w:val="0"/>
      <w:marTop w:val="0"/>
      <w:marBottom w:val="0"/>
      <w:divBdr>
        <w:top w:val="none" w:sz="0" w:space="0" w:color="auto"/>
        <w:left w:val="none" w:sz="0" w:space="0" w:color="auto"/>
        <w:bottom w:val="none" w:sz="0" w:space="0" w:color="auto"/>
        <w:right w:val="none" w:sz="0" w:space="0" w:color="auto"/>
      </w:divBdr>
      <w:divsChild>
        <w:div w:id="904030724">
          <w:marLeft w:val="0"/>
          <w:marRight w:val="0"/>
          <w:marTop w:val="45"/>
          <w:marBottom w:val="0"/>
          <w:divBdr>
            <w:top w:val="none" w:sz="0" w:space="0" w:color="auto"/>
            <w:left w:val="none" w:sz="0" w:space="0" w:color="auto"/>
            <w:bottom w:val="none" w:sz="0" w:space="0" w:color="auto"/>
            <w:right w:val="none" w:sz="0" w:space="0" w:color="auto"/>
          </w:divBdr>
        </w:div>
      </w:divsChild>
    </w:div>
    <w:div w:id="1231042009">
      <w:bodyDiv w:val="1"/>
      <w:marLeft w:val="0"/>
      <w:marRight w:val="0"/>
      <w:marTop w:val="0"/>
      <w:marBottom w:val="0"/>
      <w:divBdr>
        <w:top w:val="none" w:sz="0" w:space="0" w:color="auto"/>
        <w:left w:val="none" w:sz="0" w:space="0" w:color="auto"/>
        <w:bottom w:val="none" w:sz="0" w:space="0" w:color="auto"/>
        <w:right w:val="none" w:sz="0" w:space="0" w:color="auto"/>
      </w:divBdr>
    </w:div>
    <w:div w:id="1267807913">
      <w:bodyDiv w:val="1"/>
      <w:marLeft w:val="0"/>
      <w:marRight w:val="0"/>
      <w:marTop w:val="0"/>
      <w:marBottom w:val="0"/>
      <w:divBdr>
        <w:top w:val="none" w:sz="0" w:space="0" w:color="auto"/>
        <w:left w:val="none" w:sz="0" w:space="0" w:color="auto"/>
        <w:bottom w:val="none" w:sz="0" w:space="0" w:color="auto"/>
        <w:right w:val="none" w:sz="0" w:space="0" w:color="auto"/>
      </w:divBdr>
    </w:div>
    <w:div w:id="1342009281">
      <w:bodyDiv w:val="1"/>
      <w:marLeft w:val="0"/>
      <w:marRight w:val="0"/>
      <w:marTop w:val="0"/>
      <w:marBottom w:val="0"/>
      <w:divBdr>
        <w:top w:val="none" w:sz="0" w:space="0" w:color="auto"/>
        <w:left w:val="none" w:sz="0" w:space="0" w:color="auto"/>
        <w:bottom w:val="none" w:sz="0" w:space="0" w:color="auto"/>
        <w:right w:val="none" w:sz="0" w:space="0" w:color="auto"/>
      </w:divBdr>
    </w:div>
    <w:div w:id="1354451793">
      <w:bodyDiv w:val="1"/>
      <w:marLeft w:val="0"/>
      <w:marRight w:val="0"/>
      <w:marTop w:val="0"/>
      <w:marBottom w:val="0"/>
      <w:divBdr>
        <w:top w:val="none" w:sz="0" w:space="0" w:color="auto"/>
        <w:left w:val="none" w:sz="0" w:space="0" w:color="auto"/>
        <w:bottom w:val="none" w:sz="0" w:space="0" w:color="auto"/>
        <w:right w:val="none" w:sz="0" w:space="0" w:color="auto"/>
      </w:divBdr>
      <w:divsChild>
        <w:div w:id="385223053">
          <w:marLeft w:val="547"/>
          <w:marRight w:val="0"/>
          <w:marTop w:val="0"/>
          <w:marBottom w:val="0"/>
          <w:divBdr>
            <w:top w:val="none" w:sz="0" w:space="0" w:color="auto"/>
            <w:left w:val="none" w:sz="0" w:space="0" w:color="auto"/>
            <w:bottom w:val="none" w:sz="0" w:space="0" w:color="auto"/>
            <w:right w:val="none" w:sz="0" w:space="0" w:color="auto"/>
          </w:divBdr>
        </w:div>
        <w:div w:id="989555365">
          <w:marLeft w:val="547"/>
          <w:marRight w:val="0"/>
          <w:marTop w:val="0"/>
          <w:marBottom w:val="0"/>
          <w:divBdr>
            <w:top w:val="none" w:sz="0" w:space="0" w:color="auto"/>
            <w:left w:val="none" w:sz="0" w:space="0" w:color="auto"/>
            <w:bottom w:val="none" w:sz="0" w:space="0" w:color="auto"/>
            <w:right w:val="none" w:sz="0" w:space="0" w:color="auto"/>
          </w:divBdr>
        </w:div>
      </w:divsChild>
    </w:div>
    <w:div w:id="1401975793">
      <w:bodyDiv w:val="1"/>
      <w:marLeft w:val="0"/>
      <w:marRight w:val="0"/>
      <w:marTop w:val="0"/>
      <w:marBottom w:val="0"/>
      <w:divBdr>
        <w:top w:val="none" w:sz="0" w:space="0" w:color="auto"/>
        <w:left w:val="none" w:sz="0" w:space="0" w:color="auto"/>
        <w:bottom w:val="none" w:sz="0" w:space="0" w:color="auto"/>
        <w:right w:val="none" w:sz="0" w:space="0" w:color="auto"/>
      </w:divBdr>
    </w:div>
    <w:div w:id="1456291996">
      <w:bodyDiv w:val="1"/>
      <w:marLeft w:val="0"/>
      <w:marRight w:val="0"/>
      <w:marTop w:val="0"/>
      <w:marBottom w:val="0"/>
      <w:divBdr>
        <w:top w:val="none" w:sz="0" w:space="0" w:color="auto"/>
        <w:left w:val="none" w:sz="0" w:space="0" w:color="auto"/>
        <w:bottom w:val="none" w:sz="0" w:space="0" w:color="auto"/>
        <w:right w:val="none" w:sz="0" w:space="0" w:color="auto"/>
      </w:divBdr>
    </w:div>
    <w:div w:id="1459030337">
      <w:bodyDiv w:val="1"/>
      <w:marLeft w:val="0"/>
      <w:marRight w:val="0"/>
      <w:marTop w:val="0"/>
      <w:marBottom w:val="0"/>
      <w:divBdr>
        <w:top w:val="none" w:sz="0" w:space="0" w:color="auto"/>
        <w:left w:val="none" w:sz="0" w:space="0" w:color="auto"/>
        <w:bottom w:val="none" w:sz="0" w:space="0" w:color="auto"/>
        <w:right w:val="none" w:sz="0" w:space="0" w:color="auto"/>
      </w:divBdr>
    </w:div>
    <w:div w:id="1487815836">
      <w:bodyDiv w:val="1"/>
      <w:marLeft w:val="0"/>
      <w:marRight w:val="0"/>
      <w:marTop w:val="0"/>
      <w:marBottom w:val="0"/>
      <w:divBdr>
        <w:top w:val="none" w:sz="0" w:space="0" w:color="auto"/>
        <w:left w:val="none" w:sz="0" w:space="0" w:color="auto"/>
        <w:bottom w:val="none" w:sz="0" w:space="0" w:color="auto"/>
        <w:right w:val="none" w:sz="0" w:space="0" w:color="auto"/>
      </w:divBdr>
      <w:divsChild>
        <w:div w:id="1403524367">
          <w:marLeft w:val="0"/>
          <w:marRight w:val="0"/>
          <w:marTop w:val="100"/>
          <w:marBottom w:val="100"/>
          <w:divBdr>
            <w:top w:val="none" w:sz="0" w:space="0" w:color="auto"/>
            <w:left w:val="none" w:sz="0" w:space="0" w:color="auto"/>
            <w:bottom w:val="none" w:sz="0" w:space="0" w:color="auto"/>
            <w:right w:val="none" w:sz="0" w:space="0" w:color="auto"/>
          </w:divBdr>
        </w:div>
        <w:div w:id="1795752549">
          <w:marLeft w:val="0"/>
          <w:marRight w:val="0"/>
          <w:marTop w:val="100"/>
          <w:marBottom w:val="100"/>
          <w:divBdr>
            <w:top w:val="none" w:sz="0" w:space="0" w:color="auto"/>
            <w:left w:val="none" w:sz="0" w:space="0" w:color="auto"/>
            <w:bottom w:val="none" w:sz="0" w:space="0" w:color="auto"/>
            <w:right w:val="none" w:sz="0" w:space="0" w:color="auto"/>
          </w:divBdr>
        </w:div>
      </w:divsChild>
    </w:div>
    <w:div w:id="1604724714">
      <w:bodyDiv w:val="1"/>
      <w:marLeft w:val="0"/>
      <w:marRight w:val="0"/>
      <w:marTop w:val="0"/>
      <w:marBottom w:val="0"/>
      <w:divBdr>
        <w:top w:val="none" w:sz="0" w:space="0" w:color="auto"/>
        <w:left w:val="none" w:sz="0" w:space="0" w:color="auto"/>
        <w:bottom w:val="none" w:sz="0" w:space="0" w:color="auto"/>
        <w:right w:val="none" w:sz="0" w:space="0" w:color="auto"/>
      </w:divBdr>
    </w:div>
    <w:div w:id="1656687024">
      <w:bodyDiv w:val="1"/>
      <w:marLeft w:val="0"/>
      <w:marRight w:val="0"/>
      <w:marTop w:val="0"/>
      <w:marBottom w:val="0"/>
      <w:divBdr>
        <w:top w:val="none" w:sz="0" w:space="0" w:color="auto"/>
        <w:left w:val="none" w:sz="0" w:space="0" w:color="auto"/>
        <w:bottom w:val="none" w:sz="0" w:space="0" w:color="auto"/>
        <w:right w:val="none" w:sz="0" w:space="0" w:color="auto"/>
      </w:divBdr>
    </w:div>
    <w:div w:id="1681853908">
      <w:bodyDiv w:val="1"/>
      <w:marLeft w:val="0"/>
      <w:marRight w:val="0"/>
      <w:marTop w:val="0"/>
      <w:marBottom w:val="0"/>
      <w:divBdr>
        <w:top w:val="none" w:sz="0" w:space="0" w:color="auto"/>
        <w:left w:val="none" w:sz="0" w:space="0" w:color="auto"/>
        <w:bottom w:val="none" w:sz="0" w:space="0" w:color="auto"/>
        <w:right w:val="none" w:sz="0" w:space="0" w:color="auto"/>
      </w:divBdr>
    </w:div>
    <w:div w:id="1710181867">
      <w:bodyDiv w:val="1"/>
      <w:marLeft w:val="0"/>
      <w:marRight w:val="0"/>
      <w:marTop w:val="0"/>
      <w:marBottom w:val="0"/>
      <w:divBdr>
        <w:top w:val="none" w:sz="0" w:space="0" w:color="auto"/>
        <w:left w:val="none" w:sz="0" w:space="0" w:color="auto"/>
        <w:bottom w:val="none" w:sz="0" w:space="0" w:color="auto"/>
        <w:right w:val="none" w:sz="0" w:space="0" w:color="auto"/>
      </w:divBdr>
    </w:div>
    <w:div w:id="1734506509">
      <w:bodyDiv w:val="1"/>
      <w:marLeft w:val="0"/>
      <w:marRight w:val="0"/>
      <w:marTop w:val="0"/>
      <w:marBottom w:val="0"/>
      <w:divBdr>
        <w:top w:val="none" w:sz="0" w:space="0" w:color="auto"/>
        <w:left w:val="none" w:sz="0" w:space="0" w:color="auto"/>
        <w:bottom w:val="none" w:sz="0" w:space="0" w:color="auto"/>
        <w:right w:val="none" w:sz="0" w:space="0" w:color="auto"/>
      </w:divBdr>
    </w:div>
    <w:div w:id="1739471735">
      <w:bodyDiv w:val="1"/>
      <w:marLeft w:val="0"/>
      <w:marRight w:val="0"/>
      <w:marTop w:val="0"/>
      <w:marBottom w:val="0"/>
      <w:divBdr>
        <w:top w:val="none" w:sz="0" w:space="0" w:color="auto"/>
        <w:left w:val="none" w:sz="0" w:space="0" w:color="auto"/>
        <w:bottom w:val="none" w:sz="0" w:space="0" w:color="auto"/>
        <w:right w:val="none" w:sz="0" w:space="0" w:color="auto"/>
      </w:divBdr>
    </w:div>
    <w:div w:id="1787892754">
      <w:bodyDiv w:val="1"/>
      <w:marLeft w:val="0"/>
      <w:marRight w:val="0"/>
      <w:marTop w:val="0"/>
      <w:marBottom w:val="0"/>
      <w:divBdr>
        <w:top w:val="none" w:sz="0" w:space="0" w:color="auto"/>
        <w:left w:val="none" w:sz="0" w:space="0" w:color="auto"/>
        <w:bottom w:val="none" w:sz="0" w:space="0" w:color="auto"/>
        <w:right w:val="none" w:sz="0" w:space="0" w:color="auto"/>
      </w:divBdr>
    </w:div>
    <w:div w:id="1888713202">
      <w:bodyDiv w:val="1"/>
      <w:marLeft w:val="0"/>
      <w:marRight w:val="0"/>
      <w:marTop w:val="0"/>
      <w:marBottom w:val="0"/>
      <w:divBdr>
        <w:top w:val="none" w:sz="0" w:space="0" w:color="auto"/>
        <w:left w:val="none" w:sz="0" w:space="0" w:color="auto"/>
        <w:bottom w:val="none" w:sz="0" w:space="0" w:color="auto"/>
        <w:right w:val="none" w:sz="0" w:space="0" w:color="auto"/>
      </w:divBdr>
    </w:div>
    <w:div w:id="1905750633">
      <w:bodyDiv w:val="1"/>
      <w:marLeft w:val="0"/>
      <w:marRight w:val="0"/>
      <w:marTop w:val="0"/>
      <w:marBottom w:val="0"/>
      <w:divBdr>
        <w:top w:val="none" w:sz="0" w:space="0" w:color="auto"/>
        <w:left w:val="none" w:sz="0" w:space="0" w:color="auto"/>
        <w:bottom w:val="none" w:sz="0" w:space="0" w:color="auto"/>
        <w:right w:val="none" w:sz="0" w:space="0" w:color="auto"/>
      </w:divBdr>
    </w:div>
    <w:div w:id="1926381716">
      <w:bodyDiv w:val="1"/>
      <w:marLeft w:val="0"/>
      <w:marRight w:val="0"/>
      <w:marTop w:val="0"/>
      <w:marBottom w:val="0"/>
      <w:divBdr>
        <w:top w:val="none" w:sz="0" w:space="0" w:color="auto"/>
        <w:left w:val="none" w:sz="0" w:space="0" w:color="auto"/>
        <w:bottom w:val="none" w:sz="0" w:space="0" w:color="auto"/>
        <w:right w:val="none" w:sz="0" w:space="0" w:color="auto"/>
      </w:divBdr>
    </w:div>
    <w:div w:id="1949776172">
      <w:bodyDiv w:val="1"/>
      <w:marLeft w:val="0"/>
      <w:marRight w:val="0"/>
      <w:marTop w:val="0"/>
      <w:marBottom w:val="0"/>
      <w:divBdr>
        <w:top w:val="none" w:sz="0" w:space="0" w:color="auto"/>
        <w:left w:val="none" w:sz="0" w:space="0" w:color="auto"/>
        <w:bottom w:val="none" w:sz="0" w:space="0" w:color="auto"/>
        <w:right w:val="none" w:sz="0" w:space="0" w:color="auto"/>
      </w:divBdr>
    </w:div>
    <w:div w:id="1949924289">
      <w:bodyDiv w:val="1"/>
      <w:marLeft w:val="0"/>
      <w:marRight w:val="0"/>
      <w:marTop w:val="0"/>
      <w:marBottom w:val="0"/>
      <w:divBdr>
        <w:top w:val="none" w:sz="0" w:space="0" w:color="auto"/>
        <w:left w:val="none" w:sz="0" w:space="0" w:color="auto"/>
        <w:bottom w:val="none" w:sz="0" w:space="0" w:color="auto"/>
        <w:right w:val="none" w:sz="0" w:space="0" w:color="auto"/>
      </w:divBdr>
      <w:divsChild>
        <w:div w:id="104161473">
          <w:marLeft w:val="0"/>
          <w:marRight w:val="0"/>
          <w:marTop w:val="0"/>
          <w:marBottom w:val="0"/>
          <w:divBdr>
            <w:top w:val="none" w:sz="0" w:space="0" w:color="auto"/>
            <w:left w:val="none" w:sz="0" w:space="0" w:color="auto"/>
            <w:bottom w:val="none" w:sz="0" w:space="0" w:color="auto"/>
            <w:right w:val="none" w:sz="0" w:space="0" w:color="auto"/>
          </w:divBdr>
        </w:div>
        <w:div w:id="692807190">
          <w:marLeft w:val="0"/>
          <w:marRight w:val="0"/>
          <w:marTop w:val="0"/>
          <w:marBottom w:val="0"/>
          <w:divBdr>
            <w:top w:val="none" w:sz="0" w:space="0" w:color="auto"/>
            <w:left w:val="none" w:sz="0" w:space="0" w:color="auto"/>
            <w:bottom w:val="none" w:sz="0" w:space="0" w:color="auto"/>
            <w:right w:val="none" w:sz="0" w:space="0" w:color="auto"/>
          </w:divBdr>
        </w:div>
      </w:divsChild>
    </w:div>
    <w:div w:id="2018001859">
      <w:bodyDiv w:val="1"/>
      <w:marLeft w:val="0"/>
      <w:marRight w:val="0"/>
      <w:marTop w:val="0"/>
      <w:marBottom w:val="0"/>
      <w:divBdr>
        <w:top w:val="none" w:sz="0" w:space="0" w:color="auto"/>
        <w:left w:val="none" w:sz="0" w:space="0" w:color="auto"/>
        <w:bottom w:val="none" w:sz="0" w:space="0" w:color="auto"/>
        <w:right w:val="none" w:sz="0" w:space="0" w:color="auto"/>
      </w:divBdr>
    </w:div>
    <w:div w:id="2053266853">
      <w:bodyDiv w:val="1"/>
      <w:marLeft w:val="0"/>
      <w:marRight w:val="0"/>
      <w:marTop w:val="0"/>
      <w:marBottom w:val="0"/>
      <w:divBdr>
        <w:top w:val="none" w:sz="0" w:space="0" w:color="auto"/>
        <w:left w:val="none" w:sz="0" w:space="0" w:color="auto"/>
        <w:bottom w:val="none" w:sz="0" w:space="0" w:color="auto"/>
        <w:right w:val="none" w:sz="0" w:space="0" w:color="auto"/>
      </w:divBdr>
    </w:div>
    <w:div w:id="2074886012">
      <w:bodyDiv w:val="1"/>
      <w:marLeft w:val="0"/>
      <w:marRight w:val="0"/>
      <w:marTop w:val="0"/>
      <w:marBottom w:val="0"/>
      <w:divBdr>
        <w:top w:val="none" w:sz="0" w:space="0" w:color="auto"/>
        <w:left w:val="none" w:sz="0" w:space="0" w:color="auto"/>
        <w:bottom w:val="none" w:sz="0" w:space="0" w:color="auto"/>
        <w:right w:val="none" w:sz="0" w:space="0" w:color="auto"/>
      </w:divBdr>
    </w:div>
    <w:div w:id="2082481368">
      <w:bodyDiv w:val="1"/>
      <w:marLeft w:val="0"/>
      <w:marRight w:val="0"/>
      <w:marTop w:val="0"/>
      <w:marBottom w:val="0"/>
      <w:divBdr>
        <w:top w:val="none" w:sz="0" w:space="0" w:color="auto"/>
        <w:left w:val="none" w:sz="0" w:space="0" w:color="auto"/>
        <w:bottom w:val="none" w:sz="0" w:space="0" w:color="auto"/>
        <w:right w:val="none" w:sz="0" w:space="0" w:color="auto"/>
      </w:divBdr>
    </w:div>
    <w:div w:id="2111654880">
      <w:bodyDiv w:val="1"/>
      <w:marLeft w:val="0"/>
      <w:marRight w:val="0"/>
      <w:marTop w:val="0"/>
      <w:marBottom w:val="0"/>
      <w:divBdr>
        <w:top w:val="none" w:sz="0" w:space="0" w:color="auto"/>
        <w:left w:val="none" w:sz="0" w:space="0" w:color="auto"/>
        <w:bottom w:val="none" w:sz="0" w:space="0" w:color="auto"/>
        <w:right w:val="none" w:sz="0" w:space="0" w:color="auto"/>
      </w:divBdr>
    </w:div>
    <w:div w:id="211740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0B576-1E35-431F-AE71-9106A9DDC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97</TotalTime>
  <Pages>15</Pages>
  <Words>4541</Words>
  <Characters>25886</Characters>
  <Application>Microsoft Office Word</Application>
  <DocSecurity>0</DocSecurity>
  <Lines>215</Lines>
  <Paragraphs>60</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MAY01</dc:creator>
  <cp:lastModifiedBy>Trương Thị Thanh Thủy</cp:lastModifiedBy>
  <cp:revision>24</cp:revision>
  <cp:lastPrinted>2018-03-02T12:12:00Z</cp:lastPrinted>
  <dcterms:created xsi:type="dcterms:W3CDTF">2022-03-16T11:27:00Z</dcterms:created>
  <dcterms:modified xsi:type="dcterms:W3CDTF">2023-05-02T14:47:00Z</dcterms:modified>
</cp:coreProperties>
</file>