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B3BF4" w14:textId="77777777" w:rsidR="00555FC0" w:rsidRPr="00612C1C" w:rsidRDefault="00555FC0" w:rsidP="00555FC0">
      <w:pPr>
        <w:pStyle w:val="Heading1"/>
        <w:spacing w:line="312" w:lineRule="auto"/>
        <w:jc w:val="center"/>
        <w:rPr>
          <w:rFonts w:ascii="UTM Charlemagne" w:hAnsi="UTM Charlemagne" w:cs="VNI-Times"/>
          <w:b/>
          <w:color w:val="FF0000"/>
          <w:sz w:val="36"/>
          <w:szCs w:val="36"/>
        </w:rPr>
      </w:pPr>
      <w:bookmarkStart w:id="0" w:name="_GoBack"/>
      <w:r w:rsidRPr="00612C1C">
        <w:rPr>
          <w:rFonts w:ascii="UTM Charlemagne" w:hAnsi="UTM Charlemagne"/>
          <w:b/>
          <w:color w:val="FF0000"/>
          <w:sz w:val="36"/>
          <w:szCs w:val="36"/>
        </w:rPr>
        <w:t>CH</w:t>
      </w:r>
      <w:r w:rsidRPr="00612C1C">
        <w:rPr>
          <w:rFonts w:ascii="UTM Charlemagne" w:hAnsi="UTM Charlemagne" w:cs="Cambria"/>
          <w:b/>
          <w:color w:val="FF0000"/>
          <w:sz w:val="36"/>
          <w:szCs w:val="36"/>
        </w:rPr>
        <w:t>Ủ</w:t>
      </w:r>
      <w:r w:rsidRPr="00612C1C">
        <w:rPr>
          <w:rFonts w:ascii="UTM Charlemagne" w:hAnsi="UTM Charlemagne"/>
          <w:b/>
          <w:color w:val="FF0000"/>
          <w:sz w:val="36"/>
          <w:szCs w:val="36"/>
        </w:rPr>
        <w:t xml:space="preserve"> </w:t>
      </w:r>
      <w:r w:rsidRPr="00612C1C">
        <w:rPr>
          <w:rFonts w:ascii="UTM Charlemagne" w:hAnsi="UTM Charlemagne" w:cs="Cambria"/>
          <w:b/>
          <w:color w:val="FF0000"/>
          <w:sz w:val="36"/>
          <w:szCs w:val="36"/>
        </w:rPr>
        <w:t>ĐỀ</w:t>
      </w:r>
      <w:r w:rsidRPr="00612C1C">
        <w:rPr>
          <w:rFonts w:ascii="UTM Charlemagne" w:hAnsi="UTM Charlemagne"/>
          <w:b/>
          <w:color w:val="FF0000"/>
          <w:sz w:val="36"/>
          <w:szCs w:val="36"/>
        </w:rPr>
        <w:t xml:space="preserve"> : DA</w:t>
      </w:r>
    </w:p>
    <w:bookmarkEnd w:id="0"/>
    <w:p w14:paraId="5077F820" w14:textId="77777777" w:rsidR="00555FC0" w:rsidRPr="00CA6909" w:rsidRDefault="00555FC0" w:rsidP="00555FC0">
      <w:pPr>
        <w:shd w:val="clear" w:color="auto" w:fill="FFFFFF"/>
        <w:spacing w:line="312" w:lineRule="auto"/>
        <w:jc w:val="center"/>
        <w:rPr>
          <w:bCs/>
          <w:color w:val="222222"/>
          <w:sz w:val="26"/>
          <w:szCs w:val="26"/>
        </w:rPr>
      </w:pPr>
      <w:r w:rsidRPr="00CA6909">
        <w:rPr>
          <w:bCs/>
          <w:color w:val="222222"/>
          <w:sz w:val="26"/>
          <w:szCs w:val="26"/>
          <w:lang w:val="nl-NL"/>
        </w:rPr>
        <w:t xml:space="preserve">(Thời lượng </w:t>
      </w:r>
      <w:r>
        <w:rPr>
          <w:bCs/>
          <w:color w:val="222222"/>
          <w:sz w:val="26"/>
          <w:szCs w:val="26"/>
          <w:lang w:val="nl-NL"/>
        </w:rPr>
        <w:t>2</w:t>
      </w:r>
      <w:r w:rsidRPr="00CA6909">
        <w:rPr>
          <w:bCs/>
          <w:color w:val="222222"/>
          <w:sz w:val="26"/>
          <w:szCs w:val="26"/>
          <w:lang w:val="nl-NL"/>
        </w:rPr>
        <w:t xml:space="preserve"> tiết – Tiết </w:t>
      </w:r>
      <w:r>
        <w:rPr>
          <w:bCs/>
          <w:color w:val="222222"/>
          <w:sz w:val="26"/>
          <w:szCs w:val="26"/>
          <w:lang w:val="nl-NL"/>
        </w:rPr>
        <w:t>43, 44</w:t>
      </w:r>
      <w:r w:rsidRPr="00CA6909">
        <w:rPr>
          <w:bCs/>
          <w:color w:val="222222"/>
          <w:sz w:val="26"/>
          <w:szCs w:val="26"/>
          <w:lang w:val="nl-NL"/>
        </w:rPr>
        <w:t>)</w:t>
      </w:r>
    </w:p>
    <w:p w14:paraId="2576C077" w14:textId="77777777" w:rsidR="00555FC0" w:rsidRPr="00CA6909" w:rsidRDefault="00555FC0" w:rsidP="00555FC0">
      <w:pPr>
        <w:shd w:val="clear" w:color="auto" w:fill="FFFFFF"/>
        <w:spacing w:before="120" w:line="312" w:lineRule="auto"/>
        <w:rPr>
          <w:bCs/>
          <w:color w:val="222222"/>
          <w:sz w:val="26"/>
          <w:szCs w:val="26"/>
        </w:rPr>
      </w:pPr>
      <w:r w:rsidRPr="00CA6909">
        <w:rPr>
          <w:b/>
          <w:bCs/>
          <w:color w:val="222222"/>
          <w:sz w:val="26"/>
          <w:szCs w:val="26"/>
          <w:lang w:val="nl-NL"/>
        </w:rPr>
        <w:t xml:space="preserve">I. MỤC TIÊU CHỦ ĐỀ: </w:t>
      </w:r>
      <w:r>
        <w:rPr>
          <w:b/>
          <w:bCs/>
          <w:color w:val="222222"/>
          <w:sz w:val="26"/>
          <w:szCs w:val="26"/>
          <w:lang w:val="nl-NL"/>
        </w:rPr>
        <w:t xml:space="preserve"> </w:t>
      </w:r>
      <w:r w:rsidRPr="00333F0A">
        <w:rPr>
          <w:sz w:val="26"/>
          <w:szCs w:val="26"/>
          <w:lang w:val="nl-NL"/>
        </w:rPr>
        <w:t>Sau khi học xong chủ đề này, HS có khả năng:</w:t>
      </w:r>
    </w:p>
    <w:p w14:paraId="57C24ABA" w14:textId="77777777" w:rsidR="00555FC0" w:rsidRPr="00333F0A" w:rsidRDefault="00555FC0" w:rsidP="00555FC0">
      <w:pPr>
        <w:tabs>
          <w:tab w:val="left" w:pos="567"/>
        </w:tabs>
        <w:spacing w:line="312" w:lineRule="auto"/>
        <w:jc w:val="both"/>
        <w:rPr>
          <w:b/>
          <w:sz w:val="26"/>
          <w:szCs w:val="26"/>
          <w:lang w:val="nl-NL"/>
        </w:rPr>
      </w:pPr>
      <w:r w:rsidRPr="00333F0A">
        <w:rPr>
          <w:b/>
          <w:sz w:val="26"/>
          <w:szCs w:val="26"/>
          <w:lang w:val="nl-NL"/>
        </w:rPr>
        <w:t>1. Kiến thức:</w:t>
      </w:r>
    </w:p>
    <w:p w14:paraId="53B9B5EF" w14:textId="77777777" w:rsidR="00555FC0" w:rsidRPr="00333F0A" w:rsidRDefault="00555FC0" w:rsidP="00555FC0">
      <w:pPr>
        <w:numPr>
          <w:ilvl w:val="0"/>
          <w:numId w:val="166"/>
        </w:numPr>
        <w:tabs>
          <w:tab w:val="left" w:pos="567"/>
        </w:tabs>
        <w:spacing w:line="312" w:lineRule="auto"/>
        <w:jc w:val="both"/>
        <w:rPr>
          <w:sz w:val="26"/>
          <w:szCs w:val="26"/>
          <w:lang w:val="nl-NL"/>
        </w:rPr>
      </w:pPr>
      <w:r w:rsidRPr="00333F0A">
        <w:rPr>
          <w:sz w:val="26"/>
          <w:szCs w:val="26"/>
          <w:lang w:val="nl-NL"/>
        </w:rPr>
        <w:t>Mô tả được cấu tạo của da.</w:t>
      </w:r>
    </w:p>
    <w:p w14:paraId="16856F0A" w14:textId="77777777" w:rsidR="00555FC0" w:rsidRPr="00333F0A" w:rsidRDefault="00555FC0" w:rsidP="00555FC0">
      <w:pPr>
        <w:numPr>
          <w:ilvl w:val="0"/>
          <w:numId w:val="166"/>
        </w:numPr>
        <w:tabs>
          <w:tab w:val="left" w:pos="567"/>
        </w:tabs>
        <w:spacing w:line="312" w:lineRule="auto"/>
        <w:jc w:val="both"/>
        <w:rPr>
          <w:sz w:val="26"/>
          <w:szCs w:val="26"/>
          <w:lang w:val="nl-NL"/>
        </w:rPr>
      </w:pPr>
      <w:r w:rsidRPr="00333F0A">
        <w:rPr>
          <w:sz w:val="26"/>
          <w:szCs w:val="26"/>
          <w:lang w:val="nl-NL"/>
        </w:rPr>
        <w:t>Hiểu được sự phù hợp giữa cấu tạo và chức năng của da.</w:t>
      </w:r>
    </w:p>
    <w:p w14:paraId="1801849D" w14:textId="77777777" w:rsidR="00555FC0" w:rsidRPr="00333F0A" w:rsidRDefault="00555FC0" w:rsidP="00555FC0">
      <w:pPr>
        <w:numPr>
          <w:ilvl w:val="0"/>
          <w:numId w:val="166"/>
        </w:numPr>
        <w:tabs>
          <w:tab w:val="left" w:pos="567"/>
        </w:tabs>
        <w:spacing w:line="312" w:lineRule="auto"/>
        <w:jc w:val="both"/>
        <w:rPr>
          <w:sz w:val="26"/>
          <w:szCs w:val="26"/>
          <w:lang w:val="nl-NL"/>
        </w:rPr>
      </w:pPr>
      <w:r w:rsidRPr="00333F0A">
        <w:rPr>
          <w:sz w:val="26"/>
          <w:szCs w:val="26"/>
          <w:lang w:val="nl-NL"/>
        </w:rPr>
        <w:t>Giải thích được cơ sở khoa học của các biện pháp bảo vệ da, rèn luyện da.</w:t>
      </w:r>
    </w:p>
    <w:p w14:paraId="0D49346F" w14:textId="77777777" w:rsidR="00555FC0" w:rsidRPr="00333F0A" w:rsidRDefault="00555FC0" w:rsidP="00555FC0">
      <w:pPr>
        <w:numPr>
          <w:ilvl w:val="0"/>
          <w:numId w:val="166"/>
        </w:numPr>
        <w:tabs>
          <w:tab w:val="left" w:pos="567"/>
        </w:tabs>
        <w:spacing w:line="312" w:lineRule="auto"/>
        <w:jc w:val="both"/>
        <w:rPr>
          <w:sz w:val="26"/>
          <w:szCs w:val="26"/>
          <w:lang w:val="nl-NL"/>
        </w:rPr>
      </w:pPr>
      <w:r w:rsidRPr="00333F0A">
        <w:rPr>
          <w:sz w:val="26"/>
          <w:szCs w:val="26"/>
          <w:lang w:val="nl-NL"/>
        </w:rPr>
        <w:t>Đề ra các biện pháp vệ sinh, phòng tránh các bệnh về da.</w:t>
      </w:r>
    </w:p>
    <w:p w14:paraId="4C6D3F0B" w14:textId="77777777" w:rsidR="00555FC0" w:rsidRPr="00333F0A" w:rsidRDefault="00555FC0" w:rsidP="00555FC0">
      <w:pPr>
        <w:tabs>
          <w:tab w:val="left" w:pos="567"/>
        </w:tabs>
        <w:spacing w:line="312" w:lineRule="auto"/>
        <w:jc w:val="both"/>
        <w:rPr>
          <w:b/>
          <w:sz w:val="26"/>
          <w:szCs w:val="26"/>
          <w:lang w:val="nl-NL"/>
        </w:rPr>
      </w:pPr>
      <w:r w:rsidRPr="00333F0A">
        <w:rPr>
          <w:b/>
          <w:sz w:val="26"/>
          <w:szCs w:val="26"/>
          <w:lang w:val="nl-NL"/>
        </w:rPr>
        <w:t>2. Kĩ năng:</w:t>
      </w:r>
    </w:p>
    <w:p w14:paraId="16187618" w14:textId="77777777" w:rsidR="00555FC0" w:rsidRPr="00333F0A" w:rsidRDefault="00555FC0" w:rsidP="00555FC0">
      <w:pPr>
        <w:numPr>
          <w:ilvl w:val="0"/>
          <w:numId w:val="167"/>
        </w:numPr>
        <w:tabs>
          <w:tab w:val="left" w:pos="567"/>
        </w:tabs>
        <w:spacing w:line="312" w:lineRule="auto"/>
        <w:ind w:left="567" w:hanging="207"/>
        <w:jc w:val="both"/>
        <w:rPr>
          <w:sz w:val="26"/>
          <w:szCs w:val="26"/>
          <w:lang w:val="nl-NL"/>
        </w:rPr>
      </w:pPr>
      <w:r w:rsidRPr="00333F0A">
        <w:rPr>
          <w:sz w:val="26"/>
          <w:szCs w:val="26"/>
          <w:lang w:val="nl-NL"/>
        </w:rPr>
        <w:t>Rèn luyện kĩ năng quan sát, hoạt động nhóm; kĩ năng tự nhận thức, thu thập xử lí thông tin, hợp tác lắng nghe tích cực, ứng xử, tự tin khi phát biểu.</w:t>
      </w:r>
    </w:p>
    <w:p w14:paraId="43773C2D" w14:textId="77777777" w:rsidR="00555FC0" w:rsidRPr="00333F0A" w:rsidRDefault="00555FC0" w:rsidP="00555FC0">
      <w:pPr>
        <w:tabs>
          <w:tab w:val="left" w:pos="567"/>
          <w:tab w:val="left" w:pos="6780"/>
        </w:tabs>
        <w:spacing w:line="312" w:lineRule="auto"/>
        <w:jc w:val="both"/>
        <w:rPr>
          <w:b/>
          <w:sz w:val="26"/>
          <w:szCs w:val="26"/>
          <w:lang w:val="nl-NL"/>
        </w:rPr>
      </w:pPr>
      <w:r w:rsidRPr="00333F0A">
        <w:rPr>
          <w:b/>
          <w:sz w:val="26"/>
          <w:szCs w:val="26"/>
          <w:lang w:val="nl-NL"/>
        </w:rPr>
        <w:t>3. Thái độ:</w:t>
      </w:r>
      <w:r w:rsidRPr="00333F0A">
        <w:rPr>
          <w:b/>
          <w:sz w:val="26"/>
          <w:szCs w:val="26"/>
          <w:lang w:val="nl-NL"/>
        </w:rPr>
        <w:tab/>
      </w:r>
    </w:p>
    <w:p w14:paraId="504C72CC" w14:textId="77777777" w:rsidR="00555FC0" w:rsidRPr="00333F0A" w:rsidRDefault="00555FC0" w:rsidP="00555FC0">
      <w:pPr>
        <w:numPr>
          <w:ilvl w:val="0"/>
          <w:numId w:val="167"/>
        </w:numPr>
        <w:tabs>
          <w:tab w:val="left" w:pos="567"/>
        </w:tabs>
        <w:spacing w:line="312" w:lineRule="auto"/>
        <w:jc w:val="both"/>
        <w:rPr>
          <w:sz w:val="26"/>
          <w:szCs w:val="26"/>
          <w:lang w:val="nl-NL"/>
        </w:rPr>
      </w:pPr>
      <w:r w:rsidRPr="00333F0A">
        <w:rPr>
          <w:sz w:val="26"/>
          <w:szCs w:val="26"/>
          <w:lang w:val="nl-NL"/>
        </w:rPr>
        <w:t>Có ý thức giữ vệ sinh da, tích cực với việc học tập tìm tòi, nghiên cứu.</w:t>
      </w:r>
    </w:p>
    <w:p w14:paraId="1FDCDDE5" w14:textId="77777777" w:rsidR="00555FC0" w:rsidRPr="00333F0A" w:rsidRDefault="00555FC0" w:rsidP="00555FC0">
      <w:pPr>
        <w:numPr>
          <w:ilvl w:val="0"/>
          <w:numId w:val="167"/>
        </w:numPr>
        <w:tabs>
          <w:tab w:val="left" w:pos="567"/>
        </w:tabs>
        <w:spacing w:line="312" w:lineRule="auto"/>
        <w:jc w:val="both"/>
        <w:rPr>
          <w:sz w:val="26"/>
          <w:szCs w:val="26"/>
          <w:lang w:val="nl-NL"/>
        </w:rPr>
      </w:pPr>
      <w:r w:rsidRPr="00333F0A">
        <w:rPr>
          <w:sz w:val="26"/>
          <w:szCs w:val="26"/>
          <w:lang w:val="nl-NL"/>
        </w:rPr>
        <w:t>Có thái độ vệ sinh cá nhân, cộng đồng.</w:t>
      </w:r>
    </w:p>
    <w:p w14:paraId="77394F3D" w14:textId="77777777" w:rsidR="00555FC0" w:rsidRPr="00333F0A" w:rsidRDefault="00555FC0" w:rsidP="00555FC0">
      <w:pPr>
        <w:numPr>
          <w:ilvl w:val="0"/>
          <w:numId w:val="167"/>
        </w:numPr>
        <w:tabs>
          <w:tab w:val="left" w:pos="360"/>
        </w:tabs>
        <w:spacing w:line="312" w:lineRule="auto"/>
        <w:ind w:left="567" w:hanging="207"/>
        <w:jc w:val="both"/>
        <w:rPr>
          <w:sz w:val="26"/>
          <w:szCs w:val="26"/>
          <w:lang w:val="nl-NL"/>
        </w:rPr>
      </w:pPr>
      <w:r w:rsidRPr="00333F0A">
        <w:rPr>
          <w:sz w:val="26"/>
          <w:szCs w:val="26"/>
          <w:lang w:val="nl-NL"/>
        </w:rPr>
        <w:t>Hăng say h</w:t>
      </w:r>
      <w:r w:rsidRPr="00333F0A">
        <w:rPr>
          <w:rFonts w:ascii=".VnTime"/>
          <w:sz w:val="26"/>
          <w:szCs w:val="26"/>
          <w:lang w:val="nl-NL"/>
        </w:rPr>
        <w:t>ọ</w:t>
      </w:r>
      <w:r w:rsidRPr="00333F0A">
        <w:rPr>
          <w:sz w:val="26"/>
          <w:szCs w:val="26"/>
          <w:lang w:val="nl-NL"/>
        </w:rPr>
        <w:t>c t</w:t>
      </w:r>
      <w:r w:rsidRPr="00333F0A">
        <w:rPr>
          <w:rFonts w:ascii=".VnTime"/>
          <w:sz w:val="26"/>
          <w:szCs w:val="26"/>
          <w:lang w:val="nl-NL"/>
        </w:rPr>
        <w:t>ậ</w:t>
      </w:r>
      <w:r w:rsidRPr="00333F0A">
        <w:rPr>
          <w:sz w:val="26"/>
          <w:szCs w:val="26"/>
          <w:lang w:val="nl-NL"/>
        </w:rPr>
        <w:t>p, yêu thích môn h</w:t>
      </w:r>
      <w:r w:rsidRPr="00333F0A">
        <w:rPr>
          <w:rFonts w:ascii=".VnTime"/>
          <w:sz w:val="26"/>
          <w:szCs w:val="26"/>
          <w:lang w:val="nl-NL"/>
        </w:rPr>
        <w:t>ọ</w:t>
      </w:r>
      <w:r w:rsidRPr="00333F0A">
        <w:rPr>
          <w:sz w:val="26"/>
          <w:szCs w:val="26"/>
          <w:lang w:val="nl-NL"/>
        </w:rPr>
        <w:t>c.</w:t>
      </w:r>
    </w:p>
    <w:p w14:paraId="6CA1C813" w14:textId="77777777" w:rsidR="00555FC0" w:rsidRPr="00333F0A" w:rsidRDefault="00555FC0" w:rsidP="00555FC0">
      <w:pPr>
        <w:tabs>
          <w:tab w:val="left" w:pos="202"/>
        </w:tabs>
        <w:spacing w:line="312" w:lineRule="auto"/>
        <w:ind w:right="30"/>
        <w:jc w:val="both"/>
        <w:rPr>
          <w:sz w:val="26"/>
          <w:szCs w:val="26"/>
        </w:rPr>
      </w:pPr>
      <w:r w:rsidRPr="00333F0A">
        <w:rPr>
          <w:b/>
          <w:sz w:val="26"/>
          <w:szCs w:val="26"/>
        </w:rPr>
        <w:t>Trọng tâm</w:t>
      </w:r>
      <w:r w:rsidRPr="00333F0A">
        <w:rPr>
          <w:sz w:val="26"/>
          <w:szCs w:val="26"/>
        </w:rPr>
        <w:t xml:space="preserve">: Nêu được cấu tạo và chức năng của da. </w:t>
      </w:r>
      <w:r w:rsidRPr="00333F0A">
        <w:rPr>
          <w:sz w:val="26"/>
          <w:szCs w:val="26"/>
          <w:lang w:val="nl-NL"/>
        </w:rPr>
        <w:t>các biện pháp vệ sinh, phòng tránh các bệnh về da</w:t>
      </w:r>
    </w:p>
    <w:p w14:paraId="158576EB" w14:textId="77777777" w:rsidR="00555FC0" w:rsidRPr="00CA6909" w:rsidRDefault="00555FC0" w:rsidP="00555FC0">
      <w:pPr>
        <w:shd w:val="clear" w:color="auto" w:fill="FFFFFF"/>
        <w:spacing w:before="120" w:line="312" w:lineRule="auto"/>
        <w:rPr>
          <w:b/>
          <w:bCs/>
          <w:color w:val="222222"/>
          <w:sz w:val="26"/>
          <w:szCs w:val="26"/>
        </w:rPr>
      </w:pPr>
      <w:r w:rsidRPr="00CA6909">
        <w:rPr>
          <w:b/>
          <w:bCs/>
          <w:color w:val="222222"/>
          <w:sz w:val="26"/>
          <w:szCs w:val="26"/>
        </w:rPr>
        <w:t>II. NỘI DUNG CHỦ ĐỀ</w:t>
      </w:r>
    </w:p>
    <w:p w14:paraId="3C2FCC25" w14:textId="77777777" w:rsidR="00555FC0" w:rsidRPr="00D207E5" w:rsidRDefault="00555FC0" w:rsidP="00555FC0">
      <w:pPr>
        <w:shd w:val="clear" w:color="auto" w:fill="FFFFFF"/>
        <w:spacing w:line="312" w:lineRule="auto"/>
        <w:rPr>
          <w:bCs/>
          <w:color w:val="222222"/>
          <w:sz w:val="26"/>
          <w:szCs w:val="26"/>
        </w:rPr>
      </w:pPr>
      <w:r w:rsidRPr="00D207E5">
        <w:rPr>
          <w:bCs/>
          <w:color w:val="222222"/>
          <w:sz w:val="26"/>
          <w:szCs w:val="26"/>
        </w:rPr>
        <w:t xml:space="preserve">Chủ đề thực hiện trong 2 tiết </w:t>
      </w:r>
    </w:p>
    <w:p w14:paraId="10B778D1" w14:textId="77777777" w:rsidR="00555FC0" w:rsidRPr="00333F0A" w:rsidRDefault="00555FC0" w:rsidP="00555FC0">
      <w:pPr>
        <w:shd w:val="clear" w:color="auto" w:fill="FFFFFF"/>
        <w:spacing w:line="312" w:lineRule="auto"/>
        <w:ind w:firstLine="720"/>
        <w:jc w:val="both"/>
        <w:textAlignment w:val="baseline"/>
        <w:rPr>
          <w:sz w:val="26"/>
          <w:szCs w:val="26"/>
          <w:lang w:val="nl-NL"/>
        </w:rPr>
      </w:pPr>
      <w:r>
        <w:rPr>
          <w:color w:val="02070A"/>
          <w:sz w:val="26"/>
          <w:szCs w:val="26"/>
        </w:rPr>
        <w:t>Nội dung</w:t>
      </w:r>
      <w:r w:rsidRPr="00333F0A">
        <w:rPr>
          <w:color w:val="02070A"/>
          <w:sz w:val="26"/>
          <w:szCs w:val="26"/>
        </w:rPr>
        <w:t xml:space="preserve"> 1: </w:t>
      </w:r>
      <w:r>
        <w:rPr>
          <w:color w:val="02070A"/>
          <w:sz w:val="26"/>
          <w:szCs w:val="26"/>
        </w:rPr>
        <w:t xml:space="preserve">Tiết 43: </w:t>
      </w:r>
      <w:r w:rsidRPr="00333F0A">
        <w:rPr>
          <w:sz w:val="26"/>
          <w:szCs w:val="26"/>
          <w:lang w:val="nl-NL"/>
        </w:rPr>
        <w:t xml:space="preserve">Cấu tạo và chức năng của da </w:t>
      </w:r>
    </w:p>
    <w:p w14:paraId="69A2A771" w14:textId="77777777" w:rsidR="00555FC0" w:rsidRDefault="00555FC0" w:rsidP="00555FC0">
      <w:pPr>
        <w:spacing w:line="312" w:lineRule="auto"/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ab/>
      </w:r>
      <w:r>
        <w:rPr>
          <w:color w:val="02070A"/>
          <w:sz w:val="26"/>
          <w:szCs w:val="26"/>
        </w:rPr>
        <w:t>Nội dung 2</w:t>
      </w:r>
      <w:r w:rsidRPr="00333F0A">
        <w:rPr>
          <w:color w:val="02070A"/>
          <w:sz w:val="26"/>
          <w:szCs w:val="26"/>
        </w:rPr>
        <w:t xml:space="preserve">: </w:t>
      </w:r>
      <w:r>
        <w:rPr>
          <w:color w:val="02070A"/>
          <w:sz w:val="26"/>
          <w:szCs w:val="26"/>
        </w:rPr>
        <w:t xml:space="preserve">Tiết 44: </w:t>
      </w:r>
      <w:r w:rsidRPr="00333F0A">
        <w:rPr>
          <w:sz w:val="26"/>
          <w:szCs w:val="26"/>
          <w:lang w:val="nl-NL"/>
        </w:rPr>
        <w:t>Vệ sinh da</w:t>
      </w:r>
    </w:p>
    <w:p w14:paraId="1FFE78C3" w14:textId="77777777" w:rsidR="00555FC0" w:rsidRDefault="00555FC0" w:rsidP="00555FC0">
      <w:pPr>
        <w:tabs>
          <w:tab w:val="left" w:pos="284"/>
          <w:tab w:val="center" w:pos="4590"/>
        </w:tabs>
        <w:spacing w:before="120" w:line="312" w:lineRule="auto"/>
        <w:jc w:val="both"/>
        <w:rPr>
          <w:b/>
          <w:bCs/>
          <w:spacing w:val="6"/>
          <w:sz w:val="26"/>
          <w:szCs w:val="26"/>
          <w:lang w:eastAsia="zh-CN"/>
        </w:rPr>
      </w:pPr>
      <w:r w:rsidRPr="00BB7EDA">
        <w:rPr>
          <w:b/>
          <w:bCs/>
          <w:spacing w:val="6"/>
          <w:sz w:val="26"/>
          <w:szCs w:val="26"/>
          <w:lang w:eastAsia="zh-CN"/>
        </w:rPr>
        <w:t>I</w:t>
      </w:r>
      <w:r>
        <w:rPr>
          <w:b/>
          <w:bCs/>
          <w:spacing w:val="6"/>
          <w:sz w:val="26"/>
          <w:szCs w:val="26"/>
          <w:lang w:eastAsia="zh-CN"/>
        </w:rPr>
        <w:t>I</w:t>
      </w:r>
      <w:r w:rsidRPr="00BB7EDA">
        <w:rPr>
          <w:b/>
          <w:bCs/>
          <w:spacing w:val="6"/>
          <w:sz w:val="26"/>
          <w:szCs w:val="26"/>
          <w:lang w:eastAsia="zh-CN"/>
        </w:rPr>
        <w:t xml:space="preserve">I. </w:t>
      </w:r>
      <w:r>
        <w:rPr>
          <w:b/>
          <w:bCs/>
          <w:spacing w:val="6"/>
          <w:sz w:val="26"/>
          <w:szCs w:val="26"/>
          <w:lang w:eastAsia="zh-CN"/>
        </w:rPr>
        <w:t>CHUẨN BỊ.</w:t>
      </w:r>
    </w:p>
    <w:p w14:paraId="006B9B19" w14:textId="77777777" w:rsidR="00555FC0" w:rsidRPr="00DB17FE" w:rsidRDefault="00555FC0" w:rsidP="00555FC0">
      <w:pPr>
        <w:shd w:val="clear" w:color="auto" w:fill="FFFFFF"/>
        <w:spacing w:line="312" w:lineRule="auto"/>
        <w:jc w:val="both"/>
        <w:rPr>
          <w:color w:val="222222"/>
          <w:sz w:val="26"/>
          <w:szCs w:val="26"/>
        </w:rPr>
      </w:pPr>
      <w:r>
        <w:rPr>
          <w:i/>
          <w:iCs/>
          <w:color w:val="222222"/>
          <w:sz w:val="26"/>
          <w:szCs w:val="26"/>
          <w:lang w:val="nl-NL"/>
        </w:rPr>
        <w:t xml:space="preserve">1. </w:t>
      </w:r>
      <w:r w:rsidRPr="00DB17FE">
        <w:rPr>
          <w:i/>
          <w:iCs/>
          <w:color w:val="222222"/>
          <w:sz w:val="26"/>
          <w:szCs w:val="26"/>
          <w:lang w:val="nl-NL"/>
        </w:rPr>
        <w:t>Chuẩn bị của giáo viên:</w:t>
      </w:r>
    </w:p>
    <w:p w14:paraId="3B29C1C8" w14:textId="77777777" w:rsidR="00555FC0" w:rsidRPr="00333F0A" w:rsidRDefault="00555FC0" w:rsidP="00555FC0">
      <w:pPr>
        <w:pStyle w:val="ListParagraph"/>
        <w:numPr>
          <w:ilvl w:val="0"/>
          <w:numId w:val="165"/>
        </w:numPr>
        <w:shd w:val="clear" w:color="auto" w:fill="FFFFFF"/>
        <w:spacing w:line="312" w:lineRule="auto"/>
        <w:jc w:val="both"/>
        <w:rPr>
          <w:color w:val="222222"/>
          <w:sz w:val="26"/>
          <w:szCs w:val="26"/>
          <w:lang w:val="nl-NL"/>
        </w:rPr>
      </w:pPr>
      <w:r w:rsidRPr="00333F0A">
        <w:rPr>
          <w:color w:val="222222"/>
          <w:sz w:val="26"/>
          <w:szCs w:val="26"/>
          <w:lang w:val="nl-NL"/>
        </w:rPr>
        <w:t>Máy chiếu prorecter; hệ thống tranh ảnh minh họa</w:t>
      </w:r>
    </w:p>
    <w:p w14:paraId="4BFBFC3C" w14:textId="77777777" w:rsidR="00555FC0" w:rsidRPr="00333F0A" w:rsidRDefault="00555FC0" w:rsidP="00555FC0">
      <w:pPr>
        <w:pStyle w:val="ListParagraph"/>
        <w:numPr>
          <w:ilvl w:val="0"/>
          <w:numId w:val="165"/>
        </w:numPr>
        <w:shd w:val="clear" w:color="auto" w:fill="FFFFFF"/>
        <w:spacing w:line="312" w:lineRule="auto"/>
        <w:jc w:val="both"/>
        <w:rPr>
          <w:color w:val="222222"/>
          <w:sz w:val="26"/>
          <w:szCs w:val="26"/>
        </w:rPr>
      </w:pPr>
      <w:r w:rsidRPr="00333F0A">
        <w:rPr>
          <w:color w:val="222222"/>
          <w:sz w:val="26"/>
          <w:szCs w:val="26"/>
          <w:lang w:val="nl-NL"/>
        </w:rPr>
        <w:t>Biên tập hệ thống bài tập và câu hỏi phù hợp từng mức độ</w:t>
      </w:r>
    </w:p>
    <w:p w14:paraId="1D08624A" w14:textId="77777777" w:rsidR="00555FC0" w:rsidRPr="00333F0A" w:rsidRDefault="00555FC0" w:rsidP="00555FC0">
      <w:pPr>
        <w:pStyle w:val="ListParagraph"/>
        <w:numPr>
          <w:ilvl w:val="0"/>
          <w:numId w:val="165"/>
        </w:numPr>
        <w:shd w:val="clear" w:color="auto" w:fill="FFFFFF"/>
        <w:spacing w:line="312" w:lineRule="auto"/>
        <w:jc w:val="both"/>
        <w:rPr>
          <w:color w:val="222222"/>
          <w:sz w:val="26"/>
          <w:szCs w:val="26"/>
        </w:rPr>
      </w:pPr>
      <w:r w:rsidRPr="00333F0A">
        <w:rPr>
          <w:color w:val="222222"/>
          <w:sz w:val="26"/>
          <w:szCs w:val="26"/>
          <w:lang w:val="nl-NL"/>
        </w:rPr>
        <w:t xml:space="preserve">Mẫu </w:t>
      </w:r>
      <w:r w:rsidRPr="00333F0A">
        <w:rPr>
          <w:color w:val="02070A"/>
          <w:sz w:val="26"/>
          <w:szCs w:val="26"/>
        </w:rPr>
        <w:t>phiếu học tập</w:t>
      </w:r>
    </w:p>
    <w:p w14:paraId="65AF7836" w14:textId="77777777" w:rsidR="00555FC0" w:rsidRPr="00DB17FE" w:rsidRDefault="00555FC0" w:rsidP="00555FC0">
      <w:pPr>
        <w:shd w:val="clear" w:color="auto" w:fill="FFFFFF"/>
        <w:spacing w:line="312" w:lineRule="auto"/>
        <w:jc w:val="both"/>
        <w:rPr>
          <w:color w:val="222222"/>
          <w:sz w:val="26"/>
          <w:szCs w:val="26"/>
        </w:rPr>
      </w:pPr>
      <w:r>
        <w:rPr>
          <w:i/>
          <w:iCs/>
          <w:color w:val="222222"/>
          <w:sz w:val="26"/>
          <w:szCs w:val="26"/>
          <w:lang w:val="nl-NL"/>
        </w:rPr>
        <w:t xml:space="preserve">2. </w:t>
      </w:r>
      <w:r w:rsidRPr="00DB17FE">
        <w:rPr>
          <w:i/>
          <w:iCs/>
          <w:color w:val="222222"/>
          <w:sz w:val="26"/>
          <w:szCs w:val="26"/>
          <w:lang w:val="nl-NL"/>
        </w:rPr>
        <w:t>Chuẩn bị của học sinh:</w:t>
      </w:r>
    </w:p>
    <w:p w14:paraId="17A3ACD3" w14:textId="77777777" w:rsidR="00555FC0" w:rsidRPr="00DB17FE" w:rsidRDefault="00555FC0" w:rsidP="00555FC0">
      <w:pPr>
        <w:pStyle w:val="ListParagraph"/>
        <w:numPr>
          <w:ilvl w:val="0"/>
          <w:numId w:val="176"/>
        </w:numPr>
        <w:tabs>
          <w:tab w:val="left" w:pos="284"/>
          <w:tab w:val="center" w:pos="4590"/>
        </w:tabs>
        <w:spacing w:line="312" w:lineRule="auto"/>
        <w:jc w:val="both"/>
        <w:rPr>
          <w:color w:val="222222"/>
          <w:sz w:val="26"/>
          <w:szCs w:val="26"/>
          <w:lang w:val="nl-NL"/>
        </w:rPr>
      </w:pPr>
      <w:r w:rsidRPr="00DB17FE">
        <w:rPr>
          <w:color w:val="222222"/>
          <w:sz w:val="26"/>
          <w:szCs w:val="26"/>
          <w:lang w:val="nl-NL"/>
        </w:rPr>
        <w:t>Sách giáo khoa, sách tham khảo, các địa chỉ tài liệu liên quan, cách khai thác, phương tiện khai thác, sử dụng</w:t>
      </w:r>
    </w:p>
    <w:p w14:paraId="7D29E221" w14:textId="77777777" w:rsidR="00555FC0" w:rsidRDefault="00555FC0" w:rsidP="00555FC0">
      <w:pPr>
        <w:tabs>
          <w:tab w:val="left" w:pos="284"/>
          <w:tab w:val="center" w:pos="4590"/>
        </w:tabs>
        <w:spacing w:before="120" w:line="312" w:lineRule="auto"/>
        <w:jc w:val="both"/>
        <w:rPr>
          <w:b/>
          <w:bCs/>
          <w:color w:val="222222"/>
          <w:sz w:val="26"/>
          <w:szCs w:val="26"/>
          <w:lang w:val="nl-NL"/>
        </w:rPr>
      </w:pPr>
      <w:r>
        <w:rPr>
          <w:b/>
          <w:bCs/>
          <w:spacing w:val="6"/>
          <w:sz w:val="26"/>
          <w:szCs w:val="26"/>
          <w:lang w:eastAsia="zh-CN"/>
        </w:rPr>
        <w:t xml:space="preserve">IV. </w:t>
      </w:r>
      <w:r w:rsidRPr="009339A7">
        <w:rPr>
          <w:b/>
          <w:bCs/>
          <w:color w:val="222222"/>
          <w:sz w:val="26"/>
          <w:szCs w:val="26"/>
          <w:lang w:val="nl-NL"/>
        </w:rPr>
        <w:t>TỔ CHỨC HOẠT ĐỘNG HỌC TẬP.</w:t>
      </w:r>
    </w:p>
    <w:p w14:paraId="4AD51721" w14:textId="77777777" w:rsidR="00555FC0" w:rsidRPr="00B65AC8" w:rsidRDefault="00555FC0" w:rsidP="00555FC0">
      <w:pPr>
        <w:spacing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Ngày dạy:</w:t>
      </w:r>
      <w:r w:rsidRPr="00B65AC8">
        <w:rPr>
          <w:sz w:val="26"/>
          <w:szCs w:val="26"/>
        </w:rPr>
        <w:t xml:space="preserve">   </w:t>
      </w:r>
    </w:p>
    <w:p w14:paraId="6BE532AA" w14:textId="77777777" w:rsidR="00555FC0" w:rsidRPr="00934B0B" w:rsidRDefault="00555FC0" w:rsidP="00555FC0">
      <w:pPr>
        <w:pStyle w:val="BodyText"/>
        <w:spacing w:line="288" w:lineRule="auto"/>
        <w:jc w:val="center"/>
        <w:outlineLvl w:val="0"/>
        <w:rPr>
          <w:rFonts w:ascii="UTM Charlemagne" w:hAnsi="UTM Charlemagne" w:cs="Calibri"/>
          <w:b/>
          <w:color w:val="FF0000"/>
          <w:sz w:val="32"/>
          <w:szCs w:val="32"/>
        </w:rPr>
      </w:pPr>
      <w:r w:rsidRPr="00934B0B">
        <w:rPr>
          <w:rFonts w:ascii="UTM Charlemagne" w:hAnsi="UTM Charlemagne" w:cs="Calibri"/>
          <w:b/>
          <w:color w:val="FF0000"/>
          <w:sz w:val="32"/>
          <w:szCs w:val="32"/>
        </w:rPr>
        <w:t>TIẾT 4</w:t>
      </w:r>
      <w:r>
        <w:rPr>
          <w:rFonts w:ascii="UTM Charlemagne" w:hAnsi="UTM Charlemagne" w:cs="Calibri"/>
          <w:b/>
          <w:color w:val="FF0000"/>
          <w:sz w:val="32"/>
          <w:szCs w:val="32"/>
        </w:rPr>
        <w:t>3</w:t>
      </w:r>
      <w:r w:rsidRPr="00934B0B">
        <w:rPr>
          <w:rFonts w:ascii="UTM Charlemagne" w:hAnsi="UTM Charlemagne" w:cs="Calibri"/>
          <w:b/>
          <w:color w:val="FF0000"/>
          <w:sz w:val="32"/>
          <w:szCs w:val="32"/>
        </w:rPr>
        <w:t xml:space="preserve">: CHỦ ĐỀ : </w:t>
      </w:r>
      <w:r>
        <w:rPr>
          <w:rFonts w:ascii="UTM Charlemagne" w:hAnsi="UTM Charlemagne" w:cs="Calibri"/>
          <w:b/>
          <w:color w:val="FF0000"/>
          <w:sz w:val="32"/>
          <w:szCs w:val="32"/>
        </w:rPr>
        <w:t>DA</w:t>
      </w:r>
    </w:p>
    <w:p w14:paraId="52D59041" w14:textId="77777777" w:rsidR="00555FC0" w:rsidRPr="001765F4" w:rsidRDefault="00555FC0" w:rsidP="00555FC0">
      <w:pPr>
        <w:spacing w:line="312" w:lineRule="auto"/>
        <w:jc w:val="center"/>
        <w:rPr>
          <w:b/>
          <w:color w:val="FF0000"/>
          <w:sz w:val="28"/>
          <w:szCs w:val="28"/>
          <w:lang w:val="fr-FR"/>
        </w:rPr>
      </w:pPr>
      <w:r w:rsidRPr="001765F4">
        <w:rPr>
          <w:b/>
          <w:color w:val="FF0000"/>
          <w:sz w:val="28"/>
          <w:szCs w:val="28"/>
          <w:lang w:val="fr-FR"/>
        </w:rPr>
        <w:t xml:space="preserve">NỘI DUNG </w:t>
      </w:r>
      <w:r>
        <w:rPr>
          <w:b/>
          <w:color w:val="FF0000"/>
          <w:sz w:val="28"/>
          <w:szCs w:val="28"/>
          <w:lang w:val="fr-FR"/>
        </w:rPr>
        <w:t>1</w:t>
      </w:r>
      <w:r w:rsidRPr="001765F4">
        <w:rPr>
          <w:b/>
          <w:color w:val="FF0000"/>
          <w:sz w:val="28"/>
          <w:szCs w:val="28"/>
          <w:lang w:val="fr-FR"/>
        </w:rPr>
        <w:t xml:space="preserve"> : </w:t>
      </w:r>
      <w:r>
        <w:rPr>
          <w:b/>
          <w:color w:val="FF0000"/>
          <w:sz w:val="28"/>
          <w:szCs w:val="28"/>
          <w:lang w:val="fr-FR"/>
        </w:rPr>
        <w:t>I. CẤU TẠO VÀ CHỨC NĂNG CỦA DA</w:t>
      </w:r>
    </w:p>
    <w:p w14:paraId="660BE80D" w14:textId="77777777" w:rsidR="00555FC0" w:rsidRPr="00000915" w:rsidRDefault="00555FC0" w:rsidP="00555FC0">
      <w:pPr>
        <w:tabs>
          <w:tab w:val="left" w:pos="360"/>
        </w:tabs>
        <w:spacing w:line="312" w:lineRule="auto"/>
        <w:jc w:val="both"/>
        <w:rPr>
          <w:b/>
          <w:sz w:val="26"/>
          <w:szCs w:val="26"/>
        </w:rPr>
      </w:pPr>
      <w:r w:rsidRPr="00000915">
        <w:rPr>
          <w:b/>
          <w:sz w:val="26"/>
          <w:szCs w:val="26"/>
        </w:rPr>
        <w:t>1. Ổn định lớp.</w:t>
      </w:r>
    </w:p>
    <w:p w14:paraId="71D21DC6" w14:textId="77777777" w:rsidR="00555FC0" w:rsidRPr="00000915" w:rsidRDefault="00555FC0" w:rsidP="00555FC0">
      <w:pPr>
        <w:spacing w:line="312" w:lineRule="auto"/>
        <w:jc w:val="both"/>
        <w:rPr>
          <w:b/>
          <w:sz w:val="26"/>
          <w:szCs w:val="26"/>
        </w:rPr>
      </w:pPr>
      <w:r w:rsidRPr="00000915">
        <w:rPr>
          <w:b/>
          <w:sz w:val="26"/>
          <w:szCs w:val="26"/>
        </w:rPr>
        <w:t xml:space="preserve">2. Kiểm tra </w:t>
      </w:r>
    </w:p>
    <w:p w14:paraId="24CD3A14" w14:textId="77777777" w:rsidR="00555FC0" w:rsidRPr="00333F0A" w:rsidRDefault="00555FC0" w:rsidP="00555FC0">
      <w:pPr>
        <w:numPr>
          <w:ilvl w:val="0"/>
          <w:numId w:val="110"/>
        </w:numPr>
        <w:tabs>
          <w:tab w:val="left" w:pos="303"/>
          <w:tab w:val="left" w:pos="567"/>
        </w:tabs>
        <w:spacing w:line="312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333F0A">
        <w:rPr>
          <w:sz w:val="26"/>
          <w:szCs w:val="26"/>
        </w:rPr>
        <w:t>Những tác nhân chủ yếu gây hại cho hệ bài tiết nước tiểu ?</w:t>
      </w:r>
    </w:p>
    <w:p w14:paraId="7039E28F" w14:textId="77777777" w:rsidR="00555FC0" w:rsidRDefault="00555FC0" w:rsidP="00555FC0">
      <w:pPr>
        <w:numPr>
          <w:ilvl w:val="0"/>
          <w:numId w:val="110"/>
        </w:numPr>
        <w:tabs>
          <w:tab w:val="clear" w:pos="720"/>
          <w:tab w:val="left" w:pos="303"/>
          <w:tab w:val="left" w:pos="426"/>
          <w:tab w:val="num" w:pos="567"/>
        </w:tabs>
        <w:spacing w:line="312" w:lineRule="auto"/>
        <w:ind w:left="709" w:hanging="349"/>
        <w:jc w:val="both"/>
        <w:rPr>
          <w:sz w:val="26"/>
          <w:szCs w:val="26"/>
        </w:rPr>
      </w:pPr>
      <w:r w:rsidRPr="00333F0A">
        <w:rPr>
          <w:sz w:val="26"/>
          <w:szCs w:val="26"/>
        </w:rPr>
        <w:lastRenderedPageBreak/>
        <w:t xml:space="preserve"> Trong các thói quen sống khoa học để bảo vệ hệ bài tiết nước tiểu, em đã có thói quen</w:t>
      </w:r>
      <w:r>
        <w:rPr>
          <w:sz w:val="26"/>
          <w:szCs w:val="26"/>
        </w:rPr>
        <w:t xml:space="preserve"> </w:t>
      </w:r>
      <w:r w:rsidRPr="00333F0A">
        <w:rPr>
          <w:sz w:val="26"/>
          <w:szCs w:val="26"/>
        </w:rPr>
        <w:t>nào và chưa có thói quen nào ?</w:t>
      </w:r>
    </w:p>
    <w:p w14:paraId="77B58B38" w14:textId="77777777" w:rsidR="00555FC0" w:rsidRDefault="00555FC0" w:rsidP="00555FC0">
      <w:pPr>
        <w:spacing w:line="312" w:lineRule="auto"/>
        <w:jc w:val="both"/>
        <w:rPr>
          <w:b/>
          <w:bCs/>
          <w:sz w:val="26"/>
          <w:szCs w:val="26"/>
        </w:rPr>
      </w:pPr>
      <w:r w:rsidRPr="00827849">
        <w:rPr>
          <w:b/>
          <w:bCs/>
          <w:sz w:val="26"/>
          <w:szCs w:val="26"/>
        </w:rPr>
        <w:t>3. Bài mới</w:t>
      </w:r>
      <w:r>
        <w:rPr>
          <w:b/>
          <w:bCs/>
          <w:sz w:val="26"/>
          <w:szCs w:val="26"/>
        </w:rPr>
        <w:t xml:space="preserve">: 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1"/>
        <w:gridCol w:w="3214"/>
        <w:gridCol w:w="3214"/>
      </w:tblGrid>
      <w:tr w:rsidR="00555FC0" w:rsidRPr="00333F0A" w14:paraId="23B90F8F" w14:textId="77777777" w:rsidTr="009D0212">
        <w:tc>
          <w:tcPr>
            <w:tcW w:w="3041" w:type="dxa"/>
          </w:tcPr>
          <w:p w14:paraId="0AAAEC8B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center"/>
              <w:rPr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>Hoạt động của giáo viên</w:t>
            </w:r>
          </w:p>
        </w:tc>
        <w:tc>
          <w:tcPr>
            <w:tcW w:w="3214" w:type="dxa"/>
          </w:tcPr>
          <w:p w14:paraId="5A413416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center"/>
              <w:rPr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>Hoạt động của học sinh</w:t>
            </w:r>
          </w:p>
        </w:tc>
        <w:tc>
          <w:tcPr>
            <w:tcW w:w="3214" w:type="dxa"/>
          </w:tcPr>
          <w:p w14:paraId="1278148D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center"/>
              <w:rPr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 xml:space="preserve">Nội dung </w:t>
            </w:r>
          </w:p>
        </w:tc>
      </w:tr>
      <w:tr w:rsidR="00555FC0" w:rsidRPr="00333F0A" w14:paraId="2B187073" w14:textId="77777777" w:rsidTr="009D0212">
        <w:tc>
          <w:tcPr>
            <w:tcW w:w="3041" w:type="dxa"/>
          </w:tcPr>
          <w:p w14:paraId="0D96AC7B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sym w:font="Wingdings 2" w:char="F0B3"/>
            </w:r>
            <w:r w:rsidRPr="00333F0A">
              <w:rPr>
                <w:sz w:val="26"/>
                <w:szCs w:val="26"/>
              </w:rPr>
              <w:t xml:space="preserve"> </w:t>
            </w:r>
            <w:r w:rsidRPr="00333F0A">
              <w:rPr>
                <w:b/>
                <w:bCs/>
                <w:sz w:val="26"/>
                <w:szCs w:val="26"/>
                <w:u w:val="single"/>
              </w:rPr>
              <w:t>Hoạt động 1</w:t>
            </w:r>
            <w:r w:rsidRPr="00333F0A">
              <w:rPr>
                <w:sz w:val="26"/>
                <w:szCs w:val="26"/>
              </w:rPr>
              <w:t xml:space="preserve"> :</w:t>
            </w:r>
          </w:p>
          <w:p w14:paraId="6863A1C1" w14:textId="77777777" w:rsidR="00555FC0" w:rsidRPr="006242A2" w:rsidRDefault="00555FC0" w:rsidP="009D0212">
            <w:pPr>
              <w:spacing w:line="312" w:lineRule="auto"/>
              <w:jc w:val="both"/>
              <w:rPr>
                <w:b/>
                <w:sz w:val="26"/>
                <w:szCs w:val="26"/>
              </w:rPr>
            </w:pPr>
            <w:r w:rsidRPr="006242A2">
              <w:rPr>
                <w:b/>
                <w:sz w:val="26"/>
                <w:szCs w:val="26"/>
              </w:rPr>
              <w:t xml:space="preserve">Chuyển giao nhiệm vụ học tập </w:t>
            </w:r>
          </w:p>
          <w:p w14:paraId="5141565C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Xác định giới hạn từng lớp da.</w:t>
            </w:r>
          </w:p>
          <w:p w14:paraId="529ADAD1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Đánh mũi tên hoàn thành sơ đồ cấu tạo da.</w:t>
            </w:r>
          </w:p>
          <w:p w14:paraId="19C96423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Gv treo tranh câm cấu tạo da → gọi HS lên bảng dán các mảnh bìa rời về cấu tạo da</w:t>
            </w:r>
          </w:p>
          <w:p w14:paraId="5E134EE1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Gv có thể treo 2 – 3 tranh câm, gọi các nhóm thi đua dưới hình thức trò chơi.</w:t>
            </w:r>
          </w:p>
          <w:p w14:paraId="25C60879" w14:textId="77777777" w:rsidR="00555FC0" w:rsidRPr="003F12D8" w:rsidRDefault="00555FC0" w:rsidP="009D0212">
            <w:pPr>
              <w:spacing w:line="312" w:lineRule="auto"/>
              <w:jc w:val="both"/>
              <w:rPr>
                <w:i/>
                <w:sz w:val="26"/>
                <w:szCs w:val="26"/>
              </w:rPr>
            </w:pPr>
            <w:r w:rsidRPr="003F12D8">
              <w:rPr>
                <w:b/>
                <w:sz w:val="26"/>
                <w:szCs w:val="26"/>
                <w:lang w:val="vi-VN"/>
              </w:rPr>
              <w:t>Đánh giá kết quả thực hiện nhiệm vụ học tập</w:t>
            </w:r>
          </w:p>
          <w:p w14:paraId="393FD1AA" w14:textId="77777777" w:rsidR="00555FC0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3F12D8">
              <w:rPr>
                <w:sz w:val="26"/>
                <w:szCs w:val="26"/>
              </w:rPr>
              <w:t>- GV gọi đại diện của mỗi nhóm trình bày nội dung đã thảo luận.</w:t>
            </w:r>
            <w:r>
              <w:rPr>
                <w:sz w:val="26"/>
                <w:szCs w:val="26"/>
              </w:rPr>
              <w:t xml:space="preserve"> </w:t>
            </w:r>
          </w:p>
          <w:p w14:paraId="605B3A14" w14:textId="77777777" w:rsidR="00555FC0" w:rsidRPr="003F12D8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1917CD">
              <w:rPr>
                <w:sz w:val="26"/>
                <w:szCs w:val="26"/>
              </w:rPr>
              <w:t>- GV</w:t>
            </w:r>
            <w:r w:rsidRPr="001917CD">
              <w:rPr>
                <w:sz w:val="26"/>
                <w:szCs w:val="26"/>
                <w:lang w:val="en-CA"/>
              </w:rPr>
              <w:t xml:space="preserve"> phân tích báo cáo kết quả của HS theo hướng dẫn dắt đến hình thành kiến thức</w:t>
            </w:r>
          </w:p>
          <w:p w14:paraId="26CFEA82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11643D85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 xml:space="preserve">- GV sử dụng sơ đồ cấu tạo da, giảng như phần </w:t>
            </w:r>
            <w:r w:rsidRPr="00333F0A">
              <w:rPr>
                <w:sz w:val="26"/>
                <w:szCs w:val="26"/>
              </w:rPr>
              <w:sym w:font="Wingdings 2" w:char="F0A3"/>
            </w:r>
          </w:p>
          <w:p w14:paraId="4D98C4F2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78C86981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3B8461CA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 xml:space="preserve">- Gv yêu cầu HS đọc lại thông tin → trả lời  câu hỏi mục </w:t>
            </w:r>
            <w:r w:rsidRPr="00333F0A">
              <w:rPr>
                <w:sz w:val="26"/>
                <w:szCs w:val="26"/>
              </w:rPr>
              <w:sym w:font="Wingdings 3" w:char="F073"/>
            </w:r>
            <w:r w:rsidRPr="00333F0A">
              <w:rPr>
                <w:sz w:val="26"/>
                <w:szCs w:val="26"/>
              </w:rPr>
              <w:t xml:space="preserve">  SGK.</w:t>
            </w:r>
          </w:p>
        </w:tc>
        <w:tc>
          <w:tcPr>
            <w:tcW w:w="3214" w:type="dxa"/>
          </w:tcPr>
          <w:p w14:paraId="60A859D3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358ACC85" w14:textId="77777777" w:rsidR="00555FC0" w:rsidRPr="006242A2" w:rsidRDefault="00555FC0" w:rsidP="009D0212">
            <w:pPr>
              <w:spacing w:line="312" w:lineRule="auto"/>
              <w:jc w:val="both"/>
              <w:rPr>
                <w:b/>
                <w:bCs/>
                <w:sz w:val="26"/>
                <w:szCs w:val="26"/>
              </w:rPr>
            </w:pPr>
            <w:r w:rsidRPr="006242A2">
              <w:rPr>
                <w:b/>
                <w:bCs/>
                <w:sz w:val="26"/>
                <w:szCs w:val="26"/>
              </w:rPr>
              <w:t>Thực hiện nhiệm vụ học tập</w:t>
            </w:r>
          </w:p>
          <w:p w14:paraId="28D4CE21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HS quan sát hình 41.1, tự đọc thông tin, thu thập kiến thức.</w:t>
            </w:r>
          </w:p>
          <w:p w14:paraId="06F48A3B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6E679C6C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17E8D4C5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5A375505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17C57749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0D7DF687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346745B4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78E9C7C1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3BA12E40" w14:textId="77777777" w:rsidR="00555FC0" w:rsidRPr="003F12D8" w:rsidRDefault="00555FC0" w:rsidP="009D0212">
            <w:pPr>
              <w:spacing w:line="312" w:lineRule="auto"/>
              <w:jc w:val="both"/>
              <w:rPr>
                <w:b/>
                <w:sz w:val="26"/>
                <w:szCs w:val="26"/>
              </w:rPr>
            </w:pPr>
            <w:r w:rsidRPr="003F12D8">
              <w:rPr>
                <w:b/>
                <w:sz w:val="26"/>
                <w:szCs w:val="26"/>
                <w:lang w:val="en-CA"/>
              </w:rPr>
              <w:t>Báo cáo kết quả hoạt  động và thảo luận</w:t>
            </w:r>
          </w:p>
          <w:p w14:paraId="31781FE6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Thảo luận nhóm  thống nhất đáp án.</w:t>
            </w:r>
          </w:p>
          <w:p w14:paraId="686C7B71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Đại diện các nhóm lên hoàn thành trên bảng, các nhóm khác nhận xét, bổ sung.</w:t>
            </w:r>
          </w:p>
          <w:p w14:paraId="24C8836E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3B66E396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7535B60C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2895F248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HS tự rút ra kết luận về cấu tạo của da.</w:t>
            </w:r>
          </w:p>
          <w:p w14:paraId="1B7C7AD1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1180626B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054C6915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>- HS trả lời</w:t>
            </w:r>
          </w:p>
          <w:p w14:paraId="5F6805AC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14" w:type="dxa"/>
          </w:tcPr>
          <w:p w14:paraId="34AE766B" w14:textId="77777777" w:rsidR="00555FC0" w:rsidRPr="00333F0A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  <w:r w:rsidRPr="00333F0A">
              <w:rPr>
                <w:b/>
                <w:sz w:val="26"/>
                <w:szCs w:val="26"/>
              </w:rPr>
              <w:t>I . Cấu tạo của da:</w:t>
            </w:r>
            <w:r w:rsidRPr="00333F0A">
              <w:rPr>
                <w:i/>
                <w:iCs/>
                <w:sz w:val="26"/>
                <w:szCs w:val="26"/>
              </w:rPr>
              <w:t xml:space="preserve">       </w:t>
            </w:r>
          </w:p>
          <w:p w14:paraId="2401C608" w14:textId="77777777" w:rsidR="00555FC0" w:rsidRPr="00333F0A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7316EE9B" w14:textId="77777777" w:rsidR="00555FC0" w:rsidRPr="00333F0A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51CC9802" w14:textId="77777777" w:rsidR="00555FC0" w:rsidRPr="00333F0A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30F06D8D" w14:textId="77777777" w:rsidR="00555FC0" w:rsidRPr="00333F0A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12A7987C" w14:textId="77777777" w:rsidR="00555FC0" w:rsidRPr="00333F0A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429193DB" w14:textId="77777777" w:rsidR="00555FC0" w:rsidRPr="00333F0A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65E204FC" w14:textId="77777777" w:rsidR="00555FC0" w:rsidRPr="00333F0A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2AE61BE1" w14:textId="77777777" w:rsidR="00555FC0" w:rsidRPr="00333F0A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58C84288" w14:textId="77777777" w:rsidR="00555FC0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15AD334D" w14:textId="77777777" w:rsidR="00555FC0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3095C6EC" w14:textId="77777777" w:rsidR="00555FC0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7CFD1D2E" w14:textId="77777777" w:rsidR="00555FC0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15555890" w14:textId="77777777" w:rsidR="00555FC0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063340B1" w14:textId="77777777" w:rsidR="00555FC0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77457880" w14:textId="77777777" w:rsidR="00555FC0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3F2CBB2A" w14:textId="77777777" w:rsidR="00555FC0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32150D0E" w14:textId="77777777" w:rsidR="00555FC0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6CA2A0E8" w14:textId="77777777" w:rsidR="00555FC0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3603E7C8" w14:textId="77777777" w:rsidR="00555FC0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4EDFB51A" w14:textId="77777777" w:rsidR="00555FC0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7733914A" w14:textId="77777777" w:rsidR="00555FC0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1059C4D6" w14:textId="77777777" w:rsidR="00555FC0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5EE11072" w14:textId="77777777" w:rsidR="00555FC0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7B40C2EC" w14:textId="77777777" w:rsidR="00555FC0" w:rsidRPr="00333F0A" w:rsidRDefault="00555FC0" w:rsidP="009D0212">
            <w:pPr>
              <w:spacing w:line="312" w:lineRule="auto"/>
              <w:jc w:val="both"/>
              <w:rPr>
                <w:i/>
                <w:iCs/>
                <w:sz w:val="26"/>
                <w:szCs w:val="26"/>
              </w:rPr>
            </w:pPr>
          </w:p>
          <w:p w14:paraId="7E82CBF2" w14:textId="77777777" w:rsidR="00555FC0" w:rsidRPr="00333F0A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i/>
                <w:iCs/>
                <w:sz w:val="26"/>
                <w:szCs w:val="26"/>
              </w:rPr>
              <w:t xml:space="preserve"> </w:t>
            </w:r>
            <w:r w:rsidRPr="00333F0A">
              <w:rPr>
                <w:sz w:val="26"/>
                <w:szCs w:val="26"/>
              </w:rPr>
              <w:t>Da cấu tạo gồm 3 lớp:</w:t>
            </w:r>
          </w:p>
          <w:p w14:paraId="7AD6F8A0" w14:textId="77777777" w:rsidR="00555FC0" w:rsidRPr="00333F0A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Lớp biểu bì.</w:t>
            </w:r>
          </w:p>
          <w:p w14:paraId="240CF9C1" w14:textId="77777777" w:rsidR="00555FC0" w:rsidRPr="00333F0A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Tầng sừng.</w:t>
            </w:r>
          </w:p>
          <w:p w14:paraId="20D61CAF" w14:textId="77777777" w:rsidR="00555FC0" w:rsidRPr="00333F0A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Tầng tế bào sống.</w:t>
            </w:r>
          </w:p>
          <w:p w14:paraId="5117288F" w14:textId="77777777" w:rsidR="00555FC0" w:rsidRPr="00333F0A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Lớp bì : cấu tạo từ sợi mô liên kết. Gồm các cơ quan.</w:t>
            </w:r>
          </w:p>
          <w:p w14:paraId="007BDEA1" w14:textId="77777777" w:rsidR="00555FC0" w:rsidRPr="00333F0A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Lớp mỡ dưới da gồm các tế bào mỡ.</w:t>
            </w:r>
          </w:p>
        </w:tc>
      </w:tr>
      <w:tr w:rsidR="00555FC0" w:rsidRPr="00333F0A" w14:paraId="012E0348" w14:textId="77777777" w:rsidTr="009D0212">
        <w:tc>
          <w:tcPr>
            <w:tcW w:w="3041" w:type="dxa"/>
          </w:tcPr>
          <w:p w14:paraId="639EBAD3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sym w:font="Wingdings 2" w:char="F0B3"/>
            </w:r>
            <w:r w:rsidRPr="00333F0A">
              <w:rPr>
                <w:sz w:val="26"/>
                <w:szCs w:val="26"/>
              </w:rPr>
              <w:t xml:space="preserve"> </w:t>
            </w:r>
            <w:r w:rsidRPr="00333F0A">
              <w:rPr>
                <w:b/>
                <w:bCs/>
                <w:sz w:val="26"/>
                <w:szCs w:val="26"/>
                <w:u w:val="single"/>
              </w:rPr>
              <w:t>Hoạt động 2</w:t>
            </w:r>
            <w:r w:rsidRPr="00333F0A">
              <w:rPr>
                <w:sz w:val="26"/>
                <w:szCs w:val="26"/>
              </w:rPr>
              <w:t xml:space="preserve"> :</w:t>
            </w:r>
          </w:p>
          <w:p w14:paraId="5B722E31" w14:textId="77777777" w:rsidR="00555FC0" w:rsidRPr="006242A2" w:rsidRDefault="00555FC0" w:rsidP="009D0212">
            <w:pPr>
              <w:spacing w:line="312" w:lineRule="auto"/>
              <w:jc w:val="both"/>
              <w:rPr>
                <w:b/>
                <w:sz w:val="26"/>
                <w:szCs w:val="26"/>
              </w:rPr>
            </w:pPr>
            <w:r w:rsidRPr="006242A2">
              <w:rPr>
                <w:b/>
                <w:sz w:val="26"/>
                <w:szCs w:val="26"/>
              </w:rPr>
              <w:lastRenderedPageBreak/>
              <w:t xml:space="preserve">Chuyển giao nhiệm vụ học tập </w:t>
            </w:r>
          </w:p>
          <w:p w14:paraId="466307C9" w14:textId="77777777" w:rsidR="00555FC0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 xml:space="preserve">- Gv yêu cầu HS trả lời câu hỏi mục </w:t>
            </w:r>
            <w:r w:rsidRPr="00333F0A">
              <w:rPr>
                <w:sz w:val="26"/>
                <w:szCs w:val="26"/>
              </w:rPr>
              <w:sym w:font="Wingdings 3" w:char="F073"/>
            </w:r>
            <w:r w:rsidRPr="00333F0A">
              <w:rPr>
                <w:sz w:val="26"/>
                <w:szCs w:val="26"/>
              </w:rPr>
              <w:t xml:space="preserve"> SGK.</w:t>
            </w:r>
          </w:p>
          <w:p w14:paraId="602E78C4" w14:textId="77777777" w:rsidR="00555FC0" w:rsidRPr="003F12D8" w:rsidRDefault="00555FC0" w:rsidP="009D0212">
            <w:pPr>
              <w:spacing w:line="312" w:lineRule="auto"/>
              <w:jc w:val="both"/>
              <w:rPr>
                <w:i/>
                <w:sz w:val="26"/>
                <w:szCs w:val="26"/>
              </w:rPr>
            </w:pPr>
            <w:r w:rsidRPr="003F12D8">
              <w:rPr>
                <w:b/>
                <w:sz w:val="26"/>
                <w:szCs w:val="26"/>
                <w:lang w:val="vi-VN"/>
              </w:rPr>
              <w:t>Đánh giá kết quả thực hiện nhiệm vụ học tập</w:t>
            </w:r>
          </w:p>
          <w:p w14:paraId="71DBF3BB" w14:textId="77777777" w:rsidR="00555FC0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3F12D8">
              <w:rPr>
                <w:sz w:val="26"/>
                <w:szCs w:val="26"/>
              </w:rPr>
              <w:t>- GV gọi đại diện của mỗi nhóm trình bày nội dung đã thảo luận.</w:t>
            </w:r>
            <w:r>
              <w:rPr>
                <w:sz w:val="26"/>
                <w:szCs w:val="26"/>
              </w:rPr>
              <w:t xml:space="preserve"> </w:t>
            </w:r>
          </w:p>
          <w:p w14:paraId="1E2248CB" w14:textId="77777777" w:rsidR="00555FC0" w:rsidRPr="003F12D8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1917CD">
              <w:rPr>
                <w:sz w:val="26"/>
                <w:szCs w:val="26"/>
              </w:rPr>
              <w:t>- GV</w:t>
            </w:r>
            <w:r w:rsidRPr="001917CD">
              <w:rPr>
                <w:sz w:val="26"/>
                <w:szCs w:val="26"/>
                <w:lang w:val="en-CA"/>
              </w:rPr>
              <w:t xml:space="preserve"> phân tích báo cáo kết quả của HS theo hướng dẫn dắt đến hình thành kiến thức</w:t>
            </w:r>
          </w:p>
          <w:p w14:paraId="244F50F7" w14:textId="77777777" w:rsidR="00555FC0" w:rsidRPr="00AE3968" w:rsidRDefault="00555FC0" w:rsidP="009D0212">
            <w:pPr>
              <w:spacing w:line="312" w:lineRule="auto"/>
              <w:jc w:val="both"/>
              <w:rPr>
                <w:b/>
                <w:i/>
                <w:sz w:val="26"/>
                <w:szCs w:val="26"/>
              </w:rPr>
            </w:pPr>
            <w:r w:rsidRPr="00AE3968">
              <w:rPr>
                <w:b/>
                <w:i/>
                <w:sz w:val="26"/>
                <w:szCs w:val="26"/>
              </w:rPr>
              <w:t>+ Da có những chức năng gì ?</w:t>
            </w:r>
          </w:p>
          <w:p w14:paraId="11E1D692" w14:textId="77777777" w:rsidR="00555FC0" w:rsidRPr="00333F0A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</w:p>
          <w:p w14:paraId="1FF1536B" w14:textId="77777777" w:rsidR="00555FC0" w:rsidRPr="00333F0A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14" w:type="dxa"/>
          </w:tcPr>
          <w:p w14:paraId="0819E214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bCs/>
                <w:sz w:val="26"/>
                <w:szCs w:val="26"/>
              </w:rPr>
            </w:pPr>
          </w:p>
          <w:p w14:paraId="6402C133" w14:textId="77777777" w:rsidR="00555FC0" w:rsidRPr="006242A2" w:rsidRDefault="00555FC0" w:rsidP="009D0212">
            <w:pPr>
              <w:spacing w:line="312" w:lineRule="auto"/>
              <w:jc w:val="both"/>
              <w:rPr>
                <w:b/>
                <w:bCs/>
                <w:sz w:val="26"/>
                <w:szCs w:val="26"/>
              </w:rPr>
            </w:pPr>
            <w:r w:rsidRPr="006242A2">
              <w:rPr>
                <w:b/>
                <w:bCs/>
                <w:sz w:val="26"/>
                <w:szCs w:val="26"/>
              </w:rPr>
              <w:lastRenderedPageBreak/>
              <w:t>Thực hiện nhiệm vụ học tập</w:t>
            </w:r>
          </w:p>
          <w:p w14:paraId="58BABA9C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>- HS trả lời</w:t>
            </w:r>
          </w:p>
          <w:p w14:paraId="0E95E0E5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bCs/>
                <w:sz w:val="26"/>
                <w:szCs w:val="26"/>
              </w:rPr>
            </w:pPr>
          </w:p>
          <w:p w14:paraId="26E16C16" w14:textId="77777777" w:rsidR="00555FC0" w:rsidRPr="003F12D8" w:rsidRDefault="00555FC0" w:rsidP="009D0212">
            <w:pPr>
              <w:spacing w:line="312" w:lineRule="auto"/>
              <w:jc w:val="both"/>
              <w:rPr>
                <w:b/>
                <w:sz w:val="26"/>
                <w:szCs w:val="26"/>
              </w:rPr>
            </w:pPr>
            <w:r w:rsidRPr="003F12D8">
              <w:rPr>
                <w:b/>
                <w:sz w:val="26"/>
                <w:szCs w:val="26"/>
                <w:lang w:val="en-CA"/>
              </w:rPr>
              <w:t>Báo cáo kết quả hoạt  động và thảo luận</w:t>
            </w:r>
          </w:p>
          <w:p w14:paraId="30FC58FE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Thảo luận nhóm  thống nhất đáp án.</w:t>
            </w:r>
          </w:p>
          <w:p w14:paraId="5BEEC94F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Đại diện các nhóm lên hoàn thành trên bảng, các nhóm khác nhận xét, bổ sung.</w:t>
            </w:r>
          </w:p>
          <w:p w14:paraId="72ADCF03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  <w:p w14:paraId="10EB94D6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bCs/>
                <w:sz w:val="26"/>
                <w:szCs w:val="26"/>
              </w:rPr>
            </w:pPr>
          </w:p>
          <w:p w14:paraId="38B99B34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>- HS nêu các chức năng của da</w:t>
            </w:r>
          </w:p>
          <w:p w14:paraId="4383DBFA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14" w:type="dxa"/>
          </w:tcPr>
          <w:p w14:paraId="349AE79A" w14:textId="77777777" w:rsidR="00555FC0" w:rsidRPr="00333F0A" w:rsidRDefault="00555FC0" w:rsidP="009D0212">
            <w:pPr>
              <w:pStyle w:val="BodyText"/>
              <w:spacing w:line="312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II. Chức năng của da:</w:t>
            </w:r>
          </w:p>
          <w:p w14:paraId="35B3DA5C" w14:textId="77777777" w:rsidR="00555FC0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</w:p>
          <w:p w14:paraId="4FCCC5FA" w14:textId="77777777" w:rsidR="00555FC0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</w:p>
          <w:p w14:paraId="7DD3D764" w14:textId="77777777" w:rsidR="00555FC0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</w:p>
          <w:p w14:paraId="42FB13C9" w14:textId="77777777" w:rsidR="00555FC0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</w:p>
          <w:p w14:paraId="3532D49F" w14:textId="77777777" w:rsidR="00555FC0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</w:p>
          <w:p w14:paraId="7A139FFD" w14:textId="77777777" w:rsidR="00555FC0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</w:p>
          <w:p w14:paraId="5DEDB102" w14:textId="77777777" w:rsidR="00555FC0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</w:p>
          <w:p w14:paraId="02AC7C90" w14:textId="77777777" w:rsidR="00555FC0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</w:p>
          <w:p w14:paraId="2E3343D4" w14:textId="77777777" w:rsidR="00555FC0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</w:p>
          <w:p w14:paraId="7FBDF99A" w14:textId="77777777" w:rsidR="00555FC0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</w:p>
          <w:p w14:paraId="361D74C5" w14:textId="77777777" w:rsidR="00555FC0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</w:p>
          <w:p w14:paraId="23156BBB" w14:textId="77777777" w:rsidR="00555FC0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</w:p>
          <w:p w14:paraId="07D2A753" w14:textId="77777777" w:rsidR="00555FC0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</w:p>
          <w:p w14:paraId="3769CC15" w14:textId="77777777" w:rsidR="00555FC0" w:rsidRPr="00333F0A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Bảo vệ cơ thể.</w:t>
            </w:r>
          </w:p>
          <w:p w14:paraId="70C70C8E" w14:textId="77777777" w:rsidR="00555FC0" w:rsidRPr="00333F0A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Nhận biết kích thích của môi trường</w:t>
            </w:r>
          </w:p>
          <w:p w14:paraId="1F399601" w14:textId="77777777" w:rsidR="00555FC0" w:rsidRPr="00333F0A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Tham gia bài tiết.</w:t>
            </w:r>
          </w:p>
          <w:p w14:paraId="7F3C65EC" w14:textId="77777777" w:rsidR="00555FC0" w:rsidRPr="00333F0A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Điều hoà thân nhiệt.</w:t>
            </w:r>
          </w:p>
          <w:p w14:paraId="4B1F0C77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bCs/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Da và sản phẩm của da tạo nên vẻ đẹp con người.</w:t>
            </w:r>
          </w:p>
        </w:tc>
      </w:tr>
    </w:tbl>
    <w:p w14:paraId="5D4090A9" w14:textId="77777777" w:rsidR="00555FC0" w:rsidRDefault="00555FC0" w:rsidP="00555FC0">
      <w:pPr>
        <w:pStyle w:val="BodyText"/>
        <w:spacing w:line="312" w:lineRule="auto"/>
        <w:rPr>
          <w:rFonts w:ascii="Times New Roman" w:hAnsi="Times New Roman"/>
          <w:b/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40B718" wp14:editId="3DBCE431">
                <wp:simplePos x="0" y="0"/>
                <wp:positionH relativeFrom="margin">
                  <wp:posOffset>1019175</wp:posOffset>
                </wp:positionH>
                <wp:positionV relativeFrom="paragraph">
                  <wp:posOffset>19050</wp:posOffset>
                </wp:positionV>
                <wp:extent cx="3914775" cy="476250"/>
                <wp:effectExtent l="19050" t="19050" r="28575" b="38100"/>
                <wp:wrapNone/>
                <wp:docPr id="27653" name="Group 27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4775" cy="476250"/>
                          <a:chOff x="0" y="0"/>
                          <a:chExt cx="3914775" cy="647056"/>
                        </a:xfrm>
                      </wpg:grpSpPr>
                      <wps:wsp>
                        <wps:cNvPr id="27654" name="Flowchart: Process 27654"/>
                        <wps:cNvSpPr/>
                        <wps:spPr>
                          <a:xfrm>
                            <a:off x="476250" y="123705"/>
                            <a:ext cx="3438525" cy="409575"/>
                          </a:xfrm>
                          <a:prstGeom prst="flowChartProcess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prstDash val="lg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526912" w14:textId="77777777" w:rsidR="00555FC0" w:rsidRPr="00EA0D9D" w:rsidRDefault="00555FC0" w:rsidP="00555FC0">
                              <w:pPr>
                                <w:jc w:val="center"/>
                                <w:rPr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 w:rsidRPr="00EA0D9D">
                                <w:rPr>
                                  <w:color w:val="0070C0"/>
                                  <w:sz w:val="28"/>
                                  <w:szCs w:val="28"/>
                                </w:rPr>
                                <w:t>HOẠT ĐỘNG LUYỆN TẬP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55" name="Flowchart: Process 91"/>
                        <wps:cNvSpPr/>
                        <wps:spPr>
                          <a:xfrm>
                            <a:off x="0" y="0"/>
                            <a:ext cx="618979" cy="647056"/>
                          </a:xfrm>
                          <a:custGeom>
                            <a:avLst/>
                            <a:gdLst>
                              <a:gd name="connsiteX0" fmla="*/ 0 w 10000"/>
                              <a:gd name="connsiteY0" fmla="*/ 0 h 10000"/>
                              <a:gd name="connsiteX1" fmla="*/ 10000 w 10000"/>
                              <a:gd name="connsiteY1" fmla="*/ 0 h 10000"/>
                              <a:gd name="connsiteX2" fmla="*/ 10000 w 10000"/>
                              <a:gd name="connsiteY2" fmla="*/ 10000 h 10000"/>
                              <a:gd name="connsiteX3" fmla="*/ 0 w 10000"/>
                              <a:gd name="connsiteY3" fmla="*/ 10000 h 10000"/>
                              <a:gd name="connsiteX4" fmla="*/ 0 w 10000"/>
                              <a:gd name="connsiteY4" fmla="*/ 0 h 10000"/>
                              <a:gd name="connsiteX0" fmla="*/ 0 w 10000"/>
                              <a:gd name="connsiteY0" fmla="*/ 351 h 10351"/>
                              <a:gd name="connsiteX1" fmla="*/ 5679 w 10000"/>
                              <a:gd name="connsiteY1" fmla="*/ 0 h 10351"/>
                              <a:gd name="connsiteX2" fmla="*/ 10000 w 10000"/>
                              <a:gd name="connsiteY2" fmla="*/ 10351 h 10351"/>
                              <a:gd name="connsiteX3" fmla="*/ 0 w 10000"/>
                              <a:gd name="connsiteY3" fmla="*/ 10351 h 10351"/>
                              <a:gd name="connsiteX4" fmla="*/ 0 w 10000"/>
                              <a:gd name="connsiteY4" fmla="*/ 351 h 10351"/>
                              <a:gd name="connsiteX0" fmla="*/ 0 w 9630"/>
                              <a:gd name="connsiteY0" fmla="*/ 351 h 10351"/>
                              <a:gd name="connsiteX1" fmla="*/ 5679 w 9630"/>
                              <a:gd name="connsiteY1" fmla="*/ 0 h 10351"/>
                              <a:gd name="connsiteX2" fmla="*/ 9630 w 9630"/>
                              <a:gd name="connsiteY2" fmla="*/ 4912 h 10351"/>
                              <a:gd name="connsiteX3" fmla="*/ 0 w 9630"/>
                              <a:gd name="connsiteY3" fmla="*/ 10351 h 10351"/>
                              <a:gd name="connsiteX4" fmla="*/ 0 w 9630"/>
                              <a:gd name="connsiteY4" fmla="*/ 351 h 10351"/>
                              <a:gd name="connsiteX0" fmla="*/ 0 w 10000"/>
                              <a:gd name="connsiteY0" fmla="*/ 339 h 10847"/>
                              <a:gd name="connsiteX1" fmla="*/ 5897 w 10000"/>
                              <a:gd name="connsiteY1" fmla="*/ 0 h 10847"/>
                              <a:gd name="connsiteX2" fmla="*/ 10000 w 10000"/>
                              <a:gd name="connsiteY2" fmla="*/ 4745 h 10847"/>
                              <a:gd name="connsiteX3" fmla="*/ 4872 w 10000"/>
                              <a:gd name="connsiteY3" fmla="*/ 10847 h 10847"/>
                              <a:gd name="connsiteX4" fmla="*/ 0 w 10000"/>
                              <a:gd name="connsiteY4" fmla="*/ 339 h 10847"/>
                              <a:gd name="connsiteX0" fmla="*/ 0 w 10897"/>
                              <a:gd name="connsiteY0" fmla="*/ 4920 h 10847"/>
                              <a:gd name="connsiteX1" fmla="*/ 6794 w 10897"/>
                              <a:gd name="connsiteY1" fmla="*/ 0 h 10847"/>
                              <a:gd name="connsiteX2" fmla="*/ 10897 w 10897"/>
                              <a:gd name="connsiteY2" fmla="*/ 4745 h 10847"/>
                              <a:gd name="connsiteX3" fmla="*/ 5769 w 10897"/>
                              <a:gd name="connsiteY3" fmla="*/ 10847 h 10847"/>
                              <a:gd name="connsiteX4" fmla="*/ 0 w 10897"/>
                              <a:gd name="connsiteY4" fmla="*/ 4920 h 10847"/>
                              <a:gd name="connsiteX0" fmla="*/ 0 w 10897"/>
                              <a:gd name="connsiteY0" fmla="*/ 5259 h 11186"/>
                              <a:gd name="connsiteX1" fmla="*/ 4998 w 10897"/>
                              <a:gd name="connsiteY1" fmla="*/ 0 h 11186"/>
                              <a:gd name="connsiteX2" fmla="*/ 10897 w 10897"/>
                              <a:gd name="connsiteY2" fmla="*/ 5084 h 11186"/>
                              <a:gd name="connsiteX3" fmla="*/ 5769 w 10897"/>
                              <a:gd name="connsiteY3" fmla="*/ 11186 h 11186"/>
                              <a:gd name="connsiteX4" fmla="*/ 0 w 10897"/>
                              <a:gd name="connsiteY4" fmla="*/ 5259 h 11186"/>
                              <a:gd name="connsiteX0" fmla="*/ 0 w 10897"/>
                              <a:gd name="connsiteY0" fmla="*/ 5089 h 11016"/>
                              <a:gd name="connsiteX1" fmla="*/ 5511 w 10897"/>
                              <a:gd name="connsiteY1" fmla="*/ 0 h 11016"/>
                              <a:gd name="connsiteX2" fmla="*/ 10897 w 10897"/>
                              <a:gd name="connsiteY2" fmla="*/ 4914 h 11016"/>
                              <a:gd name="connsiteX3" fmla="*/ 5769 w 10897"/>
                              <a:gd name="connsiteY3" fmla="*/ 11016 h 11016"/>
                              <a:gd name="connsiteX4" fmla="*/ 0 w 10897"/>
                              <a:gd name="connsiteY4" fmla="*/ 5089 h 11016"/>
                              <a:gd name="connsiteX0" fmla="*/ 0 w 10384"/>
                              <a:gd name="connsiteY0" fmla="*/ 5089 h 11016"/>
                              <a:gd name="connsiteX1" fmla="*/ 5511 w 10384"/>
                              <a:gd name="connsiteY1" fmla="*/ 0 h 11016"/>
                              <a:gd name="connsiteX2" fmla="*/ 10384 w 10384"/>
                              <a:gd name="connsiteY2" fmla="*/ 4744 h 11016"/>
                              <a:gd name="connsiteX3" fmla="*/ 5769 w 10384"/>
                              <a:gd name="connsiteY3" fmla="*/ 11016 h 11016"/>
                              <a:gd name="connsiteX4" fmla="*/ 0 w 10384"/>
                              <a:gd name="connsiteY4" fmla="*/ 5089 h 11016"/>
                              <a:gd name="connsiteX0" fmla="*/ 0 w 10384"/>
                              <a:gd name="connsiteY0" fmla="*/ 5089 h 11016"/>
                              <a:gd name="connsiteX1" fmla="*/ 5511 w 10384"/>
                              <a:gd name="connsiteY1" fmla="*/ 0 h 11016"/>
                              <a:gd name="connsiteX2" fmla="*/ 10384 w 10384"/>
                              <a:gd name="connsiteY2" fmla="*/ 4744 h 11016"/>
                              <a:gd name="connsiteX3" fmla="*/ 5512 w 10384"/>
                              <a:gd name="connsiteY3" fmla="*/ 11016 h 11016"/>
                              <a:gd name="connsiteX4" fmla="*/ 0 w 10384"/>
                              <a:gd name="connsiteY4" fmla="*/ 5089 h 11016"/>
                              <a:gd name="connsiteX0" fmla="*/ 0 w 10384"/>
                              <a:gd name="connsiteY0" fmla="*/ 5423 h 11350"/>
                              <a:gd name="connsiteX1" fmla="*/ 5126 w 10384"/>
                              <a:gd name="connsiteY1" fmla="*/ 0 h 11350"/>
                              <a:gd name="connsiteX2" fmla="*/ 10384 w 10384"/>
                              <a:gd name="connsiteY2" fmla="*/ 5078 h 11350"/>
                              <a:gd name="connsiteX3" fmla="*/ 5512 w 10384"/>
                              <a:gd name="connsiteY3" fmla="*/ 11350 h 11350"/>
                              <a:gd name="connsiteX4" fmla="*/ 0 w 10384"/>
                              <a:gd name="connsiteY4" fmla="*/ 5423 h 11350"/>
                              <a:gd name="connsiteX0" fmla="*/ 0 w 9101"/>
                              <a:gd name="connsiteY0" fmla="*/ 5423 h 11350"/>
                              <a:gd name="connsiteX1" fmla="*/ 5126 w 9101"/>
                              <a:gd name="connsiteY1" fmla="*/ 0 h 11350"/>
                              <a:gd name="connsiteX2" fmla="*/ 9101 w 9101"/>
                              <a:gd name="connsiteY2" fmla="*/ 4911 h 11350"/>
                              <a:gd name="connsiteX3" fmla="*/ 5512 w 9101"/>
                              <a:gd name="connsiteY3" fmla="*/ 11350 h 11350"/>
                              <a:gd name="connsiteX4" fmla="*/ 0 w 9101"/>
                              <a:gd name="connsiteY4" fmla="*/ 5423 h 11350"/>
                              <a:gd name="connsiteX0" fmla="*/ 0 w 10846"/>
                              <a:gd name="connsiteY0" fmla="*/ 4778 h 10000"/>
                              <a:gd name="connsiteX1" fmla="*/ 5632 w 10846"/>
                              <a:gd name="connsiteY1" fmla="*/ 0 h 10000"/>
                              <a:gd name="connsiteX2" fmla="*/ 10846 w 10846"/>
                              <a:gd name="connsiteY2" fmla="*/ 4474 h 10000"/>
                              <a:gd name="connsiteX3" fmla="*/ 6056 w 10846"/>
                              <a:gd name="connsiteY3" fmla="*/ 10000 h 10000"/>
                              <a:gd name="connsiteX4" fmla="*/ 0 w 10846"/>
                              <a:gd name="connsiteY4" fmla="*/ 4778 h 10000"/>
                              <a:gd name="connsiteX0" fmla="*/ 0 w 10987"/>
                              <a:gd name="connsiteY0" fmla="*/ 4778 h 10000"/>
                              <a:gd name="connsiteX1" fmla="*/ 5632 w 10987"/>
                              <a:gd name="connsiteY1" fmla="*/ 0 h 10000"/>
                              <a:gd name="connsiteX2" fmla="*/ 10987 w 10987"/>
                              <a:gd name="connsiteY2" fmla="*/ 4179 h 10000"/>
                              <a:gd name="connsiteX3" fmla="*/ 6056 w 10987"/>
                              <a:gd name="connsiteY3" fmla="*/ 10000 h 10000"/>
                              <a:gd name="connsiteX4" fmla="*/ 0 w 10987"/>
                              <a:gd name="connsiteY4" fmla="*/ 4778 h 10000"/>
                              <a:gd name="connsiteX0" fmla="*/ 0 w 10564"/>
                              <a:gd name="connsiteY0" fmla="*/ 4778 h 10000"/>
                              <a:gd name="connsiteX1" fmla="*/ 5632 w 10564"/>
                              <a:gd name="connsiteY1" fmla="*/ 0 h 10000"/>
                              <a:gd name="connsiteX2" fmla="*/ 10564 w 10564"/>
                              <a:gd name="connsiteY2" fmla="*/ 4474 h 10000"/>
                              <a:gd name="connsiteX3" fmla="*/ 6056 w 10564"/>
                              <a:gd name="connsiteY3" fmla="*/ 10000 h 10000"/>
                              <a:gd name="connsiteX4" fmla="*/ 0 w 10564"/>
                              <a:gd name="connsiteY4" fmla="*/ 4778 h 10000"/>
                              <a:gd name="connsiteX0" fmla="*/ 0 w 9154"/>
                              <a:gd name="connsiteY0" fmla="*/ 4778 h 10000"/>
                              <a:gd name="connsiteX1" fmla="*/ 4222 w 9154"/>
                              <a:gd name="connsiteY1" fmla="*/ 0 h 10000"/>
                              <a:gd name="connsiteX2" fmla="*/ 9154 w 9154"/>
                              <a:gd name="connsiteY2" fmla="*/ 4474 h 10000"/>
                              <a:gd name="connsiteX3" fmla="*/ 4646 w 9154"/>
                              <a:gd name="connsiteY3" fmla="*/ 10000 h 10000"/>
                              <a:gd name="connsiteX4" fmla="*/ 0 w 9154"/>
                              <a:gd name="connsiteY4" fmla="*/ 4778 h 10000"/>
                              <a:gd name="connsiteX0" fmla="*/ 0 w 10924"/>
                              <a:gd name="connsiteY0" fmla="*/ 4778 h 10000"/>
                              <a:gd name="connsiteX1" fmla="*/ 4612 w 10924"/>
                              <a:gd name="connsiteY1" fmla="*/ 0 h 10000"/>
                              <a:gd name="connsiteX2" fmla="*/ 10924 w 10924"/>
                              <a:gd name="connsiteY2" fmla="*/ 5063 h 10000"/>
                              <a:gd name="connsiteX3" fmla="*/ 5075 w 10924"/>
                              <a:gd name="connsiteY3" fmla="*/ 10000 h 10000"/>
                              <a:gd name="connsiteX4" fmla="*/ 0 w 10924"/>
                              <a:gd name="connsiteY4" fmla="*/ 4778 h 10000"/>
                              <a:gd name="connsiteX0" fmla="*/ 0 w 10000"/>
                              <a:gd name="connsiteY0" fmla="*/ 4778 h 10000"/>
                              <a:gd name="connsiteX1" fmla="*/ 4612 w 10000"/>
                              <a:gd name="connsiteY1" fmla="*/ 0 h 10000"/>
                              <a:gd name="connsiteX2" fmla="*/ 10000 w 10000"/>
                              <a:gd name="connsiteY2" fmla="*/ 4768 h 10000"/>
                              <a:gd name="connsiteX3" fmla="*/ 5075 w 10000"/>
                              <a:gd name="connsiteY3" fmla="*/ 10000 h 10000"/>
                              <a:gd name="connsiteX4" fmla="*/ 0 w 10000"/>
                              <a:gd name="connsiteY4" fmla="*/ 4778 h 10000"/>
                              <a:gd name="connsiteX0" fmla="*/ 0 w 10000"/>
                              <a:gd name="connsiteY0" fmla="*/ 4778 h 10000"/>
                              <a:gd name="connsiteX1" fmla="*/ 5074 w 10000"/>
                              <a:gd name="connsiteY1" fmla="*/ 0 h 10000"/>
                              <a:gd name="connsiteX2" fmla="*/ 10000 w 10000"/>
                              <a:gd name="connsiteY2" fmla="*/ 4768 h 10000"/>
                              <a:gd name="connsiteX3" fmla="*/ 5075 w 10000"/>
                              <a:gd name="connsiteY3" fmla="*/ 10000 h 10000"/>
                              <a:gd name="connsiteX4" fmla="*/ 0 w 10000"/>
                              <a:gd name="connsiteY4" fmla="*/ 4778 h 1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000" h="10000">
                                <a:moveTo>
                                  <a:pt x="0" y="4778"/>
                                </a:moveTo>
                                <a:lnTo>
                                  <a:pt x="5074" y="0"/>
                                </a:lnTo>
                                <a:lnTo>
                                  <a:pt x="10000" y="4768"/>
                                </a:lnTo>
                                <a:lnTo>
                                  <a:pt x="5075" y="10000"/>
                                </a:lnTo>
                                <a:lnTo>
                                  <a:pt x="0" y="4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FC24"/>
                          </a:solidFill>
                          <a:ln>
                            <a:prstDash val="lg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4633FE" w14:textId="77777777" w:rsidR="00555FC0" w:rsidRPr="002023F8" w:rsidRDefault="00555FC0" w:rsidP="00555FC0">
                              <w:pPr>
                                <w:jc w:val="center"/>
                                <w:rPr>
                                  <w:color w:val="FF0000"/>
                                  <w:sz w:val="44"/>
                                  <w:szCs w:val="44"/>
                                </w:rPr>
                              </w:pPr>
                              <w:r w:rsidRPr="002023F8">
                                <w:rPr>
                                  <w:color w:val="FF0000"/>
                                  <w:sz w:val="44"/>
                                  <w:szCs w:val="4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40B718" id="Group 27653" o:spid="_x0000_s1026" style="position:absolute;left:0;text-align:left;margin-left:80.25pt;margin-top:1.5pt;width:308.25pt;height:37.5pt;z-index:251659264;mso-position-horizontal-relative:margin;mso-width-relative:margin;mso-height-relative:margin" coordsize="39147,6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27654" o:spid="_x0000_s1027" type="#_x0000_t109" style="position:absolute;left:4762;top:1237;width:34385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7cMMQA&#10;AADeAAAADwAAAGRycy9kb3ducmV2LnhtbESPQWvCQBSE74L/YXlCb7oxTdMSXUUUwYMXrd5fs69J&#10;NPs2ZleN/94VCj0OM/MNM513phY3al1lWcF4FIEgzq2uuFBw+F4Pv0A4j6yxtkwKHuRgPuv3pphp&#10;e+cd3fa+EAHCLkMFpfdNJqXLSzLoRrYhDt6vbQ36INtC6hbvAW5qGUdRKg1WHBZKbGhZUn7eX42C&#10;9LRKflg+eCvr9507kqmSS6zU26BbTEB46vx/+K+90Qriz/QjgdedcAXk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e3DDEAAAA3gAAAA8AAAAAAAAAAAAAAAAAmAIAAGRycy9k&#10;b3ducmV2LnhtbFBLBQYAAAAABAAEAPUAAACJAwAAAAA=&#10;" fillcolor="#a8d08d [1945]" strokecolor="#1f4d78 [1604]" strokeweight="1pt">
                  <v:stroke dashstyle="longDash"/>
                  <v:textbox>
                    <w:txbxContent>
                      <w:p w14:paraId="71526912" w14:textId="77777777" w:rsidR="00555FC0" w:rsidRPr="00EA0D9D" w:rsidRDefault="00555FC0" w:rsidP="00555FC0">
                        <w:pPr>
                          <w:jc w:val="center"/>
                          <w:rPr>
                            <w:color w:val="0070C0"/>
                            <w:sz w:val="28"/>
                            <w:szCs w:val="28"/>
                          </w:rPr>
                        </w:pPr>
                        <w:r w:rsidRPr="00EA0D9D">
                          <w:rPr>
                            <w:color w:val="0070C0"/>
                            <w:sz w:val="28"/>
                            <w:szCs w:val="28"/>
                          </w:rPr>
                          <w:t>HOẠT ĐỘNG LUYỆN TẬP</w:t>
                        </w:r>
                      </w:p>
                    </w:txbxContent>
                  </v:textbox>
                </v:shape>
                <v:shape id="Flowchart: Process 91" o:spid="_x0000_s1028" style="position:absolute;width:6189;height:6470;visibility:visible;mso-wrap-style:square;v-text-anchor:middle" coordsize="10000,1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KLHMYA&#10;AADeAAAADwAAAGRycy9kb3ducmV2LnhtbESPT2vCQBTE74V+h+UJvdWNgv+iq1SL0F4KRvH8yD6T&#10;aPZtml3j+u3dQsHjMDO/YRarYGrRUesqywoG/QQEcW51xYWCw377PgXhPLLG2jIpuJOD1fL1ZYGp&#10;tjfeUZf5QkQIuxQVlN43qZQuL8mg69uGOHon2xr0UbaF1C3eItzUcpgkY2mw4rhQYkObkvJLdjUK&#10;jpP1Z9acd1jPuu01/P4E871ZK/XWCx9zEJ6Cf4b/219awXAyHo3g7068An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KLHMYAAADeAAAADwAAAAAAAAAAAAAAAACYAgAAZHJz&#10;L2Rvd25yZXYueG1sUEsFBgAAAAAEAAQA9QAAAIsDAAAAAA==&#10;" adj="-11796480,,5400" path="m,4778l5074,r4926,4768l5075,10000,,4778xe" fillcolor="#9ffc24" strokecolor="#1f4d78 [1604]" strokeweight="1pt">
                  <v:stroke dashstyle="longDash" joinstyle="miter"/>
                  <v:formulas/>
                  <v:path arrowok="t" o:connecttype="custom" o:connectlocs="0,309163;314070,0;618979,308516;314132,647056;0,309163" o:connectangles="0,0,0,0,0" textboxrect="0,0,10000,10000"/>
                  <v:textbox>
                    <w:txbxContent>
                      <w:p w14:paraId="6B4633FE" w14:textId="77777777" w:rsidR="00555FC0" w:rsidRPr="002023F8" w:rsidRDefault="00555FC0" w:rsidP="00555FC0">
                        <w:pPr>
                          <w:jc w:val="center"/>
                          <w:rPr>
                            <w:color w:val="FF0000"/>
                            <w:sz w:val="44"/>
                            <w:szCs w:val="44"/>
                          </w:rPr>
                        </w:pPr>
                        <w:r w:rsidRPr="002023F8">
                          <w:rPr>
                            <w:color w:val="FF0000"/>
                            <w:sz w:val="44"/>
                            <w:szCs w:val="44"/>
                          </w:rPr>
                          <w:t>C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0FA8362" w14:textId="77777777" w:rsidR="00555FC0" w:rsidRDefault="00555FC0" w:rsidP="00555FC0">
      <w:pPr>
        <w:pStyle w:val="BodyText"/>
        <w:spacing w:line="312" w:lineRule="auto"/>
        <w:rPr>
          <w:rFonts w:ascii="Times New Roman" w:hAnsi="Times New Roman"/>
          <w:b/>
          <w:sz w:val="26"/>
          <w:szCs w:val="26"/>
        </w:rPr>
      </w:pPr>
    </w:p>
    <w:p w14:paraId="758EF953" w14:textId="77777777" w:rsidR="00555FC0" w:rsidRPr="00333F0A" w:rsidRDefault="00555FC0" w:rsidP="00555FC0">
      <w:pPr>
        <w:pStyle w:val="BodyText"/>
        <w:numPr>
          <w:ilvl w:val="0"/>
          <w:numId w:val="123"/>
        </w:numPr>
        <w:tabs>
          <w:tab w:val="left" w:pos="303"/>
          <w:tab w:val="left" w:pos="505"/>
        </w:tabs>
        <w:spacing w:line="312" w:lineRule="auto"/>
        <w:rPr>
          <w:rFonts w:ascii="Times New Roman" w:hAnsi="Times New Roman"/>
          <w:b/>
          <w:sz w:val="26"/>
          <w:szCs w:val="26"/>
        </w:rPr>
      </w:pPr>
      <w:r w:rsidRPr="00333F0A">
        <w:rPr>
          <w:rFonts w:ascii="Times New Roman" w:hAnsi="Times New Roman"/>
          <w:sz w:val="26"/>
          <w:szCs w:val="26"/>
        </w:rPr>
        <w:t>Gọi HS đọc phần ghi nhớ SGK</w:t>
      </w:r>
    </w:p>
    <w:p w14:paraId="08FFE43C" w14:textId="77777777" w:rsidR="00555FC0" w:rsidRPr="00333F0A" w:rsidRDefault="00555FC0" w:rsidP="00555FC0">
      <w:pPr>
        <w:pStyle w:val="BodyText"/>
        <w:numPr>
          <w:ilvl w:val="0"/>
          <w:numId w:val="123"/>
        </w:numPr>
        <w:tabs>
          <w:tab w:val="left" w:pos="303"/>
          <w:tab w:val="left" w:pos="505"/>
        </w:tabs>
        <w:spacing w:line="312" w:lineRule="auto"/>
        <w:rPr>
          <w:rFonts w:ascii="Times New Roman" w:hAnsi="Times New Roman"/>
          <w:sz w:val="26"/>
          <w:szCs w:val="26"/>
        </w:rPr>
      </w:pPr>
      <w:r w:rsidRPr="00333F0A">
        <w:rPr>
          <w:rFonts w:ascii="Times New Roman" w:hAnsi="Times New Roman"/>
          <w:sz w:val="26"/>
          <w:szCs w:val="26"/>
        </w:rPr>
        <w:t>Hoàn thành bảng sau.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1"/>
        <w:gridCol w:w="3949"/>
        <w:gridCol w:w="1620"/>
      </w:tblGrid>
      <w:tr w:rsidR="00555FC0" w:rsidRPr="00333F0A" w14:paraId="0AE41B57" w14:textId="77777777" w:rsidTr="009D0212">
        <w:trPr>
          <w:cantSplit/>
        </w:trPr>
        <w:tc>
          <w:tcPr>
            <w:tcW w:w="5940" w:type="dxa"/>
            <w:gridSpan w:val="2"/>
          </w:tcPr>
          <w:p w14:paraId="5BE387AB" w14:textId="77777777" w:rsidR="00555FC0" w:rsidRPr="00333F0A" w:rsidRDefault="00555FC0" w:rsidP="009D0212">
            <w:pPr>
              <w:tabs>
                <w:tab w:val="left" w:pos="202"/>
              </w:tabs>
              <w:spacing w:line="312" w:lineRule="auto"/>
              <w:jc w:val="center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Cấu tạo da</w:t>
            </w:r>
          </w:p>
        </w:tc>
        <w:tc>
          <w:tcPr>
            <w:tcW w:w="1620" w:type="dxa"/>
            <w:vMerge w:val="restart"/>
          </w:tcPr>
          <w:p w14:paraId="42D89BF7" w14:textId="77777777" w:rsidR="00555FC0" w:rsidRPr="00333F0A" w:rsidRDefault="00555FC0" w:rsidP="009D0212">
            <w:pPr>
              <w:tabs>
                <w:tab w:val="left" w:pos="202"/>
              </w:tabs>
              <w:spacing w:line="312" w:lineRule="auto"/>
              <w:jc w:val="center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Chức năng</w:t>
            </w:r>
          </w:p>
        </w:tc>
      </w:tr>
      <w:tr w:rsidR="00555FC0" w:rsidRPr="00333F0A" w14:paraId="694CD0E5" w14:textId="77777777" w:rsidTr="009D0212">
        <w:trPr>
          <w:cantSplit/>
        </w:trPr>
        <w:tc>
          <w:tcPr>
            <w:tcW w:w="1991" w:type="dxa"/>
          </w:tcPr>
          <w:p w14:paraId="6BF98C74" w14:textId="77777777" w:rsidR="00555FC0" w:rsidRPr="00333F0A" w:rsidRDefault="00555FC0" w:rsidP="009D0212">
            <w:pPr>
              <w:tabs>
                <w:tab w:val="left" w:pos="202"/>
              </w:tabs>
              <w:spacing w:line="312" w:lineRule="auto"/>
              <w:jc w:val="center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Các lớp da</w:t>
            </w:r>
          </w:p>
        </w:tc>
        <w:tc>
          <w:tcPr>
            <w:tcW w:w="3949" w:type="dxa"/>
          </w:tcPr>
          <w:p w14:paraId="5F8E32A7" w14:textId="77777777" w:rsidR="00555FC0" w:rsidRPr="00333F0A" w:rsidRDefault="00555FC0" w:rsidP="009D0212">
            <w:pPr>
              <w:tabs>
                <w:tab w:val="left" w:pos="202"/>
              </w:tabs>
              <w:spacing w:line="312" w:lineRule="auto"/>
              <w:jc w:val="center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Thành phần cấu tạo của các lớp</w:t>
            </w:r>
          </w:p>
        </w:tc>
        <w:tc>
          <w:tcPr>
            <w:tcW w:w="1620" w:type="dxa"/>
            <w:vMerge/>
          </w:tcPr>
          <w:p w14:paraId="6D3A1BE3" w14:textId="77777777" w:rsidR="00555FC0" w:rsidRPr="00333F0A" w:rsidRDefault="00555FC0" w:rsidP="009D0212">
            <w:pPr>
              <w:tabs>
                <w:tab w:val="left" w:pos="202"/>
              </w:tabs>
              <w:spacing w:line="312" w:lineRule="auto"/>
              <w:jc w:val="center"/>
              <w:rPr>
                <w:sz w:val="26"/>
                <w:szCs w:val="26"/>
              </w:rPr>
            </w:pPr>
          </w:p>
        </w:tc>
      </w:tr>
      <w:tr w:rsidR="00555FC0" w:rsidRPr="00333F0A" w14:paraId="65706A0E" w14:textId="77777777" w:rsidTr="009D0212">
        <w:tc>
          <w:tcPr>
            <w:tcW w:w="1991" w:type="dxa"/>
          </w:tcPr>
          <w:p w14:paraId="42F6BDBA" w14:textId="77777777" w:rsidR="00555FC0" w:rsidRPr="00333F0A" w:rsidRDefault="00555FC0" w:rsidP="009D0212">
            <w:pPr>
              <w:tabs>
                <w:tab w:val="left" w:pos="202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1. Lớp biểu bì</w:t>
            </w:r>
          </w:p>
        </w:tc>
        <w:tc>
          <w:tcPr>
            <w:tcW w:w="3949" w:type="dxa"/>
          </w:tcPr>
          <w:p w14:paraId="0ED96EED" w14:textId="77777777" w:rsidR="00555FC0" w:rsidRPr="00333F0A" w:rsidRDefault="00555FC0" w:rsidP="009D0212">
            <w:pPr>
              <w:tabs>
                <w:tab w:val="left" w:pos="202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14:paraId="46813238" w14:textId="77777777" w:rsidR="00555FC0" w:rsidRPr="00333F0A" w:rsidRDefault="00555FC0" w:rsidP="009D0212">
            <w:pPr>
              <w:tabs>
                <w:tab w:val="left" w:pos="202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  <w:tr w:rsidR="00555FC0" w:rsidRPr="00333F0A" w14:paraId="56194E4B" w14:textId="77777777" w:rsidTr="009D0212">
        <w:tc>
          <w:tcPr>
            <w:tcW w:w="1991" w:type="dxa"/>
          </w:tcPr>
          <w:p w14:paraId="24A18184" w14:textId="77777777" w:rsidR="00555FC0" w:rsidRPr="00333F0A" w:rsidRDefault="00555FC0" w:rsidP="009D0212">
            <w:pPr>
              <w:tabs>
                <w:tab w:val="left" w:pos="202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 xml:space="preserve"> 2. Lớp bì</w:t>
            </w:r>
          </w:p>
        </w:tc>
        <w:tc>
          <w:tcPr>
            <w:tcW w:w="3949" w:type="dxa"/>
          </w:tcPr>
          <w:p w14:paraId="62F2640A" w14:textId="77777777" w:rsidR="00555FC0" w:rsidRPr="00333F0A" w:rsidRDefault="00555FC0" w:rsidP="009D0212">
            <w:pPr>
              <w:tabs>
                <w:tab w:val="left" w:pos="202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14:paraId="07F4D197" w14:textId="77777777" w:rsidR="00555FC0" w:rsidRPr="00333F0A" w:rsidRDefault="00555FC0" w:rsidP="009D0212">
            <w:pPr>
              <w:tabs>
                <w:tab w:val="left" w:pos="202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  <w:tr w:rsidR="00555FC0" w:rsidRPr="00333F0A" w14:paraId="5C0D62EE" w14:textId="77777777" w:rsidTr="009D0212">
        <w:tc>
          <w:tcPr>
            <w:tcW w:w="1991" w:type="dxa"/>
          </w:tcPr>
          <w:p w14:paraId="23DD752E" w14:textId="77777777" w:rsidR="00555FC0" w:rsidRPr="00333F0A" w:rsidRDefault="00555FC0" w:rsidP="009D0212">
            <w:pPr>
              <w:tabs>
                <w:tab w:val="left" w:pos="202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3. Lớp mỡ dưới</w:t>
            </w:r>
          </w:p>
        </w:tc>
        <w:tc>
          <w:tcPr>
            <w:tcW w:w="3949" w:type="dxa"/>
          </w:tcPr>
          <w:p w14:paraId="01E528B3" w14:textId="77777777" w:rsidR="00555FC0" w:rsidRPr="00333F0A" w:rsidRDefault="00555FC0" w:rsidP="009D0212">
            <w:pPr>
              <w:tabs>
                <w:tab w:val="left" w:pos="202"/>
              </w:tabs>
              <w:spacing w:line="312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128B08CA" wp14:editId="7ADCF0D1">
                      <wp:simplePos x="0" y="0"/>
                      <wp:positionH relativeFrom="margin">
                        <wp:posOffset>-861695</wp:posOffset>
                      </wp:positionH>
                      <wp:positionV relativeFrom="paragraph">
                        <wp:posOffset>271780</wp:posOffset>
                      </wp:positionV>
                      <wp:extent cx="3823116" cy="476250"/>
                      <wp:effectExtent l="19050" t="19050" r="25400" b="38100"/>
                      <wp:wrapNone/>
                      <wp:docPr id="27656" name="Group 276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23116" cy="476250"/>
                                <a:chOff x="0" y="0"/>
                                <a:chExt cx="4015232" cy="647056"/>
                              </a:xfrm>
                            </wpg:grpSpPr>
                            <wps:wsp>
                              <wps:cNvPr id="27657" name="Flowchart: Process 27657"/>
                              <wps:cNvSpPr/>
                              <wps:spPr>
                                <a:xfrm>
                                  <a:off x="510032" y="136646"/>
                                  <a:ext cx="3505200" cy="40957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chemeClr val="accent6">
                                    <a:lumMod val="60000"/>
                                    <a:lumOff val="40000"/>
                                  </a:schemeClr>
                                </a:solidFill>
                                <a:ln>
                                  <a:prstDash val="lgDash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BBCE170" w14:textId="77777777" w:rsidR="00555FC0" w:rsidRPr="00EA0D9D" w:rsidRDefault="00555FC0" w:rsidP="00555FC0">
                                    <w:pPr>
                                      <w:jc w:val="center"/>
                                      <w:rPr>
                                        <w:color w:val="0070C0"/>
                                        <w:sz w:val="28"/>
                                        <w:szCs w:val="28"/>
                                      </w:rPr>
                                    </w:pPr>
                                    <w:r w:rsidRPr="00EA0D9D">
                                      <w:rPr>
                                        <w:color w:val="0070C0"/>
                                        <w:sz w:val="28"/>
                                        <w:szCs w:val="28"/>
                                      </w:rPr>
                                      <w:t>HOẠT ĐỘNG VẬN DỤNG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658" name="Flowchart: Process 91"/>
                              <wps:cNvSpPr/>
                              <wps:spPr>
                                <a:xfrm>
                                  <a:off x="0" y="0"/>
                                  <a:ext cx="618979" cy="647056"/>
                                </a:xfrm>
                                <a:custGeom>
                                  <a:avLst/>
                                  <a:gdLst>
                                    <a:gd name="connsiteX0" fmla="*/ 0 w 10000"/>
                                    <a:gd name="connsiteY0" fmla="*/ 0 h 10000"/>
                                    <a:gd name="connsiteX1" fmla="*/ 10000 w 10000"/>
                                    <a:gd name="connsiteY1" fmla="*/ 0 h 10000"/>
                                    <a:gd name="connsiteX2" fmla="*/ 10000 w 10000"/>
                                    <a:gd name="connsiteY2" fmla="*/ 10000 h 10000"/>
                                    <a:gd name="connsiteX3" fmla="*/ 0 w 10000"/>
                                    <a:gd name="connsiteY3" fmla="*/ 10000 h 10000"/>
                                    <a:gd name="connsiteX4" fmla="*/ 0 w 10000"/>
                                    <a:gd name="connsiteY4" fmla="*/ 0 h 10000"/>
                                    <a:gd name="connsiteX0" fmla="*/ 0 w 10000"/>
                                    <a:gd name="connsiteY0" fmla="*/ 351 h 10351"/>
                                    <a:gd name="connsiteX1" fmla="*/ 5679 w 10000"/>
                                    <a:gd name="connsiteY1" fmla="*/ 0 h 10351"/>
                                    <a:gd name="connsiteX2" fmla="*/ 10000 w 10000"/>
                                    <a:gd name="connsiteY2" fmla="*/ 10351 h 10351"/>
                                    <a:gd name="connsiteX3" fmla="*/ 0 w 10000"/>
                                    <a:gd name="connsiteY3" fmla="*/ 10351 h 10351"/>
                                    <a:gd name="connsiteX4" fmla="*/ 0 w 10000"/>
                                    <a:gd name="connsiteY4" fmla="*/ 351 h 10351"/>
                                    <a:gd name="connsiteX0" fmla="*/ 0 w 9630"/>
                                    <a:gd name="connsiteY0" fmla="*/ 351 h 10351"/>
                                    <a:gd name="connsiteX1" fmla="*/ 5679 w 9630"/>
                                    <a:gd name="connsiteY1" fmla="*/ 0 h 10351"/>
                                    <a:gd name="connsiteX2" fmla="*/ 9630 w 9630"/>
                                    <a:gd name="connsiteY2" fmla="*/ 4912 h 10351"/>
                                    <a:gd name="connsiteX3" fmla="*/ 0 w 9630"/>
                                    <a:gd name="connsiteY3" fmla="*/ 10351 h 10351"/>
                                    <a:gd name="connsiteX4" fmla="*/ 0 w 9630"/>
                                    <a:gd name="connsiteY4" fmla="*/ 351 h 10351"/>
                                    <a:gd name="connsiteX0" fmla="*/ 0 w 10000"/>
                                    <a:gd name="connsiteY0" fmla="*/ 339 h 10847"/>
                                    <a:gd name="connsiteX1" fmla="*/ 5897 w 10000"/>
                                    <a:gd name="connsiteY1" fmla="*/ 0 h 10847"/>
                                    <a:gd name="connsiteX2" fmla="*/ 10000 w 10000"/>
                                    <a:gd name="connsiteY2" fmla="*/ 4745 h 10847"/>
                                    <a:gd name="connsiteX3" fmla="*/ 4872 w 10000"/>
                                    <a:gd name="connsiteY3" fmla="*/ 10847 h 10847"/>
                                    <a:gd name="connsiteX4" fmla="*/ 0 w 10000"/>
                                    <a:gd name="connsiteY4" fmla="*/ 339 h 10847"/>
                                    <a:gd name="connsiteX0" fmla="*/ 0 w 10897"/>
                                    <a:gd name="connsiteY0" fmla="*/ 4920 h 10847"/>
                                    <a:gd name="connsiteX1" fmla="*/ 6794 w 10897"/>
                                    <a:gd name="connsiteY1" fmla="*/ 0 h 10847"/>
                                    <a:gd name="connsiteX2" fmla="*/ 10897 w 10897"/>
                                    <a:gd name="connsiteY2" fmla="*/ 4745 h 10847"/>
                                    <a:gd name="connsiteX3" fmla="*/ 5769 w 10897"/>
                                    <a:gd name="connsiteY3" fmla="*/ 10847 h 10847"/>
                                    <a:gd name="connsiteX4" fmla="*/ 0 w 10897"/>
                                    <a:gd name="connsiteY4" fmla="*/ 4920 h 10847"/>
                                    <a:gd name="connsiteX0" fmla="*/ 0 w 10897"/>
                                    <a:gd name="connsiteY0" fmla="*/ 5259 h 11186"/>
                                    <a:gd name="connsiteX1" fmla="*/ 4998 w 10897"/>
                                    <a:gd name="connsiteY1" fmla="*/ 0 h 11186"/>
                                    <a:gd name="connsiteX2" fmla="*/ 10897 w 10897"/>
                                    <a:gd name="connsiteY2" fmla="*/ 5084 h 11186"/>
                                    <a:gd name="connsiteX3" fmla="*/ 5769 w 10897"/>
                                    <a:gd name="connsiteY3" fmla="*/ 11186 h 11186"/>
                                    <a:gd name="connsiteX4" fmla="*/ 0 w 10897"/>
                                    <a:gd name="connsiteY4" fmla="*/ 5259 h 11186"/>
                                    <a:gd name="connsiteX0" fmla="*/ 0 w 10897"/>
                                    <a:gd name="connsiteY0" fmla="*/ 5089 h 11016"/>
                                    <a:gd name="connsiteX1" fmla="*/ 5511 w 10897"/>
                                    <a:gd name="connsiteY1" fmla="*/ 0 h 11016"/>
                                    <a:gd name="connsiteX2" fmla="*/ 10897 w 10897"/>
                                    <a:gd name="connsiteY2" fmla="*/ 4914 h 11016"/>
                                    <a:gd name="connsiteX3" fmla="*/ 5769 w 10897"/>
                                    <a:gd name="connsiteY3" fmla="*/ 11016 h 11016"/>
                                    <a:gd name="connsiteX4" fmla="*/ 0 w 10897"/>
                                    <a:gd name="connsiteY4" fmla="*/ 5089 h 11016"/>
                                    <a:gd name="connsiteX0" fmla="*/ 0 w 10384"/>
                                    <a:gd name="connsiteY0" fmla="*/ 5089 h 11016"/>
                                    <a:gd name="connsiteX1" fmla="*/ 5511 w 10384"/>
                                    <a:gd name="connsiteY1" fmla="*/ 0 h 11016"/>
                                    <a:gd name="connsiteX2" fmla="*/ 10384 w 10384"/>
                                    <a:gd name="connsiteY2" fmla="*/ 4744 h 11016"/>
                                    <a:gd name="connsiteX3" fmla="*/ 5769 w 10384"/>
                                    <a:gd name="connsiteY3" fmla="*/ 11016 h 11016"/>
                                    <a:gd name="connsiteX4" fmla="*/ 0 w 10384"/>
                                    <a:gd name="connsiteY4" fmla="*/ 5089 h 11016"/>
                                    <a:gd name="connsiteX0" fmla="*/ 0 w 10384"/>
                                    <a:gd name="connsiteY0" fmla="*/ 5089 h 11016"/>
                                    <a:gd name="connsiteX1" fmla="*/ 5511 w 10384"/>
                                    <a:gd name="connsiteY1" fmla="*/ 0 h 11016"/>
                                    <a:gd name="connsiteX2" fmla="*/ 10384 w 10384"/>
                                    <a:gd name="connsiteY2" fmla="*/ 4744 h 11016"/>
                                    <a:gd name="connsiteX3" fmla="*/ 5512 w 10384"/>
                                    <a:gd name="connsiteY3" fmla="*/ 11016 h 11016"/>
                                    <a:gd name="connsiteX4" fmla="*/ 0 w 10384"/>
                                    <a:gd name="connsiteY4" fmla="*/ 5089 h 11016"/>
                                    <a:gd name="connsiteX0" fmla="*/ 0 w 10384"/>
                                    <a:gd name="connsiteY0" fmla="*/ 5423 h 11350"/>
                                    <a:gd name="connsiteX1" fmla="*/ 5126 w 10384"/>
                                    <a:gd name="connsiteY1" fmla="*/ 0 h 11350"/>
                                    <a:gd name="connsiteX2" fmla="*/ 10384 w 10384"/>
                                    <a:gd name="connsiteY2" fmla="*/ 5078 h 11350"/>
                                    <a:gd name="connsiteX3" fmla="*/ 5512 w 10384"/>
                                    <a:gd name="connsiteY3" fmla="*/ 11350 h 11350"/>
                                    <a:gd name="connsiteX4" fmla="*/ 0 w 10384"/>
                                    <a:gd name="connsiteY4" fmla="*/ 5423 h 11350"/>
                                    <a:gd name="connsiteX0" fmla="*/ 0 w 9101"/>
                                    <a:gd name="connsiteY0" fmla="*/ 5423 h 11350"/>
                                    <a:gd name="connsiteX1" fmla="*/ 5126 w 9101"/>
                                    <a:gd name="connsiteY1" fmla="*/ 0 h 11350"/>
                                    <a:gd name="connsiteX2" fmla="*/ 9101 w 9101"/>
                                    <a:gd name="connsiteY2" fmla="*/ 4911 h 11350"/>
                                    <a:gd name="connsiteX3" fmla="*/ 5512 w 9101"/>
                                    <a:gd name="connsiteY3" fmla="*/ 11350 h 11350"/>
                                    <a:gd name="connsiteX4" fmla="*/ 0 w 9101"/>
                                    <a:gd name="connsiteY4" fmla="*/ 5423 h 11350"/>
                                    <a:gd name="connsiteX0" fmla="*/ 0 w 10846"/>
                                    <a:gd name="connsiteY0" fmla="*/ 4778 h 10000"/>
                                    <a:gd name="connsiteX1" fmla="*/ 5632 w 10846"/>
                                    <a:gd name="connsiteY1" fmla="*/ 0 h 10000"/>
                                    <a:gd name="connsiteX2" fmla="*/ 10846 w 10846"/>
                                    <a:gd name="connsiteY2" fmla="*/ 4474 h 10000"/>
                                    <a:gd name="connsiteX3" fmla="*/ 6056 w 10846"/>
                                    <a:gd name="connsiteY3" fmla="*/ 10000 h 10000"/>
                                    <a:gd name="connsiteX4" fmla="*/ 0 w 10846"/>
                                    <a:gd name="connsiteY4" fmla="*/ 4778 h 10000"/>
                                    <a:gd name="connsiteX0" fmla="*/ 0 w 10987"/>
                                    <a:gd name="connsiteY0" fmla="*/ 4778 h 10000"/>
                                    <a:gd name="connsiteX1" fmla="*/ 5632 w 10987"/>
                                    <a:gd name="connsiteY1" fmla="*/ 0 h 10000"/>
                                    <a:gd name="connsiteX2" fmla="*/ 10987 w 10987"/>
                                    <a:gd name="connsiteY2" fmla="*/ 4179 h 10000"/>
                                    <a:gd name="connsiteX3" fmla="*/ 6056 w 10987"/>
                                    <a:gd name="connsiteY3" fmla="*/ 10000 h 10000"/>
                                    <a:gd name="connsiteX4" fmla="*/ 0 w 10987"/>
                                    <a:gd name="connsiteY4" fmla="*/ 4778 h 10000"/>
                                    <a:gd name="connsiteX0" fmla="*/ 0 w 10564"/>
                                    <a:gd name="connsiteY0" fmla="*/ 4778 h 10000"/>
                                    <a:gd name="connsiteX1" fmla="*/ 5632 w 10564"/>
                                    <a:gd name="connsiteY1" fmla="*/ 0 h 10000"/>
                                    <a:gd name="connsiteX2" fmla="*/ 10564 w 10564"/>
                                    <a:gd name="connsiteY2" fmla="*/ 4474 h 10000"/>
                                    <a:gd name="connsiteX3" fmla="*/ 6056 w 10564"/>
                                    <a:gd name="connsiteY3" fmla="*/ 10000 h 10000"/>
                                    <a:gd name="connsiteX4" fmla="*/ 0 w 10564"/>
                                    <a:gd name="connsiteY4" fmla="*/ 4778 h 10000"/>
                                    <a:gd name="connsiteX0" fmla="*/ 0 w 9154"/>
                                    <a:gd name="connsiteY0" fmla="*/ 4778 h 10000"/>
                                    <a:gd name="connsiteX1" fmla="*/ 4222 w 9154"/>
                                    <a:gd name="connsiteY1" fmla="*/ 0 h 10000"/>
                                    <a:gd name="connsiteX2" fmla="*/ 9154 w 9154"/>
                                    <a:gd name="connsiteY2" fmla="*/ 4474 h 10000"/>
                                    <a:gd name="connsiteX3" fmla="*/ 4646 w 9154"/>
                                    <a:gd name="connsiteY3" fmla="*/ 10000 h 10000"/>
                                    <a:gd name="connsiteX4" fmla="*/ 0 w 9154"/>
                                    <a:gd name="connsiteY4" fmla="*/ 4778 h 10000"/>
                                    <a:gd name="connsiteX0" fmla="*/ 0 w 10924"/>
                                    <a:gd name="connsiteY0" fmla="*/ 4778 h 10000"/>
                                    <a:gd name="connsiteX1" fmla="*/ 4612 w 10924"/>
                                    <a:gd name="connsiteY1" fmla="*/ 0 h 10000"/>
                                    <a:gd name="connsiteX2" fmla="*/ 10924 w 10924"/>
                                    <a:gd name="connsiteY2" fmla="*/ 5063 h 10000"/>
                                    <a:gd name="connsiteX3" fmla="*/ 5075 w 10924"/>
                                    <a:gd name="connsiteY3" fmla="*/ 10000 h 10000"/>
                                    <a:gd name="connsiteX4" fmla="*/ 0 w 10924"/>
                                    <a:gd name="connsiteY4" fmla="*/ 4778 h 10000"/>
                                    <a:gd name="connsiteX0" fmla="*/ 0 w 10000"/>
                                    <a:gd name="connsiteY0" fmla="*/ 4778 h 10000"/>
                                    <a:gd name="connsiteX1" fmla="*/ 4612 w 10000"/>
                                    <a:gd name="connsiteY1" fmla="*/ 0 h 10000"/>
                                    <a:gd name="connsiteX2" fmla="*/ 10000 w 10000"/>
                                    <a:gd name="connsiteY2" fmla="*/ 4768 h 10000"/>
                                    <a:gd name="connsiteX3" fmla="*/ 5075 w 10000"/>
                                    <a:gd name="connsiteY3" fmla="*/ 10000 h 10000"/>
                                    <a:gd name="connsiteX4" fmla="*/ 0 w 10000"/>
                                    <a:gd name="connsiteY4" fmla="*/ 4778 h 10000"/>
                                    <a:gd name="connsiteX0" fmla="*/ 0 w 10000"/>
                                    <a:gd name="connsiteY0" fmla="*/ 4778 h 10000"/>
                                    <a:gd name="connsiteX1" fmla="*/ 5074 w 10000"/>
                                    <a:gd name="connsiteY1" fmla="*/ 0 h 10000"/>
                                    <a:gd name="connsiteX2" fmla="*/ 10000 w 10000"/>
                                    <a:gd name="connsiteY2" fmla="*/ 4768 h 10000"/>
                                    <a:gd name="connsiteX3" fmla="*/ 5075 w 10000"/>
                                    <a:gd name="connsiteY3" fmla="*/ 10000 h 10000"/>
                                    <a:gd name="connsiteX4" fmla="*/ 0 w 10000"/>
                                    <a:gd name="connsiteY4" fmla="*/ 4778 h 100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0000" h="10000">
                                      <a:moveTo>
                                        <a:pt x="0" y="4778"/>
                                      </a:moveTo>
                                      <a:lnTo>
                                        <a:pt x="5074" y="0"/>
                                      </a:lnTo>
                                      <a:lnTo>
                                        <a:pt x="10000" y="4768"/>
                                      </a:lnTo>
                                      <a:lnTo>
                                        <a:pt x="5075" y="10000"/>
                                      </a:lnTo>
                                      <a:lnTo>
                                        <a:pt x="0" y="477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FC24"/>
                                </a:solidFill>
                                <a:ln>
                                  <a:prstDash val="lgDash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1B6E29A" w14:textId="77777777" w:rsidR="00555FC0" w:rsidRPr="002023F8" w:rsidRDefault="00555FC0" w:rsidP="00555FC0">
                                    <w:pPr>
                                      <w:jc w:val="center"/>
                                      <w:rPr>
                                        <w:color w:val="FF0000"/>
                                        <w:sz w:val="44"/>
                                        <w:szCs w:val="44"/>
                                      </w:rPr>
                                    </w:pPr>
                                    <w:r w:rsidRPr="002023F8">
                                      <w:rPr>
                                        <w:color w:val="FF0000"/>
                                        <w:sz w:val="44"/>
                                        <w:szCs w:val="44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8B08CA" id="Group 27656" o:spid="_x0000_s1029" style="position:absolute;left:0;text-align:left;margin-left:-67.85pt;margin-top:21.4pt;width:301.05pt;height:37.5pt;z-index:251660288;mso-position-horizontal-relative:margin;mso-width-relative:margin;mso-height-relative:margin" coordsize="40152,6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">
                      <v:shape id="Flowchart: Process 27657" o:spid="_x0000_s1030" type="#_x0000_t109" style="position:absolute;left:5100;top:1366;width:35052;height:4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xCR8QA&#10;AADeAAAADwAAAGRycy9kb3ducmV2LnhtbESPT4vCMBTE7wt+h/AEb2tq1Spdo4iysAcv/rs/m2fb&#10;tXmpTVbrt98IgsdhZn7DzBatqcSNGldaVjDoRyCIM6tLzhUc9t+fUxDOI2usLJOCBzlYzDsfM0y1&#10;vfOWbjufiwBhl6KCwvs6ldJlBRl0fVsTB+9sG4M+yCaXusF7gJtKxlGUSIMlh4UCa1oVlF12f0ZB&#10;8rsenVg+eCOr4dYdyZSja6xUr9suv0B4av07/Gr/aAXxJBlP4HknXA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MQkfEAAAA3gAAAA8AAAAAAAAAAAAAAAAAmAIAAGRycy9k&#10;b3ducmV2LnhtbFBLBQYAAAAABAAEAPUAAACJAwAAAAA=&#10;" fillcolor="#a8d08d [1945]" strokecolor="#1f4d78 [1604]" strokeweight="1pt">
                        <v:stroke dashstyle="longDash"/>
                        <v:textbox>
                          <w:txbxContent>
                            <w:p w14:paraId="2BBCE170" w14:textId="77777777" w:rsidR="00555FC0" w:rsidRPr="00EA0D9D" w:rsidRDefault="00555FC0" w:rsidP="00555FC0">
                              <w:pPr>
                                <w:jc w:val="center"/>
                                <w:rPr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 w:rsidRPr="00EA0D9D">
                                <w:rPr>
                                  <w:color w:val="0070C0"/>
                                  <w:sz w:val="28"/>
                                  <w:szCs w:val="28"/>
                                </w:rPr>
                                <w:t>HOẠT ĐỘNG VẬN DỤNG</w:t>
                              </w:r>
                            </w:p>
                          </w:txbxContent>
                        </v:textbox>
                      </v:shape>
                      <v:shape id="Flowchart: Process 91" o:spid="_x0000_s1031" style="position:absolute;width:6189;height:6470;visibility:visible;mso-wrap-style:square;v-text-anchor:middle" coordsize="10000,1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MkgsMA&#10;AADeAAAADwAAAGRycy9kb3ducmV2LnhtbERPz2vCMBS+C/4P4Qm7aaowdZ1R1CHMi2CVnR/NW1tt&#10;Xrom1uy/NwfB48f3e7EKphYdta6yrGA8SkAQ51ZXXCg4n3bDOQjnkTXWlknBPzlYLfu9Baba3vlI&#10;XeYLEUPYpaig9L5JpXR5SQbdyDbEkfu1rUEfYVtI3eI9hptaTpJkKg1WHBtKbGhbUn7NbkbBz2zz&#10;lTWXI9Yf3e4W/g7B7Lcbpd4GYf0JwlPwL/HT/a0VTGbT97g33olX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MkgsMAAADeAAAADwAAAAAAAAAAAAAAAACYAgAAZHJzL2Rv&#10;d25yZXYueG1sUEsFBgAAAAAEAAQA9QAAAIgDAAAAAA==&#10;" adj="-11796480,,5400" path="m,4778l5074,r4926,4768l5075,10000,,4778xe" fillcolor="#9ffc24" strokecolor="#1f4d78 [1604]" strokeweight="1pt">
                        <v:stroke dashstyle="longDash" joinstyle="miter"/>
                        <v:formulas/>
                        <v:path arrowok="t" o:connecttype="custom" o:connectlocs="0,309163;314070,0;618979,308516;314132,647056;0,309163" o:connectangles="0,0,0,0,0" textboxrect="0,0,10000,10000"/>
                        <v:textbox>
                          <w:txbxContent>
                            <w:p w14:paraId="01B6E29A" w14:textId="77777777" w:rsidR="00555FC0" w:rsidRPr="002023F8" w:rsidRDefault="00555FC0" w:rsidP="00555FC0">
                              <w:pPr>
                                <w:jc w:val="center"/>
                                <w:rPr>
                                  <w:color w:val="FF0000"/>
                                  <w:sz w:val="44"/>
                                  <w:szCs w:val="44"/>
                                </w:rPr>
                              </w:pPr>
                              <w:r w:rsidRPr="002023F8">
                                <w:rPr>
                                  <w:color w:val="FF0000"/>
                                  <w:sz w:val="44"/>
                                  <w:szCs w:val="44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1620" w:type="dxa"/>
          </w:tcPr>
          <w:p w14:paraId="4F571D57" w14:textId="77777777" w:rsidR="00555FC0" w:rsidRPr="00333F0A" w:rsidRDefault="00555FC0" w:rsidP="009D0212">
            <w:pPr>
              <w:tabs>
                <w:tab w:val="left" w:pos="202"/>
              </w:tabs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14:paraId="08992A84" w14:textId="77777777" w:rsidR="00555FC0" w:rsidRDefault="00555FC0" w:rsidP="00555FC0">
      <w:pPr>
        <w:pStyle w:val="BodyText"/>
        <w:spacing w:line="312" w:lineRule="auto"/>
        <w:rPr>
          <w:rFonts w:ascii="Times New Roman" w:hAnsi="Times New Roman"/>
          <w:b/>
          <w:sz w:val="26"/>
          <w:szCs w:val="26"/>
        </w:rPr>
      </w:pPr>
    </w:p>
    <w:p w14:paraId="7700CC90" w14:textId="77777777" w:rsidR="00555FC0" w:rsidRDefault="00555FC0" w:rsidP="00555FC0">
      <w:pPr>
        <w:pStyle w:val="BodyText"/>
        <w:spacing w:line="312" w:lineRule="auto"/>
        <w:rPr>
          <w:rFonts w:ascii="Times New Roman" w:hAnsi="Times New Roman"/>
          <w:b/>
          <w:sz w:val="26"/>
          <w:szCs w:val="26"/>
        </w:rPr>
      </w:pPr>
    </w:p>
    <w:p w14:paraId="74B49C82" w14:textId="77777777" w:rsidR="00555FC0" w:rsidRPr="00AE3968" w:rsidRDefault="00555FC0" w:rsidP="00555FC0">
      <w:pPr>
        <w:pStyle w:val="ListParagraph"/>
        <w:numPr>
          <w:ilvl w:val="0"/>
          <w:numId w:val="201"/>
        </w:numPr>
        <w:spacing w:line="312" w:lineRule="auto"/>
        <w:ind w:left="714" w:hanging="357"/>
        <w:rPr>
          <w:bCs/>
          <w:iCs/>
          <w:sz w:val="26"/>
          <w:szCs w:val="26"/>
        </w:rPr>
      </w:pPr>
      <w:r w:rsidRPr="00AE3968">
        <w:rPr>
          <w:bCs/>
          <w:iCs/>
          <w:sz w:val="26"/>
          <w:szCs w:val="26"/>
        </w:rPr>
        <w:t>Theo em có nên trang điểm bằng cách lạm dụng kem phấn, nhổ bỏ lông mày, dùng bút chì kẻ lông mày tạo dáng không vì sao?</w:t>
      </w:r>
    </w:p>
    <w:p w14:paraId="4FE50C28" w14:textId="77777777" w:rsidR="00555FC0" w:rsidRPr="00AE3968" w:rsidRDefault="00555FC0" w:rsidP="00555FC0">
      <w:pPr>
        <w:pStyle w:val="ListParagraph"/>
        <w:numPr>
          <w:ilvl w:val="0"/>
          <w:numId w:val="201"/>
        </w:numPr>
        <w:spacing w:line="312" w:lineRule="auto"/>
        <w:ind w:left="714" w:hanging="357"/>
        <w:rPr>
          <w:bCs/>
          <w:iCs/>
          <w:sz w:val="26"/>
          <w:szCs w:val="26"/>
        </w:rPr>
      </w:pPr>
      <w:r>
        <w:rPr>
          <w:b/>
          <w:bCs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90F6E0D" wp14:editId="2FFDA065">
                <wp:simplePos x="0" y="0"/>
                <wp:positionH relativeFrom="margin">
                  <wp:posOffset>965200</wp:posOffset>
                </wp:positionH>
                <wp:positionV relativeFrom="paragraph">
                  <wp:posOffset>237490</wp:posOffset>
                </wp:positionV>
                <wp:extent cx="4086225" cy="476250"/>
                <wp:effectExtent l="19050" t="19050" r="28575" b="38100"/>
                <wp:wrapNone/>
                <wp:docPr id="27659" name="Group 27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476250"/>
                          <a:chOff x="0" y="0"/>
                          <a:chExt cx="4086225" cy="647056"/>
                        </a:xfrm>
                      </wpg:grpSpPr>
                      <wps:wsp>
                        <wps:cNvPr id="27660" name="Flowchart: Process 27660"/>
                        <wps:cNvSpPr/>
                        <wps:spPr>
                          <a:xfrm>
                            <a:off x="476250" y="123705"/>
                            <a:ext cx="3609975" cy="409575"/>
                          </a:xfrm>
                          <a:prstGeom prst="flowChartProcess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prstDash val="lg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34D3A3" w14:textId="77777777" w:rsidR="00555FC0" w:rsidRPr="00EA0D9D" w:rsidRDefault="00555FC0" w:rsidP="00555FC0">
                              <w:pPr>
                                <w:jc w:val="center"/>
                                <w:rPr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 w:rsidRPr="00EA0D9D">
                                <w:rPr>
                                  <w:color w:val="0070C0"/>
                                  <w:sz w:val="28"/>
                                  <w:szCs w:val="28"/>
                                </w:rPr>
                                <w:t>HOẠT ĐỘNG TÌM TÒI MỞ RỘNG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61" name="Flowchart: Process 91"/>
                        <wps:cNvSpPr/>
                        <wps:spPr>
                          <a:xfrm>
                            <a:off x="0" y="0"/>
                            <a:ext cx="618979" cy="647056"/>
                          </a:xfrm>
                          <a:custGeom>
                            <a:avLst/>
                            <a:gdLst>
                              <a:gd name="connsiteX0" fmla="*/ 0 w 10000"/>
                              <a:gd name="connsiteY0" fmla="*/ 0 h 10000"/>
                              <a:gd name="connsiteX1" fmla="*/ 10000 w 10000"/>
                              <a:gd name="connsiteY1" fmla="*/ 0 h 10000"/>
                              <a:gd name="connsiteX2" fmla="*/ 10000 w 10000"/>
                              <a:gd name="connsiteY2" fmla="*/ 10000 h 10000"/>
                              <a:gd name="connsiteX3" fmla="*/ 0 w 10000"/>
                              <a:gd name="connsiteY3" fmla="*/ 10000 h 10000"/>
                              <a:gd name="connsiteX4" fmla="*/ 0 w 10000"/>
                              <a:gd name="connsiteY4" fmla="*/ 0 h 10000"/>
                              <a:gd name="connsiteX0" fmla="*/ 0 w 10000"/>
                              <a:gd name="connsiteY0" fmla="*/ 351 h 10351"/>
                              <a:gd name="connsiteX1" fmla="*/ 5679 w 10000"/>
                              <a:gd name="connsiteY1" fmla="*/ 0 h 10351"/>
                              <a:gd name="connsiteX2" fmla="*/ 10000 w 10000"/>
                              <a:gd name="connsiteY2" fmla="*/ 10351 h 10351"/>
                              <a:gd name="connsiteX3" fmla="*/ 0 w 10000"/>
                              <a:gd name="connsiteY3" fmla="*/ 10351 h 10351"/>
                              <a:gd name="connsiteX4" fmla="*/ 0 w 10000"/>
                              <a:gd name="connsiteY4" fmla="*/ 351 h 10351"/>
                              <a:gd name="connsiteX0" fmla="*/ 0 w 9630"/>
                              <a:gd name="connsiteY0" fmla="*/ 351 h 10351"/>
                              <a:gd name="connsiteX1" fmla="*/ 5679 w 9630"/>
                              <a:gd name="connsiteY1" fmla="*/ 0 h 10351"/>
                              <a:gd name="connsiteX2" fmla="*/ 9630 w 9630"/>
                              <a:gd name="connsiteY2" fmla="*/ 4912 h 10351"/>
                              <a:gd name="connsiteX3" fmla="*/ 0 w 9630"/>
                              <a:gd name="connsiteY3" fmla="*/ 10351 h 10351"/>
                              <a:gd name="connsiteX4" fmla="*/ 0 w 9630"/>
                              <a:gd name="connsiteY4" fmla="*/ 351 h 10351"/>
                              <a:gd name="connsiteX0" fmla="*/ 0 w 10000"/>
                              <a:gd name="connsiteY0" fmla="*/ 339 h 10847"/>
                              <a:gd name="connsiteX1" fmla="*/ 5897 w 10000"/>
                              <a:gd name="connsiteY1" fmla="*/ 0 h 10847"/>
                              <a:gd name="connsiteX2" fmla="*/ 10000 w 10000"/>
                              <a:gd name="connsiteY2" fmla="*/ 4745 h 10847"/>
                              <a:gd name="connsiteX3" fmla="*/ 4872 w 10000"/>
                              <a:gd name="connsiteY3" fmla="*/ 10847 h 10847"/>
                              <a:gd name="connsiteX4" fmla="*/ 0 w 10000"/>
                              <a:gd name="connsiteY4" fmla="*/ 339 h 10847"/>
                              <a:gd name="connsiteX0" fmla="*/ 0 w 10897"/>
                              <a:gd name="connsiteY0" fmla="*/ 4920 h 10847"/>
                              <a:gd name="connsiteX1" fmla="*/ 6794 w 10897"/>
                              <a:gd name="connsiteY1" fmla="*/ 0 h 10847"/>
                              <a:gd name="connsiteX2" fmla="*/ 10897 w 10897"/>
                              <a:gd name="connsiteY2" fmla="*/ 4745 h 10847"/>
                              <a:gd name="connsiteX3" fmla="*/ 5769 w 10897"/>
                              <a:gd name="connsiteY3" fmla="*/ 10847 h 10847"/>
                              <a:gd name="connsiteX4" fmla="*/ 0 w 10897"/>
                              <a:gd name="connsiteY4" fmla="*/ 4920 h 10847"/>
                              <a:gd name="connsiteX0" fmla="*/ 0 w 10897"/>
                              <a:gd name="connsiteY0" fmla="*/ 5259 h 11186"/>
                              <a:gd name="connsiteX1" fmla="*/ 4998 w 10897"/>
                              <a:gd name="connsiteY1" fmla="*/ 0 h 11186"/>
                              <a:gd name="connsiteX2" fmla="*/ 10897 w 10897"/>
                              <a:gd name="connsiteY2" fmla="*/ 5084 h 11186"/>
                              <a:gd name="connsiteX3" fmla="*/ 5769 w 10897"/>
                              <a:gd name="connsiteY3" fmla="*/ 11186 h 11186"/>
                              <a:gd name="connsiteX4" fmla="*/ 0 w 10897"/>
                              <a:gd name="connsiteY4" fmla="*/ 5259 h 11186"/>
                              <a:gd name="connsiteX0" fmla="*/ 0 w 10897"/>
                              <a:gd name="connsiteY0" fmla="*/ 5089 h 11016"/>
                              <a:gd name="connsiteX1" fmla="*/ 5511 w 10897"/>
                              <a:gd name="connsiteY1" fmla="*/ 0 h 11016"/>
                              <a:gd name="connsiteX2" fmla="*/ 10897 w 10897"/>
                              <a:gd name="connsiteY2" fmla="*/ 4914 h 11016"/>
                              <a:gd name="connsiteX3" fmla="*/ 5769 w 10897"/>
                              <a:gd name="connsiteY3" fmla="*/ 11016 h 11016"/>
                              <a:gd name="connsiteX4" fmla="*/ 0 w 10897"/>
                              <a:gd name="connsiteY4" fmla="*/ 5089 h 11016"/>
                              <a:gd name="connsiteX0" fmla="*/ 0 w 10384"/>
                              <a:gd name="connsiteY0" fmla="*/ 5089 h 11016"/>
                              <a:gd name="connsiteX1" fmla="*/ 5511 w 10384"/>
                              <a:gd name="connsiteY1" fmla="*/ 0 h 11016"/>
                              <a:gd name="connsiteX2" fmla="*/ 10384 w 10384"/>
                              <a:gd name="connsiteY2" fmla="*/ 4744 h 11016"/>
                              <a:gd name="connsiteX3" fmla="*/ 5769 w 10384"/>
                              <a:gd name="connsiteY3" fmla="*/ 11016 h 11016"/>
                              <a:gd name="connsiteX4" fmla="*/ 0 w 10384"/>
                              <a:gd name="connsiteY4" fmla="*/ 5089 h 11016"/>
                              <a:gd name="connsiteX0" fmla="*/ 0 w 10384"/>
                              <a:gd name="connsiteY0" fmla="*/ 5089 h 11016"/>
                              <a:gd name="connsiteX1" fmla="*/ 5511 w 10384"/>
                              <a:gd name="connsiteY1" fmla="*/ 0 h 11016"/>
                              <a:gd name="connsiteX2" fmla="*/ 10384 w 10384"/>
                              <a:gd name="connsiteY2" fmla="*/ 4744 h 11016"/>
                              <a:gd name="connsiteX3" fmla="*/ 5512 w 10384"/>
                              <a:gd name="connsiteY3" fmla="*/ 11016 h 11016"/>
                              <a:gd name="connsiteX4" fmla="*/ 0 w 10384"/>
                              <a:gd name="connsiteY4" fmla="*/ 5089 h 11016"/>
                              <a:gd name="connsiteX0" fmla="*/ 0 w 10384"/>
                              <a:gd name="connsiteY0" fmla="*/ 5423 h 11350"/>
                              <a:gd name="connsiteX1" fmla="*/ 5126 w 10384"/>
                              <a:gd name="connsiteY1" fmla="*/ 0 h 11350"/>
                              <a:gd name="connsiteX2" fmla="*/ 10384 w 10384"/>
                              <a:gd name="connsiteY2" fmla="*/ 5078 h 11350"/>
                              <a:gd name="connsiteX3" fmla="*/ 5512 w 10384"/>
                              <a:gd name="connsiteY3" fmla="*/ 11350 h 11350"/>
                              <a:gd name="connsiteX4" fmla="*/ 0 w 10384"/>
                              <a:gd name="connsiteY4" fmla="*/ 5423 h 11350"/>
                              <a:gd name="connsiteX0" fmla="*/ 0 w 9101"/>
                              <a:gd name="connsiteY0" fmla="*/ 5423 h 11350"/>
                              <a:gd name="connsiteX1" fmla="*/ 5126 w 9101"/>
                              <a:gd name="connsiteY1" fmla="*/ 0 h 11350"/>
                              <a:gd name="connsiteX2" fmla="*/ 9101 w 9101"/>
                              <a:gd name="connsiteY2" fmla="*/ 4911 h 11350"/>
                              <a:gd name="connsiteX3" fmla="*/ 5512 w 9101"/>
                              <a:gd name="connsiteY3" fmla="*/ 11350 h 11350"/>
                              <a:gd name="connsiteX4" fmla="*/ 0 w 9101"/>
                              <a:gd name="connsiteY4" fmla="*/ 5423 h 11350"/>
                              <a:gd name="connsiteX0" fmla="*/ 0 w 10846"/>
                              <a:gd name="connsiteY0" fmla="*/ 4778 h 10000"/>
                              <a:gd name="connsiteX1" fmla="*/ 5632 w 10846"/>
                              <a:gd name="connsiteY1" fmla="*/ 0 h 10000"/>
                              <a:gd name="connsiteX2" fmla="*/ 10846 w 10846"/>
                              <a:gd name="connsiteY2" fmla="*/ 4474 h 10000"/>
                              <a:gd name="connsiteX3" fmla="*/ 6056 w 10846"/>
                              <a:gd name="connsiteY3" fmla="*/ 10000 h 10000"/>
                              <a:gd name="connsiteX4" fmla="*/ 0 w 10846"/>
                              <a:gd name="connsiteY4" fmla="*/ 4778 h 10000"/>
                              <a:gd name="connsiteX0" fmla="*/ 0 w 10987"/>
                              <a:gd name="connsiteY0" fmla="*/ 4778 h 10000"/>
                              <a:gd name="connsiteX1" fmla="*/ 5632 w 10987"/>
                              <a:gd name="connsiteY1" fmla="*/ 0 h 10000"/>
                              <a:gd name="connsiteX2" fmla="*/ 10987 w 10987"/>
                              <a:gd name="connsiteY2" fmla="*/ 4179 h 10000"/>
                              <a:gd name="connsiteX3" fmla="*/ 6056 w 10987"/>
                              <a:gd name="connsiteY3" fmla="*/ 10000 h 10000"/>
                              <a:gd name="connsiteX4" fmla="*/ 0 w 10987"/>
                              <a:gd name="connsiteY4" fmla="*/ 4778 h 10000"/>
                              <a:gd name="connsiteX0" fmla="*/ 0 w 10564"/>
                              <a:gd name="connsiteY0" fmla="*/ 4778 h 10000"/>
                              <a:gd name="connsiteX1" fmla="*/ 5632 w 10564"/>
                              <a:gd name="connsiteY1" fmla="*/ 0 h 10000"/>
                              <a:gd name="connsiteX2" fmla="*/ 10564 w 10564"/>
                              <a:gd name="connsiteY2" fmla="*/ 4474 h 10000"/>
                              <a:gd name="connsiteX3" fmla="*/ 6056 w 10564"/>
                              <a:gd name="connsiteY3" fmla="*/ 10000 h 10000"/>
                              <a:gd name="connsiteX4" fmla="*/ 0 w 10564"/>
                              <a:gd name="connsiteY4" fmla="*/ 4778 h 10000"/>
                              <a:gd name="connsiteX0" fmla="*/ 0 w 9154"/>
                              <a:gd name="connsiteY0" fmla="*/ 4778 h 10000"/>
                              <a:gd name="connsiteX1" fmla="*/ 4222 w 9154"/>
                              <a:gd name="connsiteY1" fmla="*/ 0 h 10000"/>
                              <a:gd name="connsiteX2" fmla="*/ 9154 w 9154"/>
                              <a:gd name="connsiteY2" fmla="*/ 4474 h 10000"/>
                              <a:gd name="connsiteX3" fmla="*/ 4646 w 9154"/>
                              <a:gd name="connsiteY3" fmla="*/ 10000 h 10000"/>
                              <a:gd name="connsiteX4" fmla="*/ 0 w 9154"/>
                              <a:gd name="connsiteY4" fmla="*/ 4778 h 10000"/>
                              <a:gd name="connsiteX0" fmla="*/ 0 w 10924"/>
                              <a:gd name="connsiteY0" fmla="*/ 4778 h 10000"/>
                              <a:gd name="connsiteX1" fmla="*/ 4612 w 10924"/>
                              <a:gd name="connsiteY1" fmla="*/ 0 h 10000"/>
                              <a:gd name="connsiteX2" fmla="*/ 10924 w 10924"/>
                              <a:gd name="connsiteY2" fmla="*/ 5063 h 10000"/>
                              <a:gd name="connsiteX3" fmla="*/ 5075 w 10924"/>
                              <a:gd name="connsiteY3" fmla="*/ 10000 h 10000"/>
                              <a:gd name="connsiteX4" fmla="*/ 0 w 10924"/>
                              <a:gd name="connsiteY4" fmla="*/ 4778 h 10000"/>
                              <a:gd name="connsiteX0" fmla="*/ 0 w 10000"/>
                              <a:gd name="connsiteY0" fmla="*/ 4778 h 10000"/>
                              <a:gd name="connsiteX1" fmla="*/ 4612 w 10000"/>
                              <a:gd name="connsiteY1" fmla="*/ 0 h 10000"/>
                              <a:gd name="connsiteX2" fmla="*/ 10000 w 10000"/>
                              <a:gd name="connsiteY2" fmla="*/ 4768 h 10000"/>
                              <a:gd name="connsiteX3" fmla="*/ 5075 w 10000"/>
                              <a:gd name="connsiteY3" fmla="*/ 10000 h 10000"/>
                              <a:gd name="connsiteX4" fmla="*/ 0 w 10000"/>
                              <a:gd name="connsiteY4" fmla="*/ 4778 h 10000"/>
                              <a:gd name="connsiteX0" fmla="*/ 0 w 10000"/>
                              <a:gd name="connsiteY0" fmla="*/ 4778 h 10000"/>
                              <a:gd name="connsiteX1" fmla="*/ 5074 w 10000"/>
                              <a:gd name="connsiteY1" fmla="*/ 0 h 10000"/>
                              <a:gd name="connsiteX2" fmla="*/ 10000 w 10000"/>
                              <a:gd name="connsiteY2" fmla="*/ 4768 h 10000"/>
                              <a:gd name="connsiteX3" fmla="*/ 5075 w 10000"/>
                              <a:gd name="connsiteY3" fmla="*/ 10000 h 10000"/>
                              <a:gd name="connsiteX4" fmla="*/ 0 w 10000"/>
                              <a:gd name="connsiteY4" fmla="*/ 4778 h 1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000" h="10000">
                                <a:moveTo>
                                  <a:pt x="0" y="4778"/>
                                </a:moveTo>
                                <a:lnTo>
                                  <a:pt x="5074" y="0"/>
                                </a:lnTo>
                                <a:lnTo>
                                  <a:pt x="10000" y="4768"/>
                                </a:lnTo>
                                <a:lnTo>
                                  <a:pt x="5075" y="10000"/>
                                </a:lnTo>
                                <a:lnTo>
                                  <a:pt x="0" y="4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FC24"/>
                          </a:solidFill>
                          <a:ln>
                            <a:prstDash val="lg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4AD8F1" w14:textId="77777777" w:rsidR="00555FC0" w:rsidRPr="002023F8" w:rsidRDefault="00555FC0" w:rsidP="00555FC0">
                              <w:pPr>
                                <w:jc w:val="center"/>
                                <w:rPr>
                                  <w:color w:val="FF0000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color w:val="FF0000"/>
                                  <w:sz w:val="44"/>
                                  <w:szCs w:val="4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0F6E0D" id="Group 27659" o:spid="_x0000_s1032" style="position:absolute;left:0;text-align:left;margin-left:76pt;margin-top:18.7pt;width:321.75pt;height:37.5pt;z-index:251661312;mso-position-horizontal-relative:margin;mso-width-relative:margin;mso-height-relative:margin" coordsize="40862,6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">
                <v:shape id="Flowchart: Process 27660" o:spid="_x0000_s1033" type="#_x0000_t109" style="position:absolute;left:4762;top:1237;width:36100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kQjsMA&#10;AADeAAAADwAAAGRycy9kb3ducmV2LnhtbESPy4rCMBSG98K8QzgD7jSdKh2ppjIoggs3XmZ/bI5t&#10;Z5qT2sRa394sBJc//41vsexNLTpqXWVZwdc4AkGcW11xoeB03IxmIJxH1lhbJgUPcrDMPgYLTLW9&#10;8566gy9EGGGXooLS+yaV0uUlGXRj2xAH72Jbgz7ItpC6xXsYN7WMoyiRBisODyU2tCop/z/cjILk&#10;bz09s3zwTtaTvfslU02vsVLDz/5nDsJT79/hV3urFcTfSRIAAk5AAZk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kQjsMAAADeAAAADwAAAAAAAAAAAAAAAACYAgAAZHJzL2Rv&#10;d25yZXYueG1sUEsFBgAAAAAEAAQA9QAAAIgDAAAAAA==&#10;" fillcolor="#a8d08d [1945]" strokecolor="#1f4d78 [1604]" strokeweight="1pt">
                  <v:stroke dashstyle="longDash"/>
                  <v:textbox>
                    <w:txbxContent>
                      <w:p w14:paraId="4034D3A3" w14:textId="77777777" w:rsidR="00555FC0" w:rsidRPr="00EA0D9D" w:rsidRDefault="00555FC0" w:rsidP="00555FC0">
                        <w:pPr>
                          <w:jc w:val="center"/>
                          <w:rPr>
                            <w:color w:val="0070C0"/>
                            <w:sz w:val="28"/>
                            <w:szCs w:val="28"/>
                          </w:rPr>
                        </w:pPr>
                        <w:r w:rsidRPr="00EA0D9D">
                          <w:rPr>
                            <w:color w:val="0070C0"/>
                            <w:sz w:val="28"/>
                            <w:szCs w:val="28"/>
                          </w:rPr>
                          <w:t>HOẠT ĐỘNG TÌM TÒI MỞ RỘNG</w:t>
                        </w:r>
                      </w:p>
                    </w:txbxContent>
                  </v:textbox>
                </v:shape>
                <v:shape id="Flowchart: Process 91" o:spid="_x0000_s1034" style="position:absolute;width:6189;height:6470;visibility:visible;mso-wrap-style:square;v-text-anchor:middle" coordsize="10000,100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VHoscA&#10;AADeAAAADwAAAGRycy9kb3ducmV2LnhtbESPQWvCQBSE7wX/w/IKvdWNHqJN3YRqEepFMC09P7Kv&#10;Sdrs25hd4/bfu4LgcZiZb5hVEUwnRhpca1nBbJqAIK6sbrlW8PW5fV6CcB5ZY2eZFPyTgyKfPKww&#10;0/bMBxpLX4sIYZehgsb7PpPSVQ0ZdFPbE0fvxw4GfZRDLfWA5wg3nZwnSSoNthwXGuxp01D1V56M&#10;gu/F+r3sfw/YvYzbUzjug9lt1ko9PYa3VxCegr+Hb+0PrWC+SNMZXO/EKy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FR6LHAAAA3gAAAA8AAAAAAAAAAAAAAAAAmAIAAGRy&#10;cy9kb3ducmV2LnhtbFBLBQYAAAAABAAEAPUAAACMAwAAAAA=&#10;" adj="-11796480,,5400" path="m,4778l5074,r4926,4768l5075,10000,,4778xe" fillcolor="#9ffc24" strokecolor="#1f4d78 [1604]" strokeweight="1pt">
                  <v:stroke dashstyle="longDash" joinstyle="miter"/>
                  <v:formulas/>
                  <v:path arrowok="t" o:connecttype="custom" o:connectlocs="0,309163;314070,0;618979,308516;314132,647056;0,309163" o:connectangles="0,0,0,0,0" textboxrect="0,0,10000,10000"/>
                  <v:textbox>
                    <w:txbxContent>
                      <w:p w14:paraId="544AD8F1" w14:textId="77777777" w:rsidR="00555FC0" w:rsidRPr="002023F8" w:rsidRDefault="00555FC0" w:rsidP="00555FC0">
                        <w:pPr>
                          <w:jc w:val="center"/>
                          <w:rPr>
                            <w:color w:val="FF0000"/>
                            <w:sz w:val="44"/>
                            <w:szCs w:val="44"/>
                          </w:rPr>
                        </w:pPr>
                        <w:r>
                          <w:rPr>
                            <w:color w:val="FF0000"/>
                            <w:sz w:val="44"/>
                            <w:szCs w:val="44"/>
                          </w:rPr>
                          <w:t>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E3968">
        <w:rPr>
          <w:bCs/>
          <w:iCs/>
          <w:sz w:val="26"/>
          <w:szCs w:val="26"/>
        </w:rPr>
        <w:t>Tại sao da trẻ em hay bị chốc, nhọt còn da người lớn hay bị nứt nẻ?</w:t>
      </w:r>
    </w:p>
    <w:p w14:paraId="211027C9" w14:textId="77777777" w:rsidR="00555FC0" w:rsidRDefault="00555FC0" w:rsidP="00555FC0">
      <w:pPr>
        <w:pStyle w:val="BodyText"/>
        <w:spacing w:line="312" w:lineRule="auto"/>
        <w:rPr>
          <w:rFonts w:ascii="Times New Roman" w:hAnsi="Times New Roman"/>
          <w:b/>
          <w:sz w:val="26"/>
          <w:szCs w:val="26"/>
        </w:rPr>
      </w:pPr>
    </w:p>
    <w:p w14:paraId="03D307EA" w14:textId="77777777" w:rsidR="00555FC0" w:rsidRDefault="00555FC0" w:rsidP="00555FC0">
      <w:pPr>
        <w:pStyle w:val="BodyText"/>
        <w:spacing w:line="312" w:lineRule="auto"/>
        <w:rPr>
          <w:rFonts w:ascii="Times New Roman" w:hAnsi="Times New Roman"/>
          <w:b/>
          <w:sz w:val="26"/>
          <w:szCs w:val="26"/>
        </w:rPr>
      </w:pPr>
    </w:p>
    <w:p w14:paraId="51E350D5" w14:textId="77777777" w:rsidR="00555FC0" w:rsidRPr="00333F0A" w:rsidRDefault="00555FC0" w:rsidP="00555FC0">
      <w:pPr>
        <w:pStyle w:val="BodyText"/>
        <w:numPr>
          <w:ilvl w:val="0"/>
          <w:numId w:val="73"/>
        </w:numPr>
        <w:tabs>
          <w:tab w:val="left" w:pos="720"/>
        </w:tabs>
        <w:spacing w:line="312" w:lineRule="auto"/>
        <w:ind w:firstLine="72"/>
        <w:rPr>
          <w:rFonts w:ascii="Times New Roman" w:hAnsi="Times New Roman"/>
          <w:sz w:val="26"/>
          <w:szCs w:val="26"/>
        </w:rPr>
      </w:pPr>
      <w:r w:rsidRPr="00333F0A">
        <w:rPr>
          <w:rFonts w:ascii="Times New Roman" w:hAnsi="Times New Roman"/>
          <w:sz w:val="26"/>
          <w:szCs w:val="26"/>
        </w:rPr>
        <w:t>Học bài, trả lời câu hỏi SGK .</w:t>
      </w:r>
    </w:p>
    <w:p w14:paraId="18A0D765" w14:textId="77777777" w:rsidR="00555FC0" w:rsidRPr="00333F0A" w:rsidRDefault="00555FC0" w:rsidP="00555FC0">
      <w:pPr>
        <w:pStyle w:val="BodyText"/>
        <w:numPr>
          <w:ilvl w:val="0"/>
          <w:numId w:val="73"/>
        </w:numPr>
        <w:tabs>
          <w:tab w:val="left" w:pos="720"/>
        </w:tabs>
        <w:spacing w:line="312" w:lineRule="auto"/>
        <w:ind w:firstLine="72"/>
        <w:rPr>
          <w:rFonts w:ascii="Times New Roman" w:hAnsi="Times New Roman"/>
          <w:sz w:val="26"/>
          <w:szCs w:val="26"/>
        </w:rPr>
      </w:pPr>
      <w:r w:rsidRPr="00333F0A">
        <w:rPr>
          <w:rFonts w:ascii="Times New Roman" w:hAnsi="Times New Roman"/>
          <w:sz w:val="26"/>
          <w:szCs w:val="26"/>
        </w:rPr>
        <w:t xml:space="preserve">Đọc mục “Em có biết” </w:t>
      </w:r>
    </w:p>
    <w:p w14:paraId="6D73F343" w14:textId="77777777" w:rsidR="00555FC0" w:rsidRPr="00333F0A" w:rsidRDefault="00555FC0" w:rsidP="00555FC0">
      <w:pPr>
        <w:pStyle w:val="BodyText"/>
        <w:numPr>
          <w:ilvl w:val="0"/>
          <w:numId w:val="73"/>
        </w:numPr>
        <w:tabs>
          <w:tab w:val="left" w:pos="720"/>
        </w:tabs>
        <w:spacing w:line="312" w:lineRule="auto"/>
        <w:ind w:firstLine="72"/>
        <w:rPr>
          <w:rFonts w:ascii="Times New Roman" w:hAnsi="Times New Roman"/>
          <w:sz w:val="26"/>
          <w:szCs w:val="26"/>
        </w:rPr>
      </w:pPr>
      <w:r w:rsidRPr="00333F0A">
        <w:rPr>
          <w:rFonts w:ascii="Times New Roman" w:hAnsi="Times New Roman"/>
          <w:sz w:val="26"/>
          <w:szCs w:val="26"/>
        </w:rPr>
        <w:t>Tìm hiểu các bệnh ngoài da và cách phòng chống.</w:t>
      </w:r>
    </w:p>
    <w:p w14:paraId="14484CAD" w14:textId="77777777" w:rsidR="00555FC0" w:rsidRDefault="00555FC0" w:rsidP="00555FC0">
      <w:pPr>
        <w:pStyle w:val="BodyText"/>
        <w:spacing w:line="288" w:lineRule="auto"/>
        <w:rPr>
          <w:rFonts w:ascii="Times New Roman" w:hAnsi="Times New Roman"/>
          <w:sz w:val="26"/>
          <w:szCs w:val="26"/>
        </w:rPr>
      </w:pPr>
    </w:p>
    <w:p w14:paraId="34B23BBA" w14:textId="77777777" w:rsidR="00555FC0" w:rsidRPr="00B65AC8" w:rsidRDefault="00555FC0" w:rsidP="00555FC0">
      <w:pPr>
        <w:spacing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Ngày dạy:</w:t>
      </w:r>
      <w:r w:rsidRPr="00B65AC8">
        <w:rPr>
          <w:sz w:val="26"/>
          <w:szCs w:val="26"/>
        </w:rPr>
        <w:t xml:space="preserve">   </w:t>
      </w:r>
    </w:p>
    <w:p w14:paraId="34AA0EDC" w14:textId="77777777" w:rsidR="00555FC0" w:rsidRPr="00934B0B" w:rsidRDefault="00555FC0" w:rsidP="00555FC0">
      <w:pPr>
        <w:pStyle w:val="BodyText"/>
        <w:spacing w:line="288" w:lineRule="auto"/>
        <w:jc w:val="center"/>
        <w:outlineLvl w:val="0"/>
        <w:rPr>
          <w:rFonts w:ascii="UTM Charlemagne" w:hAnsi="UTM Charlemagne" w:cs="Calibri"/>
          <w:b/>
          <w:color w:val="FF0000"/>
          <w:sz w:val="32"/>
          <w:szCs w:val="32"/>
        </w:rPr>
      </w:pPr>
      <w:r w:rsidRPr="00934B0B">
        <w:rPr>
          <w:rFonts w:ascii="UTM Charlemagne" w:hAnsi="UTM Charlemagne" w:cs="Calibri"/>
          <w:b/>
          <w:color w:val="FF0000"/>
          <w:sz w:val="32"/>
          <w:szCs w:val="32"/>
        </w:rPr>
        <w:t>TIẾT 4</w:t>
      </w:r>
      <w:r>
        <w:rPr>
          <w:rFonts w:ascii="UTM Charlemagne" w:hAnsi="UTM Charlemagne" w:cs="Calibri"/>
          <w:b/>
          <w:color w:val="FF0000"/>
          <w:sz w:val="32"/>
          <w:szCs w:val="32"/>
        </w:rPr>
        <w:t>4</w:t>
      </w:r>
      <w:r w:rsidRPr="00934B0B">
        <w:rPr>
          <w:rFonts w:ascii="UTM Charlemagne" w:hAnsi="UTM Charlemagne" w:cs="Calibri"/>
          <w:b/>
          <w:color w:val="FF0000"/>
          <w:sz w:val="32"/>
          <w:szCs w:val="32"/>
        </w:rPr>
        <w:t xml:space="preserve">: CHỦ ĐỀ : </w:t>
      </w:r>
      <w:r>
        <w:rPr>
          <w:rFonts w:ascii="UTM Charlemagne" w:hAnsi="UTM Charlemagne" w:cs="Calibri"/>
          <w:b/>
          <w:color w:val="FF0000"/>
          <w:sz w:val="32"/>
          <w:szCs w:val="32"/>
        </w:rPr>
        <w:t>DA</w:t>
      </w:r>
    </w:p>
    <w:p w14:paraId="7B08E1EA" w14:textId="77777777" w:rsidR="00555FC0" w:rsidRPr="00E04958" w:rsidRDefault="00555FC0" w:rsidP="00555FC0">
      <w:pPr>
        <w:spacing w:line="312" w:lineRule="auto"/>
        <w:jc w:val="center"/>
        <w:rPr>
          <w:b/>
          <w:color w:val="FF0000"/>
          <w:sz w:val="28"/>
          <w:szCs w:val="28"/>
          <w:lang w:val="fr-FR"/>
        </w:rPr>
      </w:pPr>
      <w:r w:rsidRPr="001765F4">
        <w:rPr>
          <w:b/>
          <w:color w:val="FF0000"/>
          <w:sz w:val="28"/>
          <w:szCs w:val="28"/>
          <w:lang w:val="fr-FR"/>
        </w:rPr>
        <w:t xml:space="preserve">NỘI DUNG </w:t>
      </w:r>
      <w:r>
        <w:rPr>
          <w:b/>
          <w:color w:val="FF0000"/>
          <w:sz w:val="28"/>
          <w:szCs w:val="28"/>
          <w:lang w:val="fr-FR"/>
        </w:rPr>
        <w:t>2</w:t>
      </w:r>
      <w:r w:rsidRPr="001765F4">
        <w:rPr>
          <w:b/>
          <w:color w:val="FF0000"/>
          <w:sz w:val="28"/>
          <w:szCs w:val="28"/>
          <w:lang w:val="fr-FR"/>
        </w:rPr>
        <w:t xml:space="preserve"> : </w:t>
      </w:r>
      <w:r>
        <w:rPr>
          <w:b/>
          <w:color w:val="FF0000"/>
          <w:sz w:val="28"/>
          <w:szCs w:val="28"/>
          <w:lang w:val="fr-FR"/>
        </w:rPr>
        <w:t>II. VỆ SINH DA</w:t>
      </w:r>
    </w:p>
    <w:p w14:paraId="1ECFBF9A" w14:textId="77777777" w:rsidR="00555FC0" w:rsidRDefault="00555FC0" w:rsidP="00555FC0">
      <w:pPr>
        <w:tabs>
          <w:tab w:val="left" w:pos="303"/>
          <w:tab w:val="left" w:pos="505"/>
        </w:tabs>
        <w:spacing w:line="288" w:lineRule="auto"/>
        <w:jc w:val="both"/>
        <w:rPr>
          <w:i/>
          <w:sz w:val="26"/>
          <w:szCs w:val="26"/>
        </w:rPr>
      </w:pPr>
    </w:p>
    <w:p w14:paraId="22F63882" w14:textId="77777777" w:rsidR="00555FC0" w:rsidRPr="00333F0A" w:rsidRDefault="00555FC0" w:rsidP="00555FC0">
      <w:pPr>
        <w:tabs>
          <w:tab w:val="left" w:pos="303"/>
          <w:tab w:val="left" w:pos="505"/>
        </w:tabs>
        <w:spacing w:line="288" w:lineRule="auto"/>
        <w:jc w:val="both"/>
        <w:rPr>
          <w:i/>
          <w:sz w:val="26"/>
          <w:szCs w:val="26"/>
        </w:rPr>
      </w:pPr>
      <w:r w:rsidRPr="00333F0A">
        <w:rPr>
          <w:i/>
          <w:sz w:val="26"/>
          <w:szCs w:val="26"/>
        </w:rPr>
        <w:t>Kiểm tra :</w:t>
      </w:r>
    </w:p>
    <w:p w14:paraId="5AE2AA97" w14:textId="77777777" w:rsidR="00555FC0" w:rsidRPr="00333F0A" w:rsidRDefault="00555FC0" w:rsidP="00555FC0">
      <w:pPr>
        <w:numPr>
          <w:ilvl w:val="0"/>
          <w:numId w:val="111"/>
        </w:numPr>
        <w:spacing w:line="288" w:lineRule="auto"/>
        <w:jc w:val="both"/>
        <w:rPr>
          <w:sz w:val="26"/>
          <w:szCs w:val="26"/>
        </w:rPr>
      </w:pPr>
      <w:r w:rsidRPr="00333F0A">
        <w:rPr>
          <w:sz w:val="26"/>
          <w:szCs w:val="26"/>
        </w:rPr>
        <w:t>Da có cấu tạo như thế nào ? có nên trang điểm bằng cách lạm dụng kem phấn hay không ? vì sao ?</w:t>
      </w:r>
    </w:p>
    <w:p w14:paraId="44B75B1E" w14:textId="77777777" w:rsidR="00555FC0" w:rsidRPr="00333F0A" w:rsidRDefault="00555FC0" w:rsidP="00555FC0">
      <w:pPr>
        <w:numPr>
          <w:ilvl w:val="0"/>
          <w:numId w:val="111"/>
        </w:numPr>
        <w:spacing w:line="288" w:lineRule="auto"/>
        <w:jc w:val="both"/>
        <w:rPr>
          <w:sz w:val="26"/>
          <w:szCs w:val="26"/>
        </w:rPr>
      </w:pPr>
      <w:r w:rsidRPr="00333F0A">
        <w:rPr>
          <w:sz w:val="26"/>
          <w:szCs w:val="26"/>
        </w:rPr>
        <w:t>Da có những chức năng gì ? nêu đặc điểm cấu tạo giúp da thực hiện được chức  năng đó ?</w:t>
      </w:r>
    </w:p>
    <w:p w14:paraId="492F55D4" w14:textId="77777777" w:rsidR="00555FC0" w:rsidRDefault="00555FC0" w:rsidP="00555FC0">
      <w:pPr>
        <w:spacing w:line="288" w:lineRule="auto"/>
        <w:jc w:val="both"/>
        <w:rPr>
          <w:bCs/>
          <w:iCs/>
          <w:sz w:val="26"/>
          <w:szCs w:val="26"/>
        </w:rPr>
      </w:pPr>
    </w:p>
    <w:p w14:paraId="37FC8E3E" w14:textId="77777777" w:rsidR="00555FC0" w:rsidRDefault="00555FC0" w:rsidP="00555FC0">
      <w:pPr>
        <w:spacing w:line="288" w:lineRule="auto"/>
        <w:jc w:val="both"/>
        <w:rPr>
          <w:bCs/>
          <w:iCs/>
          <w:sz w:val="26"/>
          <w:szCs w:val="26"/>
        </w:rPr>
      </w:pPr>
    </w:p>
    <w:p w14:paraId="6EE9AD66" w14:textId="77777777" w:rsidR="00555FC0" w:rsidRPr="00333F0A" w:rsidRDefault="00555FC0" w:rsidP="00555FC0">
      <w:pPr>
        <w:spacing w:line="288" w:lineRule="auto"/>
        <w:jc w:val="both"/>
        <w:rPr>
          <w:bCs/>
          <w:iCs/>
          <w:sz w:val="26"/>
          <w:szCs w:val="26"/>
        </w:rPr>
      </w:pPr>
      <w:r w:rsidRPr="00333F0A">
        <w:rPr>
          <w:bCs/>
          <w:iCs/>
          <w:sz w:val="26"/>
          <w:szCs w:val="26"/>
        </w:rPr>
        <w:t xml:space="preserve">          Da thực hiện những chức năng rất quan trọng. Cần phải làm gì để da thực hiện tốt các chức năng đó ?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5"/>
        <w:gridCol w:w="3278"/>
        <w:gridCol w:w="3125"/>
      </w:tblGrid>
      <w:tr w:rsidR="00555FC0" w:rsidRPr="00333F0A" w14:paraId="5CD5BEAD" w14:textId="77777777" w:rsidTr="009D0212">
        <w:tc>
          <w:tcPr>
            <w:tcW w:w="3095" w:type="dxa"/>
          </w:tcPr>
          <w:p w14:paraId="15AE09D5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>Hoạt động của giáo viên</w:t>
            </w:r>
          </w:p>
        </w:tc>
        <w:tc>
          <w:tcPr>
            <w:tcW w:w="3278" w:type="dxa"/>
          </w:tcPr>
          <w:p w14:paraId="50BBF9E2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>Hoạt động của học sinh</w:t>
            </w:r>
          </w:p>
        </w:tc>
        <w:tc>
          <w:tcPr>
            <w:tcW w:w="3125" w:type="dxa"/>
          </w:tcPr>
          <w:p w14:paraId="566E3435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center"/>
              <w:rPr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 xml:space="preserve">Nội dung </w:t>
            </w:r>
          </w:p>
        </w:tc>
      </w:tr>
      <w:tr w:rsidR="00555FC0" w:rsidRPr="00333F0A" w14:paraId="7175149C" w14:textId="77777777" w:rsidTr="009D0212">
        <w:tc>
          <w:tcPr>
            <w:tcW w:w="3095" w:type="dxa"/>
          </w:tcPr>
          <w:p w14:paraId="0F00E27E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sym w:font="Wingdings 2" w:char="F0B3"/>
            </w:r>
            <w:r w:rsidRPr="00333F0A">
              <w:rPr>
                <w:sz w:val="26"/>
                <w:szCs w:val="26"/>
              </w:rPr>
              <w:t xml:space="preserve"> </w:t>
            </w:r>
            <w:r w:rsidRPr="00333F0A">
              <w:rPr>
                <w:b/>
                <w:bCs/>
                <w:sz w:val="26"/>
                <w:szCs w:val="26"/>
                <w:u w:val="single"/>
              </w:rPr>
              <w:t>Hoạt động 1</w:t>
            </w:r>
            <w:r w:rsidRPr="00333F0A">
              <w:rPr>
                <w:sz w:val="26"/>
                <w:szCs w:val="26"/>
              </w:rPr>
              <w:t xml:space="preserve"> :</w:t>
            </w:r>
          </w:p>
          <w:p w14:paraId="2FFDC7FA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>+ Da bẩn có hại như thế nào?</w:t>
            </w:r>
          </w:p>
          <w:p w14:paraId="35ED913F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75E9E60A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292B0AC4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7348C1DD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>+ Da bị xây xát có hại như thế nào ?</w:t>
            </w:r>
          </w:p>
          <w:p w14:paraId="4942321F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0B89AC67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>+ Giữ da sạch bằng cách nào ?</w:t>
            </w:r>
          </w:p>
        </w:tc>
        <w:tc>
          <w:tcPr>
            <w:tcW w:w="3278" w:type="dxa"/>
          </w:tcPr>
          <w:p w14:paraId="3BA7966D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2742B77B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>- Cá nhân tự đọc thông tin và trả lời câu hỏi</w:t>
            </w:r>
          </w:p>
          <w:p w14:paraId="4585A208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32A5D729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1F3C19F6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5FBCB294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>- HS trả lời</w:t>
            </w:r>
          </w:p>
          <w:p w14:paraId="651BCB27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764D8CE1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18227B4B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>- HS đề ra các biện pháp như:</w:t>
            </w:r>
          </w:p>
          <w:p w14:paraId="7DE0A0EB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>+ Tắm giặt thường xuyên.</w:t>
            </w:r>
          </w:p>
          <w:p w14:paraId="2D8A4BD0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>+ Không nên nặn trứng cá….</w:t>
            </w:r>
          </w:p>
        </w:tc>
        <w:tc>
          <w:tcPr>
            <w:tcW w:w="3125" w:type="dxa"/>
          </w:tcPr>
          <w:p w14:paraId="2D8B2888" w14:textId="77777777" w:rsidR="00555FC0" w:rsidRPr="00333F0A" w:rsidRDefault="00555FC0" w:rsidP="009D0212">
            <w:pPr>
              <w:pStyle w:val="BodyText2"/>
              <w:spacing w:line="288" w:lineRule="auto"/>
              <w:jc w:val="both"/>
              <w:rPr>
                <w:rFonts w:ascii="Times New Roman" w:hAnsi="Times New Roman"/>
                <w:b/>
                <w:szCs w:val="26"/>
              </w:rPr>
            </w:pPr>
            <w:r w:rsidRPr="00333F0A">
              <w:rPr>
                <w:rFonts w:ascii="Times New Roman" w:hAnsi="Times New Roman"/>
                <w:b/>
                <w:szCs w:val="26"/>
              </w:rPr>
              <w:t>I. Bảo vệ da:</w:t>
            </w:r>
          </w:p>
          <w:p w14:paraId="4E9EA533" w14:textId="77777777" w:rsidR="00555FC0" w:rsidRPr="00333F0A" w:rsidRDefault="00555FC0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Da bẩn:</w:t>
            </w:r>
          </w:p>
          <w:p w14:paraId="37346D6B" w14:textId="77777777" w:rsidR="00555FC0" w:rsidRPr="00333F0A" w:rsidRDefault="00555FC0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Là môi trường cho vi khuẩn phát triển.</w:t>
            </w:r>
          </w:p>
          <w:p w14:paraId="71567E2E" w14:textId="77777777" w:rsidR="00555FC0" w:rsidRPr="00333F0A" w:rsidRDefault="00555FC0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Hạn chế hoạt động tuyến mồ hôi.</w:t>
            </w:r>
          </w:p>
          <w:p w14:paraId="1E33A286" w14:textId="77777777" w:rsidR="00555FC0" w:rsidRPr="00333F0A" w:rsidRDefault="00555FC0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Da bị xây  xát dễ nhiễm trùng → cần giữ da sạch và tránh bị xây xát.</w:t>
            </w:r>
          </w:p>
          <w:p w14:paraId="3DEEB33D" w14:textId="77777777" w:rsidR="00555FC0" w:rsidRPr="00333F0A" w:rsidRDefault="00555FC0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Biện pháp bảo vệ:</w:t>
            </w:r>
          </w:p>
          <w:p w14:paraId="095F0CB8" w14:textId="77777777" w:rsidR="00555FC0" w:rsidRPr="00333F0A" w:rsidRDefault="00555FC0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 xml:space="preserve"> + Thường xuyên tắm rửa, thay quần áo</w:t>
            </w:r>
          </w:p>
          <w:p w14:paraId="1E77B55B" w14:textId="77777777" w:rsidR="00555FC0" w:rsidRPr="00333F0A" w:rsidRDefault="00555FC0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 xml:space="preserve"> + chống xay xát và thương tích cho da</w:t>
            </w:r>
          </w:p>
        </w:tc>
      </w:tr>
      <w:tr w:rsidR="00555FC0" w:rsidRPr="00333F0A" w14:paraId="17EE4390" w14:textId="77777777" w:rsidTr="009D0212">
        <w:tc>
          <w:tcPr>
            <w:tcW w:w="3095" w:type="dxa"/>
          </w:tcPr>
          <w:p w14:paraId="33A4997C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sym w:font="Wingdings 2" w:char="F0B3"/>
            </w:r>
            <w:r w:rsidRPr="00333F0A">
              <w:rPr>
                <w:sz w:val="26"/>
                <w:szCs w:val="26"/>
              </w:rPr>
              <w:t xml:space="preserve"> </w:t>
            </w:r>
            <w:r w:rsidRPr="00333F0A">
              <w:rPr>
                <w:b/>
                <w:bCs/>
                <w:sz w:val="26"/>
                <w:szCs w:val="26"/>
                <w:u w:val="single"/>
              </w:rPr>
              <w:t>Hoạt động 2</w:t>
            </w:r>
            <w:r w:rsidRPr="00333F0A">
              <w:rPr>
                <w:sz w:val="26"/>
                <w:szCs w:val="26"/>
              </w:rPr>
              <w:t xml:space="preserve"> :</w:t>
            </w:r>
          </w:p>
          <w:p w14:paraId="4CA10AC7" w14:textId="77777777" w:rsidR="00555FC0" w:rsidRDefault="00555FC0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- Gv phân tích mối quan hệ giữa rèn luyện thân thể với rèn luyện da.</w:t>
            </w:r>
          </w:p>
          <w:p w14:paraId="5927613D" w14:textId="77777777" w:rsidR="00555FC0" w:rsidRPr="006242A2" w:rsidRDefault="00555FC0" w:rsidP="009D0212">
            <w:pPr>
              <w:spacing w:line="312" w:lineRule="auto"/>
              <w:jc w:val="both"/>
              <w:rPr>
                <w:b/>
                <w:sz w:val="26"/>
                <w:szCs w:val="26"/>
              </w:rPr>
            </w:pPr>
            <w:r w:rsidRPr="006242A2">
              <w:rPr>
                <w:b/>
                <w:sz w:val="26"/>
                <w:szCs w:val="26"/>
              </w:rPr>
              <w:t xml:space="preserve">Chuyển giao nhiệm vụ học tập </w:t>
            </w:r>
          </w:p>
          <w:p w14:paraId="56CA3F0B" w14:textId="77777777" w:rsidR="00555FC0" w:rsidRDefault="00555FC0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 xml:space="preserve">- Gv yêu cầu HS thảo luận theo nhóm hoàn thành bài tập mục </w:t>
            </w:r>
            <w:r w:rsidRPr="00333F0A">
              <w:rPr>
                <w:rFonts w:ascii="Times New Roman" w:hAnsi="Times New Roman"/>
                <w:sz w:val="26"/>
                <w:szCs w:val="26"/>
              </w:rPr>
              <w:sym w:font="Wingdings 3" w:char="F073"/>
            </w:r>
            <w:r w:rsidRPr="00333F0A">
              <w:rPr>
                <w:rFonts w:ascii="Times New Roman" w:hAnsi="Times New Roman"/>
                <w:sz w:val="26"/>
                <w:szCs w:val="26"/>
              </w:rPr>
              <w:t xml:space="preserve"> SGK. </w:t>
            </w:r>
          </w:p>
          <w:p w14:paraId="27E179B1" w14:textId="77777777" w:rsidR="00555FC0" w:rsidRDefault="00555FC0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00635F9" w14:textId="77777777" w:rsidR="00555FC0" w:rsidRPr="003F12D8" w:rsidRDefault="00555FC0" w:rsidP="009D0212">
            <w:pPr>
              <w:spacing w:line="312" w:lineRule="auto"/>
              <w:jc w:val="both"/>
              <w:rPr>
                <w:i/>
                <w:sz w:val="26"/>
                <w:szCs w:val="26"/>
              </w:rPr>
            </w:pPr>
            <w:r w:rsidRPr="003F12D8">
              <w:rPr>
                <w:b/>
                <w:sz w:val="26"/>
                <w:szCs w:val="26"/>
                <w:lang w:val="vi-VN"/>
              </w:rPr>
              <w:t>Đánh giá kết quả thực hiện nhiệm vụ học tập</w:t>
            </w:r>
          </w:p>
          <w:p w14:paraId="59514D8C" w14:textId="77777777" w:rsidR="00555FC0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3F12D8">
              <w:rPr>
                <w:sz w:val="26"/>
                <w:szCs w:val="26"/>
              </w:rPr>
              <w:lastRenderedPageBreak/>
              <w:t>- GV gọi đại diện của mỗi nhóm trình bày nội dung đã thảo luận.</w:t>
            </w:r>
            <w:r>
              <w:rPr>
                <w:sz w:val="26"/>
                <w:szCs w:val="26"/>
              </w:rPr>
              <w:t xml:space="preserve"> </w:t>
            </w:r>
          </w:p>
          <w:p w14:paraId="1F18E7A0" w14:textId="77777777" w:rsidR="00555FC0" w:rsidRPr="003F12D8" w:rsidRDefault="00555FC0" w:rsidP="009D0212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1917CD">
              <w:rPr>
                <w:sz w:val="26"/>
                <w:szCs w:val="26"/>
              </w:rPr>
              <w:t>- GV</w:t>
            </w:r>
            <w:r w:rsidRPr="001917CD">
              <w:rPr>
                <w:sz w:val="26"/>
                <w:szCs w:val="26"/>
                <w:lang w:val="en-CA"/>
              </w:rPr>
              <w:t xml:space="preserve"> phân tích báo cáo kết quả của HS theo hướng dẫn dắt đến hình thành kiến thức</w:t>
            </w:r>
          </w:p>
          <w:p w14:paraId="197AB0F5" w14:textId="77777777" w:rsidR="00555FC0" w:rsidRPr="00333F0A" w:rsidRDefault="00555FC0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- Gv chốt lại đáp án đúng.</w:t>
            </w:r>
          </w:p>
          <w:p w14:paraId="12E35397" w14:textId="77777777" w:rsidR="00555FC0" w:rsidRPr="00333F0A" w:rsidRDefault="00555FC0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- Khi tắm nước lạnh phải:</w:t>
            </w:r>
          </w:p>
          <w:p w14:paraId="360A7E41" w14:textId="77777777" w:rsidR="00555FC0" w:rsidRPr="00333F0A" w:rsidRDefault="00555FC0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+ Được rèn luyện thường xuyên.</w:t>
            </w:r>
          </w:p>
          <w:p w14:paraId="4B9A5882" w14:textId="77777777" w:rsidR="00555FC0" w:rsidRPr="00333F0A" w:rsidRDefault="00555FC0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+ Trước khi tắm phải khởi động.</w:t>
            </w:r>
          </w:p>
          <w:p w14:paraId="7B424558" w14:textId="77777777" w:rsidR="00555FC0" w:rsidRPr="00333F0A" w:rsidRDefault="00555FC0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+ Không tắm lâu.</w:t>
            </w:r>
          </w:p>
        </w:tc>
        <w:tc>
          <w:tcPr>
            <w:tcW w:w="3278" w:type="dxa"/>
          </w:tcPr>
          <w:p w14:paraId="386B442B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06230190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HS ghi nhớ thông tin.</w:t>
            </w:r>
          </w:p>
          <w:p w14:paraId="07FF9FEC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74A6D375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3F0B2E95" w14:textId="77777777" w:rsidR="00555FC0" w:rsidRPr="006242A2" w:rsidRDefault="00555FC0" w:rsidP="009D0212">
            <w:pPr>
              <w:spacing w:line="312" w:lineRule="auto"/>
              <w:jc w:val="both"/>
              <w:rPr>
                <w:b/>
                <w:bCs/>
                <w:sz w:val="26"/>
                <w:szCs w:val="26"/>
              </w:rPr>
            </w:pPr>
            <w:r w:rsidRPr="006242A2">
              <w:rPr>
                <w:b/>
                <w:bCs/>
                <w:sz w:val="26"/>
                <w:szCs w:val="26"/>
              </w:rPr>
              <w:t>Thực hiện nhiệm vụ học tập</w:t>
            </w:r>
          </w:p>
          <w:p w14:paraId="2B06E65E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42C06EA1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  <w:r w:rsidRPr="00333F0A">
              <w:rPr>
                <w:bCs/>
                <w:sz w:val="26"/>
                <w:szCs w:val="26"/>
              </w:rPr>
              <w:t>- HS đọc kĩ bài tập, thảo luận trong nhóm thống nhất ý kiến đánh dấu vào bảng 42.1 và bài tập trang 135.</w:t>
            </w:r>
          </w:p>
          <w:p w14:paraId="6B60DF17" w14:textId="77777777" w:rsidR="00555FC0" w:rsidRPr="003F12D8" w:rsidRDefault="00555FC0" w:rsidP="009D0212">
            <w:pPr>
              <w:spacing w:line="312" w:lineRule="auto"/>
              <w:jc w:val="both"/>
              <w:rPr>
                <w:b/>
                <w:sz w:val="26"/>
                <w:szCs w:val="26"/>
              </w:rPr>
            </w:pPr>
            <w:r w:rsidRPr="003F12D8">
              <w:rPr>
                <w:b/>
                <w:sz w:val="26"/>
                <w:szCs w:val="26"/>
                <w:lang w:val="en-CA"/>
              </w:rPr>
              <w:t>Báo cáo kết quả hoạt  động và thảo luận</w:t>
            </w:r>
          </w:p>
          <w:p w14:paraId="7E5B75EE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lastRenderedPageBreak/>
              <w:t>- Thảo luận nhóm  thống nhất đáp án.</w:t>
            </w:r>
          </w:p>
          <w:p w14:paraId="15C81FFA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312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Đại diện các nhóm lên hoàn thành trên bảng, các nhóm khác nhận xét, bổ sung.</w:t>
            </w:r>
          </w:p>
          <w:p w14:paraId="397F7EAE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6B2BB046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0616702F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</w:p>
          <w:p w14:paraId="25DA6D34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r w:rsidRPr="00333F0A">
              <w:rPr>
                <w:bCs/>
                <w:sz w:val="26"/>
                <w:szCs w:val="26"/>
              </w:rPr>
              <w:t xml:space="preserve"> HS chú ý lắng nghe.</w:t>
            </w:r>
          </w:p>
        </w:tc>
        <w:tc>
          <w:tcPr>
            <w:tcW w:w="3125" w:type="dxa"/>
          </w:tcPr>
          <w:p w14:paraId="479C2B39" w14:textId="77777777" w:rsidR="00555FC0" w:rsidRPr="00333F0A" w:rsidRDefault="00555FC0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II. Rèn luyện da: </w:t>
            </w:r>
          </w:p>
          <w:p w14:paraId="4D33008C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38A8E8B4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42F4262B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2B69253A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7BC5E13B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715E995B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552E1AE3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64CA66C8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43D5EB36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00AD4752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1295B9F5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150BA315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7A7C08A5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0364AA5A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47E7F910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294AC7C3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34DE3B5D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4C98291D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046E1E92" w14:textId="77777777" w:rsidR="00555FC0" w:rsidRPr="00F55474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F55474">
              <w:rPr>
                <w:b/>
                <w:bCs/>
                <w:sz w:val="26"/>
                <w:szCs w:val="26"/>
              </w:rPr>
              <w:t>- Các hình thức rèn luyện da.</w:t>
            </w:r>
          </w:p>
          <w:p w14:paraId="0F978323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Tắm nắng lúc 8, 9 giờ.</w:t>
            </w:r>
          </w:p>
          <w:p w14:paraId="428E7CC1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Tham gia thể thao buổi chiều.</w:t>
            </w:r>
          </w:p>
          <w:p w14:paraId="6F54C3F0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Xoa bóp.</w:t>
            </w:r>
          </w:p>
          <w:p w14:paraId="21EDC780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Lao động chân tay vừa sức.</w:t>
            </w:r>
          </w:p>
          <w:p w14:paraId="3A0B2FF9" w14:textId="77777777" w:rsidR="00555FC0" w:rsidRPr="00F55474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F55474">
              <w:rPr>
                <w:b/>
                <w:bCs/>
                <w:sz w:val="26"/>
                <w:szCs w:val="26"/>
              </w:rPr>
              <w:t>- Nguyên tắc rèn luyện:</w:t>
            </w:r>
          </w:p>
          <w:p w14:paraId="5A3C3F51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Phải rèn luyện từ từ, nâng dần sức chịu đựng.</w:t>
            </w:r>
          </w:p>
          <w:p w14:paraId="5455FACA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Phù hợp với tình trạng sức khoẻ từng người.</w:t>
            </w:r>
          </w:p>
          <w:p w14:paraId="0182F499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+ Thường xuyên tắm nắng buổi sáng để tạo vitamin D chống bệnh còi xương.</w:t>
            </w:r>
          </w:p>
        </w:tc>
      </w:tr>
      <w:tr w:rsidR="00555FC0" w:rsidRPr="00333F0A" w14:paraId="49161354" w14:textId="77777777" w:rsidTr="009D0212">
        <w:tc>
          <w:tcPr>
            <w:tcW w:w="3095" w:type="dxa"/>
          </w:tcPr>
          <w:p w14:paraId="2AA2A4B6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lastRenderedPageBreak/>
              <w:sym w:font="Wingdings 2" w:char="F0B3"/>
            </w:r>
            <w:r w:rsidRPr="00333F0A">
              <w:rPr>
                <w:sz w:val="26"/>
                <w:szCs w:val="26"/>
              </w:rPr>
              <w:t xml:space="preserve"> </w:t>
            </w:r>
            <w:r w:rsidRPr="00333F0A">
              <w:rPr>
                <w:b/>
                <w:bCs/>
                <w:sz w:val="26"/>
                <w:szCs w:val="26"/>
                <w:u w:val="single"/>
              </w:rPr>
              <w:t>Hoạt động 3</w:t>
            </w:r>
            <w:r w:rsidRPr="00333F0A">
              <w:rPr>
                <w:sz w:val="26"/>
                <w:szCs w:val="26"/>
              </w:rPr>
              <w:t>:</w:t>
            </w:r>
          </w:p>
          <w:p w14:paraId="3C959E57" w14:textId="77777777" w:rsidR="00555FC0" w:rsidRPr="006242A2" w:rsidRDefault="00555FC0" w:rsidP="009D0212">
            <w:pPr>
              <w:spacing w:line="312" w:lineRule="auto"/>
              <w:jc w:val="both"/>
              <w:rPr>
                <w:b/>
                <w:sz w:val="26"/>
                <w:szCs w:val="26"/>
              </w:rPr>
            </w:pPr>
            <w:r w:rsidRPr="006242A2">
              <w:rPr>
                <w:b/>
                <w:sz w:val="26"/>
                <w:szCs w:val="26"/>
              </w:rPr>
              <w:t xml:space="preserve">Chuyển giao nhiệm vụ học tập </w:t>
            </w:r>
          </w:p>
          <w:p w14:paraId="52E844FC" w14:textId="77777777" w:rsidR="00555FC0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GV yêu cầu HS hoàn thành bảng 42.2.</w:t>
            </w:r>
          </w:p>
          <w:p w14:paraId="33AB63BF" w14:textId="77777777" w:rsidR="00555FC0" w:rsidRPr="003F12D8" w:rsidRDefault="00555FC0" w:rsidP="009D0212">
            <w:pPr>
              <w:spacing w:line="312" w:lineRule="auto"/>
              <w:jc w:val="both"/>
              <w:rPr>
                <w:i/>
                <w:sz w:val="26"/>
                <w:szCs w:val="26"/>
              </w:rPr>
            </w:pPr>
            <w:r w:rsidRPr="003F12D8">
              <w:rPr>
                <w:b/>
                <w:sz w:val="26"/>
                <w:szCs w:val="26"/>
                <w:lang w:val="vi-VN"/>
              </w:rPr>
              <w:t>Đánh giá kết quả thực hiện nhiệm vụ học tập</w:t>
            </w:r>
          </w:p>
          <w:p w14:paraId="511E54F3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Gv ghi nhanh lên bảng.</w:t>
            </w:r>
          </w:p>
          <w:p w14:paraId="13ADE1D2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</w:p>
          <w:p w14:paraId="10BCEC37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Gv sử dụng tranh ảnh giới thiệu một số bệnh ngoài d</w:t>
            </w:r>
            <w:r>
              <w:rPr>
                <w:sz w:val="26"/>
                <w:szCs w:val="26"/>
              </w:rPr>
              <w:t>a: ghẻ lở, hắc lào, lang ben, nấm, ….</w:t>
            </w:r>
          </w:p>
          <w:p w14:paraId="3ABEB2ED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Gv đưa thêm thông tin về cách giảm nhẹ tác hại của bỏng.</w:t>
            </w:r>
          </w:p>
        </w:tc>
        <w:tc>
          <w:tcPr>
            <w:tcW w:w="3278" w:type="dxa"/>
          </w:tcPr>
          <w:p w14:paraId="40E309BC" w14:textId="77777777" w:rsidR="00555FC0" w:rsidRDefault="00555FC0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60F950C1" w14:textId="77777777" w:rsidR="00555FC0" w:rsidRPr="006242A2" w:rsidRDefault="00555FC0" w:rsidP="009D0212">
            <w:pPr>
              <w:spacing w:line="312" w:lineRule="auto"/>
              <w:jc w:val="both"/>
              <w:rPr>
                <w:b/>
                <w:bCs/>
                <w:sz w:val="26"/>
                <w:szCs w:val="26"/>
              </w:rPr>
            </w:pPr>
            <w:r w:rsidRPr="006242A2">
              <w:rPr>
                <w:b/>
                <w:bCs/>
                <w:sz w:val="26"/>
                <w:szCs w:val="26"/>
              </w:rPr>
              <w:t>Thực hiện nhiệm vụ học tập</w:t>
            </w:r>
          </w:p>
          <w:p w14:paraId="579BE5B0" w14:textId="77777777" w:rsidR="00555FC0" w:rsidRDefault="00555FC0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12C76828" w14:textId="77777777" w:rsidR="00555FC0" w:rsidRPr="00333F0A" w:rsidRDefault="00555FC0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HS vận dụng hiểu biết của mình, hoàn thành bảng</w:t>
            </w:r>
          </w:p>
          <w:p w14:paraId="06F38A7F" w14:textId="77777777" w:rsidR="00555FC0" w:rsidRPr="003F12D8" w:rsidRDefault="00555FC0" w:rsidP="009D0212">
            <w:pPr>
              <w:spacing w:line="312" w:lineRule="auto"/>
              <w:jc w:val="both"/>
              <w:rPr>
                <w:b/>
                <w:sz w:val="26"/>
                <w:szCs w:val="26"/>
              </w:rPr>
            </w:pPr>
            <w:r w:rsidRPr="003F12D8">
              <w:rPr>
                <w:b/>
                <w:sz w:val="26"/>
                <w:szCs w:val="26"/>
                <w:lang w:val="en-CA"/>
              </w:rPr>
              <w:t>Báo cáo kết quả hoạt  động và thảo luận</w:t>
            </w:r>
          </w:p>
          <w:p w14:paraId="4814D3F2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 xml:space="preserve">- 1 vài HS đọc bài tập, lớp bổ sung. </w:t>
            </w:r>
          </w:p>
          <w:p w14:paraId="6213D263" w14:textId="77777777" w:rsidR="00555FC0" w:rsidRPr="00333F0A" w:rsidRDefault="00555FC0" w:rsidP="009D0212">
            <w:pPr>
              <w:tabs>
                <w:tab w:val="left" w:pos="303"/>
                <w:tab w:val="left" w:pos="505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HS quan sát và nghe giảng.</w:t>
            </w:r>
          </w:p>
          <w:p w14:paraId="2D7B1A40" w14:textId="77777777" w:rsidR="00555FC0" w:rsidRPr="00333F0A" w:rsidRDefault="00555FC0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6AACD82" w14:textId="77777777" w:rsidR="00555FC0" w:rsidRPr="00333F0A" w:rsidRDefault="00555FC0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19AE046" w14:textId="77777777" w:rsidR="00555FC0" w:rsidRPr="00333F0A" w:rsidRDefault="00555FC0" w:rsidP="009D0212">
            <w:pPr>
              <w:pStyle w:val="Header"/>
              <w:tabs>
                <w:tab w:val="clear" w:pos="4320"/>
                <w:tab w:val="clear" w:pos="8640"/>
                <w:tab w:val="left" w:pos="303"/>
                <w:tab w:val="left" w:pos="505"/>
              </w:tabs>
              <w:spacing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25" w:type="dxa"/>
          </w:tcPr>
          <w:p w14:paraId="6D9AB46B" w14:textId="77777777" w:rsidR="00555FC0" w:rsidRPr="00333F0A" w:rsidRDefault="00555FC0" w:rsidP="009D0212">
            <w:pPr>
              <w:pStyle w:val="BodyText"/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/>
                <w:sz w:val="26"/>
                <w:szCs w:val="26"/>
              </w:rPr>
              <w:t>III. Phòng chống bệnh ngoài da:</w:t>
            </w:r>
          </w:p>
          <w:p w14:paraId="630868A7" w14:textId="77777777" w:rsidR="00555FC0" w:rsidRDefault="00555FC0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54A3AB34" w14:textId="77777777" w:rsidR="00555FC0" w:rsidRDefault="00555FC0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25EBD03F" w14:textId="77777777" w:rsidR="00555FC0" w:rsidRDefault="00555FC0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62A0B902" w14:textId="77777777" w:rsidR="00555FC0" w:rsidRDefault="00555FC0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4AE65D70" w14:textId="77777777" w:rsidR="00555FC0" w:rsidRDefault="00555FC0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029B781E" w14:textId="77777777" w:rsidR="00555FC0" w:rsidRDefault="00555FC0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215BD5FE" w14:textId="77777777" w:rsidR="00555FC0" w:rsidRDefault="00555FC0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14:paraId="5B2D2281" w14:textId="77777777" w:rsidR="00555FC0" w:rsidRPr="00333F0A" w:rsidRDefault="00555FC0" w:rsidP="009D0212">
            <w:pPr>
              <w:spacing w:line="288" w:lineRule="auto"/>
              <w:jc w:val="both"/>
              <w:rPr>
                <w:sz w:val="26"/>
                <w:szCs w:val="26"/>
              </w:rPr>
            </w:pPr>
            <w:r w:rsidRPr="00333F0A">
              <w:rPr>
                <w:sz w:val="26"/>
                <w:szCs w:val="26"/>
              </w:rPr>
              <w:t>- Các bệnh ngoài da do vi khuẩn, nấm, bỏng nhiệt, bỏng hoá chất ….</w:t>
            </w:r>
          </w:p>
          <w:p w14:paraId="6D91864D" w14:textId="77777777" w:rsidR="00555FC0" w:rsidRPr="00333F0A" w:rsidRDefault="00555FC0" w:rsidP="009D0212">
            <w:pPr>
              <w:pStyle w:val="BodyText"/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Pr="00333F0A">
              <w:rPr>
                <w:rFonts w:ascii="Times New Roman" w:hAnsi="Times New Roman"/>
                <w:sz w:val="26"/>
                <w:szCs w:val="26"/>
              </w:rPr>
              <w:t>Phòng bệnh:</w:t>
            </w:r>
          </w:p>
          <w:p w14:paraId="02DA3734" w14:textId="77777777" w:rsidR="00555FC0" w:rsidRPr="00333F0A" w:rsidRDefault="00555FC0" w:rsidP="009D0212">
            <w:pPr>
              <w:pStyle w:val="BodyText"/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+ Giữ vệ sinh thân thể.</w:t>
            </w:r>
          </w:p>
          <w:p w14:paraId="088489DB" w14:textId="77777777" w:rsidR="00555FC0" w:rsidRPr="00333F0A" w:rsidRDefault="00555FC0" w:rsidP="009D0212">
            <w:pPr>
              <w:pStyle w:val="BodyText"/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+ Giữ vệ sinh môi trường</w:t>
            </w:r>
          </w:p>
          <w:p w14:paraId="5FA9405F" w14:textId="77777777" w:rsidR="00555FC0" w:rsidRPr="00333F0A" w:rsidRDefault="00555FC0" w:rsidP="009D0212">
            <w:pPr>
              <w:pStyle w:val="BodyText"/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+ Tránh để da bị xây xát, bỏng.</w:t>
            </w:r>
          </w:p>
          <w:p w14:paraId="7B17549D" w14:textId="77777777" w:rsidR="00555FC0" w:rsidRPr="00333F0A" w:rsidRDefault="00555FC0" w:rsidP="009D0212">
            <w:pPr>
              <w:pStyle w:val="BodyText"/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333F0A">
              <w:rPr>
                <w:rFonts w:ascii="Times New Roman" w:hAnsi="Times New Roman"/>
                <w:sz w:val="26"/>
                <w:szCs w:val="26"/>
              </w:rPr>
              <w:t>- Chữa bệnh: Dùng thuốc theo chỉ dẫn của bác sĩ.</w:t>
            </w:r>
          </w:p>
        </w:tc>
      </w:tr>
    </w:tbl>
    <w:p w14:paraId="6EF066F0" w14:textId="77777777" w:rsidR="00555FC0" w:rsidRDefault="00555FC0" w:rsidP="00555FC0">
      <w:pPr>
        <w:pStyle w:val="BodyText"/>
        <w:tabs>
          <w:tab w:val="left" w:pos="303"/>
          <w:tab w:val="left" w:pos="505"/>
        </w:tabs>
        <w:spacing w:line="288" w:lineRule="auto"/>
        <w:ind w:left="720"/>
        <w:rPr>
          <w:rFonts w:ascii="Times New Roman" w:hAnsi="Times New Roman"/>
          <w:b/>
          <w:sz w:val="26"/>
          <w:szCs w:val="26"/>
        </w:rPr>
      </w:pPr>
    </w:p>
    <w:p w14:paraId="17A9F4D5" w14:textId="77777777" w:rsidR="00555FC0" w:rsidRDefault="00555FC0" w:rsidP="00555FC0">
      <w:pPr>
        <w:pStyle w:val="BodyText"/>
        <w:tabs>
          <w:tab w:val="left" w:pos="303"/>
          <w:tab w:val="left" w:pos="505"/>
        </w:tabs>
        <w:spacing w:line="288" w:lineRule="auto"/>
        <w:ind w:left="720"/>
        <w:rPr>
          <w:rFonts w:ascii="Times New Roman" w:hAnsi="Times New Roman"/>
          <w:b/>
          <w:sz w:val="26"/>
          <w:szCs w:val="26"/>
        </w:rPr>
      </w:pPr>
    </w:p>
    <w:p w14:paraId="6E225BBA" w14:textId="77777777" w:rsidR="00555FC0" w:rsidRPr="00333F0A" w:rsidRDefault="00555FC0" w:rsidP="00555FC0">
      <w:pPr>
        <w:pStyle w:val="BodyText"/>
        <w:numPr>
          <w:ilvl w:val="0"/>
          <w:numId w:val="112"/>
        </w:numPr>
        <w:tabs>
          <w:tab w:val="left" w:pos="303"/>
          <w:tab w:val="left" w:pos="505"/>
        </w:tabs>
        <w:spacing w:line="288" w:lineRule="auto"/>
        <w:rPr>
          <w:rFonts w:ascii="Times New Roman" w:hAnsi="Times New Roman"/>
          <w:b/>
          <w:sz w:val="26"/>
          <w:szCs w:val="26"/>
        </w:rPr>
      </w:pPr>
      <w:r w:rsidRPr="00333F0A">
        <w:rPr>
          <w:rFonts w:ascii="Times New Roman" w:hAnsi="Times New Roman"/>
          <w:sz w:val="26"/>
          <w:szCs w:val="26"/>
        </w:rPr>
        <w:lastRenderedPageBreak/>
        <w:t xml:space="preserve">  HS đọc kết luận chung SGK.</w:t>
      </w:r>
    </w:p>
    <w:p w14:paraId="3725F24C" w14:textId="77777777" w:rsidR="00555FC0" w:rsidRPr="00333F0A" w:rsidRDefault="00555FC0" w:rsidP="00555FC0">
      <w:pPr>
        <w:pStyle w:val="BodyText"/>
        <w:numPr>
          <w:ilvl w:val="0"/>
          <w:numId w:val="112"/>
        </w:numPr>
        <w:tabs>
          <w:tab w:val="left" w:pos="303"/>
          <w:tab w:val="left" w:pos="505"/>
        </w:tabs>
        <w:spacing w:line="288" w:lineRule="auto"/>
        <w:rPr>
          <w:rFonts w:ascii="Times New Roman" w:hAnsi="Times New Roman"/>
          <w:sz w:val="26"/>
          <w:szCs w:val="26"/>
        </w:rPr>
      </w:pPr>
      <w:r w:rsidRPr="00333F0A">
        <w:rPr>
          <w:rFonts w:ascii="Times New Roman" w:hAnsi="Times New Roman"/>
          <w:sz w:val="26"/>
          <w:szCs w:val="26"/>
        </w:rPr>
        <w:t xml:space="preserve">  GV cho HS trả lời các câu hỏi cuối bài.</w:t>
      </w:r>
    </w:p>
    <w:p w14:paraId="45CD0DAC" w14:textId="77777777" w:rsidR="00555FC0" w:rsidRDefault="00555FC0" w:rsidP="00555FC0">
      <w:pPr>
        <w:pStyle w:val="BodyText"/>
        <w:tabs>
          <w:tab w:val="left" w:pos="303"/>
          <w:tab w:val="left" w:pos="720"/>
        </w:tabs>
        <w:spacing w:line="288" w:lineRule="auto"/>
        <w:ind w:left="648"/>
        <w:rPr>
          <w:rFonts w:ascii="Times New Roman" w:hAnsi="Times New Roman"/>
          <w:sz w:val="26"/>
          <w:szCs w:val="26"/>
        </w:rPr>
      </w:pPr>
    </w:p>
    <w:p w14:paraId="669264EF" w14:textId="77777777" w:rsidR="00555FC0" w:rsidRDefault="00555FC0" w:rsidP="00555FC0">
      <w:pPr>
        <w:pStyle w:val="BodyText"/>
        <w:tabs>
          <w:tab w:val="left" w:pos="303"/>
          <w:tab w:val="left" w:pos="720"/>
        </w:tabs>
        <w:spacing w:line="288" w:lineRule="auto"/>
        <w:ind w:left="648"/>
        <w:rPr>
          <w:rFonts w:ascii="Times New Roman" w:hAnsi="Times New Roman"/>
          <w:sz w:val="26"/>
          <w:szCs w:val="26"/>
        </w:rPr>
      </w:pPr>
    </w:p>
    <w:p w14:paraId="193722C8" w14:textId="77777777" w:rsidR="00555FC0" w:rsidRPr="002F156E" w:rsidRDefault="00555FC0" w:rsidP="00555FC0">
      <w:pPr>
        <w:pStyle w:val="ListParagraph"/>
        <w:numPr>
          <w:ilvl w:val="0"/>
          <w:numId w:val="202"/>
        </w:numPr>
        <w:spacing w:line="288" w:lineRule="auto"/>
        <w:ind w:left="714" w:hanging="357"/>
        <w:jc w:val="both"/>
        <w:rPr>
          <w:bCs/>
          <w:iCs/>
          <w:sz w:val="26"/>
          <w:szCs w:val="26"/>
        </w:rPr>
      </w:pPr>
      <w:r w:rsidRPr="002F156E">
        <w:rPr>
          <w:bCs/>
          <w:iCs/>
          <w:sz w:val="26"/>
          <w:szCs w:val="26"/>
        </w:rPr>
        <w:t>Tại sao có người chỉ dẫm phải đinh mà cũng dẫn đến tử vong</w:t>
      </w:r>
      <w:r>
        <w:rPr>
          <w:bCs/>
          <w:iCs/>
          <w:sz w:val="26"/>
          <w:szCs w:val="26"/>
        </w:rPr>
        <w:t xml:space="preserve"> </w:t>
      </w:r>
      <w:r w:rsidRPr="002F156E">
        <w:rPr>
          <w:bCs/>
          <w:iCs/>
          <w:sz w:val="26"/>
          <w:szCs w:val="26"/>
        </w:rPr>
        <w:t>?</w:t>
      </w:r>
    </w:p>
    <w:p w14:paraId="733E1317" w14:textId="77777777" w:rsidR="00555FC0" w:rsidRPr="002F156E" w:rsidRDefault="00555FC0" w:rsidP="00555FC0">
      <w:pPr>
        <w:pStyle w:val="ListParagraph"/>
        <w:numPr>
          <w:ilvl w:val="0"/>
          <w:numId w:val="202"/>
        </w:numPr>
        <w:spacing w:line="288" w:lineRule="auto"/>
        <w:ind w:left="714" w:hanging="357"/>
        <w:jc w:val="both"/>
        <w:rPr>
          <w:bCs/>
          <w:iCs/>
          <w:sz w:val="26"/>
          <w:szCs w:val="26"/>
        </w:rPr>
      </w:pPr>
      <w:r w:rsidRPr="002F156E">
        <w:rPr>
          <w:bCs/>
          <w:iCs/>
          <w:sz w:val="26"/>
          <w:szCs w:val="26"/>
        </w:rPr>
        <w:t>Tìm hiểu về trường hợp ghép da ở những người bị bỏng</w:t>
      </w:r>
    </w:p>
    <w:p w14:paraId="2F6F61A7" w14:textId="77777777" w:rsidR="00555FC0" w:rsidRDefault="00555FC0" w:rsidP="00555FC0">
      <w:pPr>
        <w:pStyle w:val="BodyText"/>
        <w:tabs>
          <w:tab w:val="left" w:pos="303"/>
          <w:tab w:val="left" w:pos="720"/>
        </w:tabs>
        <w:spacing w:line="288" w:lineRule="auto"/>
        <w:ind w:left="648"/>
        <w:rPr>
          <w:rFonts w:ascii="Times New Roman" w:hAnsi="Times New Roman"/>
          <w:sz w:val="26"/>
          <w:szCs w:val="26"/>
        </w:rPr>
      </w:pPr>
    </w:p>
    <w:p w14:paraId="5F0206BA" w14:textId="77777777" w:rsidR="00555FC0" w:rsidRDefault="00555FC0" w:rsidP="00555FC0">
      <w:pPr>
        <w:pStyle w:val="BodyText"/>
        <w:tabs>
          <w:tab w:val="left" w:pos="303"/>
          <w:tab w:val="left" w:pos="720"/>
        </w:tabs>
        <w:spacing w:line="288" w:lineRule="auto"/>
        <w:ind w:left="648"/>
        <w:rPr>
          <w:rFonts w:ascii="Times New Roman" w:hAnsi="Times New Roman"/>
          <w:sz w:val="26"/>
          <w:szCs w:val="26"/>
        </w:rPr>
      </w:pPr>
    </w:p>
    <w:p w14:paraId="6BC8FD36" w14:textId="77777777" w:rsidR="00555FC0" w:rsidRDefault="00555FC0" w:rsidP="00555FC0">
      <w:pPr>
        <w:pStyle w:val="BodyText"/>
        <w:tabs>
          <w:tab w:val="left" w:pos="303"/>
          <w:tab w:val="left" w:pos="720"/>
        </w:tabs>
        <w:spacing w:line="288" w:lineRule="auto"/>
        <w:ind w:left="648"/>
        <w:rPr>
          <w:rFonts w:ascii="Times New Roman" w:hAnsi="Times New Roman"/>
          <w:sz w:val="26"/>
          <w:szCs w:val="26"/>
        </w:rPr>
      </w:pPr>
    </w:p>
    <w:p w14:paraId="18A6F32F" w14:textId="77777777" w:rsidR="00555FC0" w:rsidRPr="00333F0A" w:rsidRDefault="00555FC0" w:rsidP="00555FC0">
      <w:pPr>
        <w:pStyle w:val="BodyText"/>
        <w:numPr>
          <w:ilvl w:val="0"/>
          <w:numId w:val="74"/>
        </w:numPr>
        <w:tabs>
          <w:tab w:val="left" w:pos="303"/>
          <w:tab w:val="left" w:pos="720"/>
        </w:tabs>
        <w:spacing w:line="288" w:lineRule="auto"/>
        <w:ind w:hanging="288"/>
        <w:rPr>
          <w:rFonts w:ascii="Times New Roman" w:hAnsi="Times New Roman"/>
          <w:sz w:val="26"/>
          <w:szCs w:val="26"/>
        </w:rPr>
      </w:pPr>
      <w:r w:rsidRPr="00333F0A">
        <w:rPr>
          <w:rFonts w:ascii="Times New Roman" w:hAnsi="Times New Roman"/>
          <w:sz w:val="26"/>
          <w:szCs w:val="26"/>
        </w:rPr>
        <w:t>Học bài, trả lời câu hỏi SGK.</w:t>
      </w:r>
    </w:p>
    <w:p w14:paraId="57CC2192" w14:textId="77777777" w:rsidR="00555FC0" w:rsidRPr="00333F0A" w:rsidRDefault="00555FC0" w:rsidP="00555FC0">
      <w:pPr>
        <w:pStyle w:val="BodyText"/>
        <w:numPr>
          <w:ilvl w:val="0"/>
          <w:numId w:val="74"/>
        </w:numPr>
        <w:tabs>
          <w:tab w:val="left" w:pos="303"/>
          <w:tab w:val="left" w:pos="720"/>
        </w:tabs>
        <w:spacing w:line="288" w:lineRule="auto"/>
        <w:ind w:hanging="288"/>
        <w:rPr>
          <w:rFonts w:ascii="Times New Roman" w:hAnsi="Times New Roman"/>
          <w:sz w:val="26"/>
          <w:szCs w:val="26"/>
        </w:rPr>
      </w:pPr>
      <w:r w:rsidRPr="00333F0A">
        <w:rPr>
          <w:rFonts w:ascii="Times New Roman" w:hAnsi="Times New Roman"/>
          <w:sz w:val="26"/>
          <w:szCs w:val="26"/>
        </w:rPr>
        <w:t xml:space="preserve">Đọc mục “Em có biết”  </w:t>
      </w:r>
    </w:p>
    <w:p w14:paraId="4D30D387" w14:textId="77777777" w:rsidR="00555FC0" w:rsidRPr="00333F0A" w:rsidRDefault="00555FC0" w:rsidP="00555FC0">
      <w:pPr>
        <w:pStyle w:val="BodyText"/>
        <w:numPr>
          <w:ilvl w:val="0"/>
          <w:numId w:val="74"/>
        </w:numPr>
        <w:tabs>
          <w:tab w:val="left" w:pos="303"/>
          <w:tab w:val="left" w:pos="720"/>
        </w:tabs>
        <w:spacing w:line="288" w:lineRule="auto"/>
        <w:ind w:hanging="288"/>
        <w:rPr>
          <w:rFonts w:ascii="Times New Roman" w:hAnsi="Times New Roman"/>
          <w:sz w:val="26"/>
          <w:szCs w:val="26"/>
        </w:rPr>
      </w:pPr>
      <w:r w:rsidRPr="00333F0A">
        <w:rPr>
          <w:rFonts w:ascii="Times New Roman" w:hAnsi="Times New Roman"/>
          <w:sz w:val="26"/>
          <w:szCs w:val="26"/>
        </w:rPr>
        <w:t>Đọc trước bài 43 “Giới thiệu chung về hệ thần kinh”</w:t>
      </w:r>
    </w:p>
    <w:p w14:paraId="652FB4B0" w14:textId="77777777" w:rsidR="00555FC0" w:rsidRDefault="00555FC0" w:rsidP="00555FC0">
      <w:pPr>
        <w:tabs>
          <w:tab w:val="left" w:pos="720"/>
        </w:tabs>
        <w:spacing w:line="288" w:lineRule="auto"/>
        <w:ind w:hanging="2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7233AB30" w14:textId="77777777" w:rsidR="00555FC0" w:rsidRDefault="00555FC0" w:rsidP="00555FC0">
      <w:pPr>
        <w:tabs>
          <w:tab w:val="left" w:pos="720"/>
        </w:tabs>
        <w:spacing w:line="288" w:lineRule="auto"/>
        <w:ind w:hanging="288"/>
        <w:jc w:val="both"/>
        <w:rPr>
          <w:sz w:val="28"/>
          <w:szCs w:val="28"/>
        </w:rPr>
      </w:pPr>
    </w:p>
    <w:p w14:paraId="433B35D1" w14:textId="77777777" w:rsidR="00555FC0" w:rsidRDefault="00555FC0" w:rsidP="00555FC0">
      <w:pPr>
        <w:tabs>
          <w:tab w:val="left" w:pos="720"/>
        </w:tabs>
        <w:spacing w:line="288" w:lineRule="auto"/>
        <w:ind w:hanging="288"/>
        <w:jc w:val="both"/>
        <w:rPr>
          <w:sz w:val="28"/>
          <w:szCs w:val="28"/>
        </w:rPr>
      </w:pPr>
    </w:p>
    <w:p w14:paraId="518C639F" w14:textId="77777777" w:rsidR="00555FC0" w:rsidRDefault="00555FC0" w:rsidP="00555FC0">
      <w:pPr>
        <w:tabs>
          <w:tab w:val="left" w:pos="720"/>
        </w:tabs>
        <w:spacing w:line="288" w:lineRule="auto"/>
        <w:ind w:hanging="288"/>
        <w:jc w:val="both"/>
        <w:rPr>
          <w:sz w:val="28"/>
          <w:szCs w:val="28"/>
        </w:rPr>
      </w:pPr>
    </w:p>
    <w:p w14:paraId="11D6BCA8" w14:textId="77777777" w:rsidR="00555FC0" w:rsidRDefault="00555FC0" w:rsidP="00555FC0">
      <w:pPr>
        <w:tabs>
          <w:tab w:val="left" w:pos="720"/>
        </w:tabs>
        <w:spacing w:line="288" w:lineRule="auto"/>
        <w:ind w:hanging="288"/>
        <w:jc w:val="both"/>
        <w:rPr>
          <w:sz w:val="28"/>
          <w:szCs w:val="28"/>
        </w:rPr>
      </w:pPr>
    </w:p>
    <w:p w14:paraId="7610301A" w14:textId="77777777" w:rsidR="00555FC0" w:rsidRDefault="00555FC0" w:rsidP="00555FC0">
      <w:pPr>
        <w:tabs>
          <w:tab w:val="left" w:pos="720"/>
        </w:tabs>
        <w:spacing w:line="288" w:lineRule="auto"/>
        <w:ind w:hanging="288"/>
        <w:jc w:val="both"/>
        <w:rPr>
          <w:sz w:val="28"/>
          <w:szCs w:val="28"/>
        </w:rPr>
      </w:pPr>
    </w:p>
    <w:p w14:paraId="661242B0" w14:textId="77777777" w:rsidR="00555FC0" w:rsidRDefault="00555FC0" w:rsidP="00555FC0">
      <w:pPr>
        <w:tabs>
          <w:tab w:val="left" w:pos="720"/>
        </w:tabs>
        <w:spacing w:line="288" w:lineRule="auto"/>
        <w:ind w:hanging="288"/>
        <w:jc w:val="both"/>
        <w:rPr>
          <w:sz w:val="28"/>
          <w:szCs w:val="28"/>
        </w:rPr>
      </w:pPr>
    </w:p>
    <w:p w14:paraId="659553D8" w14:textId="77777777" w:rsidR="00555FC0" w:rsidRDefault="00555FC0" w:rsidP="00555FC0">
      <w:pPr>
        <w:tabs>
          <w:tab w:val="left" w:pos="720"/>
        </w:tabs>
        <w:spacing w:line="288" w:lineRule="auto"/>
        <w:ind w:hanging="288"/>
        <w:jc w:val="both"/>
        <w:rPr>
          <w:sz w:val="28"/>
          <w:szCs w:val="28"/>
        </w:rPr>
      </w:pPr>
    </w:p>
    <w:p w14:paraId="2CBE739D" w14:textId="77777777" w:rsidR="00555FC0" w:rsidRDefault="00555FC0" w:rsidP="00555FC0">
      <w:pPr>
        <w:tabs>
          <w:tab w:val="left" w:pos="720"/>
        </w:tabs>
        <w:spacing w:line="288" w:lineRule="auto"/>
        <w:ind w:hanging="288"/>
        <w:jc w:val="both"/>
        <w:rPr>
          <w:sz w:val="28"/>
          <w:szCs w:val="28"/>
        </w:rPr>
      </w:pPr>
    </w:p>
    <w:p w14:paraId="21662853" w14:textId="77777777" w:rsidR="00555FC0" w:rsidRDefault="00555FC0" w:rsidP="00555FC0">
      <w:pPr>
        <w:tabs>
          <w:tab w:val="left" w:pos="720"/>
        </w:tabs>
        <w:spacing w:line="288" w:lineRule="auto"/>
        <w:ind w:hanging="288"/>
        <w:jc w:val="both"/>
        <w:rPr>
          <w:sz w:val="28"/>
          <w:szCs w:val="28"/>
        </w:rPr>
      </w:pPr>
    </w:p>
    <w:p w14:paraId="6725CD45" w14:textId="77777777" w:rsidR="00555FC0" w:rsidRDefault="00555FC0" w:rsidP="00555FC0">
      <w:pPr>
        <w:tabs>
          <w:tab w:val="left" w:pos="720"/>
        </w:tabs>
        <w:spacing w:line="288" w:lineRule="auto"/>
        <w:ind w:hanging="288"/>
        <w:jc w:val="both"/>
        <w:rPr>
          <w:sz w:val="28"/>
          <w:szCs w:val="28"/>
        </w:rPr>
      </w:pPr>
    </w:p>
    <w:p w14:paraId="6E5F9A0B" w14:textId="384CDE53" w:rsidR="00497889" w:rsidRPr="00555FC0" w:rsidRDefault="00497889" w:rsidP="00555FC0"/>
    <w:sectPr w:rsidR="00497889" w:rsidRPr="00555FC0" w:rsidSect="002D3A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9" w:h="16834" w:code="9"/>
      <w:pgMar w:top="624" w:right="907" w:bottom="624" w:left="1247" w:header="283" w:footer="227" w:gutter="227"/>
      <w:pgNumType w:start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8C9248" w14:textId="77777777" w:rsidR="00DF6764" w:rsidRDefault="00DF6764">
      <w:r>
        <w:separator/>
      </w:r>
    </w:p>
  </w:endnote>
  <w:endnote w:type="continuationSeparator" w:id="0">
    <w:p w14:paraId="236E7270" w14:textId="77777777" w:rsidR="00DF6764" w:rsidRDefault="00DF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NI-Helve-Condense">
    <w:charset w:val="00"/>
    <w:family w:val="auto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TM Charlemagne">
    <w:altName w:val="Cambria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7AC1A" w14:textId="77777777" w:rsidR="001B6A64" w:rsidRDefault="001B6A64" w:rsidP="00221F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D25A3B" w14:textId="77777777" w:rsidR="001B6A64" w:rsidRDefault="001B6A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82515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B9D30A" w14:textId="77777777" w:rsidR="001B6A64" w:rsidRDefault="001B6A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5FC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0E1CFC5" w14:textId="77777777" w:rsidR="001B6A64" w:rsidRPr="005C145A" w:rsidRDefault="001B6A64" w:rsidP="00F936B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EFE6B" w14:textId="77777777" w:rsidR="001B6A64" w:rsidRDefault="001B6A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7E0618" w14:textId="77777777" w:rsidR="00DF6764" w:rsidRDefault="00DF6764">
      <w:r>
        <w:separator/>
      </w:r>
    </w:p>
  </w:footnote>
  <w:footnote w:type="continuationSeparator" w:id="0">
    <w:p w14:paraId="2C85A0DC" w14:textId="77777777" w:rsidR="00DF6764" w:rsidRDefault="00DF6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68C67" w14:textId="77777777" w:rsidR="001B6A64" w:rsidRDefault="001B6A6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918C1" w14:textId="62FC2FE6" w:rsidR="001B6A64" w:rsidRPr="005C145A" w:rsidRDefault="001B6A64" w:rsidP="00AA5942">
    <w:pPr>
      <w:pStyle w:val="Header"/>
      <w:tabs>
        <w:tab w:val="clear" w:pos="4320"/>
        <w:tab w:val="clear" w:pos="8640"/>
        <w:tab w:val="right" w:pos="9528"/>
      </w:tabs>
      <w:ind w:left="-187"/>
      <w:rPr>
        <w:b/>
      </w:rPr>
    </w:pPr>
    <w:r>
      <w:rPr>
        <w:b/>
      </w:rPr>
      <w:t xml:space="preserve">    </w:t>
    </w:r>
    <w:r>
      <w:rPr>
        <w:b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848FA" w14:textId="77777777" w:rsidR="001B6A64" w:rsidRDefault="001B6A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77465F0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724C67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C482A9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463B9EA"/>
    <w:lvl w:ilvl="0" w:tplc="FFFFFFFF">
      <w:start w:val="1"/>
      <w:numFmt w:val="bullet"/>
      <w:lvlText w:val="-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18B6A63"/>
    <w:multiLevelType w:val="hybridMultilevel"/>
    <w:tmpl w:val="67E2D0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18D367A"/>
    <w:multiLevelType w:val="hybridMultilevel"/>
    <w:tmpl w:val="631C9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19A1FCD"/>
    <w:multiLevelType w:val="hybridMultilevel"/>
    <w:tmpl w:val="6C186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1BB165C"/>
    <w:multiLevelType w:val="hybridMultilevel"/>
    <w:tmpl w:val="1A94172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255239A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31E3C0B"/>
    <w:multiLevelType w:val="hybridMultilevel"/>
    <w:tmpl w:val="41166E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3770ADA"/>
    <w:multiLevelType w:val="hybridMultilevel"/>
    <w:tmpl w:val="95263918"/>
    <w:lvl w:ilvl="0" w:tplc="BBD0A9F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BC60D4"/>
    <w:multiLevelType w:val="hybridMultilevel"/>
    <w:tmpl w:val="03E4C3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3BD229F"/>
    <w:multiLevelType w:val="hybridMultilevel"/>
    <w:tmpl w:val="BDC84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D375D8"/>
    <w:multiLevelType w:val="hybridMultilevel"/>
    <w:tmpl w:val="665C714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4">
    <w:nsid w:val="044A411C"/>
    <w:multiLevelType w:val="hybridMultilevel"/>
    <w:tmpl w:val="CCB48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4CA70AC"/>
    <w:multiLevelType w:val="hybridMultilevel"/>
    <w:tmpl w:val="A5D20EBC"/>
    <w:lvl w:ilvl="0" w:tplc="04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6">
    <w:nsid w:val="055A7C24"/>
    <w:multiLevelType w:val="hybridMultilevel"/>
    <w:tmpl w:val="9286C1C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5664E2A"/>
    <w:multiLevelType w:val="hybridMultilevel"/>
    <w:tmpl w:val="AA7E4B7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56A6CCA"/>
    <w:multiLevelType w:val="hybridMultilevel"/>
    <w:tmpl w:val="5E463FA6"/>
    <w:lvl w:ilvl="0" w:tplc="38C8D8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5EA7F22"/>
    <w:multiLevelType w:val="hybridMultilevel"/>
    <w:tmpl w:val="9F2E3C0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066C1EEF"/>
    <w:multiLevelType w:val="hybridMultilevel"/>
    <w:tmpl w:val="EB9EC8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075C7645"/>
    <w:multiLevelType w:val="hybridMultilevel"/>
    <w:tmpl w:val="406A9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7D06D0E"/>
    <w:multiLevelType w:val="hybridMultilevel"/>
    <w:tmpl w:val="113A531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7E46939"/>
    <w:multiLevelType w:val="hybridMultilevel"/>
    <w:tmpl w:val="15C0AC3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082C415D"/>
    <w:multiLevelType w:val="hybridMultilevel"/>
    <w:tmpl w:val="833AAA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8B41E1C"/>
    <w:multiLevelType w:val="hybridMultilevel"/>
    <w:tmpl w:val="908CEF34"/>
    <w:lvl w:ilvl="0" w:tplc="BCD27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8EE526F"/>
    <w:multiLevelType w:val="hybridMultilevel"/>
    <w:tmpl w:val="7840A8F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097B6A06"/>
    <w:multiLevelType w:val="hybridMultilevel"/>
    <w:tmpl w:val="50D21F30"/>
    <w:lvl w:ilvl="0" w:tplc="7D746A3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A627FFE"/>
    <w:multiLevelType w:val="hybridMultilevel"/>
    <w:tmpl w:val="681A2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A89487C"/>
    <w:multiLevelType w:val="hybridMultilevel"/>
    <w:tmpl w:val="953E05F4"/>
    <w:lvl w:ilvl="0" w:tplc="794A955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0BE2200E"/>
    <w:multiLevelType w:val="hybridMultilevel"/>
    <w:tmpl w:val="0B366952"/>
    <w:lvl w:ilvl="0" w:tplc="D1E61F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C1A7847"/>
    <w:multiLevelType w:val="hybridMultilevel"/>
    <w:tmpl w:val="30D856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CA96CB4"/>
    <w:multiLevelType w:val="hybridMultilevel"/>
    <w:tmpl w:val="EE3AD1B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0D1938FD"/>
    <w:multiLevelType w:val="hybridMultilevel"/>
    <w:tmpl w:val="68CE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D785EAB"/>
    <w:multiLevelType w:val="hybridMultilevel"/>
    <w:tmpl w:val="5B7279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0D8438AF"/>
    <w:multiLevelType w:val="hybridMultilevel"/>
    <w:tmpl w:val="E09687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DF92D8A"/>
    <w:multiLevelType w:val="hybridMultilevel"/>
    <w:tmpl w:val="6B68E3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0EB03ADB"/>
    <w:multiLevelType w:val="hybridMultilevel"/>
    <w:tmpl w:val="E1029792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8">
    <w:nsid w:val="10802DDB"/>
    <w:multiLevelType w:val="hybridMultilevel"/>
    <w:tmpl w:val="D488043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10831FA0"/>
    <w:multiLevelType w:val="hybridMultilevel"/>
    <w:tmpl w:val="AF921CA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10930F7E"/>
    <w:multiLevelType w:val="hybridMultilevel"/>
    <w:tmpl w:val="0882CAC4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13F6379"/>
    <w:multiLevelType w:val="hybridMultilevel"/>
    <w:tmpl w:val="BE24F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12743244"/>
    <w:multiLevelType w:val="hybridMultilevel"/>
    <w:tmpl w:val="4702748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1309040A"/>
    <w:multiLevelType w:val="hybridMultilevel"/>
    <w:tmpl w:val="1BE0A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30E393F"/>
    <w:multiLevelType w:val="hybridMultilevel"/>
    <w:tmpl w:val="50984F0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372602B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1356703B"/>
    <w:multiLevelType w:val="hybridMultilevel"/>
    <w:tmpl w:val="AB382E7E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140F2C64"/>
    <w:multiLevelType w:val="hybridMultilevel"/>
    <w:tmpl w:val="ED80F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4897AE1"/>
    <w:multiLevelType w:val="hybridMultilevel"/>
    <w:tmpl w:val="DFA080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150E719B"/>
    <w:multiLevelType w:val="hybridMultilevel"/>
    <w:tmpl w:val="4258A1E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15120EF9"/>
    <w:multiLevelType w:val="hybridMultilevel"/>
    <w:tmpl w:val="4358F9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16224041"/>
    <w:multiLevelType w:val="hybridMultilevel"/>
    <w:tmpl w:val="63F67326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16CE0150"/>
    <w:multiLevelType w:val="hybridMultilevel"/>
    <w:tmpl w:val="3460AC64"/>
    <w:lvl w:ilvl="0" w:tplc="799494B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16F26421"/>
    <w:multiLevelType w:val="hybridMultilevel"/>
    <w:tmpl w:val="3EE690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16FD2E2F"/>
    <w:multiLevelType w:val="hybridMultilevel"/>
    <w:tmpl w:val="07E2E270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54">
    <w:nsid w:val="18313522"/>
    <w:multiLevelType w:val="hybridMultilevel"/>
    <w:tmpl w:val="5E463FA6"/>
    <w:lvl w:ilvl="0" w:tplc="38C8D8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87863F0"/>
    <w:multiLevelType w:val="hybridMultilevel"/>
    <w:tmpl w:val="93BCF64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18B4638D"/>
    <w:multiLevelType w:val="hybridMultilevel"/>
    <w:tmpl w:val="2370EADA"/>
    <w:lvl w:ilvl="0" w:tplc="7A4E9BA4">
      <w:start w:val="1"/>
      <w:numFmt w:val="bullet"/>
      <w:lvlText w:val=""/>
      <w:lvlJc w:val="left"/>
      <w:pPr>
        <w:tabs>
          <w:tab w:val="num" w:pos="768"/>
        </w:tabs>
        <w:ind w:left="76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7">
    <w:nsid w:val="191859F0"/>
    <w:multiLevelType w:val="hybridMultilevel"/>
    <w:tmpl w:val="4E9292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8">
    <w:nsid w:val="194D5843"/>
    <w:multiLevelType w:val="hybridMultilevel"/>
    <w:tmpl w:val="A60CB8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1A265E56"/>
    <w:multiLevelType w:val="hybridMultilevel"/>
    <w:tmpl w:val="7DFCC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8EBB9C">
      <w:numFmt w:val="bullet"/>
      <w:lvlText w:val="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1A9B644B"/>
    <w:multiLevelType w:val="hybridMultilevel"/>
    <w:tmpl w:val="75CEFD3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1AB95893"/>
    <w:multiLevelType w:val="hybridMultilevel"/>
    <w:tmpl w:val="6CCEBD5A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1ABF4BD9"/>
    <w:multiLevelType w:val="hybridMultilevel"/>
    <w:tmpl w:val="278446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B9C5DC5"/>
    <w:multiLevelType w:val="hybridMultilevel"/>
    <w:tmpl w:val="26D2C1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1C023623"/>
    <w:multiLevelType w:val="hybridMultilevel"/>
    <w:tmpl w:val="526C91CA"/>
    <w:lvl w:ilvl="0" w:tplc="7A4E9BA4">
      <w:start w:val="1"/>
      <w:numFmt w:val="bullet"/>
      <w:lvlText w:val=""/>
      <w:lvlJc w:val="left"/>
      <w:pPr>
        <w:tabs>
          <w:tab w:val="num" w:pos="684"/>
        </w:tabs>
        <w:ind w:left="684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6"/>
        </w:tabs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6"/>
        </w:tabs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6"/>
        </w:tabs>
        <w:ind w:left="6876" w:hanging="360"/>
      </w:pPr>
      <w:rPr>
        <w:rFonts w:ascii="Wingdings" w:hAnsi="Wingdings" w:hint="default"/>
      </w:rPr>
    </w:lvl>
  </w:abstractNum>
  <w:abstractNum w:abstractNumId="65">
    <w:nsid w:val="1C103F2E"/>
    <w:multiLevelType w:val="hybridMultilevel"/>
    <w:tmpl w:val="F6EEBFC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1C3A08E6"/>
    <w:multiLevelType w:val="hybridMultilevel"/>
    <w:tmpl w:val="058AC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1D044A33"/>
    <w:multiLevelType w:val="hybridMultilevel"/>
    <w:tmpl w:val="7D4E7B28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1D0B5F60"/>
    <w:multiLevelType w:val="hybridMultilevel"/>
    <w:tmpl w:val="37541720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9">
    <w:nsid w:val="1DB5592F"/>
    <w:multiLevelType w:val="hybridMultilevel"/>
    <w:tmpl w:val="6F825B9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1E7E7887"/>
    <w:multiLevelType w:val="hybridMultilevel"/>
    <w:tmpl w:val="579C5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1F5E03C0"/>
    <w:multiLevelType w:val="hybridMultilevel"/>
    <w:tmpl w:val="5BCC3570"/>
    <w:lvl w:ilvl="0" w:tplc="C2E8BFD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200762F9"/>
    <w:multiLevelType w:val="hybridMultilevel"/>
    <w:tmpl w:val="7094534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2007632C"/>
    <w:multiLevelType w:val="hybridMultilevel"/>
    <w:tmpl w:val="BF4C605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20453894"/>
    <w:multiLevelType w:val="hybridMultilevel"/>
    <w:tmpl w:val="8CAA00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212F37D1"/>
    <w:multiLevelType w:val="hybridMultilevel"/>
    <w:tmpl w:val="EDD6B628"/>
    <w:lvl w:ilvl="0" w:tplc="7A4E9BA4">
      <w:start w:val="1"/>
      <w:numFmt w:val="bullet"/>
      <w:lvlText w:val=""/>
      <w:lvlJc w:val="left"/>
      <w:pPr>
        <w:tabs>
          <w:tab w:val="num" w:pos="918"/>
        </w:tabs>
        <w:ind w:left="91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76">
    <w:nsid w:val="216B4BB1"/>
    <w:multiLevelType w:val="hybridMultilevel"/>
    <w:tmpl w:val="10E8D4C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21B859AB"/>
    <w:multiLevelType w:val="hybridMultilevel"/>
    <w:tmpl w:val="902C80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23176F35"/>
    <w:multiLevelType w:val="hybridMultilevel"/>
    <w:tmpl w:val="7040B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32456F7"/>
    <w:multiLevelType w:val="hybridMultilevel"/>
    <w:tmpl w:val="FBC09E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>
    <w:nsid w:val="238138BA"/>
    <w:multiLevelType w:val="hybridMultilevel"/>
    <w:tmpl w:val="B05AF6FA"/>
    <w:lvl w:ilvl="0" w:tplc="7E3A107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23A6528F"/>
    <w:multiLevelType w:val="hybridMultilevel"/>
    <w:tmpl w:val="08529B56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82">
    <w:nsid w:val="23C73ED0"/>
    <w:multiLevelType w:val="hybridMultilevel"/>
    <w:tmpl w:val="D1F0700A"/>
    <w:lvl w:ilvl="0" w:tplc="7A4E9BA4">
      <w:start w:val="1"/>
      <w:numFmt w:val="bullet"/>
      <w:lvlText w:val=""/>
      <w:lvlJc w:val="left"/>
      <w:pPr>
        <w:tabs>
          <w:tab w:val="num" w:pos="768"/>
        </w:tabs>
        <w:ind w:left="76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83">
    <w:nsid w:val="23F52F1C"/>
    <w:multiLevelType w:val="hybridMultilevel"/>
    <w:tmpl w:val="278A61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>
    <w:nsid w:val="24190DA4"/>
    <w:multiLevelType w:val="hybridMultilevel"/>
    <w:tmpl w:val="0384498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245055CC"/>
    <w:multiLevelType w:val="hybridMultilevel"/>
    <w:tmpl w:val="52D8C18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25C36AD2"/>
    <w:multiLevelType w:val="hybridMultilevel"/>
    <w:tmpl w:val="9D3C6C9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25E4610B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5F90987"/>
    <w:multiLevelType w:val="hybridMultilevel"/>
    <w:tmpl w:val="76925F3C"/>
    <w:lvl w:ilvl="0" w:tplc="7A4E9BA4">
      <w:start w:val="1"/>
      <w:numFmt w:val="bullet"/>
      <w:lvlText w:val=""/>
      <w:lvlJc w:val="left"/>
      <w:pPr>
        <w:tabs>
          <w:tab w:val="num" w:pos="588"/>
        </w:tabs>
        <w:ind w:left="5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9">
    <w:nsid w:val="26147B94"/>
    <w:multiLevelType w:val="hybridMultilevel"/>
    <w:tmpl w:val="CA3629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26287413"/>
    <w:multiLevelType w:val="hybridMultilevel"/>
    <w:tmpl w:val="83A850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>
    <w:nsid w:val="27A059FD"/>
    <w:multiLevelType w:val="hybridMultilevel"/>
    <w:tmpl w:val="15548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28271902"/>
    <w:multiLevelType w:val="hybridMultilevel"/>
    <w:tmpl w:val="3B0A80B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28433CB1"/>
    <w:multiLevelType w:val="hybridMultilevel"/>
    <w:tmpl w:val="15500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28BD2309"/>
    <w:multiLevelType w:val="hybridMultilevel"/>
    <w:tmpl w:val="7764D90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29240614"/>
    <w:multiLevelType w:val="hybridMultilevel"/>
    <w:tmpl w:val="361C39A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29E733D8"/>
    <w:multiLevelType w:val="hybridMultilevel"/>
    <w:tmpl w:val="61DA777A"/>
    <w:lvl w:ilvl="0" w:tplc="67800552">
      <w:start w:val="1"/>
      <w:numFmt w:val="decimal"/>
      <w:lvlText w:val="%1."/>
      <w:lvlJc w:val="left"/>
      <w:pPr>
        <w:ind w:left="49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7">
    <w:nsid w:val="2A7C0226"/>
    <w:multiLevelType w:val="hybridMultilevel"/>
    <w:tmpl w:val="38A44A84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98">
    <w:nsid w:val="2AD86C95"/>
    <w:multiLevelType w:val="hybridMultilevel"/>
    <w:tmpl w:val="C5F26C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9">
    <w:nsid w:val="2B4F2CDD"/>
    <w:multiLevelType w:val="hybridMultilevel"/>
    <w:tmpl w:val="9D705CC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2BFA5266"/>
    <w:multiLevelType w:val="hybridMultilevel"/>
    <w:tmpl w:val="C114ADA8"/>
    <w:lvl w:ilvl="0" w:tplc="99FCEE4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C1672D6"/>
    <w:multiLevelType w:val="hybridMultilevel"/>
    <w:tmpl w:val="A36CD6DC"/>
    <w:lvl w:ilvl="0" w:tplc="7A4E9BA4">
      <w:start w:val="1"/>
      <w:numFmt w:val="bullet"/>
      <w:lvlText w:val=""/>
      <w:lvlJc w:val="left"/>
      <w:pPr>
        <w:tabs>
          <w:tab w:val="num" w:pos="843"/>
        </w:tabs>
        <w:ind w:left="84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02">
    <w:nsid w:val="2C8B0259"/>
    <w:multiLevelType w:val="hybridMultilevel"/>
    <w:tmpl w:val="6F905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2CD93501"/>
    <w:multiLevelType w:val="hybridMultilevel"/>
    <w:tmpl w:val="65FE1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2D3F0EFD"/>
    <w:multiLevelType w:val="hybridMultilevel"/>
    <w:tmpl w:val="6F4E93F8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05">
    <w:nsid w:val="2E3741AB"/>
    <w:multiLevelType w:val="hybridMultilevel"/>
    <w:tmpl w:val="10701B6A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06">
    <w:nsid w:val="2F3551AC"/>
    <w:multiLevelType w:val="hybridMultilevel"/>
    <w:tmpl w:val="18EC7E20"/>
    <w:lvl w:ilvl="0" w:tplc="7A4E9BA4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07">
    <w:nsid w:val="2F3C48CB"/>
    <w:multiLevelType w:val="hybridMultilevel"/>
    <w:tmpl w:val="C4D47C94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7D746A34">
      <w:start w:val="1"/>
      <w:numFmt w:val="bullet"/>
      <w:lvlText w:val="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08">
    <w:nsid w:val="2FA329C7"/>
    <w:multiLevelType w:val="hybridMultilevel"/>
    <w:tmpl w:val="BEC63D0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>
    <w:nsid w:val="2FB8569E"/>
    <w:multiLevelType w:val="hybridMultilevel"/>
    <w:tmpl w:val="97A2A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2FE34BDD"/>
    <w:multiLevelType w:val="hybridMultilevel"/>
    <w:tmpl w:val="5546CD6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30BC5E33"/>
    <w:multiLevelType w:val="hybridMultilevel"/>
    <w:tmpl w:val="96664B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138709D"/>
    <w:multiLevelType w:val="hybridMultilevel"/>
    <w:tmpl w:val="235E4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31473A16"/>
    <w:multiLevelType w:val="hybridMultilevel"/>
    <w:tmpl w:val="1B2CCB92"/>
    <w:lvl w:ilvl="0" w:tplc="372602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31BD4AB5"/>
    <w:multiLevelType w:val="hybridMultilevel"/>
    <w:tmpl w:val="9BF0BB64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15">
    <w:nsid w:val="31F25042"/>
    <w:multiLevelType w:val="hybridMultilevel"/>
    <w:tmpl w:val="B5260E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>
    <w:nsid w:val="32FE0669"/>
    <w:multiLevelType w:val="hybridMultilevel"/>
    <w:tmpl w:val="1E24B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33173463"/>
    <w:multiLevelType w:val="hybridMultilevel"/>
    <w:tmpl w:val="F1C2676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8">
    <w:nsid w:val="3371466B"/>
    <w:multiLevelType w:val="hybridMultilevel"/>
    <w:tmpl w:val="4E2EB7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9">
    <w:nsid w:val="33B8612B"/>
    <w:multiLevelType w:val="hybridMultilevel"/>
    <w:tmpl w:val="08B445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>
    <w:nsid w:val="34DB6CA7"/>
    <w:multiLevelType w:val="hybridMultilevel"/>
    <w:tmpl w:val="BCB2A660"/>
    <w:lvl w:ilvl="0" w:tplc="26B0AC40">
      <w:start w:val="1"/>
      <w:numFmt w:val="upp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35F53CC6"/>
    <w:multiLevelType w:val="hybridMultilevel"/>
    <w:tmpl w:val="7F5456FC"/>
    <w:lvl w:ilvl="0" w:tplc="040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22">
    <w:nsid w:val="36410827"/>
    <w:multiLevelType w:val="hybridMultilevel"/>
    <w:tmpl w:val="A4B64ED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>
    <w:nsid w:val="36547A84"/>
    <w:multiLevelType w:val="hybridMultilevel"/>
    <w:tmpl w:val="F934D1E6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36EB26E2"/>
    <w:multiLevelType w:val="hybridMultilevel"/>
    <w:tmpl w:val="B55C3618"/>
    <w:lvl w:ilvl="0" w:tplc="7A4E9BA4">
      <w:start w:val="1"/>
      <w:numFmt w:val="bullet"/>
      <w:lvlText w:val=""/>
      <w:lvlJc w:val="left"/>
      <w:pPr>
        <w:tabs>
          <w:tab w:val="num" w:pos="684"/>
        </w:tabs>
        <w:ind w:left="68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36"/>
        </w:tabs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6"/>
        </w:tabs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6"/>
        </w:tabs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6"/>
        </w:tabs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6"/>
        </w:tabs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6"/>
        </w:tabs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6"/>
        </w:tabs>
        <w:ind w:left="6876" w:hanging="360"/>
      </w:pPr>
      <w:rPr>
        <w:rFonts w:ascii="Wingdings" w:hAnsi="Wingdings" w:hint="default"/>
      </w:rPr>
    </w:lvl>
  </w:abstractNum>
  <w:abstractNum w:abstractNumId="125">
    <w:nsid w:val="37127D51"/>
    <w:multiLevelType w:val="hybridMultilevel"/>
    <w:tmpl w:val="CA825E04"/>
    <w:lvl w:ilvl="0" w:tplc="732CE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37B31695"/>
    <w:multiLevelType w:val="hybridMultilevel"/>
    <w:tmpl w:val="EC0C427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27">
    <w:nsid w:val="37CE1AE6"/>
    <w:multiLevelType w:val="hybridMultilevel"/>
    <w:tmpl w:val="E09687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82E0D7F"/>
    <w:multiLevelType w:val="hybridMultilevel"/>
    <w:tmpl w:val="2576AAA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9">
    <w:nsid w:val="38333E3F"/>
    <w:multiLevelType w:val="hybridMultilevel"/>
    <w:tmpl w:val="68D4145C"/>
    <w:lvl w:ilvl="0" w:tplc="732CE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38751706"/>
    <w:multiLevelType w:val="hybridMultilevel"/>
    <w:tmpl w:val="C9E62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>
    <w:nsid w:val="38920746"/>
    <w:multiLevelType w:val="hybridMultilevel"/>
    <w:tmpl w:val="8E143F4C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392F7BE1"/>
    <w:multiLevelType w:val="hybridMultilevel"/>
    <w:tmpl w:val="67CA3DC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3">
    <w:nsid w:val="396F0748"/>
    <w:multiLevelType w:val="hybridMultilevel"/>
    <w:tmpl w:val="073AB27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398857A4"/>
    <w:multiLevelType w:val="hybridMultilevel"/>
    <w:tmpl w:val="DD9660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>
    <w:nsid w:val="39D4396B"/>
    <w:multiLevelType w:val="hybridMultilevel"/>
    <w:tmpl w:val="B0C8933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>
    <w:nsid w:val="39F07105"/>
    <w:multiLevelType w:val="hybridMultilevel"/>
    <w:tmpl w:val="57B6686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>
    <w:nsid w:val="3A4A6BFC"/>
    <w:multiLevelType w:val="hybridMultilevel"/>
    <w:tmpl w:val="07C8C8B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>
    <w:nsid w:val="3A6C02A6"/>
    <w:multiLevelType w:val="hybridMultilevel"/>
    <w:tmpl w:val="73621976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3AB327F7"/>
    <w:multiLevelType w:val="hybridMultilevel"/>
    <w:tmpl w:val="E2E86610"/>
    <w:lvl w:ilvl="0" w:tplc="23001868">
      <w:start w:val="16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.VnTime" w:eastAsia="Times New Roman" w:hAnsi=".VnTime" w:cs="Times New Roman" w:hint="default"/>
      </w:rPr>
    </w:lvl>
    <w:lvl w:ilvl="1" w:tplc="23001868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>
    <w:nsid w:val="3B9B5917"/>
    <w:multiLevelType w:val="hybridMultilevel"/>
    <w:tmpl w:val="1F520D4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1">
    <w:nsid w:val="3BB41C34"/>
    <w:multiLevelType w:val="hybridMultilevel"/>
    <w:tmpl w:val="35C679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2">
    <w:nsid w:val="3BB42952"/>
    <w:multiLevelType w:val="hybridMultilevel"/>
    <w:tmpl w:val="B0B825E8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3BCD6F98"/>
    <w:multiLevelType w:val="hybridMultilevel"/>
    <w:tmpl w:val="2452A8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4">
    <w:nsid w:val="3CE14B0E"/>
    <w:multiLevelType w:val="hybridMultilevel"/>
    <w:tmpl w:val="5A16962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5">
    <w:nsid w:val="3D2739F3"/>
    <w:multiLevelType w:val="hybridMultilevel"/>
    <w:tmpl w:val="526695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6">
    <w:nsid w:val="3D2D21EC"/>
    <w:multiLevelType w:val="hybridMultilevel"/>
    <w:tmpl w:val="130AE50C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3D4A7938"/>
    <w:multiLevelType w:val="hybridMultilevel"/>
    <w:tmpl w:val="3C981CA0"/>
    <w:lvl w:ilvl="0" w:tplc="23001868">
      <w:start w:val="16"/>
      <w:numFmt w:val="bullet"/>
      <w:lvlText w:val="-"/>
      <w:lvlJc w:val="left"/>
      <w:pPr>
        <w:ind w:left="1210" w:hanging="360"/>
      </w:pPr>
      <w:rPr>
        <w:rFonts w:ascii=".VnTime" w:eastAsia="Times New Roman" w:hAnsi=".VnTime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3D802538"/>
    <w:multiLevelType w:val="hybridMultilevel"/>
    <w:tmpl w:val="FDC8909C"/>
    <w:lvl w:ilvl="0" w:tplc="7A4E9BA4">
      <w:start w:val="1"/>
      <w:numFmt w:val="bullet"/>
      <w:lvlText w:val=""/>
      <w:lvlJc w:val="left"/>
      <w:pPr>
        <w:tabs>
          <w:tab w:val="num" w:pos="1224"/>
        </w:tabs>
        <w:ind w:left="122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76"/>
        </w:tabs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</w:abstractNum>
  <w:abstractNum w:abstractNumId="149">
    <w:nsid w:val="3EA45FC8"/>
    <w:multiLevelType w:val="hybridMultilevel"/>
    <w:tmpl w:val="AEA80CF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">
    <w:nsid w:val="3F251E0B"/>
    <w:multiLevelType w:val="hybridMultilevel"/>
    <w:tmpl w:val="08088104"/>
    <w:lvl w:ilvl="0" w:tplc="7A4E9BA4">
      <w:start w:val="1"/>
      <w:numFmt w:val="bullet"/>
      <w:lvlText w:val=""/>
      <w:lvlJc w:val="left"/>
      <w:pPr>
        <w:tabs>
          <w:tab w:val="num" w:pos="723"/>
        </w:tabs>
        <w:ind w:left="72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51">
    <w:nsid w:val="3F7F19FF"/>
    <w:multiLevelType w:val="hybridMultilevel"/>
    <w:tmpl w:val="05B8D6A2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2">
    <w:nsid w:val="40594B8E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40844263"/>
    <w:multiLevelType w:val="hybridMultilevel"/>
    <w:tmpl w:val="3438C90E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408E5407"/>
    <w:multiLevelType w:val="hybridMultilevel"/>
    <w:tmpl w:val="959612C0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155">
    <w:nsid w:val="40B347D9"/>
    <w:multiLevelType w:val="hybridMultilevel"/>
    <w:tmpl w:val="4588E85E"/>
    <w:lvl w:ilvl="0" w:tplc="23001868">
      <w:start w:val="16"/>
      <w:numFmt w:val="bullet"/>
      <w:lvlText w:val="-"/>
      <w:lvlJc w:val="left"/>
      <w:pPr>
        <w:ind w:left="1023" w:hanging="360"/>
      </w:pPr>
      <w:rPr>
        <w:rFonts w:ascii=".VnTime" w:eastAsia="Times New Roman" w:hAnsi=".VnTime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43" w:hanging="360"/>
      </w:pPr>
    </w:lvl>
    <w:lvl w:ilvl="2" w:tplc="0409001B" w:tentative="1">
      <w:start w:val="1"/>
      <w:numFmt w:val="lowerRoman"/>
      <w:lvlText w:val="%3."/>
      <w:lvlJc w:val="right"/>
      <w:pPr>
        <w:ind w:left="2463" w:hanging="180"/>
      </w:pPr>
    </w:lvl>
    <w:lvl w:ilvl="3" w:tplc="0409000F" w:tentative="1">
      <w:start w:val="1"/>
      <w:numFmt w:val="decimal"/>
      <w:lvlText w:val="%4."/>
      <w:lvlJc w:val="left"/>
      <w:pPr>
        <w:ind w:left="3183" w:hanging="360"/>
      </w:pPr>
    </w:lvl>
    <w:lvl w:ilvl="4" w:tplc="04090019" w:tentative="1">
      <w:start w:val="1"/>
      <w:numFmt w:val="lowerLetter"/>
      <w:lvlText w:val="%5."/>
      <w:lvlJc w:val="left"/>
      <w:pPr>
        <w:ind w:left="3903" w:hanging="360"/>
      </w:pPr>
    </w:lvl>
    <w:lvl w:ilvl="5" w:tplc="0409001B" w:tentative="1">
      <w:start w:val="1"/>
      <w:numFmt w:val="lowerRoman"/>
      <w:lvlText w:val="%6."/>
      <w:lvlJc w:val="right"/>
      <w:pPr>
        <w:ind w:left="4623" w:hanging="180"/>
      </w:pPr>
    </w:lvl>
    <w:lvl w:ilvl="6" w:tplc="0409000F" w:tentative="1">
      <w:start w:val="1"/>
      <w:numFmt w:val="decimal"/>
      <w:lvlText w:val="%7."/>
      <w:lvlJc w:val="left"/>
      <w:pPr>
        <w:ind w:left="5343" w:hanging="360"/>
      </w:pPr>
    </w:lvl>
    <w:lvl w:ilvl="7" w:tplc="04090019" w:tentative="1">
      <w:start w:val="1"/>
      <w:numFmt w:val="lowerLetter"/>
      <w:lvlText w:val="%8."/>
      <w:lvlJc w:val="left"/>
      <w:pPr>
        <w:ind w:left="6063" w:hanging="360"/>
      </w:pPr>
    </w:lvl>
    <w:lvl w:ilvl="8" w:tplc="040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56">
    <w:nsid w:val="40E137A9"/>
    <w:multiLevelType w:val="hybridMultilevel"/>
    <w:tmpl w:val="07A83B5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7">
    <w:nsid w:val="40E14918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41324C11"/>
    <w:multiLevelType w:val="hybridMultilevel"/>
    <w:tmpl w:val="EE50172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9">
    <w:nsid w:val="41C617EC"/>
    <w:multiLevelType w:val="hybridMultilevel"/>
    <w:tmpl w:val="E8EE8538"/>
    <w:lvl w:ilvl="0" w:tplc="04090001">
      <w:start w:val="1"/>
      <w:numFmt w:val="bullet"/>
      <w:lvlText w:val="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160">
    <w:nsid w:val="41D37AF6"/>
    <w:multiLevelType w:val="hybridMultilevel"/>
    <w:tmpl w:val="27E85E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1">
    <w:nsid w:val="42127E8D"/>
    <w:multiLevelType w:val="hybridMultilevel"/>
    <w:tmpl w:val="7D5A735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426568EB"/>
    <w:multiLevelType w:val="hybridMultilevel"/>
    <w:tmpl w:val="963AC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42DC4107"/>
    <w:multiLevelType w:val="hybridMultilevel"/>
    <w:tmpl w:val="EA901DA2"/>
    <w:lvl w:ilvl="0" w:tplc="7A4E9BA4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64">
    <w:nsid w:val="43182E55"/>
    <w:multiLevelType w:val="hybridMultilevel"/>
    <w:tmpl w:val="7D3AA3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5">
    <w:nsid w:val="43932CA9"/>
    <w:multiLevelType w:val="hybridMultilevel"/>
    <w:tmpl w:val="23DC1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43DA51DC"/>
    <w:multiLevelType w:val="hybridMultilevel"/>
    <w:tmpl w:val="3F9250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7">
    <w:nsid w:val="44082170"/>
    <w:multiLevelType w:val="hybridMultilevel"/>
    <w:tmpl w:val="04B867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8">
    <w:nsid w:val="445407CD"/>
    <w:multiLevelType w:val="hybridMultilevel"/>
    <w:tmpl w:val="B0C856CE"/>
    <w:lvl w:ilvl="0" w:tplc="B6185A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9">
    <w:nsid w:val="448E2DE8"/>
    <w:multiLevelType w:val="hybridMultilevel"/>
    <w:tmpl w:val="22AA1D76"/>
    <w:lvl w:ilvl="0" w:tplc="7A4E9BA4">
      <w:start w:val="1"/>
      <w:numFmt w:val="bullet"/>
      <w:lvlText w:val=""/>
      <w:lvlJc w:val="left"/>
      <w:pPr>
        <w:tabs>
          <w:tab w:val="num" w:pos="573"/>
        </w:tabs>
        <w:ind w:left="57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70">
    <w:nsid w:val="44CD3A56"/>
    <w:multiLevelType w:val="hybridMultilevel"/>
    <w:tmpl w:val="863AD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451D3EB1"/>
    <w:multiLevelType w:val="hybridMultilevel"/>
    <w:tmpl w:val="722EB2F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2">
    <w:nsid w:val="45754C50"/>
    <w:multiLevelType w:val="hybridMultilevel"/>
    <w:tmpl w:val="E1C8686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3">
    <w:nsid w:val="46846CE9"/>
    <w:multiLevelType w:val="hybridMultilevel"/>
    <w:tmpl w:val="E624931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4">
    <w:nsid w:val="47887B51"/>
    <w:multiLevelType w:val="hybridMultilevel"/>
    <w:tmpl w:val="3E4EBE1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48163C8B"/>
    <w:multiLevelType w:val="hybridMultilevel"/>
    <w:tmpl w:val="DB143EBE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485766A5"/>
    <w:multiLevelType w:val="hybridMultilevel"/>
    <w:tmpl w:val="42A6546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7">
    <w:nsid w:val="4915728E"/>
    <w:multiLevelType w:val="hybridMultilevel"/>
    <w:tmpl w:val="19F2B426"/>
    <w:lvl w:ilvl="0" w:tplc="8D9E85C8">
      <w:numFmt w:val="bullet"/>
      <w:lvlText w:val="+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492F6547"/>
    <w:multiLevelType w:val="hybridMultilevel"/>
    <w:tmpl w:val="50C29FB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9">
    <w:nsid w:val="49493A16"/>
    <w:multiLevelType w:val="hybridMultilevel"/>
    <w:tmpl w:val="211C99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0">
    <w:nsid w:val="49532D32"/>
    <w:multiLevelType w:val="hybridMultilevel"/>
    <w:tmpl w:val="D8DE6E5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1">
    <w:nsid w:val="497C4D4F"/>
    <w:multiLevelType w:val="hybridMultilevel"/>
    <w:tmpl w:val="408489B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2">
    <w:nsid w:val="4981227D"/>
    <w:multiLevelType w:val="hybridMultilevel"/>
    <w:tmpl w:val="C1266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4A197000"/>
    <w:multiLevelType w:val="hybridMultilevel"/>
    <w:tmpl w:val="F2149E2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4">
    <w:nsid w:val="4B4859F5"/>
    <w:multiLevelType w:val="hybridMultilevel"/>
    <w:tmpl w:val="24261C2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5">
    <w:nsid w:val="4BC932D0"/>
    <w:multiLevelType w:val="hybridMultilevel"/>
    <w:tmpl w:val="05F28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4C0C282D"/>
    <w:multiLevelType w:val="hybridMultilevel"/>
    <w:tmpl w:val="0A829D9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7">
    <w:nsid w:val="4C506B73"/>
    <w:multiLevelType w:val="hybridMultilevel"/>
    <w:tmpl w:val="A3521C88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88">
    <w:nsid w:val="4D4A643F"/>
    <w:multiLevelType w:val="hybridMultilevel"/>
    <w:tmpl w:val="670E09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4D5754AE"/>
    <w:multiLevelType w:val="hybridMultilevel"/>
    <w:tmpl w:val="481A8BD0"/>
    <w:lvl w:ilvl="0" w:tplc="7A4E9BA4">
      <w:start w:val="1"/>
      <w:numFmt w:val="bullet"/>
      <w:lvlText w:val=""/>
      <w:lvlJc w:val="left"/>
      <w:pPr>
        <w:tabs>
          <w:tab w:val="num" w:pos="693"/>
        </w:tabs>
        <w:ind w:left="69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90">
    <w:nsid w:val="4D8A6231"/>
    <w:multiLevelType w:val="hybridMultilevel"/>
    <w:tmpl w:val="72D6028E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>
    <w:nsid w:val="4D8D59AC"/>
    <w:multiLevelType w:val="hybridMultilevel"/>
    <w:tmpl w:val="EEA608F4"/>
    <w:lvl w:ilvl="0" w:tplc="EF88F768">
      <w:numFmt w:val="bullet"/>
      <w:lvlText w:val="-"/>
      <w:lvlJc w:val="left"/>
      <w:pPr>
        <w:ind w:left="87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2">
    <w:nsid w:val="4E752F7D"/>
    <w:multiLevelType w:val="hybridMultilevel"/>
    <w:tmpl w:val="20581D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3">
    <w:nsid w:val="4EE01A18"/>
    <w:multiLevelType w:val="hybridMultilevel"/>
    <w:tmpl w:val="739E1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4F220098"/>
    <w:multiLevelType w:val="hybridMultilevel"/>
    <w:tmpl w:val="F65E18F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5">
    <w:nsid w:val="4FFB04AE"/>
    <w:multiLevelType w:val="hybridMultilevel"/>
    <w:tmpl w:val="91341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50161C73"/>
    <w:multiLevelType w:val="hybridMultilevel"/>
    <w:tmpl w:val="B290B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>
    <w:nsid w:val="50725A2B"/>
    <w:multiLevelType w:val="hybridMultilevel"/>
    <w:tmpl w:val="BB86AFE8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50A476C9"/>
    <w:multiLevelType w:val="hybridMultilevel"/>
    <w:tmpl w:val="99A28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>
    <w:nsid w:val="521F2957"/>
    <w:multiLevelType w:val="hybridMultilevel"/>
    <w:tmpl w:val="39E44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52251A20"/>
    <w:multiLevelType w:val="hybridMultilevel"/>
    <w:tmpl w:val="6C00CD18"/>
    <w:lvl w:ilvl="0" w:tplc="C6EA9A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A4E9BA4">
      <w:start w:val="1"/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1">
    <w:nsid w:val="525303FC"/>
    <w:multiLevelType w:val="hybridMultilevel"/>
    <w:tmpl w:val="1D9A1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>
    <w:nsid w:val="52944DC2"/>
    <w:multiLevelType w:val="hybridMultilevel"/>
    <w:tmpl w:val="AEDE19C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3">
    <w:nsid w:val="52B065B4"/>
    <w:multiLevelType w:val="hybridMultilevel"/>
    <w:tmpl w:val="F4E23FC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4">
    <w:nsid w:val="52D87F62"/>
    <w:multiLevelType w:val="hybridMultilevel"/>
    <w:tmpl w:val="6E6C98B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>
    <w:nsid w:val="52E854B4"/>
    <w:multiLevelType w:val="hybridMultilevel"/>
    <w:tmpl w:val="78CEF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>
    <w:nsid w:val="534832F5"/>
    <w:multiLevelType w:val="hybridMultilevel"/>
    <w:tmpl w:val="1D6E89AC"/>
    <w:lvl w:ilvl="0" w:tplc="6FC696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>
    <w:nsid w:val="53867B08"/>
    <w:multiLevelType w:val="hybridMultilevel"/>
    <w:tmpl w:val="148C9D14"/>
    <w:lvl w:ilvl="0" w:tplc="6ECE6180">
      <w:start w:val="2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>
    <w:nsid w:val="53D02264"/>
    <w:multiLevelType w:val="hybridMultilevel"/>
    <w:tmpl w:val="CED6851E"/>
    <w:lvl w:ilvl="0" w:tplc="7A4E9BA4">
      <w:start w:val="1"/>
      <w:numFmt w:val="bullet"/>
      <w:lvlText w:val=""/>
      <w:lvlJc w:val="left"/>
      <w:pPr>
        <w:tabs>
          <w:tab w:val="num" w:pos="723"/>
        </w:tabs>
        <w:ind w:left="72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09">
    <w:nsid w:val="53F40B7B"/>
    <w:multiLevelType w:val="hybridMultilevel"/>
    <w:tmpl w:val="2BA0E2C0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>
    <w:nsid w:val="545F0EE9"/>
    <w:multiLevelType w:val="hybridMultilevel"/>
    <w:tmpl w:val="7AEADD08"/>
    <w:lvl w:ilvl="0" w:tplc="372602B4"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11">
    <w:nsid w:val="54F34130"/>
    <w:multiLevelType w:val="hybridMultilevel"/>
    <w:tmpl w:val="05060A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2">
    <w:nsid w:val="55364044"/>
    <w:multiLevelType w:val="hybridMultilevel"/>
    <w:tmpl w:val="942262B2"/>
    <w:lvl w:ilvl="0" w:tplc="BCD278EE">
      <w:start w:val="1"/>
      <w:numFmt w:val="bullet"/>
      <w:lvlText w:val="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13">
    <w:nsid w:val="554C1F20"/>
    <w:multiLevelType w:val="hybridMultilevel"/>
    <w:tmpl w:val="7E98FE5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4">
    <w:nsid w:val="558F0CAE"/>
    <w:multiLevelType w:val="hybridMultilevel"/>
    <w:tmpl w:val="2C74BF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5">
    <w:nsid w:val="559D4235"/>
    <w:multiLevelType w:val="hybridMultilevel"/>
    <w:tmpl w:val="459832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6">
    <w:nsid w:val="55A73960"/>
    <w:multiLevelType w:val="hybridMultilevel"/>
    <w:tmpl w:val="C4DCE582"/>
    <w:lvl w:ilvl="0" w:tplc="8B886602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17">
    <w:nsid w:val="55C93AE6"/>
    <w:multiLevelType w:val="hybridMultilevel"/>
    <w:tmpl w:val="92AEC0A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8">
    <w:nsid w:val="56461351"/>
    <w:multiLevelType w:val="hybridMultilevel"/>
    <w:tmpl w:val="85E4091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>
    <w:nsid w:val="568C0C8A"/>
    <w:multiLevelType w:val="hybridMultilevel"/>
    <w:tmpl w:val="F47E1F02"/>
    <w:lvl w:ilvl="0" w:tplc="7A4E9BA4">
      <w:start w:val="1"/>
      <w:numFmt w:val="bullet"/>
      <w:lvlText w:val=""/>
      <w:lvlJc w:val="left"/>
      <w:pPr>
        <w:tabs>
          <w:tab w:val="num" w:pos="783"/>
        </w:tabs>
        <w:ind w:left="783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20">
    <w:nsid w:val="56AA7EFE"/>
    <w:multiLevelType w:val="hybridMultilevel"/>
    <w:tmpl w:val="358E0C8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1">
    <w:nsid w:val="570A6AED"/>
    <w:multiLevelType w:val="hybridMultilevel"/>
    <w:tmpl w:val="56020578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2">
    <w:nsid w:val="57274447"/>
    <w:multiLevelType w:val="hybridMultilevel"/>
    <w:tmpl w:val="4F200A00"/>
    <w:lvl w:ilvl="0" w:tplc="7D746A34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>
    <w:nsid w:val="578F4B26"/>
    <w:multiLevelType w:val="hybridMultilevel"/>
    <w:tmpl w:val="D1125E12"/>
    <w:lvl w:ilvl="0" w:tplc="CC5A37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4">
    <w:nsid w:val="57C028F2"/>
    <w:multiLevelType w:val="hybridMultilevel"/>
    <w:tmpl w:val="D48C85E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5">
    <w:nsid w:val="5875552C"/>
    <w:multiLevelType w:val="hybridMultilevel"/>
    <w:tmpl w:val="9C96B10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6">
    <w:nsid w:val="588E09A7"/>
    <w:multiLevelType w:val="hybridMultilevel"/>
    <w:tmpl w:val="45B6B89A"/>
    <w:lvl w:ilvl="0" w:tplc="7A4E9BA4">
      <w:start w:val="1"/>
      <w:numFmt w:val="bullet"/>
      <w:lvlText w:val=""/>
      <w:lvlJc w:val="left"/>
      <w:pPr>
        <w:tabs>
          <w:tab w:val="num" w:pos="573"/>
        </w:tabs>
        <w:ind w:left="57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27">
    <w:nsid w:val="590C61C6"/>
    <w:multiLevelType w:val="hybridMultilevel"/>
    <w:tmpl w:val="B78AD19E"/>
    <w:lvl w:ilvl="0" w:tplc="BE1012A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8">
    <w:nsid w:val="590E4291"/>
    <w:multiLevelType w:val="hybridMultilevel"/>
    <w:tmpl w:val="7B96956A"/>
    <w:lvl w:ilvl="0" w:tplc="559249F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9">
    <w:nsid w:val="591259F1"/>
    <w:multiLevelType w:val="hybridMultilevel"/>
    <w:tmpl w:val="8D42C672"/>
    <w:lvl w:ilvl="0" w:tplc="770C649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0">
    <w:nsid w:val="59705B81"/>
    <w:multiLevelType w:val="hybridMultilevel"/>
    <w:tmpl w:val="78ACE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>
    <w:nsid w:val="59822686"/>
    <w:multiLevelType w:val="hybridMultilevel"/>
    <w:tmpl w:val="569C2C5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2">
    <w:nsid w:val="59A30D41"/>
    <w:multiLevelType w:val="hybridMultilevel"/>
    <w:tmpl w:val="45785EE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3">
    <w:nsid w:val="5A803931"/>
    <w:multiLevelType w:val="hybridMultilevel"/>
    <w:tmpl w:val="92566E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5ACD2E75"/>
    <w:multiLevelType w:val="hybridMultilevel"/>
    <w:tmpl w:val="84900B0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5">
    <w:nsid w:val="5AEA7E38"/>
    <w:multiLevelType w:val="hybridMultilevel"/>
    <w:tmpl w:val="E8A6C86A"/>
    <w:lvl w:ilvl="0" w:tplc="6FC696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>
    <w:nsid w:val="5B273BA7"/>
    <w:multiLevelType w:val="hybridMultilevel"/>
    <w:tmpl w:val="8AB4994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7">
    <w:nsid w:val="5B8F35D7"/>
    <w:multiLevelType w:val="hybridMultilevel"/>
    <w:tmpl w:val="79AE8D4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8">
    <w:nsid w:val="5CD514E7"/>
    <w:multiLevelType w:val="hybridMultilevel"/>
    <w:tmpl w:val="0D8864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9">
    <w:nsid w:val="5CE04626"/>
    <w:multiLevelType w:val="hybridMultilevel"/>
    <w:tmpl w:val="C3C04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>
    <w:nsid w:val="5D525B75"/>
    <w:multiLevelType w:val="hybridMultilevel"/>
    <w:tmpl w:val="A7FA8C7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1">
    <w:nsid w:val="5D95797E"/>
    <w:multiLevelType w:val="hybridMultilevel"/>
    <w:tmpl w:val="439AB90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2">
    <w:nsid w:val="5DBD72FD"/>
    <w:multiLevelType w:val="hybridMultilevel"/>
    <w:tmpl w:val="4A04FC2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>
    <w:nsid w:val="5DFE30AC"/>
    <w:multiLevelType w:val="hybridMultilevel"/>
    <w:tmpl w:val="F3466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4">
    <w:nsid w:val="5E0D610D"/>
    <w:multiLevelType w:val="hybridMultilevel"/>
    <w:tmpl w:val="0E6A3A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5E523816"/>
    <w:multiLevelType w:val="hybridMultilevel"/>
    <w:tmpl w:val="C332E99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>
    <w:nsid w:val="5E873D04"/>
    <w:multiLevelType w:val="hybridMultilevel"/>
    <w:tmpl w:val="237E0622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47">
    <w:nsid w:val="5EC92006"/>
    <w:multiLevelType w:val="hybridMultilevel"/>
    <w:tmpl w:val="62D0232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8">
    <w:nsid w:val="5FA15F2A"/>
    <w:multiLevelType w:val="hybridMultilevel"/>
    <w:tmpl w:val="FBA0D46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9">
    <w:nsid w:val="6004350D"/>
    <w:multiLevelType w:val="hybridMultilevel"/>
    <w:tmpl w:val="0798D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>
    <w:nsid w:val="606D0454"/>
    <w:multiLevelType w:val="hybridMultilevel"/>
    <w:tmpl w:val="88A82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>
    <w:nsid w:val="60BA0C38"/>
    <w:multiLevelType w:val="hybridMultilevel"/>
    <w:tmpl w:val="6D2CB490"/>
    <w:lvl w:ilvl="0" w:tplc="0272105E">
      <w:start w:val="1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2">
    <w:nsid w:val="613E5E01"/>
    <w:multiLevelType w:val="hybridMultilevel"/>
    <w:tmpl w:val="360E39B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3">
    <w:nsid w:val="619A20BE"/>
    <w:multiLevelType w:val="hybridMultilevel"/>
    <w:tmpl w:val="C114ADA8"/>
    <w:lvl w:ilvl="0" w:tplc="99FCEE4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61CA42D2"/>
    <w:multiLevelType w:val="hybridMultilevel"/>
    <w:tmpl w:val="7A72E6F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5">
    <w:nsid w:val="62B63152"/>
    <w:multiLevelType w:val="hybridMultilevel"/>
    <w:tmpl w:val="846A651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6">
    <w:nsid w:val="62E66BC5"/>
    <w:multiLevelType w:val="hybridMultilevel"/>
    <w:tmpl w:val="567AE71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7">
    <w:nsid w:val="631E338F"/>
    <w:multiLevelType w:val="hybridMultilevel"/>
    <w:tmpl w:val="48B8478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8">
    <w:nsid w:val="643B00F1"/>
    <w:multiLevelType w:val="hybridMultilevel"/>
    <w:tmpl w:val="84BEFB9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9">
    <w:nsid w:val="655B322A"/>
    <w:multiLevelType w:val="hybridMultilevel"/>
    <w:tmpl w:val="536482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0">
    <w:nsid w:val="65886C61"/>
    <w:multiLevelType w:val="hybridMultilevel"/>
    <w:tmpl w:val="A36A9C62"/>
    <w:lvl w:ilvl="0" w:tplc="7A4E9BA4">
      <w:start w:val="1"/>
      <w:numFmt w:val="bullet"/>
      <w:lvlText w:val=""/>
      <w:lvlJc w:val="left"/>
      <w:pPr>
        <w:tabs>
          <w:tab w:val="num" w:pos="363"/>
        </w:tabs>
        <w:ind w:left="363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1">
    <w:nsid w:val="66092315"/>
    <w:multiLevelType w:val="hybridMultilevel"/>
    <w:tmpl w:val="0802B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>
    <w:nsid w:val="66220326"/>
    <w:multiLevelType w:val="hybridMultilevel"/>
    <w:tmpl w:val="EC38C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>
    <w:nsid w:val="66A20FAA"/>
    <w:multiLevelType w:val="hybridMultilevel"/>
    <w:tmpl w:val="2F148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>
    <w:nsid w:val="66E824F2"/>
    <w:multiLevelType w:val="hybridMultilevel"/>
    <w:tmpl w:val="1F068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>
    <w:nsid w:val="673404A7"/>
    <w:multiLevelType w:val="hybridMultilevel"/>
    <w:tmpl w:val="70A0331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6">
    <w:nsid w:val="67630F93"/>
    <w:multiLevelType w:val="hybridMultilevel"/>
    <w:tmpl w:val="8DC0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>
    <w:nsid w:val="67672738"/>
    <w:multiLevelType w:val="hybridMultilevel"/>
    <w:tmpl w:val="71682134"/>
    <w:lvl w:ilvl="0" w:tplc="EF88F768">
      <w:numFmt w:val="bullet"/>
      <w:lvlText w:val="-"/>
      <w:lvlJc w:val="left"/>
      <w:pPr>
        <w:ind w:left="72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67A72D8D"/>
    <w:multiLevelType w:val="hybridMultilevel"/>
    <w:tmpl w:val="78C0E93A"/>
    <w:lvl w:ilvl="0" w:tplc="372602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>
    <w:nsid w:val="68072BEA"/>
    <w:multiLevelType w:val="hybridMultilevel"/>
    <w:tmpl w:val="B4E66FAE"/>
    <w:lvl w:ilvl="0" w:tplc="EF88F768">
      <w:numFmt w:val="bullet"/>
      <w:lvlText w:val="-"/>
      <w:lvlJc w:val="left"/>
      <w:pPr>
        <w:ind w:left="1230" w:hanging="360"/>
      </w:pPr>
      <w:rPr>
        <w:rFonts w:ascii="VNI-Times" w:eastAsia="Times New Roman" w:hAnsi="VNI-Times" w:cs="VNI-Times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70">
    <w:nsid w:val="68165B4A"/>
    <w:multiLevelType w:val="hybridMultilevel"/>
    <w:tmpl w:val="DF101ED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1">
    <w:nsid w:val="69326756"/>
    <w:multiLevelType w:val="hybridMultilevel"/>
    <w:tmpl w:val="38FCA1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698F6CD6"/>
    <w:multiLevelType w:val="hybridMultilevel"/>
    <w:tmpl w:val="C8282124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73">
    <w:nsid w:val="69BB7FDD"/>
    <w:multiLevelType w:val="hybridMultilevel"/>
    <w:tmpl w:val="054473C0"/>
    <w:lvl w:ilvl="0" w:tplc="22CAF39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>
    <w:nsid w:val="69DE2C24"/>
    <w:multiLevelType w:val="hybridMultilevel"/>
    <w:tmpl w:val="42CE69E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5">
    <w:nsid w:val="69FC2787"/>
    <w:multiLevelType w:val="hybridMultilevel"/>
    <w:tmpl w:val="9DBA62C6"/>
    <w:lvl w:ilvl="0" w:tplc="9B8A8BA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6A27210E"/>
    <w:multiLevelType w:val="hybridMultilevel"/>
    <w:tmpl w:val="3C444FCC"/>
    <w:lvl w:ilvl="0" w:tplc="0409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77">
    <w:nsid w:val="6A4763EE"/>
    <w:multiLevelType w:val="hybridMultilevel"/>
    <w:tmpl w:val="BA8E492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8">
    <w:nsid w:val="6A673870"/>
    <w:multiLevelType w:val="hybridMultilevel"/>
    <w:tmpl w:val="D2C8FB26"/>
    <w:lvl w:ilvl="0" w:tplc="9D1476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6A7F4E00"/>
    <w:multiLevelType w:val="hybridMultilevel"/>
    <w:tmpl w:val="366E6E1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0">
    <w:nsid w:val="6AC30609"/>
    <w:multiLevelType w:val="hybridMultilevel"/>
    <w:tmpl w:val="91B0B5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1">
    <w:nsid w:val="6B113D88"/>
    <w:multiLevelType w:val="hybridMultilevel"/>
    <w:tmpl w:val="A8AAF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2">
    <w:nsid w:val="6B1B2C6D"/>
    <w:multiLevelType w:val="hybridMultilevel"/>
    <w:tmpl w:val="042697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3">
    <w:nsid w:val="6B23631F"/>
    <w:multiLevelType w:val="hybridMultilevel"/>
    <w:tmpl w:val="BCD6EB0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>
    <w:nsid w:val="6B9D3D8F"/>
    <w:multiLevelType w:val="hybridMultilevel"/>
    <w:tmpl w:val="0F5ED6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>
    <w:nsid w:val="6BEB655F"/>
    <w:multiLevelType w:val="hybridMultilevel"/>
    <w:tmpl w:val="D2FA5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>
    <w:nsid w:val="6CA555A8"/>
    <w:multiLevelType w:val="hybridMultilevel"/>
    <w:tmpl w:val="A36038C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>
    <w:nsid w:val="6D540E4C"/>
    <w:multiLevelType w:val="hybridMultilevel"/>
    <w:tmpl w:val="3E56FDE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8">
    <w:nsid w:val="6D702B28"/>
    <w:multiLevelType w:val="hybridMultilevel"/>
    <w:tmpl w:val="35D8F70C"/>
    <w:lvl w:ilvl="0" w:tplc="903818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>
    <w:nsid w:val="6DE377A6"/>
    <w:multiLevelType w:val="hybridMultilevel"/>
    <w:tmpl w:val="B85057F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0">
    <w:nsid w:val="6EA32213"/>
    <w:multiLevelType w:val="hybridMultilevel"/>
    <w:tmpl w:val="BA28FEE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>
    <w:nsid w:val="6F8D41EC"/>
    <w:multiLevelType w:val="hybridMultilevel"/>
    <w:tmpl w:val="434AF26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D45202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NI-Times" w:eastAsia="Times New Roman" w:hAnsi="VNI-Times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2">
    <w:nsid w:val="6FB41DFD"/>
    <w:multiLevelType w:val="hybridMultilevel"/>
    <w:tmpl w:val="6D721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>
    <w:nsid w:val="721D1677"/>
    <w:multiLevelType w:val="hybridMultilevel"/>
    <w:tmpl w:val="50400C62"/>
    <w:lvl w:ilvl="0" w:tplc="8D9E85C8"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0FA88F6">
      <w:numFmt w:val="bullet"/>
      <w:lvlText w:val="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>
    <w:nsid w:val="722E10ED"/>
    <w:multiLevelType w:val="hybridMultilevel"/>
    <w:tmpl w:val="1F2AD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>
    <w:nsid w:val="735C735F"/>
    <w:multiLevelType w:val="hybridMultilevel"/>
    <w:tmpl w:val="BB8467CE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6">
    <w:nsid w:val="737F102E"/>
    <w:multiLevelType w:val="hybridMultilevel"/>
    <w:tmpl w:val="EB081572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>
    <w:nsid w:val="74146D25"/>
    <w:multiLevelType w:val="hybridMultilevel"/>
    <w:tmpl w:val="07BC2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>
    <w:nsid w:val="74B220F6"/>
    <w:multiLevelType w:val="hybridMultilevel"/>
    <w:tmpl w:val="8C82BDF6"/>
    <w:lvl w:ilvl="0" w:tplc="B8AC2CE0"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9">
    <w:nsid w:val="75744627"/>
    <w:multiLevelType w:val="hybridMultilevel"/>
    <w:tmpl w:val="1A94037C"/>
    <w:lvl w:ilvl="0" w:tplc="7A4E9BA4">
      <w:start w:val="1"/>
      <w:numFmt w:val="bullet"/>
      <w:lvlText w:val=""/>
      <w:lvlJc w:val="left"/>
      <w:pPr>
        <w:tabs>
          <w:tab w:val="num" w:pos="648"/>
        </w:tabs>
        <w:ind w:left="64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0">
    <w:nsid w:val="759474E1"/>
    <w:multiLevelType w:val="hybridMultilevel"/>
    <w:tmpl w:val="E16EC9D2"/>
    <w:lvl w:ilvl="0" w:tplc="DCEE3F26">
      <w:start w:val="1"/>
      <w:numFmt w:val="decimal"/>
      <w:lvlText w:val="(%1)"/>
      <w:lvlJc w:val="left"/>
      <w:pPr>
        <w:ind w:left="4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1">
    <w:nsid w:val="75A64478"/>
    <w:multiLevelType w:val="hybridMultilevel"/>
    <w:tmpl w:val="DE365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2">
    <w:nsid w:val="75D11F22"/>
    <w:multiLevelType w:val="hybridMultilevel"/>
    <w:tmpl w:val="7AB86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>
    <w:nsid w:val="75D777FF"/>
    <w:multiLevelType w:val="hybridMultilevel"/>
    <w:tmpl w:val="28722AF0"/>
    <w:lvl w:ilvl="0" w:tplc="B6185A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>
    <w:nsid w:val="760F7E0E"/>
    <w:multiLevelType w:val="hybridMultilevel"/>
    <w:tmpl w:val="725CB2B8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5">
    <w:nsid w:val="76946028"/>
    <w:multiLevelType w:val="hybridMultilevel"/>
    <w:tmpl w:val="9E220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>
    <w:nsid w:val="76D47880"/>
    <w:multiLevelType w:val="hybridMultilevel"/>
    <w:tmpl w:val="1146F8C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7">
    <w:nsid w:val="773A460A"/>
    <w:multiLevelType w:val="hybridMultilevel"/>
    <w:tmpl w:val="6D8032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8">
    <w:nsid w:val="778A3A0F"/>
    <w:multiLevelType w:val="hybridMultilevel"/>
    <w:tmpl w:val="FE98D0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9">
    <w:nsid w:val="779F6EC0"/>
    <w:multiLevelType w:val="hybridMultilevel"/>
    <w:tmpl w:val="1CD8E69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0">
    <w:nsid w:val="77DF078F"/>
    <w:multiLevelType w:val="hybridMultilevel"/>
    <w:tmpl w:val="48F8A1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1">
    <w:nsid w:val="78680520"/>
    <w:multiLevelType w:val="hybridMultilevel"/>
    <w:tmpl w:val="8FC276C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>
    <w:nsid w:val="788E4201"/>
    <w:multiLevelType w:val="hybridMultilevel"/>
    <w:tmpl w:val="830E21AA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3">
    <w:nsid w:val="78B5006C"/>
    <w:multiLevelType w:val="hybridMultilevel"/>
    <w:tmpl w:val="172E7F84"/>
    <w:lvl w:ilvl="0" w:tplc="04090019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C9DCB4C6">
      <w:start w:val="2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4">
    <w:nsid w:val="78BA44C3"/>
    <w:multiLevelType w:val="hybridMultilevel"/>
    <w:tmpl w:val="90E0721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>
    <w:nsid w:val="79130D8F"/>
    <w:multiLevelType w:val="hybridMultilevel"/>
    <w:tmpl w:val="9CF602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6">
    <w:nsid w:val="79453048"/>
    <w:multiLevelType w:val="hybridMultilevel"/>
    <w:tmpl w:val="470E5660"/>
    <w:lvl w:ilvl="0" w:tplc="F374669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>
    <w:nsid w:val="794B1799"/>
    <w:multiLevelType w:val="hybridMultilevel"/>
    <w:tmpl w:val="92789856"/>
    <w:lvl w:ilvl="0" w:tplc="C9624F3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>
    <w:nsid w:val="797B33F5"/>
    <w:multiLevelType w:val="hybridMultilevel"/>
    <w:tmpl w:val="010A3656"/>
    <w:lvl w:ilvl="0" w:tplc="CB74B15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>
    <w:nsid w:val="79D07BB0"/>
    <w:multiLevelType w:val="hybridMultilevel"/>
    <w:tmpl w:val="AA5288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0">
    <w:nsid w:val="7A777A99"/>
    <w:multiLevelType w:val="hybridMultilevel"/>
    <w:tmpl w:val="1FAC7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>
    <w:nsid w:val="7AD750A5"/>
    <w:multiLevelType w:val="hybridMultilevel"/>
    <w:tmpl w:val="FD94C574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2">
    <w:nsid w:val="7AF679C2"/>
    <w:multiLevelType w:val="hybridMultilevel"/>
    <w:tmpl w:val="B970B2F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3">
    <w:nsid w:val="7C604A2D"/>
    <w:multiLevelType w:val="hybridMultilevel"/>
    <w:tmpl w:val="CF3A767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4">
    <w:nsid w:val="7C7A2147"/>
    <w:multiLevelType w:val="hybridMultilevel"/>
    <w:tmpl w:val="8C448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5">
    <w:nsid w:val="7C923B19"/>
    <w:multiLevelType w:val="hybridMultilevel"/>
    <w:tmpl w:val="E7B0F596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6">
    <w:nsid w:val="7CBF108C"/>
    <w:multiLevelType w:val="hybridMultilevel"/>
    <w:tmpl w:val="E0A0F4DE"/>
    <w:lvl w:ilvl="0" w:tplc="23001868">
      <w:start w:val="16"/>
      <w:numFmt w:val="bullet"/>
      <w:lvlText w:val="-"/>
      <w:lvlJc w:val="left"/>
      <w:pPr>
        <w:ind w:left="87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27">
    <w:nsid w:val="7CE24CF3"/>
    <w:multiLevelType w:val="hybridMultilevel"/>
    <w:tmpl w:val="CFC67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>
    <w:nsid w:val="7CF3429B"/>
    <w:multiLevelType w:val="hybridMultilevel"/>
    <w:tmpl w:val="DCBEF43C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9">
    <w:nsid w:val="7D74143D"/>
    <w:multiLevelType w:val="hybridMultilevel"/>
    <w:tmpl w:val="15BAEF22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0">
    <w:nsid w:val="7DFE46E1"/>
    <w:multiLevelType w:val="hybridMultilevel"/>
    <w:tmpl w:val="F522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>
    <w:nsid w:val="7ECA66A3"/>
    <w:multiLevelType w:val="hybridMultilevel"/>
    <w:tmpl w:val="AD2AB170"/>
    <w:lvl w:ilvl="0" w:tplc="7A4E9BA4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2">
    <w:nsid w:val="7FD43197"/>
    <w:multiLevelType w:val="hybridMultilevel"/>
    <w:tmpl w:val="6F5463BE"/>
    <w:lvl w:ilvl="0" w:tplc="FC62F76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0"/>
  </w:num>
  <w:num w:numId="2">
    <w:abstractNumId w:val="74"/>
  </w:num>
  <w:num w:numId="3">
    <w:abstractNumId w:val="44"/>
  </w:num>
  <w:num w:numId="4">
    <w:abstractNumId w:val="149"/>
  </w:num>
  <w:num w:numId="5">
    <w:abstractNumId w:val="186"/>
  </w:num>
  <w:num w:numId="6">
    <w:abstractNumId w:val="124"/>
  </w:num>
  <w:num w:numId="7">
    <w:abstractNumId w:val="176"/>
  </w:num>
  <w:num w:numId="8">
    <w:abstractNumId w:val="32"/>
  </w:num>
  <w:num w:numId="9">
    <w:abstractNumId w:val="137"/>
  </w:num>
  <w:num w:numId="10">
    <w:abstractNumId w:val="227"/>
  </w:num>
  <w:num w:numId="11">
    <w:abstractNumId w:val="184"/>
  </w:num>
  <w:num w:numId="12">
    <w:abstractNumId w:val="219"/>
  </w:num>
  <w:num w:numId="13">
    <w:abstractNumId w:val="37"/>
  </w:num>
  <w:num w:numId="14">
    <w:abstractNumId w:val="47"/>
  </w:num>
  <w:num w:numId="15">
    <w:abstractNumId w:val="183"/>
  </w:num>
  <w:num w:numId="16">
    <w:abstractNumId w:val="114"/>
  </w:num>
  <w:num w:numId="17">
    <w:abstractNumId w:val="158"/>
  </w:num>
  <w:num w:numId="18">
    <w:abstractNumId w:val="99"/>
  </w:num>
  <w:num w:numId="19">
    <w:abstractNumId w:val="224"/>
  </w:num>
  <w:num w:numId="20">
    <w:abstractNumId w:val="19"/>
  </w:num>
  <w:num w:numId="21">
    <w:abstractNumId w:val="237"/>
  </w:num>
  <w:num w:numId="22">
    <w:abstractNumId w:val="53"/>
  </w:num>
  <w:num w:numId="23">
    <w:abstractNumId w:val="265"/>
  </w:num>
  <w:num w:numId="24">
    <w:abstractNumId w:val="189"/>
  </w:num>
  <w:num w:numId="25">
    <w:abstractNumId w:val="171"/>
  </w:num>
  <w:num w:numId="26">
    <w:abstractNumId w:val="277"/>
  </w:num>
  <w:num w:numId="27">
    <w:abstractNumId w:val="231"/>
  </w:num>
  <w:num w:numId="28">
    <w:abstractNumId w:val="325"/>
  </w:num>
  <w:num w:numId="29">
    <w:abstractNumId w:val="144"/>
  </w:num>
  <w:num w:numId="30">
    <w:abstractNumId w:val="309"/>
  </w:num>
  <w:num w:numId="31">
    <w:abstractNumId w:val="270"/>
  </w:num>
  <w:num w:numId="32">
    <w:abstractNumId w:val="173"/>
  </w:num>
  <w:num w:numId="33">
    <w:abstractNumId w:val="16"/>
  </w:num>
  <w:num w:numId="34">
    <w:abstractNumId w:val="73"/>
  </w:num>
  <w:num w:numId="35">
    <w:abstractNumId w:val="164"/>
  </w:num>
  <w:num w:numId="36">
    <w:abstractNumId w:val="295"/>
  </w:num>
  <w:num w:numId="37">
    <w:abstractNumId w:val="234"/>
  </w:num>
  <w:num w:numId="38">
    <w:abstractNumId w:val="88"/>
  </w:num>
  <w:num w:numId="39">
    <w:abstractNumId w:val="141"/>
  </w:num>
  <w:num w:numId="40">
    <w:abstractNumId w:val="107"/>
  </w:num>
  <w:num w:numId="41">
    <w:abstractNumId w:val="259"/>
  </w:num>
  <w:num w:numId="42">
    <w:abstractNumId w:val="299"/>
  </w:num>
  <w:num w:numId="43">
    <w:abstractNumId w:val="121"/>
  </w:num>
  <w:num w:numId="44">
    <w:abstractNumId w:val="115"/>
  </w:num>
  <w:num w:numId="45">
    <w:abstractNumId w:val="101"/>
  </w:num>
  <w:num w:numId="46">
    <w:abstractNumId w:val="308"/>
  </w:num>
  <w:num w:numId="47">
    <w:abstractNumId w:val="45"/>
  </w:num>
  <w:num w:numId="48">
    <w:abstractNumId w:val="11"/>
  </w:num>
  <w:num w:numId="49">
    <w:abstractNumId w:val="282"/>
  </w:num>
  <w:num w:numId="50">
    <w:abstractNumId w:val="310"/>
  </w:num>
  <w:num w:numId="51">
    <w:abstractNumId w:val="211"/>
  </w:num>
  <w:num w:numId="52">
    <w:abstractNumId w:val="214"/>
  </w:num>
  <w:num w:numId="53">
    <w:abstractNumId w:val="77"/>
  </w:num>
  <w:num w:numId="54">
    <w:abstractNumId w:val="272"/>
  </w:num>
  <w:num w:numId="55">
    <w:abstractNumId w:val="67"/>
  </w:num>
  <w:num w:numId="56">
    <w:abstractNumId w:val="269"/>
  </w:num>
  <w:num w:numId="57">
    <w:abstractNumId w:val="268"/>
  </w:num>
  <w:num w:numId="58">
    <w:abstractNumId w:val="113"/>
  </w:num>
  <w:num w:numId="59">
    <w:abstractNumId w:val="210"/>
  </w:num>
  <w:num w:numId="60">
    <w:abstractNumId w:val="123"/>
  </w:num>
  <w:num w:numId="61">
    <w:abstractNumId w:val="267"/>
  </w:num>
  <w:num w:numId="62">
    <w:abstractNumId w:val="43"/>
  </w:num>
  <w:num w:numId="63">
    <w:abstractNumId w:val="191"/>
  </w:num>
  <w:num w:numId="64">
    <w:abstractNumId w:val="14"/>
  </w:num>
  <w:num w:numId="65">
    <w:abstractNumId w:val="313"/>
  </w:num>
  <w:num w:numId="66">
    <w:abstractNumId w:val="38"/>
  </w:num>
  <w:num w:numId="67">
    <w:abstractNumId w:val="323"/>
  </w:num>
  <w:num w:numId="68">
    <w:abstractNumId w:val="169"/>
  </w:num>
  <w:num w:numId="69">
    <w:abstractNumId w:val="217"/>
  </w:num>
  <w:num w:numId="70">
    <w:abstractNumId w:val="34"/>
  </w:num>
  <w:num w:numId="71">
    <w:abstractNumId w:val="23"/>
  </w:num>
  <w:num w:numId="72">
    <w:abstractNumId w:val="95"/>
  </w:num>
  <w:num w:numId="73">
    <w:abstractNumId w:val="252"/>
  </w:num>
  <w:num w:numId="74">
    <w:abstractNumId w:val="68"/>
  </w:num>
  <w:num w:numId="75">
    <w:abstractNumId w:val="172"/>
  </w:num>
  <w:num w:numId="76">
    <w:abstractNumId w:val="287"/>
  </w:num>
  <w:num w:numId="77">
    <w:abstractNumId w:val="208"/>
  </w:num>
  <w:num w:numId="78">
    <w:abstractNumId w:val="257"/>
  </w:num>
  <w:num w:numId="79">
    <w:abstractNumId w:val="221"/>
  </w:num>
  <w:num w:numId="80">
    <w:abstractNumId w:val="63"/>
  </w:num>
  <w:num w:numId="81">
    <w:abstractNumId w:val="128"/>
  </w:num>
  <w:num w:numId="82">
    <w:abstractNumId w:val="85"/>
  </w:num>
  <w:num w:numId="83">
    <w:abstractNumId w:val="225"/>
  </w:num>
  <w:num w:numId="84">
    <w:abstractNumId w:val="187"/>
  </w:num>
  <w:num w:numId="85">
    <w:abstractNumId w:val="319"/>
  </w:num>
  <w:num w:numId="86">
    <w:abstractNumId w:val="181"/>
  </w:num>
  <w:num w:numId="87">
    <w:abstractNumId w:val="75"/>
  </w:num>
  <w:num w:numId="88">
    <w:abstractNumId w:val="291"/>
  </w:num>
  <w:num w:numId="89">
    <w:abstractNumId w:val="60"/>
  </w:num>
  <w:num w:numId="90">
    <w:abstractNumId w:val="194"/>
  </w:num>
  <w:num w:numId="91">
    <w:abstractNumId w:val="84"/>
  </w:num>
  <w:num w:numId="92">
    <w:abstractNumId w:val="76"/>
  </w:num>
  <w:num w:numId="93">
    <w:abstractNumId w:val="136"/>
  </w:num>
  <w:num w:numId="94">
    <w:abstractNumId w:val="17"/>
  </w:num>
  <w:num w:numId="95">
    <w:abstractNumId w:val="39"/>
  </w:num>
  <w:num w:numId="96">
    <w:abstractNumId w:val="65"/>
  </w:num>
  <w:num w:numId="97">
    <w:abstractNumId w:val="180"/>
  </w:num>
  <w:num w:numId="98">
    <w:abstractNumId w:val="48"/>
  </w:num>
  <w:num w:numId="99">
    <w:abstractNumId w:val="329"/>
  </w:num>
  <w:num w:numId="100">
    <w:abstractNumId w:val="140"/>
  </w:num>
  <w:num w:numId="101">
    <w:abstractNumId w:val="255"/>
  </w:num>
  <w:num w:numId="102">
    <w:abstractNumId w:val="163"/>
  </w:num>
  <w:num w:numId="103">
    <w:abstractNumId w:val="82"/>
  </w:num>
  <w:num w:numId="104">
    <w:abstractNumId w:val="220"/>
  </w:num>
  <w:num w:numId="105">
    <w:abstractNumId w:val="94"/>
  </w:num>
  <w:num w:numId="106">
    <w:abstractNumId w:val="52"/>
  </w:num>
  <w:num w:numId="107">
    <w:abstractNumId w:val="156"/>
  </w:num>
  <w:num w:numId="108">
    <w:abstractNumId w:val="248"/>
  </w:num>
  <w:num w:numId="109">
    <w:abstractNumId w:val="117"/>
  </w:num>
  <w:num w:numId="110">
    <w:abstractNumId w:val="49"/>
  </w:num>
  <w:num w:numId="111">
    <w:abstractNumId w:val="130"/>
  </w:num>
  <w:num w:numId="112">
    <w:abstractNumId w:val="324"/>
  </w:num>
  <w:num w:numId="113">
    <w:abstractNumId w:val="192"/>
  </w:num>
  <w:num w:numId="114">
    <w:abstractNumId w:val="42"/>
  </w:num>
  <w:num w:numId="115">
    <w:abstractNumId w:val="281"/>
  </w:num>
  <w:num w:numId="116">
    <w:abstractNumId w:val="41"/>
  </w:num>
  <w:num w:numId="117">
    <w:abstractNumId w:val="83"/>
  </w:num>
  <w:num w:numId="118">
    <w:abstractNumId w:val="307"/>
  </w:num>
  <w:num w:numId="119">
    <w:abstractNumId w:val="79"/>
  </w:num>
  <w:num w:numId="120">
    <w:abstractNumId w:val="238"/>
  </w:num>
  <w:num w:numId="121">
    <w:abstractNumId w:val="36"/>
  </w:num>
  <w:num w:numId="122">
    <w:abstractNumId w:val="179"/>
  </w:num>
  <w:num w:numId="123">
    <w:abstractNumId w:val="13"/>
  </w:num>
  <w:num w:numId="124">
    <w:abstractNumId w:val="148"/>
  </w:num>
  <w:num w:numId="125">
    <w:abstractNumId w:val="279"/>
  </w:num>
  <w:num w:numId="126">
    <w:abstractNumId w:val="160"/>
  </w:num>
  <w:num w:numId="127">
    <w:abstractNumId w:val="20"/>
  </w:num>
  <w:num w:numId="128">
    <w:abstractNumId w:val="243"/>
  </w:num>
  <w:num w:numId="129">
    <w:abstractNumId w:val="246"/>
  </w:num>
  <w:num w:numId="130">
    <w:abstractNumId w:val="126"/>
  </w:num>
  <w:num w:numId="131">
    <w:abstractNumId w:val="159"/>
  </w:num>
  <w:num w:numId="132">
    <w:abstractNumId w:val="4"/>
  </w:num>
  <w:num w:numId="133">
    <w:abstractNumId w:val="151"/>
  </w:num>
  <w:num w:numId="134">
    <w:abstractNumId w:val="229"/>
  </w:num>
  <w:num w:numId="135">
    <w:abstractNumId w:val="215"/>
  </w:num>
  <w:num w:numId="136">
    <w:abstractNumId w:val="90"/>
  </w:num>
  <w:num w:numId="137">
    <w:abstractNumId w:val="283"/>
  </w:num>
  <w:num w:numId="138">
    <w:abstractNumId w:val="245"/>
  </w:num>
  <w:num w:numId="139">
    <w:abstractNumId w:val="202"/>
  </w:num>
  <w:num w:numId="140">
    <w:abstractNumId w:val="286"/>
  </w:num>
  <w:num w:numId="141">
    <w:abstractNumId w:val="311"/>
  </w:num>
  <w:num w:numId="142">
    <w:abstractNumId w:val="190"/>
  </w:num>
  <w:num w:numId="143">
    <w:abstractNumId w:val="290"/>
  </w:num>
  <w:num w:numId="144">
    <w:abstractNumId w:val="46"/>
  </w:num>
  <w:num w:numId="145">
    <w:abstractNumId w:val="86"/>
  </w:num>
  <w:num w:numId="146">
    <w:abstractNumId w:val="153"/>
  </w:num>
  <w:num w:numId="147">
    <w:abstractNumId w:val="131"/>
  </w:num>
  <w:num w:numId="148">
    <w:abstractNumId w:val="218"/>
  </w:num>
  <w:num w:numId="149">
    <w:abstractNumId w:val="155"/>
  </w:num>
  <w:num w:numId="150">
    <w:abstractNumId w:val="174"/>
  </w:num>
  <w:num w:numId="151">
    <w:abstractNumId w:val="303"/>
  </w:num>
  <w:num w:numId="152">
    <w:abstractNumId w:val="110"/>
  </w:num>
  <w:num w:numId="153">
    <w:abstractNumId w:val="147"/>
  </w:num>
  <w:num w:numId="154">
    <w:abstractNumId w:val="119"/>
  </w:num>
  <w:num w:numId="155">
    <w:abstractNumId w:val="24"/>
  </w:num>
  <w:num w:numId="156">
    <w:abstractNumId w:val="198"/>
  </w:num>
  <w:num w:numId="157">
    <w:abstractNumId w:val="266"/>
  </w:num>
  <w:num w:numId="158">
    <w:abstractNumId w:val="261"/>
  </w:num>
  <w:num w:numId="159">
    <w:abstractNumId w:val="165"/>
  </w:num>
  <w:num w:numId="160">
    <w:abstractNumId w:val="288"/>
  </w:num>
  <w:num w:numId="161">
    <w:abstractNumId w:val="251"/>
  </w:num>
  <w:num w:numId="162">
    <w:abstractNumId w:val="177"/>
  </w:num>
  <w:num w:numId="163">
    <w:abstractNumId w:val="195"/>
  </w:num>
  <w:num w:numId="164">
    <w:abstractNumId w:val="146"/>
  </w:num>
  <w:num w:numId="165">
    <w:abstractNumId w:val="50"/>
  </w:num>
  <w:num w:numId="166">
    <w:abstractNumId w:val="170"/>
  </w:num>
  <w:num w:numId="167">
    <w:abstractNumId w:val="196"/>
  </w:num>
  <w:num w:numId="168">
    <w:abstractNumId w:val="207"/>
  </w:num>
  <w:num w:numId="169">
    <w:abstractNumId w:val="209"/>
  </w:num>
  <w:num w:numId="170">
    <w:abstractNumId w:val="27"/>
  </w:num>
  <w:num w:numId="171">
    <w:abstractNumId w:val="40"/>
  </w:num>
  <w:num w:numId="172">
    <w:abstractNumId w:val="61"/>
  </w:num>
  <w:num w:numId="173">
    <w:abstractNumId w:val="222"/>
  </w:num>
  <w:num w:numId="174">
    <w:abstractNumId w:val="296"/>
  </w:num>
  <w:num w:numId="175">
    <w:abstractNumId w:val="93"/>
  </w:num>
  <w:num w:numId="176">
    <w:abstractNumId w:val="138"/>
  </w:num>
  <w:num w:numId="177">
    <w:abstractNumId w:val="249"/>
  </w:num>
  <w:num w:numId="178">
    <w:abstractNumId w:val="6"/>
  </w:num>
  <w:num w:numId="179">
    <w:abstractNumId w:val="294"/>
  </w:num>
  <w:num w:numId="180">
    <w:abstractNumId w:val="12"/>
  </w:num>
  <w:num w:numId="181">
    <w:abstractNumId w:val="185"/>
  </w:num>
  <w:num w:numId="182">
    <w:abstractNumId w:val="182"/>
  </w:num>
  <w:num w:numId="183">
    <w:abstractNumId w:val="250"/>
  </w:num>
  <w:num w:numId="184">
    <w:abstractNumId w:val="302"/>
  </w:num>
  <w:num w:numId="185">
    <w:abstractNumId w:val="263"/>
  </w:num>
  <w:num w:numId="186">
    <w:abstractNumId w:val="112"/>
  </w:num>
  <w:num w:numId="187">
    <w:abstractNumId w:val="298"/>
  </w:num>
  <w:num w:numId="188">
    <w:abstractNumId w:val="175"/>
  </w:num>
  <w:num w:numId="189">
    <w:abstractNumId w:val="21"/>
  </w:num>
  <w:num w:numId="190">
    <w:abstractNumId w:val="109"/>
  </w:num>
  <w:num w:numId="191">
    <w:abstractNumId w:val="235"/>
  </w:num>
  <w:num w:numId="192">
    <w:abstractNumId w:val="116"/>
  </w:num>
  <w:num w:numId="193">
    <w:abstractNumId w:val="59"/>
  </w:num>
  <w:num w:numId="194">
    <w:abstractNumId w:val="256"/>
  </w:num>
  <w:num w:numId="195">
    <w:abstractNumId w:val="91"/>
  </w:num>
  <w:num w:numId="196">
    <w:abstractNumId w:val="284"/>
  </w:num>
  <w:num w:numId="197">
    <w:abstractNumId w:val="120"/>
  </w:num>
  <w:num w:numId="198">
    <w:abstractNumId w:val="316"/>
  </w:num>
  <w:num w:numId="199">
    <w:abstractNumId w:val="25"/>
  </w:num>
  <w:num w:numId="200">
    <w:abstractNumId w:val="212"/>
  </w:num>
  <w:num w:numId="201">
    <w:abstractNumId w:val="292"/>
  </w:num>
  <w:num w:numId="202">
    <w:abstractNumId w:val="201"/>
  </w:num>
  <w:num w:numId="203">
    <w:abstractNumId w:val="278"/>
  </w:num>
  <w:num w:numId="204">
    <w:abstractNumId w:val="80"/>
  </w:num>
  <w:num w:numId="205">
    <w:abstractNumId w:val="87"/>
  </w:num>
  <w:num w:numId="206">
    <w:abstractNumId w:val="157"/>
  </w:num>
  <w:num w:numId="207">
    <w:abstractNumId w:val="330"/>
  </w:num>
  <w:num w:numId="208">
    <w:abstractNumId w:val="306"/>
  </w:num>
  <w:num w:numId="209">
    <w:abstractNumId w:val="152"/>
  </w:num>
  <w:num w:numId="210">
    <w:abstractNumId w:val="332"/>
  </w:num>
  <w:num w:numId="211">
    <w:abstractNumId w:val="129"/>
  </w:num>
  <w:num w:numId="212">
    <w:abstractNumId w:val="273"/>
  </w:num>
  <w:num w:numId="213">
    <w:abstractNumId w:val="125"/>
  </w:num>
  <w:num w:numId="214">
    <w:abstractNumId w:val="228"/>
  </w:num>
  <w:num w:numId="215">
    <w:abstractNumId w:val="254"/>
  </w:num>
  <w:num w:numId="216">
    <w:abstractNumId w:val="241"/>
  </w:num>
  <w:num w:numId="217">
    <w:abstractNumId w:val="167"/>
  </w:num>
  <w:num w:numId="218">
    <w:abstractNumId w:val="321"/>
  </w:num>
  <w:num w:numId="219">
    <w:abstractNumId w:val="232"/>
  </w:num>
  <w:num w:numId="220">
    <w:abstractNumId w:val="55"/>
  </w:num>
  <w:num w:numId="221">
    <w:abstractNumId w:val="166"/>
  </w:num>
  <w:num w:numId="222">
    <w:abstractNumId w:val="213"/>
  </w:num>
  <w:num w:numId="223">
    <w:abstractNumId w:val="56"/>
  </w:num>
  <w:num w:numId="224">
    <w:abstractNumId w:val="104"/>
  </w:num>
  <w:num w:numId="225">
    <w:abstractNumId w:val="72"/>
  </w:num>
  <w:num w:numId="226">
    <w:abstractNumId w:val="92"/>
  </w:num>
  <w:num w:numId="227">
    <w:abstractNumId w:val="97"/>
  </w:num>
  <w:num w:numId="228">
    <w:abstractNumId w:val="122"/>
  </w:num>
  <w:num w:numId="229">
    <w:abstractNumId w:val="274"/>
  </w:num>
  <w:num w:numId="230">
    <w:abstractNumId w:val="22"/>
  </w:num>
  <w:num w:numId="231">
    <w:abstractNumId w:val="106"/>
  </w:num>
  <w:num w:numId="232">
    <w:abstractNumId w:val="7"/>
  </w:num>
  <w:num w:numId="233">
    <w:abstractNumId w:val="226"/>
  </w:num>
  <w:num w:numId="234">
    <w:abstractNumId w:val="328"/>
  </w:num>
  <w:num w:numId="235">
    <w:abstractNumId w:val="132"/>
  </w:num>
  <w:num w:numId="236">
    <w:abstractNumId w:val="304"/>
  </w:num>
  <w:num w:numId="237">
    <w:abstractNumId w:val="236"/>
  </w:num>
  <w:num w:numId="238">
    <w:abstractNumId w:val="135"/>
  </w:num>
  <w:num w:numId="239">
    <w:abstractNumId w:val="322"/>
  </w:num>
  <w:num w:numId="240">
    <w:abstractNumId w:val="26"/>
  </w:num>
  <w:num w:numId="241">
    <w:abstractNumId w:val="260"/>
  </w:num>
  <w:num w:numId="242">
    <w:abstractNumId w:val="312"/>
  </w:num>
  <w:num w:numId="243">
    <w:abstractNumId w:val="240"/>
  </w:num>
  <w:num w:numId="244">
    <w:abstractNumId w:val="276"/>
  </w:num>
  <w:num w:numId="245">
    <w:abstractNumId w:val="15"/>
  </w:num>
  <w:num w:numId="246">
    <w:abstractNumId w:val="98"/>
  </w:num>
  <w:num w:numId="247">
    <w:abstractNumId w:val="315"/>
  </w:num>
  <w:num w:numId="248">
    <w:abstractNumId w:val="9"/>
  </w:num>
  <w:num w:numId="249">
    <w:abstractNumId w:val="150"/>
  </w:num>
  <w:num w:numId="250">
    <w:abstractNumId w:val="331"/>
  </w:num>
  <w:num w:numId="251">
    <w:abstractNumId w:val="280"/>
  </w:num>
  <w:num w:numId="252">
    <w:abstractNumId w:val="105"/>
  </w:num>
  <w:num w:numId="253">
    <w:abstractNumId w:val="134"/>
  </w:num>
  <w:num w:numId="254">
    <w:abstractNumId w:val="247"/>
  </w:num>
  <w:num w:numId="255">
    <w:abstractNumId w:val="154"/>
  </w:num>
  <w:num w:numId="256">
    <w:abstractNumId w:val="81"/>
  </w:num>
  <w:num w:numId="257">
    <w:abstractNumId w:val="118"/>
  </w:num>
  <w:num w:numId="258">
    <w:abstractNumId w:val="143"/>
  </w:num>
  <w:num w:numId="259">
    <w:abstractNumId w:val="139"/>
  </w:num>
  <w:num w:numId="260">
    <w:abstractNumId w:val="204"/>
  </w:num>
  <w:num w:numId="261">
    <w:abstractNumId w:val="133"/>
  </w:num>
  <w:num w:numId="262">
    <w:abstractNumId w:val="197"/>
  </w:num>
  <w:num w:numId="263">
    <w:abstractNumId w:val="326"/>
  </w:num>
  <w:num w:numId="264">
    <w:abstractNumId w:val="168"/>
  </w:num>
  <w:num w:numId="265">
    <w:abstractNumId w:val="244"/>
  </w:num>
  <w:num w:numId="266">
    <w:abstractNumId w:val="242"/>
  </w:num>
  <w:num w:numId="267">
    <w:abstractNumId w:val="142"/>
  </w:num>
  <w:num w:numId="268">
    <w:abstractNumId w:val="51"/>
  </w:num>
  <w:num w:numId="269">
    <w:abstractNumId w:val="314"/>
  </w:num>
  <w:num w:numId="270">
    <w:abstractNumId w:val="285"/>
  </w:num>
  <w:num w:numId="271">
    <w:abstractNumId w:val="216"/>
  </w:num>
  <w:num w:numId="272">
    <w:abstractNumId w:val="66"/>
  </w:num>
  <w:num w:numId="273">
    <w:abstractNumId w:val="253"/>
  </w:num>
  <w:num w:numId="274">
    <w:abstractNumId w:val="317"/>
  </w:num>
  <w:num w:numId="275">
    <w:abstractNumId w:val="230"/>
  </w:num>
  <w:num w:numId="276">
    <w:abstractNumId w:val="161"/>
  </w:num>
  <w:num w:numId="277">
    <w:abstractNumId w:val="10"/>
  </w:num>
  <w:num w:numId="278">
    <w:abstractNumId w:val="275"/>
  </w:num>
  <w:num w:numId="279">
    <w:abstractNumId w:val="318"/>
  </w:num>
  <w:num w:numId="280">
    <w:abstractNumId w:val="188"/>
  </w:num>
  <w:num w:numId="281">
    <w:abstractNumId w:val="71"/>
  </w:num>
  <w:num w:numId="282">
    <w:abstractNumId w:val="89"/>
  </w:num>
  <w:num w:numId="283">
    <w:abstractNumId w:val="205"/>
  </w:num>
  <w:num w:numId="284">
    <w:abstractNumId w:val="70"/>
  </w:num>
  <w:num w:numId="285">
    <w:abstractNumId w:val="162"/>
  </w:num>
  <w:num w:numId="286">
    <w:abstractNumId w:val="239"/>
  </w:num>
  <w:num w:numId="287">
    <w:abstractNumId w:val="320"/>
  </w:num>
  <w:num w:numId="288">
    <w:abstractNumId w:val="301"/>
  </w:num>
  <w:num w:numId="289">
    <w:abstractNumId w:val="262"/>
  </w:num>
  <w:num w:numId="290">
    <w:abstractNumId w:val="289"/>
  </w:num>
  <w:num w:numId="291">
    <w:abstractNumId w:val="178"/>
  </w:num>
  <w:num w:numId="292">
    <w:abstractNumId w:val="258"/>
  </w:num>
  <w:num w:numId="293">
    <w:abstractNumId w:val="69"/>
  </w:num>
  <w:num w:numId="294">
    <w:abstractNumId w:val="62"/>
  </w:num>
  <w:num w:numId="295">
    <w:abstractNumId w:val="193"/>
  </w:num>
  <w:num w:numId="296">
    <w:abstractNumId w:val="206"/>
  </w:num>
  <w:num w:numId="297">
    <w:abstractNumId w:val="305"/>
  </w:num>
  <w:num w:numId="298">
    <w:abstractNumId w:val="293"/>
  </w:num>
  <w:num w:numId="299">
    <w:abstractNumId w:val="111"/>
  </w:num>
  <w:num w:numId="300">
    <w:abstractNumId w:val="100"/>
  </w:num>
  <w:num w:numId="301">
    <w:abstractNumId w:val="297"/>
  </w:num>
  <w:num w:numId="302">
    <w:abstractNumId w:val="264"/>
  </w:num>
  <w:num w:numId="303">
    <w:abstractNumId w:val="199"/>
  </w:num>
  <w:num w:numId="304">
    <w:abstractNumId w:val="145"/>
  </w:num>
  <w:num w:numId="305">
    <w:abstractNumId w:val="5"/>
  </w:num>
  <w:num w:numId="306">
    <w:abstractNumId w:val="31"/>
  </w:num>
  <w:num w:numId="307">
    <w:abstractNumId w:val="35"/>
  </w:num>
  <w:num w:numId="308">
    <w:abstractNumId w:val="127"/>
  </w:num>
  <w:num w:numId="309">
    <w:abstractNumId w:val="103"/>
  </w:num>
  <w:num w:numId="310">
    <w:abstractNumId w:val="233"/>
  </w:num>
  <w:num w:numId="311">
    <w:abstractNumId w:val="300"/>
  </w:num>
  <w:num w:numId="312">
    <w:abstractNumId w:val="28"/>
  </w:num>
  <w:num w:numId="313">
    <w:abstractNumId w:val="58"/>
  </w:num>
  <w:num w:numId="314">
    <w:abstractNumId w:val="54"/>
  </w:num>
  <w:num w:numId="315">
    <w:abstractNumId w:val="271"/>
  </w:num>
  <w:num w:numId="316">
    <w:abstractNumId w:val="78"/>
  </w:num>
  <w:num w:numId="317">
    <w:abstractNumId w:val="223"/>
  </w:num>
  <w:num w:numId="318">
    <w:abstractNumId w:val="0"/>
  </w:num>
  <w:num w:numId="319">
    <w:abstractNumId w:val="1"/>
  </w:num>
  <w:num w:numId="320">
    <w:abstractNumId w:val="2"/>
  </w:num>
  <w:num w:numId="321">
    <w:abstractNumId w:val="3"/>
  </w:num>
  <w:num w:numId="322">
    <w:abstractNumId w:val="29"/>
  </w:num>
  <w:num w:numId="323">
    <w:abstractNumId w:val="33"/>
  </w:num>
  <w:num w:numId="324">
    <w:abstractNumId w:val="96"/>
  </w:num>
  <w:num w:numId="325">
    <w:abstractNumId w:val="327"/>
  </w:num>
  <w:num w:numId="326">
    <w:abstractNumId w:val="18"/>
  </w:num>
  <w:num w:numId="327">
    <w:abstractNumId w:val="64"/>
  </w:num>
  <w:num w:numId="328">
    <w:abstractNumId w:val="108"/>
  </w:num>
  <w:num w:numId="329">
    <w:abstractNumId w:val="203"/>
  </w:num>
  <w:num w:numId="330">
    <w:abstractNumId w:val="57"/>
  </w:num>
  <w:num w:numId="331">
    <w:abstractNumId w:val="102"/>
  </w:num>
  <w:num w:numId="332">
    <w:abstractNumId w:val="8"/>
  </w:num>
  <w:num w:numId="333">
    <w:abstractNumId w:val="30"/>
  </w:num>
  <w:numIdMacAtCleanup w:val="3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hideGrammaticalErrors/>
  <w:activeWritingStyle w:appName="MSWord" w:lang="en-US" w:vendorID="64" w:dllVersion="6" w:nlCheck="1" w:checkStyle="0"/>
  <w:activeWritingStyle w:appName="MSWord" w:lang="fr-FR" w:vendorID="64" w:dllVersion="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77"/>
    <w:rsid w:val="00000B7A"/>
    <w:rsid w:val="0000116D"/>
    <w:rsid w:val="000030A0"/>
    <w:rsid w:val="00003309"/>
    <w:rsid w:val="00003490"/>
    <w:rsid w:val="000064A1"/>
    <w:rsid w:val="00006DC3"/>
    <w:rsid w:val="00006FC0"/>
    <w:rsid w:val="0001053D"/>
    <w:rsid w:val="0001092D"/>
    <w:rsid w:val="00010992"/>
    <w:rsid w:val="00011C7A"/>
    <w:rsid w:val="000121EA"/>
    <w:rsid w:val="00014FB3"/>
    <w:rsid w:val="00016EA0"/>
    <w:rsid w:val="0001735C"/>
    <w:rsid w:val="00020409"/>
    <w:rsid w:val="000208B9"/>
    <w:rsid w:val="000225F5"/>
    <w:rsid w:val="00022B5D"/>
    <w:rsid w:val="00023443"/>
    <w:rsid w:val="00023722"/>
    <w:rsid w:val="000243CD"/>
    <w:rsid w:val="00027A97"/>
    <w:rsid w:val="000312FA"/>
    <w:rsid w:val="0003150F"/>
    <w:rsid w:val="00031D5D"/>
    <w:rsid w:val="00032359"/>
    <w:rsid w:val="000344C4"/>
    <w:rsid w:val="0003507C"/>
    <w:rsid w:val="0003751C"/>
    <w:rsid w:val="00037B66"/>
    <w:rsid w:val="00040EC0"/>
    <w:rsid w:val="00041130"/>
    <w:rsid w:val="00041CD4"/>
    <w:rsid w:val="00042535"/>
    <w:rsid w:val="000431E3"/>
    <w:rsid w:val="00044CBD"/>
    <w:rsid w:val="00045915"/>
    <w:rsid w:val="00046881"/>
    <w:rsid w:val="00047883"/>
    <w:rsid w:val="00050499"/>
    <w:rsid w:val="00050541"/>
    <w:rsid w:val="000526ED"/>
    <w:rsid w:val="00052C0D"/>
    <w:rsid w:val="0005319A"/>
    <w:rsid w:val="0005399F"/>
    <w:rsid w:val="00055283"/>
    <w:rsid w:val="0005625E"/>
    <w:rsid w:val="00056290"/>
    <w:rsid w:val="00056A1A"/>
    <w:rsid w:val="00057061"/>
    <w:rsid w:val="00057130"/>
    <w:rsid w:val="00057715"/>
    <w:rsid w:val="000579CC"/>
    <w:rsid w:val="00057BA5"/>
    <w:rsid w:val="00057D9D"/>
    <w:rsid w:val="00060847"/>
    <w:rsid w:val="000610CA"/>
    <w:rsid w:val="000627D5"/>
    <w:rsid w:val="000637C5"/>
    <w:rsid w:val="00064579"/>
    <w:rsid w:val="00064DE9"/>
    <w:rsid w:val="00064EDA"/>
    <w:rsid w:val="00065A72"/>
    <w:rsid w:val="00065D00"/>
    <w:rsid w:val="00066CA1"/>
    <w:rsid w:val="00067E07"/>
    <w:rsid w:val="00074E74"/>
    <w:rsid w:val="000752D8"/>
    <w:rsid w:val="00075CBD"/>
    <w:rsid w:val="000763FD"/>
    <w:rsid w:val="000833F1"/>
    <w:rsid w:val="00086471"/>
    <w:rsid w:val="000867D0"/>
    <w:rsid w:val="00086916"/>
    <w:rsid w:val="0008754D"/>
    <w:rsid w:val="00090334"/>
    <w:rsid w:val="00090A64"/>
    <w:rsid w:val="000916C9"/>
    <w:rsid w:val="00093CE6"/>
    <w:rsid w:val="00093CF1"/>
    <w:rsid w:val="00094CF0"/>
    <w:rsid w:val="00095BFF"/>
    <w:rsid w:val="0009747E"/>
    <w:rsid w:val="00097F21"/>
    <w:rsid w:val="000A1AA3"/>
    <w:rsid w:val="000A22EF"/>
    <w:rsid w:val="000A39A2"/>
    <w:rsid w:val="000A4FDF"/>
    <w:rsid w:val="000A54A5"/>
    <w:rsid w:val="000A59FA"/>
    <w:rsid w:val="000B0961"/>
    <w:rsid w:val="000B11E2"/>
    <w:rsid w:val="000B137E"/>
    <w:rsid w:val="000B1CD8"/>
    <w:rsid w:val="000B3878"/>
    <w:rsid w:val="000B3C1E"/>
    <w:rsid w:val="000B5A49"/>
    <w:rsid w:val="000B6808"/>
    <w:rsid w:val="000B71B4"/>
    <w:rsid w:val="000B736A"/>
    <w:rsid w:val="000C0134"/>
    <w:rsid w:val="000C1C22"/>
    <w:rsid w:val="000C30B8"/>
    <w:rsid w:val="000C36EA"/>
    <w:rsid w:val="000C54BD"/>
    <w:rsid w:val="000C5580"/>
    <w:rsid w:val="000C55AE"/>
    <w:rsid w:val="000C5B09"/>
    <w:rsid w:val="000C5EEE"/>
    <w:rsid w:val="000D1255"/>
    <w:rsid w:val="000D1C35"/>
    <w:rsid w:val="000D50E9"/>
    <w:rsid w:val="000D56AC"/>
    <w:rsid w:val="000D5B5E"/>
    <w:rsid w:val="000D5B7A"/>
    <w:rsid w:val="000D5E4B"/>
    <w:rsid w:val="000E0881"/>
    <w:rsid w:val="000E13DF"/>
    <w:rsid w:val="000E20BD"/>
    <w:rsid w:val="000E3F32"/>
    <w:rsid w:val="000E49AF"/>
    <w:rsid w:val="000E67F8"/>
    <w:rsid w:val="000E703A"/>
    <w:rsid w:val="000E7F68"/>
    <w:rsid w:val="000F0416"/>
    <w:rsid w:val="000F121E"/>
    <w:rsid w:val="000F1C19"/>
    <w:rsid w:val="000F31E8"/>
    <w:rsid w:val="000F410F"/>
    <w:rsid w:val="000F6A8C"/>
    <w:rsid w:val="000F6CEF"/>
    <w:rsid w:val="000F7728"/>
    <w:rsid w:val="001008BD"/>
    <w:rsid w:val="00101D53"/>
    <w:rsid w:val="001043F8"/>
    <w:rsid w:val="00104F75"/>
    <w:rsid w:val="00106DEC"/>
    <w:rsid w:val="0010731C"/>
    <w:rsid w:val="001165C6"/>
    <w:rsid w:val="00116CD3"/>
    <w:rsid w:val="00116D74"/>
    <w:rsid w:val="00117137"/>
    <w:rsid w:val="00117A5D"/>
    <w:rsid w:val="0012129A"/>
    <w:rsid w:val="00121602"/>
    <w:rsid w:val="00122A9C"/>
    <w:rsid w:val="001241E8"/>
    <w:rsid w:val="001242CA"/>
    <w:rsid w:val="001251D8"/>
    <w:rsid w:val="0012545F"/>
    <w:rsid w:val="001265DB"/>
    <w:rsid w:val="001267B5"/>
    <w:rsid w:val="001275D7"/>
    <w:rsid w:val="00131ADF"/>
    <w:rsid w:val="00132DD9"/>
    <w:rsid w:val="001333BA"/>
    <w:rsid w:val="001335C1"/>
    <w:rsid w:val="00135903"/>
    <w:rsid w:val="00136D08"/>
    <w:rsid w:val="00136DB8"/>
    <w:rsid w:val="001376C2"/>
    <w:rsid w:val="001377A6"/>
    <w:rsid w:val="00137C5B"/>
    <w:rsid w:val="00137F41"/>
    <w:rsid w:val="00141CA7"/>
    <w:rsid w:val="00142CDD"/>
    <w:rsid w:val="00144A58"/>
    <w:rsid w:val="00145C46"/>
    <w:rsid w:val="00146D50"/>
    <w:rsid w:val="00147C67"/>
    <w:rsid w:val="00150312"/>
    <w:rsid w:val="00150CF4"/>
    <w:rsid w:val="00151777"/>
    <w:rsid w:val="0015399A"/>
    <w:rsid w:val="00154031"/>
    <w:rsid w:val="00155DDE"/>
    <w:rsid w:val="0015695A"/>
    <w:rsid w:val="00157B73"/>
    <w:rsid w:val="00161170"/>
    <w:rsid w:val="00163127"/>
    <w:rsid w:val="001648AD"/>
    <w:rsid w:val="00165728"/>
    <w:rsid w:val="00166588"/>
    <w:rsid w:val="00166D69"/>
    <w:rsid w:val="00166FA7"/>
    <w:rsid w:val="001701E2"/>
    <w:rsid w:val="00172292"/>
    <w:rsid w:val="001756BB"/>
    <w:rsid w:val="0017776F"/>
    <w:rsid w:val="00180AC7"/>
    <w:rsid w:val="0018196A"/>
    <w:rsid w:val="00183B02"/>
    <w:rsid w:val="0018480B"/>
    <w:rsid w:val="00185067"/>
    <w:rsid w:val="001857D5"/>
    <w:rsid w:val="00186E21"/>
    <w:rsid w:val="00187691"/>
    <w:rsid w:val="00187B5A"/>
    <w:rsid w:val="00190B3E"/>
    <w:rsid w:val="00192C26"/>
    <w:rsid w:val="00194F5B"/>
    <w:rsid w:val="001956B3"/>
    <w:rsid w:val="00195AE4"/>
    <w:rsid w:val="00195F1B"/>
    <w:rsid w:val="00196D06"/>
    <w:rsid w:val="00197BD8"/>
    <w:rsid w:val="001A17DD"/>
    <w:rsid w:val="001A18ED"/>
    <w:rsid w:val="001A1DDE"/>
    <w:rsid w:val="001A2DE5"/>
    <w:rsid w:val="001A374C"/>
    <w:rsid w:val="001A47B0"/>
    <w:rsid w:val="001A4B14"/>
    <w:rsid w:val="001A52A9"/>
    <w:rsid w:val="001A5AE7"/>
    <w:rsid w:val="001A5C30"/>
    <w:rsid w:val="001A5C5D"/>
    <w:rsid w:val="001B08E2"/>
    <w:rsid w:val="001B16DC"/>
    <w:rsid w:val="001B1CBD"/>
    <w:rsid w:val="001B3002"/>
    <w:rsid w:val="001B3B7C"/>
    <w:rsid w:val="001B6A64"/>
    <w:rsid w:val="001B6AD9"/>
    <w:rsid w:val="001B6CAE"/>
    <w:rsid w:val="001B76DA"/>
    <w:rsid w:val="001B7C83"/>
    <w:rsid w:val="001C0004"/>
    <w:rsid w:val="001C145F"/>
    <w:rsid w:val="001C167D"/>
    <w:rsid w:val="001C22FF"/>
    <w:rsid w:val="001C235C"/>
    <w:rsid w:val="001C2CB3"/>
    <w:rsid w:val="001C34C0"/>
    <w:rsid w:val="001C3D27"/>
    <w:rsid w:val="001C46BE"/>
    <w:rsid w:val="001C5F3C"/>
    <w:rsid w:val="001C6ADC"/>
    <w:rsid w:val="001C7BDC"/>
    <w:rsid w:val="001C7F5D"/>
    <w:rsid w:val="001D3601"/>
    <w:rsid w:val="001D40BD"/>
    <w:rsid w:val="001D45ED"/>
    <w:rsid w:val="001D4B71"/>
    <w:rsid w:val="001D5118"/>
    <w:rsid w:val="001D5825"/>
    <w:rsid w:val="001E12B7"/>
    <w:rsid w:val="001E1C95"/>
    <w:rsid w:val="001E2780"/>
    <w:rsid w:val="001E2E9A"/>
    <w:rsid w:val="001E340E"/>
    <w:rsid w:val="001E3930"/>
    <w:rsid w:val="001E3F18"/>
    <w:rsid w:val="001E42EA"/>
    <w:rsid w:val="001E4EF3"/>
    <w:rsid w:val="001E6F04"/>
    <w:rsid w:val="001E77B6"/>
    <w:rsid w:val="001F0C7C"/>
    <w:rsid w:val="001F13E4"/>
    <w:rsid w:val="001F179C"/>
    <w:rsid w:val="001F1E9D"/>
    <w:rsid w:val="001F2B75"/>
    <w:rsid w:val="001F40D9"/>
    <w:rsid w:val="001F4F11"/>
    <w:rsid w:val="001F5206"/>
    <w:rsid w:val="001F6B70"/>
    <w:rsid w:val="002008E4"/>
    <w:rsid w:val="00200F78"/>
    <w:rsid w:val="002012B8"/>
    <w:rsid w:val="002017D6"/>
    <w:rsid w:val="0020220C"/>
    <w:rsid w:val="002023F8"/>
    <w:rsid w:val="00203388"/>
    <w:rsid w:val="002038EE"/>
    <w:rsid w:val="00204F14"/>
    <w:rsid w:val="0020583A"/>
    <w:rsid w:val="0020693D"/>
    <w:rsid w:val="00207CEB"/>
    <w:rsid w:val="00207D21"/>
    <w:rsid w:val="00211299"/>
    <w:rsid w:val="002119EE"/>
    <w:rsid w:val="002124FF"/>
    <w:rsid w:val="00213C91"/>
    <w:rsid w:val="00215628"/>
    <w:rsid w:val="0021652F"/>
    <w:rsid w:val="00216E71"/>
    <w:rsid w:val="00216ED4"/>
    <w:rsid w:val="00217943"/>
    <w:rsid w:val="0022062A"/>
    <w:rsid w:val="00221588"/>
    <w:rsid w:val="00221E2F"/>
    <w:rsid w:val="00221F13"/>
    <w:rsid w:val="0022208F"/>
    <w:rsid w:val="00222500"/>
    <w:rsid w:val="002230D1"/>
    <w:rsid w:val="00224886"/>
    <w:rsid w:val="002248DB"/>
    <w:rsid w:val="00225812"/>
    <w:rsid w:val="002267D3"/>
    <w:rsid w:val="00227D05"/>
    <w:rsid w:val="00227D88"/>
    <w:rsid w:val="00231713"/>
    <w:rsid w:val="0023211E"/>
    <w:rsid w:val="00232C96"/>
    <w:rsid w:val="00232CCC"/>
    <w:rsid w:val="00232FB6"/>
    <w:rsid w:val="00233DB8"/>
    <w:rsid w:val="00234A77"/>
    <w:rsid w:val="002367BE"/>
    <w:rsid w:val="002378E3"/>
    <w:rsid w:val="002420C6"/>
    <w:rsid w:val="0024256C"/>
    <w:rsid w:val="002426C0"/>
    <w:rsid w:val="0024431B"/>
    <w:rsid w:val="00245398"/>
    <w:rsid w:val="0025016F"/>
    <w:rsid w:val="002513A2"/>
    <w:rsid w:val="00251FF3"/>
    <w:rsid w:val="00254098"/>
    <w:rsid w:val="00255BF5"/>
    <w:rsid w:val="002572FD"/>
    <w:rsid w:val="0025746E"/>
    <w:rsid w:val="00260C21"/>
    <w:rsid w:val="00260E0D"/>
    <w:rsid w:val="00261833"/>
    <w:rsid w:val="00262019"/>
    <w:rsid w:val="00263DAC"/>
    <w:rsid w:val="00265883"/>
    <w:rsid w:val="0026618F"/>
    <w:rsid w:val="00266238"/>
    <w:rsid w:val="00270257"/>
    <w:rsid w:val="00271479"/>
    <w:rsid w:val="00271BD2"/>
    <w:rsid w:val="00272B9C"/>
    <w:rsid w:val="0027375C"/>
    <w:rsid w:val="002747E3"/>
    <w:rsid w:val="00274D18"/>
    <w:rsid w:val="00275200"/>
    <w:rsid w:val="00277983"/>
    <w:rsid w:val="00280526"/>
    <w:rsid w:val="00280747"/>
    <w:rsid w:val="00280D48"/>
    <w:rsid w:val="00281FB8"/>
    <w:rsid w:val="00283A31"/>
    <w:rsid w:val="0028566B"/>
    <w:rsid w:val="00285A3F"/>
    <w:rsid w:val="00287511"/>
    <w:rsid w:val="00287910"/>
    <w:rsid w:val="002909A7"/>
    <w:rsid w:val="00292262"/>
    <w:rsid w:val="002922A5"/>
    <w:rsid w:val="0029288B"/>
    <w:rsid w:val="002952E7"/>
    <w:rsid w:val="00296122"/>
    <w:rsid w:val="0029787D"/>
    <w:rsid w:val="00297A80"/>
    <w:rsid w:val="002A3703"/>
    <w:rsid w:val="002A5372"/>
    <w:rsid w:val="002A547B"/>
    <w:rsid w:val="002A6396"/>
    <w:rsid w:val="002A6722"/>
    <w:rsid w:val="002A67F2"/>
    <w:rsid w:val="002B0207"/>
    <w:rsid w:val="002B058F"/>
    <w:rsid w:val="002B15F8"/>
    <w:rsid w:val="002B20A9"/>
    <w:rsid w:val="002B41D2"/>
    <w:rsid w:val="002B6649"/>
    <w:rsid w:val="002B770B"/>
    <w:rsid w:val="002C0A21"/>
    <w:rsid w:val="002C2E7C"/>
    <w:rsid w:val="002C374C"/>
    <w:rsid w:val="002C46B5"/>
    <w:rsid w:val="002C5701"/>
    <w:rsid w:val="002C586C"/>
    <w:rsid w:val="002C6454"/>
    <w:rsid w:val="002C664B"/>
    <w:rsid w:val="002C668B"/>
    <w:rsid w:val="002C7572"/>
    <w:rsid w:val="002D1DE2"/>
    <w:rsid w:val="002D28A9"/>
    <w:rsid w:val="002D3A0A"/>
    <w:rsid w:val="002D3BC6"/>
    <w:rsid w:val="002D3FCC"/>
    <w:rsid w:val="002D60E1"/>
    <w:rsid w:val="002D616D"/>
    <w:rsid w:val="002D73C1"/>
    <w:rsid w:val="002D7572"/>
    <w:rsid w:val="002E00C5"/>
    <w:rsid w:val="002E1501"/>
    <w:rsid w:val="002E3AAE"/>
    <w:rsid w:val="002E4066"/>
    <w:rsid w:val="002E600E"/>
    <w:rsid w:val="002E7316"/>
    <w:rsid w:val="002E7A90"/>
    <w:rsid w:val="002E7E00"/>
    <w:rsid w:val="002F0562"/>
    <w:rsid w:val="002F156E"/>
    <w:rsid w:val="002F1D07"/>
    <w:rsid w:val="002F2282"/>
    <w:rsid w:val="002F3038"/>
    <w:rsid w:val="002F348B"/>
    <w:rsid w:val="002F3ABA"/>
    <w:rsid w:val="002F46D6"/>
    <w:rsid w:val="002F4DC9"/>
    <w:rsid w:val="002F5BEE"/>
    <w:rsid w:val="002F6699"/>
    <w:rsid w:val="002F684D"/>
    <w:rsid w:val="002F7415"/>
    <w:rsid w:val="002F76CA"/>
    <w:rsid w:val="002F7BA0"/>
    <w:rsid w:val="003005A6"/>
    <w:rsid w:val="00302538"/>
    <w:rsid w:val="00302D94"/>
    <w:rsid w:val="00302DF3"/>
    <w:rsid w:val="0030475E"/>
    <w:rsid w:val="00305374"/>
    <w:rsid w:val="003053E0"/>
    <w:rsid w:val="00307314"/>
    <w:rsid w:val="00310D25"/>
    <w:rsid w:val="0031187C"/>
    <w:rsid w:val="00311EA7"/>
    <w:rsid w:val="00312B64"/>
    <w:rsid w:val="00314524"/>
    <w:rsid w:val="0031465C"/>
    <w:rsid w:val="003173F7"/>
    <w:rsid w:val="00320415"/>
    <w:rsid w:val="00321A23"/>
    <w:rsid w:val="003236E5"/>
    <w:rsid w:val="00323D21"/>
    <w:rsid w:val="00323E3F"/>
    <w:rsid w:val="003251F5"/>
    <w:rsid w:val="0032603D"/>
    <w:rsid w:val="00326565"/>
    <w:rsid w:val="0032773E"/>
    <w:rsid w:val="00332A5C"/>
    <w:rsid w:val="0033319E"/>
    <w:rsid w:val="00333F0A"/>
    <w:rsid w:val="00333F42"/>
    <w:rsid w:val="00333FFB"/>
    <w:rsid w:val="00334116"/>
    <w:rsid w:val="003343A0"/>
    <w:rsid w:val="003350E3"/>
    <w:rsid w:val="00336333"/>
    <w:rsid w:val="00337878"/>
    <w:rsid w:val="00340A5A"/>
    <w:rsid w:val="00340AC4"/>
    <w:rsid w:val="00344120"/>
    <w:rsid w:val="0034417B"/>
    <w:rsid w:val="0034454A"/>
    <w:rsid w:val="00345B20"/>
    <w:rsid w:val="00347A77"/>
    <w:rsid w:val="00351A71"/>
    <w:rsid w:val="00351C5B"/>
    <w:rsid w:val="00353718"/>
    <w:rsid w:val="00357596"/>
    <w:rsid w:val="00357A34"/>
    <w:rsid w:val="00360F24"/>
    <w:rsid w:val="0036125F"/>
    <w:rsid w:val="003614FC"/>
    <w:rsid w:val="00362E90"/>
    <w:rsid w:val="0036447C"/>
    <w:rsid w:val="00364F6E"/>
    <w:rsid w:val="00365FCD"/>
    <w:rsid w:val="00366A6E"/>
    <w:rsid w:val="00366DC3"/>
    <w:rsid w:val="00367919"/>
    <w:rsid w:val="003679E5"/>
    <w:rsid w:val="00370559"/>
    <w:rsid w:val="00370906"/>
    <w:rsid w:val="00370D57"/>
    <w:rsid w:val="00372429"/>
    <w:rsid w:val="00374378"/>
    <w:rsid w:val="00374B5F"/>
    <w:rsid w:val="00377066"/>
    <w:rsid w:val="00380E3D"/>
    <w:rsid w:val="003826ED"/>
    <w:rsid w:val="00382C07"/>
    <w:rsid w:val="00384FFD"/>
    <w:rsid w:val="00386315"/>
    <w:rsid w:val="00391EED"/>
    <w:rsid w:val="003924FB"/>
    <w:rsid w:val="00392F54"/>
    <w:rsid w:val="00393D07"/>
    <w:rsid w:val="00395A69"/>
    <w:rsid w:val="00396463"/>
    <w:rsid w:val="00396BAD"/>
    <w:rsid w:val="003973F8"/>
    <w:rsid w:val="00397484"/>
    <w:rsid w:val="00397A1E"/>
    <w:rsid w:val="003A00CB"/>
    <w:rsid w:val="003A453C"/>
    <w:rsid w:val="003A7D68"/>
    <w:rsid w:val="003B06C1"/>
    <w:rsid w:val="003B1627"/>
    <w:rsid w:val="003B2A21"/>
    <w:rsid w:val="003B456C"/>
    <w:rsid w:val="003B50B1"/>
    <w:rsid w:val="003B5A1F"/>
    <w:rsid w:val="003B7689"/>
    <w:rsid w:val="003B7911"/>
    <w:rsid w:val="003B7CA3"/>
    <w:rsid w:val="003C0699"/>
    <w:rsid w:val="003C148E"/>
    <w:rsid w:val="003C23DE"/>
    <w:rsid w:val="003C3458"/>
    <w:rsid w:val="003C35DA"/>
    <w:rsid w:val="003C4BBD"/>
    <w:rsid w:val="003C5607"/>
    <w:rsid w:val="003C6106"/>
    <w:rsid w:val="003C61EA"/>
    <w:rsid w:val="003C6B76"/>
    <w:rsid w:val="003D1185"/>
    <w:rsid w:val="003D25E3"/>
    <w:rsid w:val="003D2B29"/>
    <w:rsid w:val="003D344C"/>
    <w:rsid w:val="003D374C"/>
    <w:rsid w:val="003D441C"/>
    <w:rsid w:val="003D4E8D"/>
    <w:rsid w:val="003D5A5E"/>
    <w:rsid w:val="003D5DCA"/>
    <w:rsid w:val="003D6B50"/>
    <w:rsid w:val="003D6C52"/>
    <w:rsid w:val="003E06FB"/>
    <w:rsid w:val="003E07E1"/>
    <w:rsid w:val="003E101B"/>
    <w:rsid w:val="003E1A21"/>
    <w:rsid w:val="003E1EA4"/>
    <w:rsid w:val="003E308B"/>
    <w:rsid w:val="003E4498"/>
    <w:rsid w:val="003E4AA4"/>
    <w:rsid w:val="003E7B73"/>
    <w:rsid w:val="003F15D9"/>
    <w:rsid w:val="003F1CC6"/>
    <w:rsid w:val="003F2E32"/>
    <w:rsid w:val="003F2F76"/>
    <w:rsid w:val="003F350A"/>
    <w:rsid w:val="003F4525"/>
    <w:rsid w:val="003F5902"/>
    <w:rsid w:val="003F7296"/>
    <w:rsid w:val="00400CE5"/>
    <w:rsid w:val="0040519B"/>
    <w:rsid w:val="00405D44"/>
    <w:rsid w:val="00406407"/>
    <w:rsid w:val="00406A70"/>
    <w:rsid w:val="004101BA"/>
    <w:rsid w:val="004119B8"/>
    <w:rsid w:val="00413382"/>
    <w:rsid w:val="00415135"/>
    <w:rsid w:val="00415943"/>
    <w:rsid w:val="00415DCB"/>
    <w:rsid w:val="00416D44"/>
    <w:rsid w:val="00416E1C"/>
    <w:rsid w:val="00417E4F"/>
    <w:rsid w:val="00420BF8"/>
    <w:rsid w:val="004212E9"/>
    <w:rsid w:val="00421B4E"/>
    <w:rsid w:val="00422A24"/>
    <w:rsid w:val="00422AA8"/>
    <w:rsid w:val="004231A8"/>
    <w:rsid w:val="004237A6"/>
    <w:rsid w:val="00423BB2"/>
    <w:rsid w:val="0042731B"/>
    <w:rsid w:val="0043083C"/>
    <w:rsid w:val="00431296"/>
    <w:rsid w:val="004320E8"/>
    <w:rsid w:val="0043342C"/>
    <w:rsid w:val="00433539"/>
    <w:rsid w:val="00434048"/>
    <w:rsid w:val="00434506"/>
    <w:rsid w:val="00435DCD"/>
    <w:rsid w:val="004362B1"/>
    <w:rsid w:val="00437223"/>
    <w:rsid w:val="00442481"/>
    <w:rsid w:val="00442DD0"/>
    <w:rsid w:val="00444129"/>
    <w:rsid w:val="0044469D"/>
    <w:rsid w:val="00445382"/>
    <w:rsid w:val="00451504"/>
    <w:rsid w:val="00451B0C"/>
    <w:rsid w:val="004545F1"/>
    <w:rsid w:val="00454AFF"/>
    <w:rsid w:val="00455B06"/>
    <w:rsid w:val="004562FD"/>
    <w:rsid w:val="00463213"/>
    <w:rsid w:val="0046420A"/>
    <w:rsid w:val="004649F8"/>
    <w:rsid w:val="004658E1"/>
    <w:rsid w:val="0046637A"/>
    <w:rsid w:val="00470044"/>
    <w:rsid w:val="00471933"/>
    <w:rsid w:val="00471E04"/>
    <w:rsid w:val="004726D8"/>
    <w:rsid w:val="00473798"/>
    <w:rsid w:val="004757D6"/>
    <w:rsid w:val="004764E5"/>
    <w:rsid w:val="00476FD6"/>
    <w:rsid w:val="0048025C"/>
    <w:rsid w:val="00480461"/>
    <w:rsid w:val="00480865"/>
    <w:rsid w:val="00482667"/>
    <w:rsid w:val="004840E5"/>
    <w:rsid w:val="00484412"/>
    <w:rsid w:val="004854F0"/>
    <w:rsid w:val="00485A08"/>
    <w:rsid w:val="004869E8"/>
    <w:rsid w:val="004873F9"/>
    <w:rsid w:val="00487CF8"/>
    <w:rsid w:val="004900DA"/>
    <w:rsid w:val="00492D98"/>
    <w:rsid w:val="0049360B"/>
    <w:rsid w:val="00493D2D"/>
    <w:rsid w:val="00494AF7"/>
    <w:rsid w:val="004954A4"/>
    <w:rsid w:val="00496EE6"/>
    <w:rsid w:val="004971C7"/>
    <w:rsid w:val="00497889"/>
    <w:rsid w:val="004A0693"/>
    <w:rsid w:val="004A14B0"/>
    <w:rsid w:val="004A1690"/>
    <w:rsid w:val="004A2E7D"/>
    <w:rsid w:val="004A5465"/>
    <w:rsid w:val="004A5EB3"/>
    <w:rsid w:val="004A64AB"/>
    <w:rsid w:val="004A7342"/>
    <w:rsid w:val="004A7F9A"/>
    <w:rsid w:val="004B0B39"/>
    <w:rsid w:val="004B1678"/>
    <w:rsid w:val="004B230A"/>
    <w:rsid w:val="004B2F30"/>
    <w:rsid w:val="004B430F"/>
    <w:rsid w:val="004B5842"/>
    <w:rsid w:val="004B6E5A"/>
    <w:rsid w:val="004B6F19"/>
    <w:rsid w:val="004B7153"/>
    <w:rsid w:val="004B7191"/>
    <w:rsid w:val="004B7BC0"/>
    <w:rsid w:val="004C0562"/>
    <w:rsid w:val="004C2A12"/>
    <w:rsid w:val="004C2F7B"/>
    <w:rsid w:val="004C5210"/>
    <w:rsid w:val="004C64D4"/>
    <w:rsid w:val="004C7DB8"/>
    <w:rsid w:val="004D360F"/>
    <w:rsid w:val="004D52F9"/>
    <w:rsid w:val="004D5A84"/>
    <w:rsid w:val="004D68F6"/>
    <w:rsid w:val="004D6A74"/>
    <w:rsid w:val="004D6A98"/>
    <w:rsid w:val="004D7237"/>
    <w:rsid w:val="004E01A7"/>
    <w:rsid w:val="004E0804"/>
    <w:rsid w:val="004E15A8"/>
    <w:rsid w:val="004E531F"/>
    <w:rsid w:val="004E68C7"/>
    <w:rsid w:val="004F097C"/>
    <w:rsid w:val="004F1271"/>
    <w:rsid w:val="004F1327"/>
    <w:rsid w:val="004F1588"/>
    <w:rsid w:val="004F272B"/>
    <w:rsid w:val="004F3B80"/>
    <w:rsid w:val="004F5CB4"/>
    <w:rsid w:val="004F6732"/>
    <w:rsid w:val="004F731A"/>
    <w:rsid w:val="004F7510"/>
    <w:rsid w:val="004F7A08"/>
    <w:rsid w:val="0050292F"/>
    <w:rsid w:val="00502E7E"/>
    <w:rsid w:val="005036CA"/>
    <w:rsid w:val="0050489D"/>
    <w:rsid w:val="005049B2"/>
    <w:rsid w:val="00505286"/>
    <w:rsid w:val="005059B5"/>
    <w:rsid w:val="00505BC4"/>
    <w:rsid w:val="00505BDA"/>
    <w:rsid w:val="00505EB0"/>
    <w:rsid w:val="0050604F"/>
    <w:rsid w:val="00507619"/>
    <w:rsid w:val="00510A7B"/>
    <w:rsid w:val="00511925"/>
    <w:rsid w:val="0051252D"/>
    <w:rsid w:val="005130E8"/>
    <w:rsid w:val="00513F3A"/>
    <w:rsid w:val="00515831"/>
    <w:rsid w:val="005158AE"/>
    <w:rsid w:val="0051771A"/>
    <w:rsid w:val="00517BC0"/>
    <w:rsid w:val="005208A4"/>
    <w:rsid w:val="00522B6C"/>
    <w:rsid w:val="00522D87"/>
    <w:rsid w:val="005233E4"/>
    <w:rsid w:val="005240C8"/>
    <w:rsid w:val="00524972"/>
    <w:rsid w:val="00525518"/>
    <w:rsid w:val="005302EF"/>
    <w:rsid w:val="00530384"/>
    <w:rsid w:val="005320B7"/>
    <w:rsid w:val="005330D9"/>
    <w:rsid w:val="005335B1"/>
    <w:rsid w:val="00533E8F"/>
    <w:rsid w:val="00535DC0"/>
    <w:rsid w:val="005368BD"/>
    <w:rsid w:val="00536DF7"/>
    <w:rsid w:val="0053766E"/>
    <w:rsid w:val="00545F8F"/>
    <w:rsid w:val="005463DD"/>
    <w:rsid w:val="005507D7"/>
    <w:rsid w:val="00550BB6"/>
    <w:rsid w:val="00550BDF"/>
    <w:rsid w:val="00551BE5"/>
    <w:rsid w:val="00554101"/>
    <w:rsid w:val="0055558F"/>
    <w:rsid w:val="00555FC0"/>
    <w:rsid w:val="00556482"/>
    <w:rsid w:val="00556BE3"/>
    <w:rsid w:val="0055707A"/>
    <w:rsid w:val="00557645"/>
    <w:rsid w:val="005604AF"/>
    <w:rsid w:val="005625E1"/>
    <w:rsid w:val="00563ED4"/>
    <w:rsid w:val="005654FA"/>
    <w:rsid w:val="0056605B"/>
    <w:rsid w:val="005663D7"/>
    <w:rsid w:val="005669AD"/>
    <w:rsid w:val="005670D1"/>
    <w:rsid w:val="0056784C"/>
    <w:rsid w:val="00567A97"/>
    <w:rsid w:val="005702AB"/>
    <w:rsid w:val="00571CBE"/>
    <w:rsid w:val="0057285F"/>
    <w:rsid w:val="00574058"/>
    <w:rsid w:val="0057416B"/>
    <w:rsid w:val="005743FC"/>
    <w:rsid w:val="005744C0"/>
    <w:rsid w:val="00575949"/>
    <w:rsid w:val="00575B37"/>
    <w:rsid w:val="00576146"/>
    <w:rsid w:val="0057756E"/>
    <w:rsid w:val="005802B0"/>
    <w:rsid w:val="00580E35"/>
    <w:rsid w:val="00582656"/>
    <w:rsid w:val="005827A4"/>
    <w:rsid w:val="00583141"/>
    <w:rsid w:val="00583373"/>
    <w:rsid w:val="00583B0B"/>
    <w:rsid w:val="005843B2"/>
    <w:rsid w:val="00584B21"/>
    <w:rsid w:val="00586640"/>
    <w:rsid w:val="00586E15"/>
    <w:rsid w:val="005873F5"/>
    <w:rsid w:val="00587B45"/>
    <w:rsid w:val="005912F7"/>
    <w:rsid w:val="00591512"/>
    <w:rsid w:val="005928A7"/>
    <w:rsid w:val="005954D7"/>
    <w:rsid w:val="00595845"/>
    <w:rsid w:val="00596FB5"/>
    <w:rsid w:val="005A155B"/>
    <w:rsid w:val="005A2328"/>
    <w:rsid w:val="005A2382"/>
    <w:rsid w:val="005A292E"/>
    <w:rsid w:val="005A2D56"/>
    <w:rsid w:val="005A3706"/>
    <w:rsid w:val="005A3F52"/>
    <w:rsid w:val="005A4C4F"/>
    <w:rsid w:val="005A5464"/>
    <w:rsid w:val="005A62DA"/>
    <w:rsid w:val="005A64BF"/>
    <w:rsid w:val="005B0402"/>
    <w:rsid w:val="005B0D9B"/>
    <w:rsid w:val="005B1648"/>
    <w:rsid w:val="005B1BCB"/>
    <w:rsid w:val="005B37C6"/>
    <w:rsid w:val="005B55D5"/>
    <w:rsid w:val="005B6267"/>
    <w:rsid w:val="005C2335"/>
    <w:rsid w:val="005C275C"/>
    <w:rsid w:val="005C2793"/>
    <w:rsid w:val="005C3513"/>
    <w:rsid w:val="005C5890"/>
    <w:rsid w:val="005C7954"/>
    <w:rsid w:val="005C7F4B"/>
    <w:rsid w:val="005D07F1"/>
    <w:rsid w:val="005D19EC"/>
    <w:rsid w:val="005D1C2A"/>
    <w:rsid w:val="005D2A38"/>
    <w:rsid w:val="005D35FF"/>
    <w:rsid w:val="005D4133"/>
    <w:rsid w:val="005D5282"/>
    <w:rsid w:val="005D5BCB"/>
    <w:rsid w:val="005D6275"/>
    <w:rsid w:val="005D6799"/>
    <w:rsid w:val="005D7838"/>
    <w:rsid w:val="005D7FAB"/>
    <w:rsid w:val="005E0466"/>
    <w:rsid w:val="005E23A5"/>
    <w:rsid w:val="005E406B"/>
    <w:rsid w:val="005E4261"/>
    <w:rsid w:val="005E4B16"/>
    <w:rsid w:val="005E695C"/>
    <w:rsid w:val="005E7BDB"/>
    <w:rsid w:val="005F08A4"/>
    <w:rsid w:val="005F09FE"/>
    <w:rsid w:val="005F1058"/>
    <w:rsid w:val="005F4348"/>
    <w:rsid w:val="005F46AB"/>
    <w:rsid w:val="005F6ECB"/>
    <w:rsid w:val="00601B86"/>
    <w:rsid w:val="006020D1"/>
    <w:rsid w:val="006059E8"/>
    <w:rsid w:val="00605A07"/>
    <w:rsid w:val="00606C17"/>
    <w:rsid w:val="00606EAA"/>
    <w:rsid w:val="00612596"/>
    <w:rsid w:val="00612704"/>
    <w:rsid w:val="00612C1C"/>
    <w:rsid w:val="00613EF0"/>
    <w:rsid w:val="00614AD2"/>
    <w:rsid w:val="0061595E"/>
    <w:rsid w:val="00615EA6"/>
    <w:rsid w:val="00616DF6"/>
    <w:rsid w:val="0061739B"/>
    <w:rsid w:val="00617BFE"/>
    <w:rsid w:val="00620BB7"/>
    <w:rsid w:val="00623E10"/>
    <w:rsid w:val="006263EF"/>
    <w:rsid w:val="00626725"/>
    <w:rsid w:val="00627416"/>
    <w:rsid w:val="006275E8"/>
    <w:rsid w:val="00630B3A"/>
    <w:rsid w:val="00631502"/>
    <w:rsid w:val="00631EC1"/>
    <w:rsid w:val="0063412E"/>
    <w:rsid w:val="00634808"/>
    <w:rsid w:val="0063540F"/>
    <w:rsid w:val="0063638C"/>
    <w:rsid w:val="00637962"/>
    <w:rsid w:val="00637D20"/>
    <w:rsid w:val="00641B65"/>
    <w:rsid w:val="00641F80"/>
    <w:rsid w:val="00642133"/>
    <w:rsid w:val="00642981"/>
    <w:rsid w:val="00642D5E"/>
    <w:rsid w:val="006433BF"/>
    <w:rsid w:val="00643DA4"/>
    <w:rsid w:val="00644984"/>
    <w:rsid w:val="0064585B"/>
    <w:rsid w:val="006507AC"/>
    <w:rsid w:val="00652E47"/>
    <w:rsid w:val="00655AC1"/>
    <w:rsid w:val="00655E48"/>
    <w:rsid w:val="0066055E"/>
    <w:rsid w:val="00660A0A"/>
    <w:rsid w:val="006613DD"/>
    <w:rsid w:val="00661BEC"/>
    <w:rsid w:val="00664768"/>
    <w:rsid w:val="0066487B"/>
    <w:rsid w:val="0066548A"/>
    <w:rsid w:val="00665F25"/>
    <w:rsid w:val="00666F06"/>
    <w:rsid w:val="0066767B"/>
    <w:rsid w:val="00667807"/>
    <w:rsid w:val="00671966"/>
    <w:rsid w:val="00673C51"/>
    <w:rsid w:val="0067542E"/>
    <w:rsid w:val="00676124"/>
    <w:rsid w:val="00677014"/>
    <w:rsid w:val="00677A41"/>
    <w:rsid w:val="00680483"/>
    <w:rsid w:val="00681BAC"/>
    <w:rsid w:val="00684DA8"/>
    <w:rsid w:val="00685205"/>
    <w:rsid w:val="00690DA9"/>
    <w:rsid w:val="00694C55"/>
    <w:rsid w:val="00695F04"/>
    <w:rsid w:val="00696D53"/>
    <w:rsid w:val="006978D6"/>
    <w:rsid w:val="006A0422"/>
    <w:rsid w:val="006A17FB"/>
    <w:rsid w:val="006A1849"/>
    <w:rsid w:val="006A24C6"/>
    <w:rsid w:val="006A32D3"/>
    <w:rsid w:val="006A3FCD"/>
    <w:rsid w:val="006A51E5"/>
    <w:rsid w:val="006B2A72"/>
    <w:rsid w:val="006B402A"/>
    <w:rsid w:val="006B4746"/>
    <w:rsid w:val="006B4E03"/>
    <w:rsid w:val="006B53E3"/>
    <w:rsid w:val="006B6672"/>
    <w:rsid w:val="006B67C7"/>
    <w:rsid w:val="006C096D"/>
    <w:rsid w:val="006C1B84"/>
    <w:rsid w:val="006C247E"/>
    <w:rsid w:val="006C3829"/>
    <w:rsid w:val="006C3CB8"/>
    <w:rsid w:val="006C411A"/>
    <w:rsid w:val="006C73AE"/>
    <w:rsid w:val="006C7BBE"/>
    <w:rsid w:val="006D0418"/>
    <w:rsid w:val="006D09C3"/>
    <w:rsid w:val="006D0A23"/>
    <w:rsid w:val="006D1685"/>
    <w:rsid w:val="006D1E7B"/>
    <w:rsid w:val="006D39EB"/>
    <w:rsid w:val="006D3DB8"/>
    <w:rsid w:val="006D3E42"/>
    <w:rsid w:val="006D4E5A"/>
    <w:rsid w:val="006D4F41"/>
    <w:rsid w:val="006D541D"/>
    <w:rsid w:val="006D566C"/>
    <w:rsid w:val="006D5981"/>
    <w:rsid w:val="006D6581"/>
    <w:rsid w:val="006D6708"/>
    <w:rsid w:val="006D79ED"/>
    <w:rsid w:val="006D7CEE"/>
    <w:rsid w:val="006D7FBE"/>
    <w:rsid w:val="006E0989"/>
    <w:rsid w:val="006E0B62"/>
    <w:rsid w:val="006E1A62"/>
    <w:rsid w:val="006E4AB7"/>
    <w:rsid w:val="006E65D0"/>
    <w:rsid w:val="006E6B8C"/>
    <w:rsid w:val="006E7A5A"/>
    <w:rsid w:val="006F0EF8"/>
    <w:rsid w:val="006F0FE6"/>
    <w:rsid w:val="006F1F23"/>
    <w:rsid w:val="006F27DC"/>
    <w:rsid w:val="006F745E"/>
    <w:rsid w:val="00700AA7"/>
    <w:rsid w:val="007050F2"/>
    <w:rsid w:val="00705E73"/>
    <w:rsid w:val="0070656C"/>
    <w:rsid w:val="0070660A"/>
    <w:rsid w:val="00706696"/>
    <w:rsid w:val="00707787"/>
    <w:rsid w:val="007119FB"/>
    <w:rsid w:val="00711AED"/>
    <w:rsid w:val="007127F6"/>
    <w:rsid w:val="0071327F"/>
    <w:rsid w:val="00715CF3"/>
    <w:rsid w:val="00721230"/>
    <w:rsid w:val="007217B0"/>
    <w:rsid w:val="00722B07"/>
    <w:rsid w:val="00723571"/>
    <w:rsid w:val="0072384F"/>
    <w:rsid w:val="0072513C"/>
    <w:rsid w:val="00727214"/>
    <w:rsid w:val="00730DC5"/>
    <w:rsid w:val="007325F5"/>
    <w:rsid w:val="0073301A"/>
    <w:rsid w:val="00737134"/>
    <w:rsid w:val="00737713"/>
    <w:rsid w:val="00737AB5"/>
    <w:rsid w:val="0074030D"/>
    <w:rsid w:val="00740714"/>
    <w:rsid w:val="00740A5B"/>
    <w:rsid w:val="0074139B"/>
    <w:rsid w:val="00742143"/>
    <w:rsid w:val="007441A3"/>
    <w:rsid w:val="00744861"/>
    <w:rsid w:val="00745352"/>
    <w:rsid w:val="007507E7"/>
    <w:rsid w:val="00750C6E"/>
    <w:rsid w:val="00750F54"/>
    <w:rsid w:val="00751B17"/>
    <w:rsid w:val="00752879"/>
    <w:rsid w:val="00753115"/>
    <w:rsid w:val="007537A1"/>
    <w:rsid w:val="00753A77"/>
    <w:rsid w:val="0075410D"/>
    <w:rsid w:val="0075466C"/>
    <w:rsid w:val="00756F69"/>
    <w:rsid w:val="0075779A"/>
    <w:rsid w:val="00757A14"/>
    <w:rsid w:val="00757F94"/>
    <w:rsid w:val="00760F33"/>
    <w:rsid w:val="007615E1"/>
    <w:rsid w:val="00766844"/>
    <w:rsid w:val="007674B2"/>
    <w:rsid w:val="00770269"/>
    <w:rsid w:val="0077067A"/>
    <w:rsid w:val="00771D48"/>
    <w:rsid w:val="007737EB"/>
    <w:rsid w:val="0078447B"/>
    <w:rsid w:val="00785F9C"/>
    <w:rsid w:val="00786E04"/>
    <w:rsid w:val="00786F24"/>
    <w:rsid w:val="0079019F"/>
    <w:rsid w:val="00790AFE"/>
    <w:rsid w:val="00791C78"/>
    <w:rsid w:val="00791F10"/>
    <w:rsid w:val="00792334"/>
    <w:rsid w:val="00792CE8"/>
    <w:rsid w:val="00792F72"/>
    <w:rsid w:val="007933C5"/>
    <w:rsid w:val="00793969"/>
    <w:rsid w:val="00794057"/>
    <w:rsid w:val="00794260"/>
    <w:rsid w:val="00794D12"/>
    <w:rsid w:val="00794D34"/>
    <w:rsid w:val="00795994"/>
    <w:rsid w:val="00796150"/>
    <w:rsid w:val="007971AA"/>
    <w:rsid w:val="007973A6"/>
    <w:rsid w:val="007A019F"/>
    <w:rsid w:val="007A0368"/>
    <w:rsid w:val="007A2FD5"/>
    <w:rsid w:val="007A3921"/>
    <w:rsid w:val="007A4A14"/>
    <w:rsid w:val="007A52B4"/>
    <w:rsid w:val="007A5457"/>
    <w:rsid w:val="007A6CCD"/>
    <w:rsid w:val="007A7569"/>
    <w:rsid w:val="007A7D9F"/>
    <w:rsid w:val="007B01C0"/>
    <w:rsid w:val="007B05A7"/>
    <w:rsid w:val="007B21E0"/>
    <w:rsid w:val="007B2221"/>
    <w:rsid w:val="007B2E7E"/>
    <w:rsid w:val="007B4619"/>
    <w:rsid w:val="007B55B6"/>
    <w:rsid w:val="007B65F7"/>
    <w:rsid w:val="007C02BA"/>
    <w:rsid w:val="007C081E"/>
    <w:rsid w:val="007C4422"/>
    <w:rsid w:val="007C586C"/>
    <w:rsid w:val="007C5EF7"/>
    <w:rsid w:val="007C6786"/>
    <w:rsid w:val="007C683A"/>
    <w:rsid w:val="007C6883"/>
    <w:rsid w:val="007C7B3F"/>
    <w:rsid w:val="007D18DC"/>
    <w:rsid w:val="007D48C2"/>
    <w:rsid w:val="007D669F"/>
    <w:rsid w:val="007D74B5"/>
    <w:rsid w:val="007D7D87"/>
    <w:rsid w:val="007E0119"/>
    <w:rsid w:val="007E0742"/>
    <w:rsid w:val="007E0D4C"/>
    <w:rsid w:val="007E2314"/>
    <w:rsid w:val="007E2F07"/>
    <w:rsid w:val="007E3C2B"/>
    <w:rsid w:val="007E48AD"/>
    <w:rsid w:val="007E49D6"/>
    <w:rsid w:val="007E58D8"/>
    <w:rsid w:val="007E5C80"/>
    <w:rsid w:val="007E604A"/>
    <w:rsid w:val="007E6BD4"/>
    <w:rsid w:val="007F01DC"/>
    <w:rsid w:val="007F0F56"/>
    <w:rsid w:val="007F1770"/>
    <w:rsid w:val="007F4A02"/>
    <w:rsid w:val="007F7251"/>
    <w:rsid w:val="008003BA"/>
    <w:rsid w:val="008009E9"/>
    <w:rsid w:val="0080110C"/>
    <w:rsid w:val="008014C8"/>
    <w:rsid w:val="00803601"/>
    <w:rsid w:val="00803C3C"/>
    <w:rsid w:val="0080411C"/>
    <w:rsid w:val="00804CA0"/>
    <w:rsid w:val="00807225"/>
    <w:rsid w:val="00807C3C"/>
    <w:rsid w:val="0081030B"/>
    <w:rsid w:val="008111A1"/>
    <w:rsid w:val="008112DA"/>
    <w:rsid w:val="0081253A"/>
    <w:rsid w:val="00812FC0"/>
    <w:rsid w:val="0081380C"/>
    <w:rsid w:val="00813B2C"/>
    <w:rsid w:val="00814399"/>
    <w:rsid w:val="008147A5"/>
    <w:rsid w:val="008164B7"/>
    <w:rsid w:val="00816C50"/>
    <w:rsid w:val="00817142"/>
    <w:rsid w:val="00821073"/>
    <w:rsid w:val="0082149C"/>
    <w:rsid w:val="008219D9"/>
    <w:rsid w:val="00822106"/>
    <w:rsid w:val="00824DA8"/>
    <w:rsid w:val="00825836"/>
    <w:rsid w:val="00826D61"/>
    <w:rsid w:val="0082713B"/>
    <w:rsid w:val="00830274"/>
    <w:rsid w:val="00831C7F"/>
    <w:rsid w:val="0083550B"/>
    <w:rsid w:val="0084073E"/>
    <w:rsid w:val="00840C69"/>
    <w:rsid w:val="00841049"/>
    <w:rsid w:val="00842089"/>
    <w:rsid w:val="00842451"/>
    <w:rsid w:val="00842D37"/>
    <w:rsid w:val="00843688"/>
    <w:rsid w:val="008439A3"/>
    <w:rsid w:val="00843E73"/>
    <w:rsid w:val="008457B3"/>
    <w:rsid w:val="008458D0"/>
    <w:rsid w:val="0084672A"/>
    <w:rsid w:val="00846891"/>
    <w:rsid w:val="00847AEF"/>
    <w:rsid w:val="00847F77"/>
    <w:rsid w:val="00850839"/>
    <w:rsid w:val="00852ED1"/>
    <w:rsid w:val="0085315B"/>
    <w:rsid w:val="00853383"/>
    <w:rsid w:val="00853515"/>
    <w:rsid w:val="00853B1F"/>
    <w:rsid w:val="00854AA5"/>
    <w:rsid w:val="00855E6D"/>
    <w:rsid w:val="00856248"/>
    <w:rsid w:val="00856EAE"/>
    <w:rsid w:val="008579C4"/>
    <w:rsid w:val="00861579"/>
    <w:rsid w:val="00862034"/>
    <w:rsid w:val="00862F8D"/>
    <w:rsid w:val="00864730"/>
    <w:rsid w:val="00865651"/>
    <w:rsid w:val="00865ACB"/>
    <w:rsid w:val="00866BCF"/>
    <w:rsid w:val="00866C1A"/>
    <w:rsid w:val="00872714"/>
    <w:rsid w:val="008741AC"/>
    <w:rsid w:val="00881F9B"/>
    <w:rsid w:val="00883162"/>
    <w:rsid w:val="00885259"/>
    <w:rsid w:val="008866F7"/>
    <w:rsid w:val="00891B8F"/>
    <w:rsid w:val="00895B89"/>
    <w:rsid w:val="00896192"/>
    <w:rsid w:val="008A08BF"/>
    <w:rsid w:val="008A0C86"/>
    <w:rsid w:val="008A1663"/>
    <w:rsid w:val="008A1C0D"/>
    <w:rsid w:val="008A2E9D"/>
    <w:rsid w:val="008A347A"/>
    <w:rsid w:val="008A3DB2"/>
    <w:rsid w:val="008A4C16"/>
    <w:rsid w:val="008A548B"/>
    <w:rsid w:val="008A7440"/>
    <w:rsid w:val="008A7F68"/>
    <w:rsid w:val="008B0C8A"/>
    <w:rsid w:val="008B1146"/>
    <w:rsid w:val="008B152E"/>
    <w:rsid w:val="008B31B5"/>
    <w:rsid w:val="008B3D83"/>
    <w:rsid w:val="008B6838"/>
    <w:rsid w:val="008B69EC"/>
    <w:rsid w:val="008B7D99"/>
    <w:rsid w:val="008C33F7"/>
    <w:rsid w:val="008C3AFC"/>
    <w:rsid w:val="008C3F7E"/>
    <w:rsid w:val="008C4D53"/>
    <w:rsid w:val="008C527F"/>
    <w:rsid w:val="008C55C8"/>
    <w:rsid w:val="008C6DB9"/>
    <w:rsid w:val="008D072B"/>
    <w:rsid w:val="008D16AC"/>
    <w:rsid w:val="008D22FF"/>
    <w:rsid w:val="008D237F"/>
    <w:rsid w:val="008D3A6F"/>
    <w:rsid w:val="008D47C1"/>
    <w:rsid w:val="008D58E3"/>
    <w:rsid w:val="008D7B84"/>
    <w:rsid w:val="008D7E9A"/>
    <w:rsid w:val="008E080D"/>
    <w:rsid w:val="008E129B"/>
    <w:rsid w:val="008E1751"/>
    <w:rsid w:val="008E2743"/>
    <w:rsid w:val="008E2D85"/>
    <w:rsid w:val="008E3F4B"/>
    <w:rsid w:val="008E435C"/>
    <w:rsid w:val="008E7903"/>
    <w:rsid w:val="008E7BC2"/>
    <w:rsid w:val="008E7FAA"/>
    <w:rsid w:val="008F0665"/>
    <w:rsid w:val="008F0672"/>
    <w:rsid w:val="008F123D"/>
    <w:rsid w:val="008F20AE"/>
    <w:rsid w:val="008F2AB9"/>
    <w:rsid w:val="008F36A8"/>
    <w:rsid w:val="008F4B65"/>
    <w:rsid w:val="008F5C4C"/>
    <w:rsid w:val="008F5FF6"/>
    <w:rsid w:val="0090295A"/>
    <w:rsid w:val="00903C1F"/>
    <w:rsid w:val="00904273"/>
    <w:rsid w:val="00905C3D"/>
    <w:rsid w:val="0090649D"/>
    <w:rsid w:val="00907790"/>
    <w:rsid w:val="0090782E"/>
    <w:rsid w:val="0091016B"/>
    <w:rsid w:val="009101E7"/>
    <w:rsid w:val="0091243F"/>
    <w:rsid w:val="009134A1"/>
    <w:rsid w:val="009144BD"/>
    <w:rsid w:val="009166B6"/>
    <w:rsid w:val="00920B16"/>
    <w:rsid w:val="0092166A"/>
    <w:rsid w:val="00922641"/>
    <w:rsid w:val="009230FC"/>
    <w:rsid w:val="00923CA7"/>
    <w:rsid w:val="00925EF1"/>
    <w:rsid w:val="00925F6B"/>
    <w:rsid w:val="00926B18"/>
    <w:rsid w:val="0092725B"/>
    <w:rsid w:val="0092733A"/>
    <w:rsid w:val="009275C9"/>
    <w:rsid w:val="00930336"/>
    <w:rsid w:val="00931959"/>
    <w:rsid w:val="009326EF"/>
    <w:rsid w:val="00932C01"/>
    <w:rsid w:val="00933717"/>
    <w:rsid w:val="00934025"/>
    <w:rsid w:val="00934B0B"/>
    <w:rsid w:val="00934B95"/>
    <w:rsid w:val="009414F4"/>
    <w:rsid w:val="00943F0B"/>
    <w:rsid w:val="00946DF0"/>
    <w:rsid w:val="00947568"/>
    <w:rsid w:val="00947D5E"/>
    <w:rsid w:val="00947E5E"/>
    <w:rsid w:val="009520FF"/>
    <w:rsid w:val="00952301"/>
    <w:rsid w:val="00952BE1"/>
    <w:rsid w:val="00953C38"/>
    <w:rsid w:val="00953E13"/>
    <w:rsid w:val="009543EA"/>
    <w:rsid w:val="00955190"/>
    <w:rsid w:val="009555E8"/>
    <w:rsid w:val="00955611"/>
    <w:rsid w:val="0095630D"/>
    <w:rsid w:val="00956546"/>
    <w:rsid w:val="00956559"/>
    <w:rsid w:val="0095751F"/>
    <w:rsid w:val="00957760"/>
    <w:rsid w:val="00962142"/>
    <w:rsid w:val="009628DC"/>
    <w:rsid w:val="00964257"/>
    <w:rsid w:val="00964A6C"/>
    <w:rsid w:val="00964C82"/>
    <w:rsid w:val="00964F0C"/>
    <w:rsid w:val="00966BC6"/>
    <w:rsid w:val="00967F53"/>
    <w:rsid w:val="009707A5"/>
    <w:rsid w:val="00971A24"/>
    <w:rsid w:val="009739C8"/>
    <w:rsid w:val="0097529B"/>
    <w:rsid w:val="00977241"/>
    <w:rsid w:val="0098219C"/>
    <w:rsid w:val="00982BB8"/>
    <w:rsid w:val="009847C8"/>
    <w:rsid w:val="00986D62"/>
    <w:rsid w:val="00992D94"/>
    <w:rsid w:val="00993319"/>
    <w:rsid w:val="00994C61"/>
    <w:rsid w:val="009A195B"/>
    <w:rsid w:val="009A1E19"/>
    <w:rsid w:val="009A1FD2"/>
    <w:rsid w:val="009A20E1"/>
    <w:rsid w:val="009A2C30"/>
    <w:rsid w:val="009A3CF9"/>
    <w:rsid w:val="009A66D8"/>
    <w:rsid w:val="009A72E2"/>
    <w:rsid w:val="009A7392"/>
    <w:rsid w:val="009B08D9"/>
    <w:rsid w:val="009B1526"/>
    <w:rsid w:val="009B15DA"/>
    <w:rsid w:val="009B164F"/>
    <w:rsid w:val="009B1AA9"/>
    <w:rsid w:val="009B1D72"/>
    <w:rsid w:val="009B24C6"/>
    <w:rsid w:val="009B2604"/>
    <w:rsid w:val="009B31A8"/>
    <w:rsid w:val="009B35C7"/>
    <w:rsid w:val="009B3669"/>
    <w:rsid w:val="009B37C7"/>
    <w:rsid w:val="009B42C9"/>
    <w:rsid w:val="009B47FE"/>
    <w:rsid w:val="009B4CBA"/>
    <w:rsid w:val="009B5CD1"/>
    <w:rsid w:val="009B60AE"/>
    <w:rsid w:val="009C0071"/>
    <w:rsid w:val="009C0697"/>
    <w:rsid w:val="009C5B3F"/>
    <w:rsid w:val="009C60BF"/>
    <w:rsid w:val="009C6CEC"/>
    <w:rsid w:val="009C7CAF"/>
    <w:rsid w:val="009D165B"/>
    <w:rsid w:val="009D2B11"/>
    <w:rsid w:val="009D3010"/>
    <w:rsid w:val="009D5085"/>
    <w:rsid w:val="009D5EE6"/>
    <w:rsid w:val="009E20BE"/>
    <w:rsid w:val="009E2EA8"/>
    <w:rsid w:val="009E3195"/>
    <w:rsid w:val="009E5D9F"/>
    <w:rsid w:val="009E6F1A"/>
    <w:rsid w:val="009F0C0E"/>
    <w:rsid w:val="009F0E9A"/>
    <w:rsid w:val="009F366B"/>
    <w:rsid w:val="009F3A4B"/>
    <w:rsid w:val="009F3FB1"/>
    <w:rsid w:val="009F47A9"/>
    <w:rsid w:val="009F4CE8"/>
    <w:rsid w:val="009F7FF5"/>
    <w:rsid w:val="00A0049F"/>
    <w:rsid w:val="00A00ACE"/>
    <w:rsid w:val="00A029D6"/>
    <w:rsid w:val="00A04585"/>
    <w:rsid w:val="00A04A56"/>
    <w:rsid w:val="00A04B45"/>
    <w:rsid w:val="00A05A50"/>
    <w:rsid w:val="00A05B28"/>
    <w:rsid w:val="00A0640E"/>
    <w:rsid w:val="00A06DB3"/>
    <w:rsid w:val="00A1136D"/>
    <w:rsid w:val="00A11DE6"/>
    <w:rsid w:val="00A12084"/>
    <w:rsid w:val="00A12CD5"/>
    <w:rsid w:val="00A15FD9"/>
    <w:rsid w:val="00A16BF4"/>
    <w:rsid w:val="00A16CBC"/>
    <w:rsid w:val="00A17342"/>
    <w:rsid w:val="00A21193"/>
    <w:rsid w:val="00A22C08"/>
    <w:rsid w:val="00A2462E"/>
    <w:rsid w:val="00A2640D"/>
    <w:rsid w:val="00A27B29"/>
    <w:rsid w:val="00A302E4"/>
    <w:rsid w:val="00A30668"/>
    <w:rsid w:val="00A30FE3"/>
    <w:rsid w:val="00A3219E"/>
    <w:rsid w:val="00A3389E"/>
    <w:rsid w:val="00A33980"/>
    <w:rsid w:val="00A33A02"/>
    <w:rsid w:val="00A34B81"/>
    <w:rsid w:val="00A34DEA"/>
    <w:rsid w:val="00A35D06"/>
    <w:rsid w:val="00A37F98"/>
    <w:rsid w:val="00A4163A"/>
    <w:rsid w:val="00A42F63"/>
    <w:rsid w:val="00A434E6"/>
    <w:rsid w:val="00A444DD"/>
    <w:rsid w:val="00A4472A"/>
    <w:rsid w:val="00A45AB1"/>
    <w:rsid w:val="00A46013"/>
    <w:rsid w:val="00A46AE4"/>
    <w:rsid w:val="00A46D13"/>
    <w:rsid w:val="00A4701C"/>
    <w:rsid w:val="00A471D9"/>
    <w:rsid w:val="00A47460"/>
    <w:rsid w:val="00A47C3E"/>
    <w:rsid w:val="00A47CE7"/>
    <w:rsid w:val="00A51939"/>
    <w:rsid w:val="00A5272F"/>
    <w:rsid w:val="00A546F4"/>
    <w:rsid w:val="00A54751"/>
    <w:rsid w:val="00A54ABB"/>
    <w:rsid w:val="00A55282"/>
    <w:rsid w:val="00A56086"/>
    <w:rsid w:val="00A561E7"/>
    <w:rsid w:val="00A57AA4"/>
    <w:rsid w:val="00A601A4"/>
    <w:rsid w:val="00A629A2"/>
    <w:rsid w:val="00A63864"/>
    <w:rsid w:val="00A64747"/>
    <w:rsid w:val="00A65325"/>
    <w:rsid w:val="00A65C6E"/>
    <w:rsid w:val="00A6761B"/>
    <w:rsid w:val="00A67C1A"/>
    <w:rsid w:val="00A70048"/>
    <w:rsid w:val="00A73788"/>
    <w:rsid w:val="00A77663"/>
    <w:rsid w:val="00A80DF4"/>
    <w:rsid w:val="00A81C05"/>
    <w:rsid w:val="00A81F99"/>
    <w:rsid w:val="00A831DE"/>
    <w:rsid w:val="00A83F57"/>
    <w:rsid w:val="00A84D5A"/>
    <w:rsid w:val="00A8648D"/>
    <w:rsid w:val="00A866B8"/>
    <w:rsid w:val="00A86A31"/>
    <w:rsid w:val="00A92E05"/>
    <w:rsid w:val="00A936E5"/>
    <w:rsid w:val="00A94CD4"/>
    <w:rsid w:val="00AA2269"/>
    <w:rsid w:val="00AA265B"/>
    <w:rsid w:val="00AA4A7A"/>
    <w:rsid w:val="00AA4D00"/>
    <w:rsid w:val="00AA5942"/>
    <w:rsid w:val="00AA79CF"/>
    <w:rsid w:val="00AA7C81"/>
    <w:rsid w:val="00AA7FF9"/>
    <w:rsid w:val="00AB2811"/>
    <w:rsid w:val="00AB30FB"/>
    <w:rsid w:val="00AB321A"/>
    <w:rsid w:val="00AB4D81"/>
    <w:rsid w:val="00AB521E"/>
    <w:rsid w:val="00AB5D78"/>
    <w:rsid w:val="00AB6199"/>
    <w:rsid w:val="00AB630C"/>
    <w:rsid w:val="00AB7326"/>
    <w:rsid w:val="00AC05DE"/>
    <w:rsid w:val="00AC23B8"/>
    <w:rsid w:val="00AC2D12"/>
    <w:rsid w:val="00AC35F5"/>
    <w:rsid w:val="00AC40C1"/>
    <w:rsid w:val="00AC41D8"/>
    <w:rsid w:val="00AC4315"/>
    <w:rsid w:val="00AC539D"/>
    <w:rsid w:val="00AC53DD"/>
    <w:rsid w:val="00AC732B"/>
    <w:rsid w:val="00AC73F7"/>
    <w:rsid w:val="00AD02E6"/>
    <w:rsid w:val="00AD0816"/>
    <w:rsid w:val="00AD11C0"/>
    <w:rsid w:val="00AD1A1A"/>
    <w:rsid w:val="00AD1C75"/>
    <w:rsid w:val="00AD1DC5"/>
    <w:rsid w:val="00AD33B6"/>
    <w:rsid w:val="00AD4234"/>
    <w:rsid w:val="00AD5600"/>
    <w:rsid w:val="00AD5DBD"/>
    <w:rsid w:val="00AD6264"/>
    <w:rsid w:val="00AD712B"/>
    <w:rsid w:val="00AD726A"/>
    <w:rsid w:val="00AD73D7"/>
    <w:rsid w:val="00AD7E69"/>
    <w:rsid w:val="00AE08CE"/>
    <w:rsid w:val="00AE169A"/>
    <w:rsid w:val="00AE1969"/>
    <w:rsid w:val="00AE2ABB"/>
    <w:rsid w:val="00AE3968"/>
    <w:rsid w:val="00AE472F"/>
    <w:rsid w:val="00AE52E9"/>
    <w:rsid w:val="00AE60CB"/>
    <w:rsid w:val="00AF39C1"/>
    <w:rsid w:val="00AF40D1"/>
    <w:rsid w:val="00AF4F94"/>
    <w:rsid w:val="00AF5171"/>
    <w:rsid w:val="00AF63F6"/>
    <w:rsid w:val="00AF6987"/>
    <w:rsid w:val="00AF7454"/>
    <w:rsid w:val="00AF7516"/>
    <w:rsid w:val="00B0079B"/>
    <w:rsid w:val="00B0242B"/>
    <w:rsid w:val="00B0336B"/>
    <w:rsid w:val="00B0389A"/>
    <w:rsid w:val="00B03EFC"/>
    <w:rsid w:val="00B05A19"/>
    <w:rsid w:val="00B062EB"/>
    <w:rsid w:val="00B06991"/>
    <w:rsid w:val="00B07094"/>
    <w:rsid w:val="00B11172"/>
    <w:rsid w:val="00B112C3"/>
    <w:rsid w:val="00B113A3"/>
    <w:rsid w:val="00B117C8"/>
    <w:rsid w:val="00B146C6"/>
    <w:rsid w:val="00B1591E"/>
    <w:rsid w:val="00B16EF4"/>
    <w:rsid w:val="00B16F92"/>
    <w:rsid w:val="00B17C00"/>
    <w:rsid w:val="00B212D4"/>
    <w:rsid w:val="00B22458"/>
    <w:rsid w:val="00B22868"/>
    <w:rsid w:val="00B23924"/>
    <w:rsid w:val="00B23C51"/>
    <w:rsid w:val="00B24616"/>
    <w:rsid w:val="00B24A3C"/>
    <w:rsid w:val="00B25601"/>
    <w:rsid w:val="00B25B33"/>
    <w:rsid w:val="00B26770"/>
    <w:rsid w:val="00B269D3"/>
    <w:rsid w:val="00B30A20"/>
    <w:rsid w:val="00B33D13"/>
    <w:rsid w:val="00B33F80"/>
    <w:rsid w:val="00B347D3"/>
    <w:rsid w:val="00B34A1B"/>
    <w:rsid w:val="00B358DE"/>
    <w:rsid w:val="00B37357"/>
    <w:rsid w:val="00B3792D"/>
    <w:rsid w:val="00B412EB"/>
    <w:rsid w:val="00B42610"/>
    <w:rsid w:val="00B42805"/>
    <w:rsid w:val="00B42F32"/>
    <w:rsid w:val="00B501E2"/>
    <w:rsid w:val="00B51357"/>
    <w:rsid w:val="00B51D59"/>
    <w:rsid w:val="00B51DC8"/>
    <w:rsid w:val="00B520D8"/>
    <w:rsid w:val="00B5259E"/>
    <w:rsid w:val="00B52E4E"/>
    <w:rsid w:val="00B530C9"/>
    <w:rsid w:val="00B54345"/>
    <w:rsid w:val="00B5506A"/>
    <w:rsid w:val="00B55C79"/>
    <w:rsid w:val="00B570A5"/>
    <w:rsid w:val="00B64A89"/>
    <w:rsid w:val="00B65AC8"/>
    <w:rsid w:val="00B65CD8"/>
    <w:rsid w:val="00B673FA"/>
    <w:rsid w:val="00B67686"/>
    <w:rsid w:val="00B67BBC"/>
    <w:rsid w:val="00B70070"/>
    <w:rsid w:val="00B72259"/>
    <w:rsid w:val="00B72BB6"/>
    <w:rsid w:val="00B72CE3"/>
    <w:rsid w:val="00B730B1"/>
    <w:rsid w:val="00B73847"/>
    <w:rsid w:val="00B73A43"/>
    <w:rsid w:val="00B74170"/>
    <w:rsid w:val="00B74E84"/>
    <w:rsid w:val="00B75A71"/>
    <w:rsid w:val="00B75FCB"/>
    <w:rsid w:val="00B761BD"/>
    <w:rsid w:val="00B76A1E"/>
    <w:rsid w:val="00B76C53"/>
    <w:rsid w:val="00B807C0"/>
    <w:rsid w:val="00B81552"/>
    <w:rsid w:val="00B8217A"/>
    <w:rsid w:val="00B82808"/>
    <w:rsid w:val="00B85D05"/>
    <w:rsid w:val="00B86351"/>
    <w:rsid w:val="00B868F4"/>
    <w:rsid w:val="00B86B03"/>
    <w:rsid w:val="00B87F8C"/>
    <w:rsid w:val="00B90B29"/>
    <w:rsid w:val="00B91B44"/>
    <w:rsid w:val="00B934D3"/>
    <w:rsid w:val="00B94021"/>
    <w:rsid w:val="00B960C9"/>
    <w:rsid w:val="00BA0EB2"/>
    <w:rsid w:val="00BA0EDB"/>
    <w:rsid w:val="00BA194C"/>
    <w:rsid w:val="00BA27BA"/>
    <w:rsid w:val="00BA3575"/>
    <w:rsid w:val="00BA3E64"/>
    <w:rsid w:val="00BB072B"/>
    <w:rsid w:val="00BB2097"/>
    <w:rsid w:val="00BB28A8"/>
    <w:rsid w:val="00BB2D75"/>
    <w:rsid w:val="00BB3136"/>
    <w:rsid w:val="00BB3274"/>
    <w:rsid w:val="00BB38E3"/>
    <w:rsid w:val="00BB3BE3"/>
    <w:rsid w:val="00BB46E8"/>
    <w:rsid w:val="00BB59A7"/>
    <w:rsid w:val="00BB6936"/>
    <w:rsid w:val="00BC285C"/>
    <w:rsid w:val="00BC4668"/>
    <w:rsid w:val="00BC4798"/>
    <w:rsid w:val="00BC5878"/>
    <w:rsid w:val="00BC6A0D"/>
    <w:rsid w:val="00BC6D5C"/>
    <w:rsid w:val="00BC7333"/>
    <w:rsid w:val="00BC7395"/>
    <w:rsid w:val="00BC776F"/>
    <w:rsid w:val="00BC7E45"/>
    <w:rsid w:val="00BD003F"/>
    <w:rsid w:val="00BD0182"/>
    <w:rsid w:val="00BD0776"/>
    <w:rsid w:val="00BD2197"/>
    <w:rsid w:val="00BD2E75"/>
    <w:rsid w:val="00BD30B0"/>
    <w:rsid w:val="00BD3758"/>
    <w:rsid w:val="00BD408F"/>
    <w:rsid w:val="00BD4473"/>
    <w:rsid w:val="00BD5464"/>
    <w:rsid w:val="00BD5759"/>
    <w:rsid w:val="00BD7025"/>
    <w:rsid w:val="00BD751E"/>
    <w:rsid w:val="00BE0C00"/>
    <w:rsid w:val="00BE1DD6"/>
    <w:rsid w:val="00BE1F14"/>
    <w:rsid w:val="00BE35F8"/>
    <w:rsid w:val="00BE3C74"/>
    <w:rsid w:val="00BE6E69"/>
    <w:rsid w:val="00BF1D14"/>
    <w:rsid w:val="00BF27CA"/>
    <w:rsid w:val="00BF3697"/>
    <w:rsid w:val="00BF494F"/>
    <w:rsid w:val="00BF5B11"/>
    <w:rsid w:val="00BF6146"/>
    <w:rsid w:val="00BF686E"/>
    <w:rsid w:val="00C00891"/>
    <w:rsid w:val="00C009F2"/>
    <w:rsid w:val="00C018ED"/>
    <w:rsid w:val="00C01B3A"/>
    <w:rsid w:val="00C02948"/>
    <w:rsid w:val="00C02F7B"/>
    <w:rsid w:val="00C03105"/>
    <w:rsid w:val="00C047A2"/>
    <w:rsid w:val="00C04BB4"/>
    <w:rsid w:val="00C070BB"/>
    <w:rsid w:val="00C1273C"/>
    <w:rsid w:val="00C129E3"/>
    <w:rsid w:val="00C12D56"/>
    <w:rsid w:val="00C13C1E"/>
    <w:rsid w:val="00C13ED5"/>
    <w:rsid w:val="00C148B6"/>
    <w:rsid w:val="00C153F4"/>
    <w:rsid w:val="00C16AE5"/>
    <w:rsid w:val="00C21234"/>
    <w:rsid w:val="00C21235"/>
    <w:rsid w:val="00C236BF"/>
    <w:rsid w:val="00C23C88"/>
    <w:rsid w:val="00C24C69"/>
    <w:rsid w:val="00C251AB"/>
    <w:rsid w:val="00C263D9"/>
    <w:rsid w:val="00C30A9B"/>
    <w:rsid w:val="00C30F51"/>
    <w:rsid w:val="00C33007"/>
    <w:rsid w:val="00C334C1"/>
    <w:rsid w:val="00C3471F"/>
    <w:rsid w:val="00C35C37"/>
    <w:rsid w:val="00C35E82"/>
    <w:rsid w:val="00C3624C"/>
    <w:rsid w:val="00C36A58"/>
    <w:rsid w:val="00C37030"/>
    <w:rsid w:val="00C372CA"/>
    <w:rsid w:val="00C40133"/>
    <w:rsid w:val="00C4074D"/>
    <w:rsid w:val="00C40D89"/>
    <w:rsid w:val="00C4189F"/>
    <w:rsid w:val="00C50165"/>
    <w:rsid w:val="00C50921"/>
    <w:rsid w:val="00C51985"/>
    <w:rsid w:val="00C52480"/>
    <w:rsid w:val="00C52F79"/>
    <w:rsid w:val="00C53447"/>
    <w:rsid w:val="00C53652"/>
    <w:rsid w:val="00C545CF"/>
    <w:rsid w:val="00C54EE2"/>
    <w:rsid w:val="00C55ACE"/>
    <w:rsid w:val="00C5763E"/>
    <w:rsid w:val="00C57977"/>
    <w:rsid w:val="00C57A62"/>
    <w:rsid w:val="00C60E81"/>
    <w:rsid w:val="00C61612"/>
    <w:rsid w:val="00C61C3D"/>
    <w:rsid w:val="00C62086"/>
    <w:rsid w:val="00C62BB9"/>
    <w:rsid w:val="00C635C4"/>
    <w:rsid w:val="00C63A37"/>
    <w:rsid w:val="00C64B96"/>
    <w:rsid w:val="00C715EE"/>
    <w:rsid w:val="00C716ED"/>
    <w:rsid w:val="00C71E60"/>
    <w:rsid w:val="00C7234A"/>
    <w:rsid w:val="00C726A0"/>
    <w:rsid w:val="00C73843"/>
    <w:rsid w:val="00C73C2B"/>
    <w:rsid w:val="00C74D4C"/>
    <w:rsid w:val="00C80DFC"/>
    <w:rsid w:val="00C8202C"/>
    <w:rsid w:val="00C82550"/>
    <w:rsid w:val="00C82E85"/>
    <w:rsid w:val="00C83528"/>
    <w:rsid w:val="00C83BC7"/>
    <w:rsid w:val="00C83BF4"/>
    <w:rsid w:val="00C83F71"/>
    <w:rsid w:val="00C846AF"/>
    <w:rsid w:val="00C858B9"/>
    <w:rsid w:val="00C865D7"/>
    <w:rsid w:val="00C879EA"/>
    <w:rsid w:val="00C87FF3"/>
    <w:rsid w:val="00C91151"/>
    <w:rsid w:val="00C93837"/>
    <w:rsid w:val="00C94703"/>
    <w:rsid w:val="00C94F89"/>
    <w:rsid w:val="00CA05A9"/>
    <w:rsid w:val="00CA0902"/>
    <w:rsid w:val="00CA189D"/>
    <w:rsid w:val="00CA1DC1"/>
    <w:rsid w:val="00CA273A"/>
    <w:rsid w:val="00CA355A"/>
    <w:rsid w:val="00CA480A"/>
    <w:rsid w:val="00CA5732"/>
    <w:rsid w:val="00CA6002"/>
    <w:rsid w:val="00CA6909"/>
    <w:rsid w:val="00CA7838"/>
    <w:rsid w:val="00CB1DB7"/>
    <w:rsid w:val="00CB1EB5"/>
    <w:rsid w:val="00CB23D0"/>
    <w:rsid w:val="00CB295F"/>
    <w:rsid w:val="00CB31A5"/>
    <w:rsid w:val="00CB37C6"/>
    <w:rsid w:val="00CB3FF4"/>
    <w:rsid w:val="00CB417E"/>
    <w:rsid w:val="00CB4621"/>
    <w:rsid w:val="00CB5090"/>
    <w:rsid w:val="00CB5415"/>
    <w:rsid w:val="00CB5A01"/>
    <w:rsid w:val="00CB73AB"/>
    <w:rsid w:val="00CC0F99"/>
    <w:rsid w:val="00CC187B"/>
    <w:rsid w:val="00CC1976"/>
    <w:rsid w:val="00CC541E"/>
    <w:rsid w:val="00CC5455"/>
    <w:rsid w:val="00CC6C13"/>
    <w:rsid w:val="00CC7400"/>
    <w:rsid w:val="00CD0325"/>
    <w:rsid w:val="00CD1327"/>
    <w:rsid w:val="00CD1739"/>
    <w:rsid w:val="00CD1850"/>
    <w:rsid w:val="00CD19EE"/>
    <w:rsid w:val="00CD1E3D"/>
    <w:rsid w:val="00CD201A"/>
    <w:rsid w:val="00CD214A"/>
    <w:rsid w:val="00CD40C2"/>
    <w:rsid w:val="00CD4671"/>
    <w:rsid w:val="00CD4CCE"/>
    <w:rsid w:val="00CD6A25"/>
    <w:rsid w:val="00CE0E93"/>
    <w:rsid w:val="00CE101F"/>
    <w:rsid w:val="00CE3425"/>
    <w:rsid w:val="00CE412B"/>
    <w:rsid w:val="00CE5181"/>
    <w:rsid w:val="00CE578F"/>
    <w:rsid w:val="00CE6A51"/>
    <w:rsid w:val="00CF0101"/>
    <w:rsid w:val="00CF04C5"/>
    <w:rsid w:val="00CF04E9"/>
    <w:rsid w:val="00CF2C59"/>
    <w:rsid w:val="00CF2C71"/>
    <w:rsid w:val="00CF3D68"/>
    <w:rsid w:val="00CF4933"/>
    <w:rsid w:val="00D0189E"/>
    <w:rsid w:val="00D021B5"/>
    <w:rsid w:val="00D0229E"/>
    <w:rsid w:val="00D03153"/>
    <w:rsid w:val="00D031C5"/>
    <w:rsid w:val="00D03AA8"/>
    <w:rsid w:val="00D03B9E"/>
    <w:rsid w:val="00D05D64"/>
    <w:rsid w:val="00D07207"/>
    <w:rsid w:val="00D07CF5"/>
    <w:rsid w:val="00D102C3"/>
    <w:rsid w:val="00D1094E"/>
    <w:rsid w:val="00D12515"/>
    <w:rsid w:val="00D12CB8"/>
    <w:rsid w:val="00D1401D"/>
    <w:rsid w:val="00D145E9"/>
    <w:rsid w:val="00D15898"/>
    <w:rsid w:val="00D175FA"/>
    <w:rsid w:val="00D178C7"/>
    <w:rsid w:val="00D207E5"/>
    <w:rsid w:val="00D20FB4"/>
    <w:rsid w:val="00D21163"/>
    <w:rsid w:val="00D21E46"/>
    <w:rsid w:val="00D2417F"/>
    <w:rsid w:val="00D242DD"/>
    <w:rsid w:val="00D27741"/>
    <w:rsid w:val="00D308AB"/>
    <w:rsid w:val="00D31414"/>
    <w:rsid w:val="00D31BBA"/>
    <w:rsid w:val="00D31F3D"/>
    <w:rsid w:val="00D3202C"/>
    <w:rsid w:val="00D33723"/>
    <w:rsid w:val="00D33FBF"/>
    <w:rsid w:val="00D36930"/>
    <w:rsid w:val="00D3745A"/>
    <w:rsid w:val="00D37568"/>
    <w:rsid w:val="00D411BD"/>
    <w:rsid w:val="00D423EC"/>
    <w:rsid w:val="00D42DCD"/>
    <w:rsid w:val="00D42F8B"/>
    <w:rsid w:val="00D43586"/>
    <w:rsid w:val="00D43B84"/>
    <w:rsid w:val="00D44658"/>
    <w:rsid w:val="00D44956"/>
    <w:rsid w:val="00D449AA"/>
    <w:rsid w:val="00D45626"/>
    <w:rsid w:val="00D45E9E"/>
    <w:rsid w:val="00D46A5E"/>
    <w:rsid w:val="00D559F5"/>
    <w:rsid w:val="00D55E5F"/>
    <w:rsid w:val="00D5628B"/>
    <w:rsid w:val="00D56E1E"/>
    <w:rsid w:val="00D56F1A"/>
    <w:rsid w:val="00D57345"/>
    <w:rsid w:val="00D57B10"/>
    <w:rsid w:val="00D6078D"/>
    <w:rsid w:val="00D615C7"/>
    <w:rsid w:val="00D61CD4"/>
    <w:rsid w:val="00D62777"/>
    <w:rsid w:val="00D63C11"/>
    <w:rsid w:val="00D65730"/>
    <w:rsid w:val="00D65AD8"/>
    <w:rsid w:val="00D66A68"/>
    <w:rsid w:val="00D66B50"/>
    <w:rsid w:val="00D67EF4"/>
    <w:rsid w:val="00D70960"/>
    <w:rsid w:val="00D73FAF"/>
    <w:rsid w:val="00D75623"/>
    <w:rsid w:val="00D76132"/>
    <w:rsid w:val="00D76CF9"/>
    <w:rsid w:val="00D80ADE"/>
    <w:rsid w:val="00D80BC1"/>
    <w:rsid w:val="00D8207A"/>
    <w:rsid w:val="00D8465F"/>
    <w:rsid w:val="00D84B86"/>
    <w:rsid w:val="00D852E2"/>
    <w:rsid w:val="00D8629F"/>
    <w:rsid w:val="00D9074F"/>
    <w:rsid w:val="00D90E10"/>
    <w:rsid w:val="00D913A4"/>
    <w:rsid w:val="00D93046"/>
    <w:rsid w:val="00D94321"/>
    <w:rsid w:val="00D97731"/>
    <w:rsid w:val="00DA1B65"/>
    <w:rsid w:val="00DA20AF"/>
    <w:rsid w:val="00DA21A2"/>
    <w:rsid w:val="00DA23D0"/>
    <w:rsid w:val="00DA2E7E"/>
    <w:rsid w:val="00DA49B2"/>
    <w:rsid w:val="00DA4A81"/>
    <w:rsid w:val="00DA596C"/>
    <w:rsid w:val="00DA7D49"/>
    <w:rsid w:val="00DB1371"/>
    <w:rsid w:val="00DB17FE"/>
    <w:rsid w:val="00DB1AAF"/>
    <w:rsid w:val="00DB1DCE"/>
    <w:rsid w:val="00DB21F9"/>
    <w:rsid w:val="00DB28F5"/>
    <w:rsid w:val="00DB2F1D"/>
    <w:rsid w:val="00DB37D2"/>
    <w:rsid w:val="00DB3991"/>
    <w:rsid w:val="00DB44FA"/>
    <w:rsid w:val="00DB5C56"/>
    <w:rsid w:val="00DB7B94"/>
    <w:rsid w:val="00DC1BF5"/>
    <w:rsid w:val="00DC2924"/>
    <w:rsid w:val="00DC2CFA"/>
    <w:rsid w:val="00DC3351"/>
    <w:rsid w:val="00DC63F5"/>
    <w:rsid w:val="00DC640B"/>
    <w:rsid w:val="00DC6E7E"/>
    <w:rsid w:val="00DC7556"/>
    <w:rsid w:val="00DD201F"/>
    <w:rsid w:val="00DD2507"/>
    <w:rsid w:val="00DD3C8B"/>
    <w:rsid w:val="00DD7275"/>
    <w:rsid w:val="00DE03BA"/>
    <w:rsid w:val="00DE1DA6"/>
    <w:rsid w:val="00DE3D0A"/>
    <w:rsid w:val="00DE3DF4"/>
    <w:rsid w:val="00DE472F"/>
    <w:rsid w:val="00DE4C9C"/>
    <w:rsid w:val="00DE576C"/>
    <w:rsid w:val="00DE6FAE"/>
    <w:rsid w:val="00DE7513"/>
    <w:rsid w:val="00DE798F"/>
    <w:rsid w:val="00DF0A14"/>
    <w:rsid w:val="00DF0C98"/>
    <w:rsid w:val="00DF0DBE"/>
    <w:rsid w:val="00DF0EED"/>
    <w:rsid w:val="00DF2890"/>
    <w:rsid w:val="00DF32C1"/>
    <w:rsid w:val="00DF40AF"/>
    <w:rsid w:val="00DF54B1"/>
    <w:rsid w:val="00DF6764"/>
    <w:rsid w:val="00DF7952"/>
    <w:rsid w:val="00E00600"/>
    <w:rsid w:val="00E013F3"/>
    <w:rsid w:val="00E02B84"/>
    <w:rsid w:val="00E03121"/>
    <w:rsid w:val="00E03342"/>
    <w:rsid w:val="00E03380"/>
    <w:rsid w:val="00E04958"/>
    <w:rsid w:val="00E06B41"/>
    <w:rsid w:val="00E11427"/>
    <w:rsid w:val="00E119D9"/>
    <w:rsid w:val="00E11D86"/>
    <w:rsid w:val="00E11FA0"/>
    <w:rsid w:val="00E140A5"/>
    <w:rsid w:val="00E1560D"/>
    <w:rsid w:val="00E169FA"/>
    <w:rsid w:val="00E16B6A"/>
    <w:rsid w:val="00E173F6"/>
    <w:rsid w:val="00E1784A"/>
    <w:rsid w:val="00E17B67"/>
    <w:rsid w:val="00E214BF"/>
    <w:rsid w:val="00E21BAC"/>
    <w:rsid w:val="00E229F1"/>
    <w:rsid w:val="00E242FD"/>
    <w:rsid w:val="00E2465A"/>
    <w:rsid w:val="00E24ABE"/>
    <w:rsid w:val="00E26093"/>
    <w:rsid w:val="00E26BDF"/>
    <w:rsid w:val="00E26E07"/>
    <w:rsid w:val="00E27802"/>
    <w:rsid w:val="00E27959"/>
    <w:rsid w:val="00E30C81"/>
    <w:rsid w:val="00E32F39"/>
    <w:rsid w:val="00E34510"/>
    <w:rsid w:val="00E357FA"/>
    <w:rsid w:val="00E35C73"/>
    <w:rsid w:val="00E366BE"/>
    <w:rsid w:val="00E36EC2"/>
    <w:rsid w:val="00E40190"/>
    <w:rsid w:val="00E43AD1"/>
    <w:rsid w:val="00E43FCD"/>
    <w:rsid w:val="00E45D8C"/>
    <w:rsid w:val="00E4789A"/>
    <w:rsid w:val="00E50690"/>
    <w:rsid w:val="00E607C3"/>
    <w:rsid w:val="00E608EB"/>
    <w:rsid w:val="00E60F94"/>
    <w:rsid w:val="00E61FC5"/>
    <w:rsid w:val="00E624B5"/>
    <w:rsid w:val="00E6316F"/>
    <w:rsid w:val="00E64AAC"/>
    <w:rsid w:val="00E650C0"/>
    <w:rsid w:val="00E65B74"/>
    <w:rsid w:val="00E66FF7"/>
    <w:rsid w:val="00E71D7D"/>
    <w:rsid w:val="00E728E2"/>
    <w:rsid w:val="00E733AA"/>
    <w:rsid w:val="00E7509B"/>
    <w:rsid w:val="00E77D8B"/>
    <w:rsid w:val="00E80894"/>
    <w:rsid w:val="00E80D58"/>
    <w:rsid w:val="00E81C16"/>
    <w:rsid w:val="00E82213"/>
    <w:rsid w:val="00E825A4"/>
    <w:rsid w:val="00E82C17"/>
    <w:rsid w:val="00E82C77"/>
    <w:rsid w:val="00E86FDC"/>
    <w:rsid w:val="00E944C7"/>
    <w:rsid w:val="00E94999"/>
    <w:rsid w:val="00E96490"/>
    <w:rsid w:val="00E964B8"/>
    <w:rsid w:val="00E978E5"/>
    <w:rsid w:val="00E979C1"/>
    <w:rsid w:val="00EA07C5"/>
    <w:rsid w:val="00EA0D9D"/>
    <w:rsid w:val="00EA1073"/>
    <w:rsid w:val="00EA2756"/>
    <w:rsid w:val="00EA3A6B"/>
    <w:rsid w:val="00EA3B44"/>
    <w:rsid w:val="00EA475E"/>
    <w:rsid w:val="00EA4C95"/>
    <w:rsid w:val="00EA509E"/>
    <w:rsid w:val="00EA5CF7"/>
    <w:rsid w:val="00EA6294"/>
    <w:rsid w:val="00EB058E"/>
    <w:rsid w:val="00EB29CB"/>
    <w:rsid w:val="00EB3E2E"/>
    <w:rsid w:val="00EB4970"/>
    <w:rsid w:val="00EB54B3"/>
    <w:rsid w:val="00EB6132"/>
    <w:rsid w:val="00EB73F6"/>
    <w:rsid w:val="00EB751F"/>
    <w:rsid w:val="00EC13DA"/>
    <w:rsid w:val="00EC3EF9"/>
    <w:rsid w:val="00EC3F98"/>
    <w:rsid w:val="00EC46F0"/>
    <w:rsid w:val="00EC5FE2"/>
    <w:rsid w:val="00EC6ABE"/>
    <w:rsid w:val="00EC6D9E"/>
    <w:rsid w:val="00ED1A69"/>
    <w:rsid w:val="00ED1FC1"/>
    <w:rsid w:val="00ED3DAD"/>
    <w:rsid w:val="00ED4C1F"/>
    <w:rsid w:val="00ED6CF1"/>
    <w:rsid w:val="00EE05C5"/>
    <w:rsid w:val="00EE33A4"/>
    <w:rsid w:val="00EE3E04"/>
    <w:rsid w:val="00EE609C"/>
    <w:rsid w:val="00EE7DF8"/>
    <w:rsid w:val="00EF0C7B"/>
    <w:rsid w:val="00EF13A2"/>
    <w:rsid w:val="00EF14AC"/>
    <w:rsid w:val="00EF1F38"/>
    <w:rsid w:val="00EF23E1"/>
    <w:rsid w:val="00EF247C"/>
    <w:rsid w:val="00EF3A67"/>
    <w:rsid w:val="00EF7711"/>
    <w:rsid w:val="00EF7924"/>
    <w:rsid w:val="00EF7E4C"/>
    <w:rsid w:val="00F01F57"/>
    <w:rsid w:val="00F029F7"/>
    <w:rsid w:val="00F02E7F"/>
    <w:rsid w:val="00F03958"/>
    <w:rsid w:val="00F05C80"/>
    <w:rsid w:val="00F06AEE"/>
    <w:rsid w:val="00F07F0F"/>
    <w:rsid w:val="00F109D6"/>
    <w:rsid w:val="00F1147D"/>
    <w:rsid w:val="00F11571"/>
    <w:rsid w:val="00F118E2"/>
    <w:rsid w:val="00F126C1"/>
    <w:rsid w:val="00F12AA3"/>
    <w:rsid w:val="00F13C6B"/>
    <w:rsid w:val="00F13D87"/>
    <w:rsid w:val="00F14958"/>
    <w:rsid w:val="00F15000"/>
    <w:rsid w:val="00F16258"/>
    <w:rsid w:val="00F16D3F"/>
    <w:rsid w:val="00F20818"/>
    <w:rsid w:val="00F22002"/>
    <w:rsid w:val="00F2218A"/>
    <w:rsid w:val="00F24FDF"/>
    <w:rsid w:val="00F26742"/>
    <w:rsid w:val="00F3058A"/>
    <w:rsid w:val="00F30F94"/>
    <w:rsid w:val="00F33572"/>
    <w:rsid w:val="00F33696"/>
    <w:rsid w:val="00F33C38"/>
    <w:rsid w:val="00F3566C"/>
    <w:rsid w:val="00F3683B"/>
    <w:rsid w:val="00F37911"/>
    <w:rsid w:val="00F3792D"/>
    <w:rsid w:val="00F42EE2"/>
    <w:rsid w:val="00F4328D"/>
    <w:rsid w:val="00F43608"/>
    <w:rsid w:val="00F45566"/>
    <w:rsid w:val="00F45F27"/>
    <w:rsid w:val="00F4692F"/>
    <w:rsid w:val="00F479ED"/>
    <w:rsid w:val="00F50F87"/>
    <w:rsid w:val="00F514AC"/>
    <w:rsid w:val="00F52588"/>
    <w:rsid w:val="00F55474"/>
    <w:rsid w:val="00F55B4C"/>
    <w:rsid w:val="00F57462"/>
    <w:rsid w:val="00F5746F"/>
    <w:rsid w:val="00F62C0D"/>
    <w:rsid w:val="00F632DB"/>
    <w:rsid w:val="00F648B2"/>
    <w:rsid w:val="00F64CAD"/>
    <w:rsid w:val="00F661FE"/>
    <w:rsid w:val="00F70E01"/>
    <w:rsid w:val="00F7109A"/>
    <w:rsid w:val="00F71227"/>
    <w:rsid w:val="00F71967"/>
    <w:rsid w:val="00F72F13"/>
    <w:rsid w:val="00F733A4"/>
    <w:rsid w:val="00F75201"/>
    <w:rsid w:val="00F7617F"/>
    <w:rsid w:val="00F76893"/>
    <w:rsid w:val="00F7722E"/>
    <w:rsid w:val="00F77A1C"/>
    <w:rsid w:val="00F810B1"/>
    <w:rsid w:val="00F815D0"/>
    <w:rsid w:val="00F852D9"/>
    <w:rsid w:val="00F8597B"/>
    <w:rsid w:val="00F87612"/>
    <w:rsid w:val="00F90575"/>
    <w:rsid w:val="00F909B5"/>
    <w:rsid w:val="00F914F4"/>
    <w:rsid w:val="00F91C37"/>
    <w:rsid w:val="00F9224C"/>
    <w:rsid w:val="00F935C3"/>
    <w:rsid w:val="00F936B7"/>
    <w:rsid w:val="00F96034"/>
    <w:rsid w:val="00F97409"/>
    <w:rsid w:val="00F97632"/>
    <w:rsid w:val="00FA0533"/>
    <w:rsid w:val="00FA239D"/>
    <w:rsid w:val="00FA2C8E"/>
    <w:rsid w:val="00FA31C5"/>
    <w:rsid w:val="00FA378A"/>
    <w:rsid w:val="00FA432D"/>
    <w:rsid w:val="00FA7F52"/>
    <w:rsid w:val="00FB2C3D"/>
    <w:rsid w:val="00FB3D00"/>
    <w:rsid w:val="00FB3F0B"/>
    <w:rsid w:val="00FB5A9F"/>
    <w:rsid w:val="00FB7189"/>
    <w:rsid w:val="00FB7507"/>
    <w:rsid w:val="00FC0387"/>
    <w:rsid w:val="00FC313F"/>
    <w:rsid w:val="00FC454B"/>
    <w:rsid w:val="00FC492D"/>
    <w:rsid w:val="00FC4C01"/>
    <w:rsid w:val="00FD1420"/>
    <w:rsid w:val="00FD2508"/>
    <w:rsid w:val="00FD38C6"/>
    <w:rsid w:val="00FD3A61"/>
    <w:rsid w:val="00FD42C5"/>
    <w:rsid w:val="00FD435C"/>
    <w:rsid w:val="00FD5334"/>
    <w:rsid w:val="00FD5FD6"/>
    <w:rsid w:val="00FD77A8"/>
    <w:rsid w:val="00FE0E56"/>
    <w:rsid w:val="00FE1D1D"/>
    <w:rsid w:val="00FE2500"/>
    <w:rsid w:val="00FE2862"/>
    <w:rsid w:val="00FE311D"/>
    <w:rsid w:val="00FE3256"/>
    <w:rsid w:val="00FE5A62"/>
    <w:rsid w:val="00FE5DE1"/>
    <w:rsid w:val="00FE7AE2"/>
    <w:rsid w:val="00FF1662"/>
    <w:rsid w:val="00FF21E3"/>
    <w:rsid w:val="00FF22B7"/>
    <w:rsid w:val="00FF2D89"/>
    <w:rsid w:val="00FF6E69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4C33D5"/>
  <w15:chartTrackingRefBased/>
  <w15:docId w15:val="{9CAC3CAA-E120-417C-8FD7-05A84C72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11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62777"/>
    <w:pPr>
      <w:autoSpaceDE w:val="0"/>
      <w:autoSpaceDN w:val="0"/>
      <w:adjustRightInd w:val="0"/>
      <w:outlineLvl w:val="0"/>
    </w:pPr>
    <w:rPr>
      <w:rFonts w:ascii="VNI-Times" w:hAnsi="VNI-Times"/>
    </w:rPr>
  </w:style>
  <w:style w:type="paragraph" w:styleId="Heading2">
    <w:name w:val="heading 2"/>
    <w:basedOn w:val="Normal"/>
    <w:next w:val="Normal"/>
    <w:qFormat/>
    <w:rsid w:val="00D62777"/>
    <w:pPr>
      <w:autoSpaceDE w:val="0"/>
      <w:autoSpaceDN w:val="0"/>
      <w:adjustRightInd w:val="0"/>
      <w:outlineLvl w:val="1"/>
    </w:pPr>
    <w:rPr>
      <w:rFonts w:ascii="VNI-Times" w:hAnsi="VNI-Times"/>
    </w:rPr>
  </w:style>
  <w:style w:type="paragraph" w:styleId="Heading3">
    <w:name w:val="heading 3"/>
    <w:basedOn w:val="Normal"/>
    <w:next w:val="Normal"/>
    <w:qFormat/>
    <w:rsid w:val="00D62777"/>
    <w:pPr>
      <w:autoSpaceDE w:val="0"/>
      <w:autoSpaceDN w:val="0"/>
      <w:adjustRightInd w:val="0"/>
      <w:outlineLvl w:val="2"/>
    </w:pPr>
    <w:rPr>
      <w:rFonts w:ascii="VNI-Times" w:hAnsi="VNI-Times"/>
    </w:rPr>
  </w:style>
  <w:style w:type="paragraph" w:styleId="Heading4">
    <w:name w:val="heading 4"/>
    <w:basedOn w:val="Normal"/>
    <w:next w:val="Normal"/>
    <w:qFormat/>
    <w:rsid w:val="00D62777"/>
    <w:pPr>
      <w:autoSpaceDE w:val="0"/>
      <w:autoSpaceDN w:val="0"/>
      <w:adjustRightInd w:val="0"/>
      <w:outlineLvl w:val="3"/>
    </w:pPr>
    <w:rPr>
      <w:rFonts w:ascii="VNI-Times" w:hAnsi="VNI-Times"/>
    </w:rPr>
  </w:style>
  <w:style w:type="paragraph" w:styleId="Heading5">
    <w:name w:val="heading 5"/>
    <w:basedOn w:val="Normal"/>
    <w:next w:val="Normal"/>
    <w:qFormat/>
    <w:rsid w:val="001F1E9D"/>
    <w:pPr>
      <w:keepNext/>
      <w:framePr w:w="4755" w:h="1935" w:hSpace="180" w:wrap="around" w:vAnchor="text" w:hAnchor="page" w:x="4344" w:y="211"/>
      <w:jc w:val="center"/>
      <w:outlineLvl w:val="4"/>
    </w:pPr>
    <w:rPr>
      <w:rFonts w:ascii="VNI-Times" w:hAnsi="VNI-Times"/>
      <w:bCs/>
      <w:sz w:val="36"/>
      <w:szCs w:val="20"/>
    </w:rPr>
  </w:style>
  <w:style w:type="paragraph" w:styleId="Heading6">
    <w:name w:val="heading 6"/>
    <w:basedOn w:val="Normal"/>
    <w:next w:val="Normal"/>
    <w:qFormat/>
    <w:rsid w:val="001F1E9D"/>
    <w:pPr>
      <w:keepNext/>
      <w:jc w:val="center"/>
      <w:outlineLvl w:val="5"/>
    </w:pPr>
    <w:rPr>
      <w:rFonts w:ascii="VNI-Times" w:hAnsi="VNI-Times"/>
      <w:b/>
      <w:sz w:val="32"/>
      <w:szCs w:val="26"/>
    </w:rPr>
  </w:style>
  <w:style w:type="paragraph" w:styleId="Heading7">
    <w:name w:val="heading 7"/>
    <w:basedOn w:val="Normal"/>
    <w:next w:val="Normal"/>
    <w:qFormat/>
    <w:rsid w:val="001F1E9D"/>
    <w:pPr>
      <w:keepNext/>
      <w:tabs>
        <w:tab w:val="left" w:pos="303"/>
        <w:tab w:val="left" w:pos="505"/>
      </w:tabs>
      <w:outlineLvl w:val="6"/>
    </w:pPr>
    <w:rPr>
      <w:rFonts w:ascii="VNI-Times" w:hAnsi="VNI-Times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62777"/>
    <w:pPr>
      <w:jc w:val="both"/>
    </w:pPr>
    <w:rPr>
      <w:rFonts w:ascii="VNI-Helve-Condense" w:hAnsi="VNI-Helve-Condense"/>
      <w:sz w:val="20"/>
      <w:szCs w:val="20"/>
    </w:rPr>
  </w:style>
  <w:style w:type="paragraph" w:styleId="Header">
    <w:name w:val="header"/>
    <w:basedOn w:val="Normal"/>
    <w:link w:val="HeaderChar"/>
    <w:rsid w:val="00D62777"/>
    <w:pPr>
      <w:tabs>
        <w:tab w:val="center" w:pos="4320"/>
        <w:tab w:val="right" w:pos="8640"/>
      </w:tabs>
    </w:pPr>
    <w:rPr>
      <w:rFonts w:ascii="VNI-Times" w:hAnsi="VNI-Times"/>
    </w:rPr>
  </w:style>
  <w:style w:type="paragraph" w:styleId="Footer">
    <w:name w:val="footer"/>
    <w:basedOn w:val="Normal"/>
    <w:link w:val="FooterChar"/>
    <w:uiPriority w:val="99"/>
    <w:rsid w:val="00D62777"/>
    <w:pPr>
      <w:tabs>
        <w:tab w:val="center" w:pos="4320"/>
        <w:tab w:val="right" w:pos="8640"/>
      </w:tabs>
    </w:pPr>
    <w:rPr>
      <w:rFonts w:ascii="VNI-Times" w:hAnsi="VNI-Times"/>
    </w:rPr>
  </w:style>
  <w:style w:type="character" w:styleId="PageNumber">
    <w:name w:val="page number"/>
    <w:basedOn w:val="DefaultParagraphFont"/>
    <w:rsid w:val="00D62777"/>
  </w:style>
  <w:style w:type="table" w:styleId="TableGrid">
    <w:name w:val="Table Grid"/>
    <w:aliases w:val="trongbang"/>
    <w:basedOn w:val="TableNormal"/>
    <w:uiPriority w:val="59"/>
    <w:rsid w:val="003614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1F1E9D"/>
    <w:pPr>
      <w:jc w:val="center"/>
    </w:pPr>
    <w:rPr>
      <w:rFonts w:ascii="VNI-Times" w:hAnsi="VNI-Times"/>
      <w:b/>
      <w:sz w:val="26"/>
      <w:szCs w:val="20"/>
    </w:rPr>
  </w:style>
  <w:style w:type="paragraph" w:styleId="Subtitle">
    <w:name w:val="Subtitle"/>
    <w:basedOn w:val="Normal"/>
    <w:qFormat/>
    <w:rsid w:val="001F1E9D"/>
    <w:pPr>
      <w:jc w:val="center"/>
    </w:pPr>
    <w:rPr>
      <w:rFonts w:ascii="VNI-Times" w:hAnsi="VNI-Times"/>
      <w:b/>
      <w:sz w:val="34"/>
      <w:szCs w:val="20"/>
    </w:rPr>
  </w:style>
  <w:style w:type="paragraph" w:styleId="BodyText2">
    <w:name w:val="Body Text 2"/>
    <w:basedOn w:val="Normal"/>
    <w:rsid w:val="001F1E9D"/>
    <w:pPr>
      <w:tabs>
        <w:tab w:val="left" w:pos="303"/>
        <w:tab w:val="left" w:pos="505"/>
      </w:tabs>
      <w:jc w:val="right"/>
    </w:pPr>
    <w:rPr>
      <w:rFonts w:ascii="VNI-Times" w:hAnsi="VNI-Times"/>
      <w:bCs/>
      <w:sz w:val="26"/>
      <w:szCs w:val="20"/>
    </w:rPr>
  </w:style>
  <w:style w:type="paragraph" w:styleId="BodyText3">
    <w:name w:val="Body Text 3"/>
    <w:basedOn w:val="Normal"/>
    <w:rsid w:val="001F1E9D"/>
    <w:pPr>
      <w:tabs>
        <w:tab w:val="left" w:pos="303"/>
        <w:tab w:val="left" w:pos="505"/>
      </w:tabs>
    </w:pPr>
    <w:rPr>
      <w:rFonts w:ascii="VNI-Times" w:hAnsi="VNI-Times"/>
      <w:b/>
      <w:sz w:val="26"/>
      <w:szCs w:val="20"/>
    </w:rPr>
  </w:style>
  <w:style w:type="paragraph" w:styleId="BlockText">
    <w:name w:val="Block Text"/>
    <w:basedOn w:val="Normal"/>
    <w:rsid w:val="001F1E9D"/>
    <w:pPr>
      <w:ind w:left="900" w:right="552"/>
    </w:pPr>
    <w:rPr>
      <w:rFonts w:ascii="VNI-Times" w:hAnsi="VNI-Times"/>
      <w:bCs/>
      <w:sz w:val="26"/>
      <w:szCs w:val="20"/>
    </w:rPr>
  </w:style>
  <w:style w:type="paragraph" w:styleId="BodyTextIndent">
    <w:name w:val="Body Text Indent"/>
    <w:basedOn w:val="Normal"/>
    <w:rsid w:val="001F1E9D"/>
    <w:pPr>
      <w:spacing w:after="120"/>
      <w:ind w:left="360"/>
    </w:pPr>
    <w:rPr>
      <w:rFonts w:ascii="VNI-Times" w:hAnsi="VNI-Times"/>
      <w:bCs/>
      <w:sz w:val="26"/>
      <w:szCs w:val="20"/>
    </w:rPr>
  </w:style>
  <w:style w:type="paragraph" w:styleId="Caption">
    <w:name w:val="caption"/>
    <w:basedOn w:val="Normal"/>
    <w:next w:val="Normal"/>
    <w:qFormat/>
    <w:rsid w:val="001F1E9D"/>
    <w:rPr>
      <w:rFonts w:ascii="VNI-Times" w:hAnsi="VNI-Times"/>
      <w:b/>
      <w:sz w:val="32"/>
      <w:szCs w:val="20"/>
    </w:rPr>
  </w:style>
  <w:style w:type="paragraph" w:styleId="BodyTextIndent2">
    <w:name w:val="Body Text Indent 2"/>
    <w:basedOn w:val="Normal"/>
    <w:rsid w:val="001F1E9D"/>
    <w:pPr>
      <w:spacing w:after="120" w:line="480" w:lineRule="auto"/>
      <w:ind w:left="360"/>
    </w:pPr>
    <w:rPr>
      <w:rFonts w:ascii="VNI-Times" w:hAnsi="VNI-Times"/>
      <w:bCs/>
      <w:sz w:val="26"/>
      <w:szCs w:val="20"/>
    </w:rPr>
  </w:style>
  <w:style w:type="paragraph" w:customStyle="1" w:styleId="phan">
    <w:name w:val="phan"/>
    <w:basedOn w:val="Heading2"/>
    <w:rsid w:val="00275200"/>
    <w:pPr>
      <w:widowControl w:val="0"/>
      <w:autoSpaceDE/>
      <w:autoSpaceDN/>
      <w:adjustRightInd/>
      <w:spacing w:line="288" w:lineRule="auto"/>
    </w:pPr>
    <w:rPr>
      <w:rFonts w:ascii=".VnTimeH" w:hAnsi=".VnTimeH"/>
      <w:b/>
      <w:iCs/>
      <w:sz w:val="28"/>
      <w:szCs w:val="28"/>
    </w:rPr>
  </w:style>
  <w:style w:type="character" w:styleId="CommentReference">
    <w:name w:val="annotation reference"/>
    <w:rsid w:val="005255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5518"/>
    <w:rPr>
      <w:sz w:val="20"/>
      <w:szCs w:val="20"/>
    </w:rPr>
  </w:style>
  <w:style w:type="character" w:customStyle="1" w:styleId="CommentTextChar">
    <w:name w:val="Comment Text Char"/>
    <w:link w:val="CommentText"/>
    <w:rsid w:val="0052551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25518"/>
    <w:rPr>
      <w:b/>
      <w:bCs/>
    </w:rPr>
  </w:style>
  <w:style w:type="character" w:customStyle="1" w:styleId="CommentSubjectChar">
    <w:name w:val="Comment Subject Char"/>
    <w:link w:val="CommentSubject"/>
    <w:rsid w:val="00525518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5255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25518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2D1DE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150F"/>
    <w:pPr>
      <w:spacing w:before="100" w:beforeAutospacing="1" w:after="100" w:afterAutospacing="1"/>
    </w:pPr>
    <w:rPr>
      <w:rFonts w:eastAsiaTheme="minorEastAsia"/>
      <w:lang w:val="en-GB"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95AE4"/>
    <w:pPr>
      <w:keepNext/>
      <w:keepLines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195AE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95AE4"/>
    <w:pPr>
      <w:spacing w:after="100" w:line="259" w:lineRule="auto"/>
      <w:ind w:left="22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195AE4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195AE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195AE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195AE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95AE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95AE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95AE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195AE4"/>
    <w:rPr>
      <w:color w:val="0563C1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E624B5"/>
    <w:rPr>
      <w:rFonts w:ascii="VNI-Times" w:hAnsi="VNI-Times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A3CF9"/>
    <w:rPr>
      <w:color w:val="808080"/>
    </w:rPr>
  </w:style>
  <w:style w:type="paragraph" w:styleId="NoSpacing">
    <w:name w:val="No Spacing"/>
    <w:uiPriority w:val="1"/>
    <w:qFormat/>
    <w:rsid w:val="00BD0182"/>
    <w:rPr>
      <w:rFonts w:eastAsia="Calibri"/>
      <w:sz w:val="28"/>
      <w:lang w:val="en-US" w:eastAsia="en-US"/>
    </w:rPr>
  </w:style>
  <w:style w:type="character" w:styleId="Strong">
    <w:name w:val="Strong"/>
    <w:basedOn w:val="DefaultParagraphFont"/>
    <w:uiPriority w:val="22"/>
    <w:qFormat/>
    <w:rsid w:val="00BF6146"/>
    <w:rPr>
      <w:b/>
      <w:bCs/>
    </w:rPr>
  </w:style>
  <w:style w:type="character" w:customStyle="1" w:styleId="apple-converted-space">
    <w:name w:val="apple-converted-space"/>
    <w:rsid w:val="00BF6146"/>
  </w:style>
  <w:style w:type="paragraph" w:customStyle="1" w:styleId="CharChar">
    <w:name w:val="Char Char"/>
    <w:basedOn w:val="Normal"/>
    <w:autoRedefine/>
    <w:rsid w:val="00606C1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Heading1Char">
    <w:name w:val="Heading 1 Char"/>
    <w:basedOn w:val="DefaultParagraphFont"/>
    <w:link w:val="Heading1"/>
    <w:rsid w:val="00A37F98"/>
    <w:rPr>
      <w:rFonts w:ascii="VNI-Times" w:hAnsi="VNI-Times"/>
      <w:sz w:val="24"/>
      <w:szCs w:val="24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747E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rsid w:val="00F77A1C"/>
    <w:rPr>
      <w:rFonts w:ascii="VNI-Times" w:hAnsi="VNI-Times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rsid w:val="00730DC5"/>
    <w:rPr>
      <w:color w:val="954F72" w:themeColor="followedHyperlink"/>
      <w:u w:val="single"/>
    </w:rPr>
  </w:style>
  <w:style w:type="character" w:customStyle="1" w:styleId="fontstyle01">
    <w:name w:val="fontstyle01"/>
    <w:basedOn w:val="DefaultParagraphFont"/>
    <w:rsid w:val="00416E1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Char">
    <w:name w:val="Char"/>
    <w:basedOn w:val="Normal"/>
    <w:semiHidden/>
    <w:rsid w:val="00631EC1"/>
    <w:pPr>
      <w:spacing w:after="160" w:line="240" w:lineRule="exact"/>
    </w:pPr>
    <w:rPr>
      <w:rFonts w:ascii="Arial" w:hAnsi="Arial" w:cs="Arial"/>
      <w:sz w:val="22"/>
      <w:szCs w:val="22"/>
    </w:rPr>
  </w:style>
  <w:style w:type="table" w:customStyle="1" w:styleId="TableGrid1">
    <w:name w:val="Table Grid1"/>
    <w:basedOn w:val="TableNormal"/>
    <w:next w:val="TableGrid"/>
    <w:uiPriority w:val="39"/>
    <w:unhideWhenUsed/>
    <w:rsid w:val="00C846AF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rsid w:val="00CA7838"/>
    <w:rPr>
      <w:rFonts w:ascii="VNI-Helve-Condense" w:hAnsi="VNI-Helve-Condens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531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531">
          <w:marLeft w:val="0"/>
          <w:marRight w:val="0"/>
          <w:marTop w:val="43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1348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30304519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6162753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9007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841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132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19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4339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849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670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8053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373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7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4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56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48339953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4098227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8567710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092047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  <w:div w:id="1004197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9327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913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77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76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BM_NND\DB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1FD44B05D67049A6773A70C2A8FFEE" ma:contentTypeVersion="10" ma:contentTypeDescription="Create a new document." ma:contentTypeScope="" ma:versionID="effdd0e87040aa81ce3c7e90a257ca7d">
  <xsd:schema xmlns:xsd="http://www.w3.org/2001/XMLSchema" xmlns:xs="http://www.w3.org/2001/XMLSchema" xmlns:p="http://schemas.microsoft.com/office/2006/metadata/properties" xmlns:ns3="5b58a224-6747-4411-aa6b-85616a074f91" targetNamespace="http://schemas.microsoft.com/office/2006/metadata/properties" ma:root="true" ma:fieldsID="ea560075180dbe1ffd484aab7267905b" ns3:_="">
    <xsd:import namespace="5b58a224-6747-4411-aa6b-85616a074f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8a224-6747-4411-aa6b-85616a074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8BD4F-9FFA-4D9E-9CD5-21F797FC71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ED13D7-952F-4992-95A9-3888937D33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CD4E1-333B-4989-AA72-278FEDD75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8a224-6747-4411-aa6b-85616a074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DB3791-7FCD-4FCF-9C87-539CF84B9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DBM</Template>
  <TotalTime>11</TotalTime>
  <Pages>6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Ngaøy daïy:</vt:lpstr>
    </vt:vector>
  </TitlesOfParts>
  <Company>HOME</Company>
  <LinksUpToDate>false</LinksUpToDate>
  <CharactersWithSpaces>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Ngaøy daïy:</dc:title>
  <dc:subject/>
  <dc:creator>User</dc:creator>
  <cp:keywords/>
  <dc:description/>
  <cp:lastModifiedBy>Admin</cp:lastModifiedBy>
  <cp:revision>7</cp:revision>
  <cp:lastPrinted>2021-01-24T22:26:00Z</cp:lastPrinted>
  <dcterms:created xsi:type="dcterms:W3CDTF">2022-09-07T04:47:00Z</dcterms:created>
  <dcterms:modified xsi:type="dcterms:W3CDTF">2023-07-28T23:28:00Z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0x0101007A1FD44B05D67049A6773A70C2A8FFEE</vt:lpwstr>
  </property>
</Properties>
</file>