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206" w:type="dxa"/>
        <w:tblLook w:val="01E0" w:firstRow="1" w:lastRow="1" w:firstColumn="1" w:lastColumn="1" w:noHBand="0" w:noVBand="0"/>
      </w:tblPr>
      <w:tblGrid>
        <w:gridCol w:w="4820"/>
        <w:gridCol w:w="5386"/>
      </w:tblGrid>
      <w:tr w:rsidR="00FD04F1" w:rsidRPr="007D1C96" w14:paraId="0071094B" w14:textId="77777777" w:rsidTr="00FD04F1">
        <w:tc>
          <w:tcPr>
            <w:tcW w:w="4820" w:type="dxa"/>
            <w:shd w:val="clear" w:color="auto" w:fill="auto"/>
          </w:tcPr>
          <w:p w14:paraId="021DDC68" w14:textId="77777777" w:rsidR="00FD04F1" w:rsidRPr="007D1C96" w:rsidRDefault="00FD04F1" w:rsidP="00FD04F1">
            <w:pPr>
              <w:spacing w:line="312" w:lineRule="auto"/>
              <w:jc w:val="center"/>
              <w:rPr>
                <w:lang w:val="pt-BR"/>
              </w:rPr>
            </w:pPr>
            <w:bookmarkStart w:id="0" w:name="_Hlk39840455"/>
            <w:r w:rsidRPr="007D1C96">
              <w:rPr>
                <w:lang w:val="pt-BR"/>
              </w:rPr>
              <w:t>ỦY BAN NHÂN DÂN HUYỆN BA VÌ</w:t>
            </w:r>
          </w:p>
          <w:p w14:paraId="4E9D26B8" w14:textId="77777777" w:rsidR="00FD04F1" w:rsidRPr="007D1C96" w:rsidRDefault="00FD04F1" w:rsidP="00FD04F1">
            <w:pPr>
              <w:spacing w:line="312" w:lineRule="auto"/>
              <w:jc w:val="center"/>
              <w:rPr>
                <w:b/>
              </w:rPr>
            </w:pPr>
            <w:r w:rsidRPr="007D1C96">
              <w:rPr>
                <w:b/>
              </w:rPr>
              <w:t>TRƯỜNG THCS ĐÔNG QUANG</w:t>
            </w:r>
          </w:p>
          <w:p w14:paraId="7DE34FBD" w14:textId="77777777" w:rsidR="00FD04F1" w:rsidRPr="007D1C96" w:rsidRDefault="00FD04F1" w:rsidP="00FD04F1">
            <w:pPr>
              <w:spacing w:line="312" w:lineRule="auto"/>
              <w:jc w:val="center"/>
            </w:pPr>
            <w:r w:rsidRPr="007D1C96">
              <w:sym w:font="Wingdings 2" w:char="F061"/>
            </w:r>
            <w:r w:rsidRPr="007D1C96">
              <w:t xml:space="preserve"> </w:t>
            </w:r>
            <w:r w:rsidRPr="007D1C96">
              <w:sym w:font="Wingdings" w:char="F026"/>
            </w:r>
            <w:r w:rsidRPr="007D1C96">
              <w:t xml:space="preserve"> </w:t>
            </w:r>
            <w:r w:rsidRPr="007D1C96">
              <w:sym w:font="Wingdings 2" w:char="F062"/>
            </w:r>
          </w:p>
        </w:tc>
        <w:tc>
          <w:tcPr>
            <w:tcW w:w="5386" w:type="dxa"/>
            <w:shd w:val="clear" w:color="auto" w:fill="auto"/>
          </w:tcPr>
          <w:p w14:paraId="7E8B8A6F" w14:textId="4482C747" w:rsidR="007D1C96" w:rsidRPr="007D1C96" w:rsidRDefault="00FD04F1" w:rsidP="00FD04F1">
            <w:pPr>
              <w:spacing w:line="312" w:lineRule="auto"/>
              <w:ind w:left="27"/>
              <w:jc w:val="center"/>
              <w:rPr>
                <w:b/>
                <w:lang w:val="pt-BR"/>
              </w:rPr>
            </w:pPr>
            <w:r w:rsidRPr="007D1C96">
              <w:rPr>
                <w:b/>
              </w:rPr>
              <w:t xml:space="preserve">KIỂM TRA  </w:t>
            </w:r>
            <w:r w:rsidR="007D1C96" w:rsidRPr="007D1C96">
              <w:rPr>
                <w:b/>
              </w:rPr>
              <w:t xml:space="preserve">GIỮA </w:t>
            </w:r>
            <w:r w:rsidRPr="007D1C96">
              <w:rPr>
                <w:b/>
              </w:rPr>
              <w:t xml:space="preserve"> </w:t>
            </w:r>
            <w:r w:rsidR="007D1C96" w:rsidRPr="007D1C96">
              <w:rPr>
                <w:b/>
              </w:rPr>
              <w:t>HỌC KÌ II</w:t>
            </w:r>
            <w:r w:rsidR="007D1C96" w:rsidRPr="007D1C96">
              <w:rPr>
                <w:b/>
                <w:lang w:val="pt-BR"/>
              </w:rPr>
              <w:t xml:space="preserve"> </w:t>
            </w:r>
          </w:p>
          <w:p w14:paraId="1476EFE9" w14:textId="1242F2AE" w:rsidR="00FD04F1" w:rsidRPr="007D1C96" w:rsidRDefault="007D1C96" w:rsidP="00FD04F1">
            <w:pPr>
              <w:spacing w:line="312" w:lineRule="auto"/>
              <w:ind w:left="27"/>
              <w:jc w:val="center"/>
              <w:rPr>
                <w:b/>
                <w:lang w:val="pt-BR"/>
              </w:rPr>
            </w:pPr>
            <w:r w:rsidRPr="007D1C96">
              <w:rPr>
                <w:b/>
                <w:lang w:val="pt-BR"/>
              </w:rPr>
              <w:t xml:space="preserve">MÔN </w:t>
            </w:r>
            <w:r w:rsidR="00FD04F1" w:rsidRPr="007D1C96">
              <w:rPr>
                <w:b/>
                <w:lang w:val="pt-BR"/>
              </w:rPr>
              <w:t>SINH HỌC 8</w:t>
            </w:r>
          </w:p>
          <w:p w14:paraId="31DE8700" w14:textId="1AF101DE" w:rsidR="00FD04F1" w:rsidRPr="007D1C96" w:rsidRDefault="00FD04F1" w:rsidP="00FD04F1">
            <w:pPr>
              <w:spacing w:line="312" w:lineRule="auto"/>
              <w:jc w:val="center"/>
              <w:rPr>
                <w:b/>
              </w:rPr>
            </w:pPr>
            <w:r w:rsidRPr="007D1C96">
              <w:rPr>
                <w:b/>
              </w:rPr>
              <w:t>NĂM HỌC 20</w:t>
            </w:r>
            <w:r w:rsidR="007D1C96" w:rsidRPr="007D1C96">
              <w:rPr>
                <w:b/>
              </w:rPr>
              <w:t>2</w:t>
            </w:r>
            <w:r w:rsidR="008B77EA">
              <w:rPr>
                <w:b/>
              </w:rPr>
              <w:t>2</w:t>
            </w:r>
            <w:r w:rsidRPr="007D1C96">
              <w:rPr>
                <w:b/>
              </w:rPr>
              <w:t xml:space="preserve"> - 202</w:t>
            </w:r>
            <w:r w:rsidR="007D1C96" w:rsidRPr="007D1C96">
              <w:rPr>
                <w:b/>
              </w:rPr>
              <w:t>3</w:t>
            </w:r>
          </w:p>
          <w:p w14:paraId="40EDDE2C" w14:textId="77777777" w:rsidR="00FD04F1" w:rsidRPr="007D1C96" w:rsidRDefault="00FD04F1" w:rsidP="00FD04F1">
            <w:pPr>
              <w:spacing w:line="312" w:lineRule="auto"/>
              <w:ind w:left="-257"/>
              <w:jc w:val="center"/>
              <w:rPr>
                <w:i/>
              </w:rPr>
            </w:pPr>
            <w:r w:rsidRPr="007D1C96">
              <w:rPr>
                <w:i/>
              </w:rPr>
              <w:t>(Thời gian làm bài 45 phút, không kể thời gian phát đề)</w:t>
            </w:r>
          </w:p>
        </w:tc>
      </w:tr>
    </w:tbl>
    <w:p w14:paraId="0B7E246B" w14:textId="77777777" w:rsidR="00FD04F1" w:rsidRPr="007D1C96" w:rsidRDefault="00FD04F1" w:rsidP="00FD04F1">
      <w:pPr>
        <w:tabs>
          <w:tab w:val="left" w:leader="dot" w:pos="5103"/>
        </w:tabs>
        <w:rPr>
          <w:bCs/>
          <w:lang w:val="pt-BR"/>
        </w:rPr>
      </w:pPr>
      <w:r w:rsidRPr="007D1C96">
        <w:rPr>
          <w:b/>
          <w:lang w:val="pt-BR"/>
        </w:rPr>
        <w:t xml:space="preserve">Họ và tên: </w:t>
      </w:r>
      <w:r w:rsidRPr="007D1C96">
        <w:rPr>
          <w:bCs/>
          <w:lang w:val="pt-BR"/>
        </w:rPr>
        <w:tab/>
      </w:r>
    </w:p>
    <w:p w14:paraId="0147C9C2" w14:textId="77777777" w:rsidR="00FD04F1" w:rsidRPr="007D1C96" w:rsidRDefault="00FD04F1" w:rsidP="00FD04F1">
      <w:pPr>
        <w:tabs>
          <w:tab w:val="left" w:leader="dot" w:pos="5103"/>
        </w:tabs>
        <w:rPr>
          <w:bCs/>
        </w:rPr>
      </w:pPr>
      <w:r w:rsidRPr="007D1C96">
        <w:rPr>
          <w:b/>
          <w:lang w:val="pt-BR"/>
        </w:rPr>
        <w:t xml:space="preserve">Lớp: </w:t>
      </w:r>
      <w:r w:rsidRPr="007D1C96">
        <w:rPr>
          <w:bCs/>
          <w:lang w:val="pt-BR"/>
        </w:rPr>
        <w:tab/>
      </w:r>
    </w:p>
    <w:bookmarkEnd w:id="0"/>
    <w:p w14:paraId="3A13CEE3" w14:textId="77777777" w:rsidR="00FD04F1" w:rsidRPr="007D1C96" w:rsidRDefault="00FD04F1" w:rsidP="00FD04F1">
      <w:pPr>
        <w:spacing w:line="288" w:lineRule="auto"/>
        <w:jc w:val="both"/>
      </w:pPr>
      <w:r w:rsidRPr="007D1C96">
        <w:rPr>
          <w:noProof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6A3EEC78" wp14:editId="0B02AFB5">
                <wp:simplePos x="0" y="0"/>
                <wp:positionH relativeFrom="column">
                  <wp:posOffset>3230880</wp:posOffset>
                </wp:positionH>
                <wp:positionV relativeFrom="paragraph">
                  <wp:posOffset>102235</wp:posOffset>
                </wp:positionV>
                <wp:extent cx="2026920" cy="342900"/>
                <wp:effectExtent l="0" t="0" r="0" b="0"/>
                <wp:wrapNone/>
                <wp:docPr id="67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2692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A018487" w14:textId="77777777" w:rsidR="00C129D6" w:rsidRPr="007D1C96" w:rsidRDefault="00C129D6" w:rsidP="00FD04F1">
                            <w:r w:rsidRPr="007D1C96">
                              <w:t>Lời phê của thầy, cô giáo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A3EEC78" id="_x0000_t202" coordsize="21600,21600" o:spt="202" path="m,l,21600r21600,l21600,xe">
                <v:stroke joinstyle="miter"/>
                <v:path gradientshapeok="t" o:connecttype="rect"/>
              </v:shapetype>
              <v:shape id="Text Box 27" o:spid="_x0000_s1026" type="#_x0000_t202" style="position:absolute;left:0;text-align:left;margin-left:254.4pt;margin-top:8.05pt;width:159.6pt;height:27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" stroked="f">
                <v:textbox>
                  <w:txbxContent>
                    <w:p w14:paraId="0A018487" w14:textId="77777777" w:rsidR="00C129D6" w:rsidRPr="007D1C96" w:rsidRDefault="00C129D6" w:rsidP="00FD04F1">
                      <w:r w:rsidRPr="007D1C96">
                        <w:t>Lời phê của thầy, cô giáo</w:t>
                      </w:r>
                    </w:p>
                  </w:txbxContent>
                </v:textbox>
              </v:shape>
            </w:pict>
          </mc:Fallback>
        </mc:AlternateContent>
      </w:r>
      <w:r w:rsidRPr="007D1C96">
        <w:rPr>
          <w:noProof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011B6CC1" wp14:editId="1427CBDB">
                <wp:simplePos x="0" y="0"/>
                <wp:positionH relativeFrom="column">
                  <wp:posOffset>640080</wp:posOffset>
                </wp:positionH>
                <wp:positionV relativeFrom="paragraph">
                  <wp:posOffset>64135</wp:posOffset>
                </wp:positionV>
                <wp:extent cx="685800" cy="342900"/>
                <wp:effectExtent l="0" t="0" r="0" b="0"/>
                <wp:wrapNone/>
                <wp:docPr id="68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1827DCB" w14:textId="77777777" w:rsidR="00C129D6" w:rsidRPr="007D1C96" w:rsidRDefault="00C129D6" w:rsidP="00FD04F1">
                            <w:r w:rsidRPr="007D1C96">
                              <w:t>Điểm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1B6CC1" id="Text Box 28" o:spid="_x0000_s1027" type="#_x0000_t202" style="position:absolute;left:0;text-align:left;margin-left:50.4pt;margin-top:5.05pt;width:54pt;height:27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" stroked="f">
                <v:textbox>
                  <w:txbxContent>
                    <w:p w14:paraId="51827DCB" w14:textId="77777777" w:rsidR="00C129D6" w:rsidRPr="007D1C96" w:rsidRDefault="00C129D6" w:rsidP="00FD04F1">
                      <w:r w:rsidRPr="007D1C96">
                        <w:t>Điểm</w:t>
                      </w:r>
                    </w:p>
                  </w:txbxContent>
                </v:textbox>
              </v:shape>
            </w:pict>
          </mc:Fallback>
        </mc:AlternateContent>
      </w:r>
      <w:r w:rsidRPr="007D1C96">
        <w:t xml:space="preserve">                                </w:t>
      </w: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56"/>
        <w:gridCol w:w="7250"/>
      </w:tblGrid>
      <w:tr w:rsidR="00FD04F1" w:rsidRPr="007D1C96" w14:paraId="049EA554" w14:textId="77777777" w:rsidTr="00FD04F1">
        <w:tc>
          <w:tcPr>
            <w:tcW w:w="2956" w:type="dxa"/>
          </w:tcPr>
          <w:p w14:paraId="24F4AD87" w14:textId="77777777" w:rsidR="00FD04F1" w:rsidRPr="007D1C96" w:rsidRDefault="00FD04F1" w:rsidP="00FD04F1">
            <w:pPr>
              <w:spacing w:line="288" w:lineRule="auto"/>
              <w:jc w:val="both"/>
            </w:pPr>
          </w:p>
          <w:p w14:paraId="59B1CD36" w14:textId="77777777" w:rsidR="00FD04F1" w:rsidRPr="007D1C96" w:rsidRDefault="00FD04F1" w:rsidP="00FD04F1">
            <w:pPr>
              <w:spacing w:line="288" w:lineRule="auto"/>
              <w:jc w:val="both"/>
            </w:pPr>
          </w:p>
          <w:p w14:paraId="151A812A" w14:textId="77777777" w:rsidR="00FD04F1" w:rsidRPr="007D1C96" w:rsidRDefault="00FD04F1" w:rsidP="00FD04F1">
            <w:pPr>
              <w:spacing w:line="288" w:lineRule="auto"/>
              <w:jc w:val="both"/>
            </w:pPr>
          </w:p>
          <w:p w14:paraId="34D9D4FE" w14:textId="77777777" w:rsidR="00FD04F1" w:rsidRPr="007D1C96" w:rsidRDefault="00FD04F1" w:rsidP="00FD04F1">
            <w:pPr>
              <w:spacing w:line="288" w:lineRule="auto"/>
              <w:jc w:val="both"/>
            </w:pPr>
          </w:p>
        </w:tc>
        <w:tc>
          <w:tcPr>
            <w:tcW w:w="7250" w:type="dxa"/>
          </w:tcPr>
          <w:p w14:paraId="23CCD89C" w14:textId="77777777" w:rsidR="00FD04F1" w:rsidRPr="007D1C96" w:rsidRDefault="00FD04F1" w:rsidP="00FD04F1">
            <w:pPr>
              <w:spacing w:line="288" w:lineRule="auto"/>
              <w:jc w:val="both"/>
            </w:pPr>
          </w:p>
        </w:tc>
      </w:tr>
    </w:tbl>
    <w:p w14:paraId="55393406" w14:textId="77777777" w:rsidR="00FD04F1" w:rsidRPr="007D1C96" w:rsidRDefault="00FD04F1" w:rsidP="00185D95">
      <w:pPr>
        <w:spacing w:line="288" w:lineRule="auto"/>
        <w:jc w:val="both"/>
      </w:pPr>
      <w:r w:rsidRPr="007D1C96">
        <w:rPr>
          <w:b/>
        </w:rPr>
        <w:t>PHẦN I : TRẮC NGHIỆM KHÁCH QUAN</w:t>
      </w:r>
      <w:r w:rsidRPr="007D1C96">
        <w:t>. (3,0 điểm)</w:t>
      </w:r>
    </w:p>
    <w:p w14:paraId="0E8D9FFA" w14:textId="77777777" w:rsidR="00FD04F1" w:rsidRPr="00947B70" w:rsidRDefault="00FD04F1" w:rsidP="00185D95">
      <w:pPr>
        <w:tabs>
          <w:tab w:val="left" w:pos="1065"/>
        </w:tabs>
        <w:spacing w:line="288" w:lineRule="auto"/>
        <w:jc w:val="both"/>
        <w:rPr>
          <w:b/>
          <w:i/>
        </w:rPr>
      </w:pPr>
      <w:r w:rsidRPr="00947B70">
        <w:rPr>
          <w:b/>
          <w:i/>
        </w:rPr>
        <w:t>Em hãy khoanh tròn vào chữ cái (A, B, C, D) chỉ phương án</w:t>
      </w:r>
      <w:r w:rsidRPr="00947B70">
        <w:rPr>
          <w:i/>
        </w:rPr>
        <w:t xml:space="preserve"> </w:t>
      </w:r>
      <w:r w:rsidRPr="00947B70">
        <w:rPr>
          <w:b/>
          <w:i/>
        </w:rPr>
        <w:t>trả lời đúng nhất.</w:t>
      </w:r>
    </w:p>
    <w:p w14:paraId="508DBF8F" w14:textId="77777777" w:rsidR="00444D4E" w:rsidRPr="00FF51C7" w:rsidRDefault="00444D4E" w:rsidP="00444D4E">
      <w:pPr>
        <w:widowControl w:val="0"/>
        <w:autoSpaceDE w:val="0"/>
        <w:autoSpaceDN w:val="0"/>
        <w:adjustRightInd w:val="0"/>
        <w:spacing w:line="288" w:lineRule="auto"/>
        <w:jc w:val="both"/>
        <w:rPr>
          <w:b/>
        </w:rPr>
      </w:pPr>
      <w:bookmarkStart w:id="1" w:name="_Hlk40640851"/>
      <w:r w:rsidRPr="00FF51C7">
        <w:rPr>
          <w:b/>
          <w:u w:val="single"/>
        </w:rPr>
        <w:t>Câu 1.</w:t>
      </w:r>
      <w:r w:rsidRPr="00FF51C7">
        <w:t xml:space="preserve"> Hệ bài tiết nước tiểu gồm:</w:t>
      </w:r>
    </w:p>
    <w:p w14:paraId="68FAC336" w14:textId="0F14DDE9" w:rsidR="00444D4E" w:rsidRPr="00FF51C7" w:rsidRDefault="00444D4E" w:rsidP="00444D4E">
      <w:pPr>
        <w:widowControl w:val="0"/>
        <w:autoSpaceDE w:val="0"/>
        <w:autoSpaceDN w:val="0"/>
        <w:adjustRightInd w:val="0"/>
        <w:spacing w:line="288" w:lineRule="auto"/>
        <w:jc w:val="both"/>
      </w:pPr>
      <w:r w:rsidRPr="00FF51C7">
        <w:t xml:space="preserve"> </w:t>
      </w:r>
      <w:r w:rsidRPr="00FF51C7">
        <w:t xml:space="preserve">    </w:t>
      </w:r>
      <w:r w:rsidRPr="00FF51C7">
        <w:t xml:space="preserve"> A. Thận, cầu thận</w:t>
      </w:r>
      <w:r w:rsidRPr="00FF51C7">
        <w:rPr>
          <w:b/>
        </w:rPr>
        <w:t xml:space="preserve">, </w:t>
      </w:r>
      <w:r w:rsidRPr="00FF51C7">
        <w:t xml:space="preserve">nang cầu thận, bóng đái.            B. Thận, ống đái, nang cầu thận, bóng đái. </w:t>
      </w:r>
    </w:p>
    <w:p w14:paraId="771FEEE4" w14:textId="257F766A" w:rsidR="00444D4E" w:rsidRPr="00FF51C7" w:rsidRDefault="00444D4E" w:rsidP="00444D4E">
      <w:pPr>
        <w:widowControl w:val="0"/>
        <w:autoSpaceDE w:val="0"/>
        <w:autoSpaceDN w:val="0"/>
        <w:adjustRightInd w:val="0"/>
        <w:spacing w:line="288" w:lineRule="auto"/>
        <w:jc w:val="both"/>
      </w:pPr>
      <w:r w:rsidRPr="00FF51C7">
        <w:t xml:space="preserve">  </w:t>
      </w:r>
      <w:r w:rsidRPr="00FF51C7">
        <w:t xml:space="preserve">    </w:t>
      </w:r>
      <w:r w:rsidRPr="00FF51C7">
        <w:t>C. Thận, cầu thận, ống dẫn nước tiểu, bóng đái.      D. Thận, ống dẫn nước tiểu, bóng đái, ống đái</w:t>
      </w:r>
    </w:p>
    <w:p w14:paraId="1F1C9FD5" w14:textId="77777777" w:rsidR="00444D4E" w:rsidRPr="00FF51C7" w:rsidRDefault="00444D4E" w:rsidP="00444D4E">
      <w:pPr>
        <w:spacing w:line="288" w:lineRule="auto"/>
        <w:jc w:val="both"/>
      </w:pPr>
      <w:r w:rsidRPr="00FF51C7">
        <w:rPr>
          <w:b/>
          <w:u w:val="single"/>
        </w:rPr>
        <w:t>Câu 2:</w:t>
      </w:r>
      <w:r w:rsidRPr="00FF51C7">
        <w:rPr>
          <w:b/>
        </w:rPr>
        <w:t xml:space="preserve">  </w:t>
      </w:r>
      <w:r w:rsidRPr="00FF51C7">
        <w:t xml:space="preserve">Quá trình tạo thành nước tiểu diễn ra theo trật tự đúng là </w:t>
      </w:r>
    </w:p>
    <w:p w14:paraId="282C83B9" w14:textId="77777777" w:rsidR="00444D4E" w:rsidRPr="00FF51C7" w:rsidRDefault="00444D4E" w:rsidP="00444D4E">
      <w:pPr>
        <w:spacing w:line="288" w:lineRule="auto"/>
        <w:jc w:val="both"/>
      </w:pPr>
      <w:r w:rsidRPr="00FF51C7">
        <w:tab/>
        <w:t>(1) Tạo thành nước tiểu đầu ở nang cầu thận.</w:t>
      </w:r>
    </w:p>
    <w:p w14:paraId="4EC625C6" w14:textId="77777777" w:rsidR="00444D4E" w:rsidRPr="00FF51C7" w:rsidRDefault="00444D4E" w:rsidP="00444D4E">
      <w:pPr>
        <w:spacing w:line="288" w:lineRule="auto"/>
        <w:jc w:val="both"/>
      </w:pPr>
      <w:r w:rsidRPr="00FF51C7">
        <w:tab/>
        <w:t>(2) Lọc máu ở cầu thận.</w:t>
      </w:r>
    </w:p>
    <w:p w14:paraId="22A40768" w14:textId="77777777" w:rsidR="00444D4E" w:rsidRPr="00FF51C7" w:rsidRDefault="00444D4E" w:rsidP="00444D4E">
      <w:pPr>
        <w:spacing w:line="288" w:lineRule="auto"/>
        <w:jc w:val="both"/>
      </w:pPr>
      <w:r w:rsidRPr="00FF51C7">
        <w:tab/>
        <w:t>(3) Bài tiết các chất không cần thiết ở ống thận.</w:t>
      </w:r>
    </w:p>
    <w:p w14:paraId="09BCD888" w14:textId="77777777" w:rsidR="00444D4E" w:rsidRPr="00FF51C7" w:rsidRDefault="00444D4E" w:rsidP="00444D4E">
      <w:pPr>
        <w:spacing w:line="288" w:lineRule="auto"/>
        <w:jc w:val="both"/>
      </w:pPr>
      <w:r w:rsidRPr="00FF51C7">
        <w:tab/>
        <w:t>(4) Hấp thụ lại vào máu các chất cần thiết ở ống thận.</w:t>
      </w:r>
    </w:p>
    <w:p w14:paraId="2CCB9247" w14:textId="399EAD63" w:rsidR="00444D4E" w:rsidRPr="00FF51C7" w:rsidRDefault="00444D4E" w:rsidP="00444D4E">
      <w:pPr>
        <w:spacing w:line="288" w:lineRule="auto"/>
        <w:jc w:val="both"/>
      </w:pPr>
      <w:r w:rsidRPr="00FF51C7">
        <w:t xml:space="preserve"> </w:t>
      </w:r>
      <w:r w:rsidRPr="00FF51C7">
        <w:t xml:space="preserve">    </w:t>
      </w:r>
      <w:r w:rsidRPr="00FF51C7">
        <w:t xml:space="preserve"> A. (1) </w:t>
      </w:r>
      <w:r w:rsidRPr="00FF51C7">
        <w:sym w:font="Wingdings 3" w:char="F022"/>
      </w:r>
      <w:r w:rsidRPr="00FF51C7">
        <w:t xml:space="preserve"> (2) </w:t>
      </w:r>
      <w:r w:rsidRPr="00FF51C7">
        <w:sym w:font="Wingdings 3" w:char="F022"/>
      </w:r>
      <w:r w:rsidRPr="00FF51C7">
        <w:t xml:space="preserve"> (3) </w:t>
      </w:r>
      <w:r w:rsidRPr="00FF51C7">
        <w:sym w:font="Wingdings 3" w:char="F022"/>
      </w:r>
      <w:r w:rsidRPr="00FF51C7">
        <w:t xml:space="preserve"> (4) </w:t>
      </w:r>
      <w:r w:rsidRPr="00FF51C7">
        <w:tab/>
      </w:r>
      <w:r w:rsidRPr="00FF51C7">
        <w:tab/>
      </w:r>
      <w:r w:rsidRPr="00FF51C7">
        <w:tab/>
      </w:r>
      <w:r w:rsidRPr="00FF51C7">
        <w:tab/>
      </w:r>
      <w:r w:rsidRPr="00FF51C7">
        <w:tab/>
        <w:t xml:space="preserve">B. (2) </w:t>
      </w:r>
      <w:r w:rsidRPr="00FF51C7">
        <w:sym w:font="Wingdings 3" w:char="F022"/>
      </w:r>
      <w:r w:rsidRPr="00FF51C7">
        <w:t xml:space="preserve"> (1) </w:t>
      </w:r>
      <w:r w:rsidRPr="00FF51C7">
        <w:sym w:font="Wingdings 3" w:char="F022"/>
      </w:r>
      <w:r w:rsidRPr="00FF51C7">
        <w:t xml:space="preserve"> (4) </w:t>
      </w:r>
      <w:r w:rsidRPr="00FF51C7">
        <w:sym w:font="Wingdings 3" w:char="F022"/>
      </w:r>
      <w:r w:rsidRPr="00FF51C7">
        <w:t xml:space="preserve"> (3) </w:t>
      </w:r>
    </w:p>
    <w:p w14:paraId="18B78277" w14:textId="7DCDD78C" w:rsidR="00444D4E" w:rsidRPr="00FF51C7" w:rsidRDefault="00444D4E" w:rsidP="00444D4E">
      <w:pPr>
        <w:spacing w:line="288" w:lineRule="auto"/>
        <w:jc w:val="both"/>
      </w:pPr>
      <w:r w:rsidRPr="00FF51C7">
        <w:t xml:space="preserve"> </w:t>
      </w:r>
      <w:r w:rsidRPr="00FF51C7">
        <w:t xml:space="preserve">    </w:t>
      </w:r>
      <w:r w:rsidRPr="00FF51C7">
        <w:t xml:space="preserve"> C. (1) </w:t>
      </w:r>
      <w:r w:rsidRPr="00FF51C7">
        <w:sym w:font="Wingdings 3" w:char="F022"/>
      </w:r>
      <w:r w:rsidRPr="00FF51C7">
        <w:t xml:space="preserve"> (3) </w:t>
      </w:r>
      <w:r w:rsidRPr="00FF51C7">
        <w:sym w:font="Wingdings 3" w:char="F022"/>
      </w:r>
      <w:r w:rsidRPr="00FF51C7">
        <w:t xml:space="preserve"> (2) </w:t>
      </w:r>
      <w:r w:rsidRPr="00FF51C7">
        <w:sym w:font="Wingdings 3" w:char="F022"/>
      </w:r>
      <w:r w:rsidRPr="00FF51C7">
        <w:t xml:space="preserve"> (4)</w:t>
      </w:r>
      <w:r w:rsidRPr="00FF51C7">
        <w:tab/>
      </w:r>
      <w:r w:rsidRPr="00FF51C7">
        <w:tab/>
      </w:r>
      <w:r w:rsidRPr="00FF51C7">
        <w:tab/>
      </w:r>
      <w:r w:rsidRPr="00FF51C7">
        <w:tab/>
      </w:r>
      <w:r w:rsidRPr="00FF51C7">
        <w:tab/>
        <w:t xml:space="preserve">D. (2) </w:t>
      </w:r>
      <w:r w:rsidRPr="00FF51C7">
        <w:sym w:font="Wingdings 3" w:char="F022"/>
      </w:r>
      <w:r w:rsidRPr="00FF51C7">
        <w:t xml:space="preserve"> (4) </w:t>
      </w:r>
      <w:r w:rsidRPr="00FF51C7">
        <w:sym w:font="Wingdings 3" w:char="F022"/>
      </w:r>
      <w:r w:rsidRPr="00FF51C7">
        <w:t xml:space="preserve"> (1) </w:t>
      </w:r>
      <w:r w:rsidRPr="00FF51C7">
        <w:sym w:font="Wingdings 3" w:char="F022"/>
      </w:r>
      <w:r w:rsidRPr="00FF51C7">
        <w:t xml:space="preserve"> (3)</w:t>
      </w:r>
    </w:p>
    <w:p w14:paraId="51A22B7F" w14:textId="3F72DA0B" w:rsidR="00444D4E" w:rsidRPr="00FF51C7" w:rsidRDefault="00444D4E" w:rsidP="00444D4E">
      <w:pPr>
        <w:spacing w:line="288" w:lineRule="auto"/>
        <w:jc w:val="both"/>
      </w:pPr>
      <w:bookmarkStart w:id="2" w:name="_Hlk66825627"/>
      <w:r w:rsidRPr="00FF51C7">
        <w:rPr>
          <w:b/>
          <w:u w:val="single"/>
        </w:rPr>
        <w:t xml:space="preserve">Câu </w:t>
      </w:r>
      <w:r w:rsidRPr="00FF51C7">
        <w:rPr>
          <w:b/>
          <w:u w:val="single"/>
        </w:rPr>
        <w:t>3</w:t>
      </w:r>
      <w:r w:rsidRPr="00FF51C7">
        <w:rPr>
          <w:u w:val="single"/>
        </w:rPr>
        <w:t>:</w:t>
      </w:r>
      <w:r w:rsidRPr="00FF51C7">
        <w:t xml:space="preserve">  Lớp mỡ dưới da có vai trò gì?</w:t>
      </w:r>
    </w:p>
    <w:p w14:paraId="556B7570" w14:textId="1A3B8465" w:rsidR="00444D4E" w:rsidRPr="00FF51C7" w:rsidRDefault="00444D4E" w:rsidP="00444D4E">
      <w:pPr>
        <w:spacing w:line="288" w:lineRule="auto"/>
        <w:jc w:val="both"/>
      </w:pPr>
      <w:r w:rsidRPr="00FF51C7">
        <w:t xml:space="preserve">     A. Chứa mỡ dự trữ và cách nhiệt.</w:t>
      </w:r>
      <w:r w:rsidRPr="00FF51C7">
        <w:tab/>
      </w:r>
      <w:r w:rsidRPr="00FF51C7">
        <w:tab/>
        <w:t xml:space="preserve">        </w:t>
      </w:r>
      <w:r w:rsidRPr="00FF51C7">
        <w:t xml:space="preserve">           </w:t>
      </w:r>
      <w:r w:rsidRPr="00FF51C7">
        <w:t>B. Giúp da luôn mềm mại.</w:t>
      </w:r>
    </w:p>
    <w:p w14:paraId="16851C69" w14:textId="1D689D63" w:rsidR="00444D4E" w:rsidRPr="00FF51C7" w:rsidRDefault="00444D4E" w:rsidP="00444D4E">
      <w:pPr>
        <w:spacing w:line="288" w:lineRule="auto"/>
        <w:jc w:val="both"/>
      </w:pPr>
      <w:r w:rsidRPr="00FF51C7">
        <w:t xml:space="preserve">     C. Giúp da không bị thấm nước.</w:t>
      </w:r>
      <w:r w:rsidRPr="00FF51C7">
        <w:tab/>
      </w:r>
      <w:r w:rsidRPr="00FF51C7">
        <w:tab/>
        <w:t xml:space="preserve">       </w:t>
      </w:r>
      <w:r w:rsidRPr="00FF51C7">
        <w:t xml:space="preserve">           </w:t>
      </w:r>
      <w:r w:rsidRPr="00FF51C7">
        <w:t xml:space="preserve"> D. Cảm thụ xúc giác: nóng, lạnh.</w:t>
      </w:r>
    </w:p>
    <w:bookmarkEnd w:id="2"/>
    <w:p w14:paraId="2D7BA1FA" w14:textId="27F1EA11" w:rsidR="00444D4E" w:rsidRPr="00FF51C7" w:rsidRDefault="00444D4E" w:rsidP="00444D4E">
      <w:pPr>
        <w:spacing w:line="300" w:lineRule="auto"/>
        <w:jc w:val="both"/>
      </w:pPr>
      <w:r w:rsidRPr="00FF51C7">
        <w:rPr>
          <w:b/>
          <w:u w:val="single"/>
        </w:rPr>
        <w:t xml:space="preserve">Câu </w:t>
      </w:r>
      <w:r w:rsidRPr="00FF51C7">
        <w:rPr>
          <w:b/>
          <w:u w:val="single"/>
        </w:rPr>
        <w:t>4</w:t>
      </w:r>
      <w:r w:rsidRPr="00FF51C7">
        <w:rPr>
          <w:b/>
          <w:u w:val="single"/>
        </w:rPr>
        <w:t>:</w:t>
      </w:r>
      <w:r w:rsidRPr="00FF51C7">
        <w:t xml:space="preserve"> Bệnh nào sau đây </w:t>
      </w:r>
      <w:r w:rsidRPr="00FF51C7">
        <w:rPr>
          <w:b/>
        </w:rPr>
        <w:t xml:space="preserve">không </w:t>
      </w:r>
      <w:r w:rsidRPr="00FF51C7">
        <w:t>phải là bệnh ngoài da?</w:t>
      </w:r>
    </w:p>
    <w:p w14:paraId="7B01B4DB" w14:textId="75296209" w:rsidR="00444D4E" w:rsidRPr="00FF51C7" w:rsidRDefault="00444D4E" w:rsidP="00444D4E">
      <w:pPr>
        <w:spacing w:line="300" w:lineRule="auto"/>
        <w:jc w:val="both"/>
      </w:pPr>
      <w:r w:rsidRPr="00FF51C7">
        <w:t xml:space="preserve">  </w:t>
      </w:r>
      <w:r w:rsidRPr="00FF51C7">
        <w:t xml:space="preserve">  </w:t>
      </w:r>
      <w:r w:rsidRPr="00FF51C7">
        <w:t xml:space="preserve"> A. Hắc lào.</w:t>
      </w:r>
      <w:r w:rsidRPr="00FF51C7">
        <w:tab/>
      </w:r>
      <w:r w:rsidRPr="00FF51C7">
        <w:tab/>
        <w:t xml:space="preserve">           B. Lang ben.</w:t>
      </w:r>
      <w:r w:rsidRPr="00FF51C7">
        <w:tab/>
        <w:t xml:space="preserve"> </w:t>
      </w:r>
      <w:r w:rsidRPr="00FF51C7">
        <w:tab/>
        <w:t xml:space="preserve">         C. Sởi</w:t>
      </w:r>
      <w:r w:rsidRPr="00FF51C7">
        <w:tab/>
        <w:t xml:space="preserve"> </w:t>
      </w:r>
      <w:r w:rsidRPr="00FF51C7">
        <w:tab/>
        <w:t xml:space="preserve">           D. Ghẻ lở.</w:t>
      </w:r>
    </w:p>
    <w:p w14:paraId="0B8428E0" w14:textId="69E68BEC" w:rsidR="00444D4E" w:rsidRPr="00FF51C7" w:rsidRDefault="00444D4E" w:rsidP="00444D4E">
      <w:pPr>
        <w:spacing w:line="312" w:lineRule="auto"/>
        <w:jc w:val="both"/>
        <w:rPr>
          <w:iCs/>
        </w:rPr>
      </w:pPr>
      <w:r w:rsidRPr="00FF51C7">
        <w:rPr>
          <w:b/>
          <w:u w:val="single"/>
        </w:rPr>
        <w:t xml:space="preserve">Câu </w:t>
      </w:r>
      <w:r w:rsidR="00FF51C7" w:rsidRPr="00FF51C7">
        <w:rPr>
          <w:b/>
          <w:u w:val="single"/>
        </w:rPr>
        <w:t>5</w:t>
      </w:r>
      <w:r w:rsidRPr="00FF51C7">
        <w:rPr>
          <w:u w:val="single"/>
        </w:rPr>
        <w:t>.</w:t>
      </w:r>
      <w:r w:rsidRPr="00FF51C7">
        <w:t xml:space="preserve"> </w:t>
      </w:r>
      <w:r w:rsidRPr="00FF51C7">
        <w:rPr>
          <w:iCs/>
        </w:rPr>
        <w:t xml:space="preserve">Ếch </w:t>
      </w:r>
      <w:r w:rsidRPr="00FF51C7">
        <w:rPr>
          <w:rFonts w:hint="eastAsia"/>
          <w:iCs/>
        </w:rPr>
        <w:t>đã</w:t>
      </w:r>
      <w:r w:rsidRPr="00FF51C7">
        <w:rPr>
          <w:iCs/>
        </w:rPr>
        <w:t xml:space="preserve"> hủy não, </w:t>
      </w:r>
      <w:r w:rsidRPr="00FF51C7">
        <w:rPr>
          <w:rFonts w:hint="eastAsia"/>
          <w:iCs/>
        </w:rPr>
        <w:t>đ</w:t>
      </w:r>
      <w:r w:rsidRPr="00FF51C7">
        <w:rPr>
          <w:iCs/>
        </w:rPr>
        <w:t xml:space="preserve">ể nguyên tủy sau </w:t>
      </w:r>
      <w:r w:rsidRPr="00FF51C7">
        <w:rPr>
          <w:rFonts w:hint="eastAsia"/>
          <w:iCs/>
        </w:rPr>
        <w:t>đó</w:t>
      </w:r>
      <w:r w:rsidRPr="00FF51C7">
        <w:rPr>
          <w:iCs/>
        </w:rPr>
        <w:t xml:space="preserve"> dùng HCl 0,3% kích thích vào một chi sau bên trái. Hiện t</w:t>
      </w:r>
      <w:r w:rsidRPr="00FF51C7">
        <w:rPr>
          <w:rFonts w:hint="eastAsia"/>
          <w:iCs/>
        </w:rPr>
        <w:t>ư</w:t>
      </w:r>
      <w:r w:rsidRPr="00FF51C7">
        <w:rPr>
          <w:iCs/>
        </w:rPr>
        <w:t>ợng gì sẽ xảy ra?</w:t>
      </w:r>
    </w:p>
    <w:p w14:paraId="6820E1D4" w14:textId="236E382B" w:rsidR="00444D4E" w:rsidRPr="00FF51C7" w:rsidRDefault="00444D4E" w:rsidP="00444D4E">
      <w:pPr>
        <w:spacing w:line="312" w:lineRule="auto"/>
        <w:jc w:val="both"/>
        <w:rPr>
          <w:iCs/>
        </w:rPr>
      </w:pPr>
      <w:r w:rsidRPr="00FF51C7">
        <w:rPr>
          <w:iCs/>
        </w:rPr>
        <w:t xml:space="preserve"> </w:t>
      </w:r>
      <w:r w:rsidRPr="00FF51C7">
        <w:rPr>
          <w:iCs/>
        </w:rPr>
        <w:t xml:space="preserve">    </w:t>
      </w:r>
      <w:r w:rsidRPr="00FF51C7">
        <w:rPr>
          <w:iCs/>
        </w:rPr>
        <w:t>A. Ếch co cả hai chi d</w:t>
      </w:r>
      <w:r w:rsidRPr="00FF51C7">
        <w:rPr>
          <w:rFonts w:hint="eastAsia"/>
          <w:iCs/>
        </w:rPr>
        <w:t>ư</w:t>
      </w:r>
      <w:r w:rsidRPr="00FF51C7">
        <w:rPr>
          <w:iCs/>
        </w:rPr>
        <w:t>ới.</w:t>
      </w:r>
      <w:r w:rsidRPr="00FF51C7">
        <w:rPr>
          <w:iCs/>
        </w:rPr>
        <w:tab/>
      </w:r>
      <w:r w:rsidRPr="00FF51C7">
        <w:rPr>
          <w:iCs/>
        </w:rPr>
        <w:tab/>
      </w:r>
      <w:r w:rsidRPr="00FF51C7">
        <w:rPr>
          <w:iCs/>
        </w:rPr>
        <w:tab/>
        <w:t xml:space="preserve"> </w:t>
      </w:r>
      <w:r w:rsidRPr="00FF51C7">
        <w:rPr>
          <w:iCs/>
        </w:rPr>
        <w:t xml:space="preserve">               </w:t>
      </w:r>
      <w:r w:rsidRPr="00FF51C7">
        <w:rPr>
          <w:iCs/>
        </w:rPr>
        <w:t xml:space="preserve">B. Ếch co hai chi trên. </w:t>
      </w:r>
    </w:p>
    <w:p w14:paraId="508474A8" w14:textId="6DA3603C" w:rsidR="00444D4E" w:rsidRPr="00FF51C7" w:rsidRDefault="00444D4E" w:rsidP="00444D4E">
      <w:pPr>
        <w:spacing w:line="312" w:lineRule="auto"/>
        <w:jc w:val="both"/>
        <w:rPr>
          <w:iCs/>
        </w:rPr>
      </w:pPr>
      <w:r w:rsidRPr="00FF51C7">
        <w:rPr>
          <w:iCs/>
        </w:rPr>
        <w:t xml:space="preserve">      </w:t>
      </w:r>
      <w:r w:rsidRPr="00FF51C7">
        <w:rPr>
          <w:iCs/>
        </w:rPr>
        <w:t xml:space="preserve">C. Ếch co cả bốn chi. </w:t>
      </w:r>
      <w:r w:rsidRPr="00FF51C7">
        <w:rPr>
          <w:iCs/>
        </w:rPr>
        <w:tab/>
      </w:r>
      <w:r w:rsidRPr="00FF51C7">
        <w:rPr>
          <w:iCs/>
        </w:rPr>
        <w:tab/>
      </w:r>
      <w:r w:rsidRPr="00FF51C7">
        <w:rPr>
          <w:iCs/>
        </w:rPr>
        <w:tab/>
      </w:r>
      <w:r w:rsidRPr="00FF51C7">
        <w:rPr>
          <w:iCs/>
        </w:rPr>
        <w:tab/>
      </w:r>
      <w:r w:rsidRPr="00FF51C7">
        <w:rPr>
          <w:iCs/>
        </w:rPr>
        <w:t xml:space="preserve">    </w:t>
      </w:r>
      <w:r w:rsidRPr="00FF51C7">
        <w:rPr>
          <w:iCs/>
        </w:rPr>
        <w:t>D. Ếch chỉ co chi bị kích thích</w:t>
      </w:r>
    </w:p>
    <w:p w14:paraId="047C276D" w14:textId="37330BE1" w:rsidR="00444D4E" w:rsidRPr="00FF51C7" w:rsidRDefault="00444D4E" w:rsidP="00444D4E">
      <w:pPr>
        <w:spacing w:line="312" w:lineRule="auto"/>
        <w:jc w:val="both"/>
        <w:rPr>
          <w:iCs/>
        </w:rPr>
      </w:pPr>
      <w:r w:rsidRPr="00FF51C7">
        <w:rPr>
          <w:b/>
          <w:u w:val="single"/>
        </w:rPr>
        <w:t xml:space="preserve">Câu </w:t>
      </w:r>
      <w:r w:rsidR="00FF51C7" w:rsidRPr="00FF51C7">
        <w:rPr>
          <w:b/>
          <w:u w:val="single"/>
        </w:rPr>
        <w:t>6</w:t>
      </w:r>
      <w:r w:rsidRPr="00FF51C7">
        <w:rPr>
          <w:u w:val="single"/>
        </w:rPr>
        <w:t>.</w:t>
      </w:r>
      <w:r w:rsidRPr="00FF51C7">
        <w:rPr>
          <w:iCs/>
        </w:rPr>
        <w:t xml:space="preserve"> Ếch </w:t>
      </w:r>
      <w:r w:rsidRPr="00FF51C7">
        <w:rPr>
          <w:rFonts w:hint="eastAsia"/>
          <w:iCs/>
        </w:rPr>
        <w:t>đã</w:t>
      </w:r>
      <w:r w:rsidRPr="00FF51C7">
        <w:rPr>
          <w:iCs/>
        </w:rPr>
        <w:t xml:space="preserve"> hủy não, </w:t>
      </w:r>
      <w:r w:rsidRPr="00FF51C7">
        <w:rPr>
          <w:rFonts w:hint="eastAsia"/>
          <w:iCs/>
        </w:rPr>
        <w:t>đ</w:t>
      </w:r>
      <w:r w:rsidRPr="00FF51C7">
        <w:rPr>
          <w:iCs/>
        </w:rPr>
        <w:t xml:space="preserve">ể nguyên tủy sau </w:t>
      </w:r>
      <w:r w:rsidRPr="00FF51C7">
        <w:rPr>
          <w:rFonts w:hint="eastAsia"/>
          <w:iCs/>
        </w:rPr>
        <w:t>đó</w:t>
      </w:r>
      <w:r w:rsidRPr="00FF51C7">
        <w:rPr>
          <w:iCs/>
        </w:rPr>
        <w:t xml:space="preserve"> dùng HCl 3% kích thích vào một chi sau bên trái. Hiện t</w:t>
      </w:r>
      <w:r w:rsidRPr="00FF51C7">
        <w:rPr>
          <w:rFonts w:hint="eastAsia"/>
          <w:iCs/>
        </w:rPr>
        <w:t>ư</w:t>
      </w:r>
      <w:r w:rsidRPr="00FF51C7">
        <w:rPr>
          <w:iCs/>
        </w:rPr>
        <w:t>ợng gì sẽ xảy ra?</w:t>
      </w:r>
    </w:p>
    <w:p w14:paraId="2A0144A2" w14:textId="1058406E" w:rsidR="00444D4E" w:rsidRPr="00FF51C7" w:rsidRDefault="00444D4E" w:rsidP="00444D4E">
      <w:pPr>
        <w:spacing w:line="312" w:lineRule="auto"/>
        <w:jc w:val="both"/>
        <w:rPr>
          <w:iCs/>
        </w:rPr>
      </w:pPr>
      <w:r w:rsidRPr="00FF51C7">
        <w:rPr>
          <w:iCs/>
        </w:rPr>
        <w:t xml:space="preserve"> </w:t>
      </w:r>
      <w:r w:rsidRPr="00FF51C7">
        <w:rPr>
          <w:iCs/>
        </w:rPr>
        <w:t xml:space="preserve">      </w:t>
      </w:r>
      <w:r w:rsidRPr="00FF51C7">
        <w:rPr>
          <w:iCs/>
        </w:rPr>
        <w:t>A. Ếch co cả hai chi d</w:t>
      </w:r>
      <w:r w:rsidRPr="00FF51C7">
        <w:rPr>
          <w:rFonts w:hint="eastAsia"/>
          <w:iCs/>
        </w:rPr>
        <w:t>ư</w:t>
      </w:r>
      <w:r w:rsidRPr="00FF51C7">
        <w:rPr>
          <w:iCs/>
        </w:rPr>
        <w:t>ới.</w:t>
      </w:r>
      <w:r w:rsidRPr="00FF51C7">
        <w:rPr>
          <w:iCs/>
        </w:rPr>
        <w:tab/>
      </w:r>
      <w:r w:rsidRPr="00FF51C7">
        <w:rPr>
          <w:iCs/>
        </w:rPr>
        <w:tab/>
      </w:r>
      <w:r w:rsidRPr="00FF51C7">
        <w:rPr>
          <w:iCs/>
        </w:rPr>
        <w:tab/>
        <w:t xml:space="preserve"> </w:t>
      </w:r>
      <w:r w:rsidRPr="00FF51C7">
        <w:rPr>
          <w:iCs/>
        </w:rPr>
        <w:t xml:space="preserve">   </w:t>
      </w:r>
      <w:r w:rsidR="00FB1D81" w:rsidRPr="00FF51C7">
        <w:rPr>
          <w:iCs/>
        </w:rPr>
        <w:t xml:space="preserve"> </w:t>
      </w:r>
      <w:r w:rsidRPr="00FF51C7">
        <w:rPr>
          <w:iCs/>
        </w:rPr>
        <w:t xml:space="preserve">B. Ếch co hai chi trên. </w:t>
      </w:r>
    </w:p>
    <w:p w14:paraId="0DB2D1FF" w14:textId="575D184B" w:rsidR="00444D4E" w:rsidRPr="00FF51C7" w:rsidRDefault="00444D4E" w:rsidP="00444D4E">
      <w:pPr>
        <w:spacing w:line="312" w:lineRule="auto"/>
        <w:jc w:val="both"/>
        <w:rPr>
          <w:iCs/>
        </w:rPr>
      </w:pPr>
      <w:r w:rsidRPr="00FF51C7">
        <w:rPr>
          <w:iCs/>
        </w:rPr>
        <w:t xml:space="preserve">        </w:t>
      </w:r>
      <w:r w:rsidRPr="00FF51C7">
        <w:rPr>
          <w:iCs/>
        </w:rPr>
        <w:t xml:space="preserve">C. Ếch co cả bốn chi. </w:t>
      </w:r>
      <w:r w:rsidRPr="00FF51C7">
        <w:rPr>
          <w:iCs/>
        </w:rPr>
        <w:tab/>
      </w:r>
      <w:r w:rsidRPr="00FF51C7">
        <w:rPr>
          <w:iCs/>
        </w:rPr>
        <w:tab/>
      </w:r>
      <w:r w:rsidRPr="00FF51C7">
        <w:rPr>
          <w:iCs/>
        </w:rPr>
        <w:tab/>
      </w:r>
      <w:r w:rsidRPr="00FF51C7">
        <w:rPr>
          <w:iCs/>
        </w:rPr>
        <w:tab/>
      </w:r>
      <w:r w:rsidRPr="00FF51C7">
        <w:rPr>
          <w:iCs/>
        </w:rPr>
        <w:t xml:space="preserve">     </w:t>
      </w:r>
      <w:r w:rsidRPr="00FF51C7">
        <w:rPr>
          <w:iCs/>
        </w:rPr>
        <w:t>D. Ếch chỉ co chi bị kích thích</w:t>
      </w:r>
    </w:p>
    <w:p w14:paraId="38B10C55" w14:textId="77777777" w:rsidR="00FD04F1" w:rsidRPr="00FF51C7" w:rsidRDefault="00FD04F1" w:rsidP="00185D95">
      <w:pPr>
        <w:widowControl w:val="0"/>
        <w:autoSpaceDE w:val="0"/>
        <w:autoSpaceDN w:val="0"/>
        <w:adjustRightInd w:val="0"/>
        <w:spacing w:line="288" w:lineRule="auto"/>
        <w:jc w:val="both"/>
        <w:rPr>
          <w:b/>
        </w:rPr>
      </w:pPr>
      <w:r w:rsidRPr="00FF51C7">
        <w:rPr>
          <w:b/>
        </w:rPr>
        <w:t>PHẦN II. TỰ LUẬN</w:t>
      </w:r>
      <w:r w:rsidRPr="00FF51C7">
        <w:t xml:space="preserve"> (7,0 đ)</w:t>
      </w:r>
    </w:p>
    <w:p w14:paraId="5CD9D435" w14:textId="0E9447FA" w:rsidR="00444D4E" w:rsidRPr="00FF51C7" w:rsidRDefault="00A14189" w:rsidP="00444D4E">
      <w:pPr>
        <w:widowControl w:val="0"/>
        <w:autoSpaceDE w:val="0"/>
        <w:autoSpaceDN w:val="0"/>
        <w:adjustRightInd w:val="0"/>
        <w:spacing w:line="288" w:lineRule="auto"/>
        <w:jc w:val="both"/>
        <w:rPr>
          <w:bCs/>
        </w:rPr>
      </w:pPr>
      <w:r w:rsidRPr="00FF51C7">
        <w:rPr>
          <w:b/>
          <w:bCs/>
          <w:u w:val="single"/>
        </w:rPr>
        <w:t>Câu 1</w:t>
      </w:r>
      <w:r w:rsidRPr="00FF51C7">
        <w:rPr>
          <w:b/>
          <w:bCs/>
        </w:rPr>
        <w:t>:</w:t>
      </w:r>
      <w:r w:rsidRPr="00FF51C7">
        <w:rPr>
          <w:b/>
          <w:iCs/>
        </w:rPr>
        <w:t>(</w:t>
      </w:r>
      <w:r w:rsidRPr="00FF51C7">
        <w:rPr>
          <w:iCs/>
        </w:rPr>
        <w:t>2,</w:t>
      </w:r>
      <w:r w:rsidR="00444D4E" w:rsidRPr="00FF51C7">
        <w:rPr>
          <w:iCs/>
        </w:rPr>
        <w:t>0</w:t>
      </w:r>
      <w:r w:rsidRPr="00FF51C7">
        <w:rPr>
          <w:iCs/>
        </w:rPr>
        <w:t xml:space="preserve">đ) </w:t>
      </w:r>
      <w:r w:rsidR="00444D4E" w:rsidRPr="00FF51C7">
        <w:rPr>
          <w:bCs/>
        </w:rPr>
        <w:t>Em hãy tính lượng prôtêin, gluxit, lipit và tổng năng lượng có trong 400g gạo tẻ ?</w:t>
      </w:r>
    </w:p>
    <w:p w14:paraId="2BAEE8A5" w14:textId="77777777" w:rsidR="00444D4E" w:rsidRPr="00444D4E" w:rsidRDefault="00444D4E" w:rsidP="00444D4E">
      <w:pPr>
        <w:widowControl w:val="0"/>
        <w:autoSpaceDE w:val="0"/>
        <w:autoSpaceDN w:val="0"/>
        <w:adjustRightInd w:val="0"/>
        <w:spacing w:line="288" w:lineRule="auto"/>
        <w:jc w:val="both"/>
        <w:rPr>
          <w:bCs/>
        </w:rPr>
      </w:pPr>
      <w:r w:rsidRPr="00444D4E">
        <w:rPr>
          <w:bCs/>
        </w:rPr>
        <w:t>Biết: 100g gạo có: 7,9g prôtin; 1g lipit; 76,2g gluxit: và cung cấp 344 kcal.</w:t>
      </w:r>
      <w:r w:rsidRPr="00444D4E">
        <w:rPr>
          <w:bCs/>
          <w:lang w:val="fr-FR"/>
        </w:rPr>
        <w:t xml:space="preserve"> </w:t>
      </w:r>
    </w:p>
    <w:p w14:paraId="601515AC" w14:textId="06AD60D3" w:rsidR="00444D4E" w:rsidRPr="00FF51C7" w:rsidRDefault="00A14189" w:rsidP="00444D4E">
      <w:pPr>
        <w:widowControl w:val="0"/>
        <w:autoSpaceDE w:val="0"/>
        <w:autoSpaceDN w:val="0"/>
        <w:adjustRightInd w:val="0"/>
        <w:spacing w:line="288" w:lineRule="auto"/>
        <w:jc w:val="both"/>
        <w:rPr>
          <w:lang w:val="fr-FR"/>
        </w:rPr>
      </w:pPr>
      <w:r w:rsidRPr="00FF51C7">
        <w:rPr>
          <w:iCs/>
        </w:rPr>
        <w:t xml:space="preserve"> </w:t>
      </w:r>
      <w:r w:rsidR="00FD04F1" w:rsidRPr="00FF51C7">
        <w:rPr>
          <w:b/>
          <w:u w:val="single"/>
          <w:lang w:val="fr-FR"/>
        </w:rPr>
        <w:t>Câu 2:</w:t>
      </w:r>
      <w:r w:rsidRPr="00FF51C7">
        <w:rPr>
          <w:b/>
          <w:u w:val="single"/>
          <w:lang w:val="fr-FR"/>
        </w:rPr>
        <w:t xml:space="preserve"> </w:t>
      </w:r>
      <w:r w:rsidR="00444D4E" w:rsidRPr="00FF51C7">
        <w:rPr>
          <w:b/>
          <w:u w:val="single"/>
          <w:lang w:val="fr-FR"/>
        </w:rPr>
        <w:t>(</w:t>
      </w:r>
      <w:r w:rsidR="00444D4E" w:rsidRPr="00FF51C7">
        <w:rPr>
          <w:iCs/>
        </w:rPr>
        <w:t>2,</w:t>
      </w:r>
      <w:r w:rsidR="00444D4E" w:rsidRPr="00FF51C7">
        <w:rPr>
          <w:iCs/>
        </w:rPr>
        <w:t>0</w:t>
      </w:r>
      <w:r w:rsidR="00444D4E" w:rsidRPr="00FF51C7">
        <w:rPr>
          <w:iCs/>
        </w:rPr>
        <w:t xml:space="preserve">đ) </w:t>
      </w:r>
      <w:r w:rsidR="00444D4E" w:rsidRPr="00FF51C7">
        <w:rPr>
          <w:lang w:val="fr-FR"/>
        </w:rPr>
        <w:t xml:space="preserve">Trình bày các thói quen sống khoa học để bảo vệ hệ bài tiết nước tiểu tránh các tác nhân có hại? </w:t>
      </w:r>
    </w:p>
    <w:p w14:paraId="4E17D6FB" w14:textId="26F49B08" w:rsidR="00FD04F1" w:rsidRPr="00A14189" w:rsidRDefault="00FD04F1" w:rsidP="00185D95">
      <w:pPr>
        <w:spacing w:line="288" w:lineRule="auto"/>
        <w:jc w:val="both"/>
        <w:rPr>
          <w:lang w:val="fr-FR"/>
        </w:rPr>
      </w:pPr>
      <w:r w:rsidRPr="00A14189">
        <w:rPr>
          <w:b/>
          <w:u w:val="single"/>
          <w:lang w:val="fr-FR"/>
        </w:rPr>
        <w:t>Câu 3</w:t>
      </w:r>
      <w:r w:rsidRPr="00A14189">
        <w:rPr>
          <w:b/>
          <w:lang w:val="fr-FR"/>
        </w:rPr>
        <w:t>:</w:t>
      </w:r>
      <w:r w:rsidR="00A14189" w:rsidRPr="00A14189">
        <w:rPr>
          <w:b/>
          <w:bCs/>
          <w:color w:val="000000"/>
        </w:rPr>
        <w:t xml:space="preserve"> </w:t>
      </w:r>
      <w:r w:rsidR="00A14189" w:rsidRPr="00A14189">
        <w:rPr>
          <w:b/>
          <w:iCs/>
          <w:color w:val="000000"/>
        </w:rPr>
        <w:t>(</w:t>
      </w:r>
      <w:r w:rsidR="00444D4E">
        <w:rPr>
          <w:b/>
          <w:iCs/>
          <w:color w:val="000000"/>
        </w:rPr>
        <w:t>3,0đ)</w:t>
      </w:r>
      <w:r w:rsidR="00444D4E">
        <w:rPr>
          <w:bCs/>
          <w:iCs/>
          <w:color w:val="000000"/>
        </w:rPr>
        <w:t xml:space="preserve"> </w:t>
      </w:r>
      <w:r w:rsidR="00444D4E" w:rsidRPr="00E83161">
        <w:rPr>
          <w:sz w:val="26"/>
          <w:szCs w:val="26"/>
          <w:lang w:val="fr-FR"/>
        </w:rPr>
        <w:t xml:space="preserve">Mô tả cấu tạo của đại não ? </w:t>
      </w:r>
      <w:r w:rsidRPr="00A14189">
        <w:rPr>
          <w:lang w:val="fr-FR"/>
        </w:rPr>
        <w:t xml:space="preserve"> </w:t>
      </w:r>
    </w:p>
    <w:bookmarkEnd w:id="1"/>
    <w:p w14:paraId="039F3E8B" w14:textId="77777777" w:rsidR="00FD04F1" w:rsidRPr="00947B70" w:rsidRDefault="00FD04F1" w:rsidP="00FD04F1">
      <w:pPr>
        <w:spacing w:line="276" w:lineRule="auto"/>
        <w:jc w:val="center"/>
        <w:rPr>
          <w:b/>
        </w:rPr>
      </w:pPr>
      <w:r w:rsidRPr="00947B70">
        <w:rPr>
          <w:b/>
        </w:rPr>
        <w:t>BÀI LÀM</w:t>
      </w:r>
    </w:p>
    <w:p w14:paraId="0F2F086E" w14:textId="77777777" w:rsidR="00FD04F1" w:rsidRDefault="00FD04F1" w:rsidP="00FD04F1">
      <w:pPr>
        <w:tabs>
          <w:tab w:val="left" w:leader="dot" w:pos="10206"/>
        </w:tabs>
        <w:spacing w:line="480" w:lineRule="auto"/>
        <w:jc w:val="both"/>
        <w:rPr>
          <w:bCs/>
          <w:iCs/>
          <w:sz w:val="20"/>
          <w:szCs w:val="20"/>
        </w:rPr>
      </w:pPr>
      <w:r>
        <w:rPr>
          <w:bCs/>
          <w:iCs/>
          <w:sz w:val="20"/>
          <w:szCs w:val="20"/>
        </w:rPr>
        <w:tab/>
      </w:r>
    </w:p>
    <w:p w14:paraId="1A6324B4" w14:textId="4986C7D7" w:rsidR="00FD04F1" w:rsidRDefault="00FD04F1" w:rsidP="00FD04F1">
      <w:pPr>
        <w:tabs>
          <w:tab w:val="left" w:leader="dot" w:pos="10206"/>
        </w:tabs>
        <w:spacing w:line="480" w:lineRule="auto"/>
        <w:jc w:val="both"/>
        <w:rPr>
          <w:bCs/>
          <w:iCs/>
          <w:sz w:val="20"/>
          <w:szCs w:val="20"/>
        </w:rPr>
      </w:pPr>
      <w:r>
        <w:rPr>
          <w:bCs/>
          <w:iCs/>
          <w:sz w:val="20"/>
          <w:szCs w:val="20"/>
        </w:rPr>
        <w:tab/>
      </w:r>
    </w:p>
    <w:p w14:paraId="52AD633D" w14:textId="2976C866" w:rsidR="00695B67" w:rsidRDefault="00695B67" w:rsidP="00FD04F1">
      <w:pPr>
        <w:tabs>
          <w:tab w:val="left" w:leader="dot" w:pos="10206"/>
        </w:tabs>
        <w:spacing w:line="480" w:lineRule="auto"/>
        <w:jc w:val="both"/>
        <w:rPr>
          <w:bCs/>
          <w:iCs/>
          <w:sz w:val="20"/>
          <w:szCs w:val="20"/>
        </w:rPr>
      </w:pPr>
      <w:r>
        <w:rPr>
          <w:bCs/>
          <w:iCs/>
          <w:sz w:val="20"/>
          <w:szCs w:val="20"/>
        </w:rPr>
        <w:lastRenderedPageBreak/>
        <w:tab/>
      </w:r>
    </w:p>
    <w:p w14:paraId="18505106" w14:textId="77777777" w:rsidR="007D1C96" w:rsidRDefault="007D1C96" w:rsidP="007D1C96">
      <w:pPr>
        <w:tabs>
          <w:tab w:val="left" w:leader="dot" w:pos="10206"/>
        </w:tabs>
        <w:spacing w:line="480" w:lineRule="auto"/>
        <w:jc w:val="both"/>
        <w:rPr>
          <w:bCs/>
          <w:iCs/>
          <w:sz w:val="20"/>
          <w:szCs w:val="20"/>
        </w:rPr>
      </w:pPr>
      <w:r>
        <w:rPr>
          <w:bCs/>
          <w:iCs/>
          <w:sz w:val="20"/>
          <w:szCs w:val="20"/>
        </w:rPr>
        <w:tab/>
      </w:r>
    </w:p>
    <w:p w14:paraId="5C4109F3" w14:textId="77777777" w:rsidR="007D1C96" w:rsidRDefault="007D1C96" w:rsidP="007D1C96">
      <w:pPr>
        <w:tabs>
          <w:tab w:val="left" w:leader="dot" w:pos="10206"/>
        </w:tabs>
        <w:spacing w:line="480" w:lineRule="auto"/>
        <w:jc w:val="both"/>
        <w:rPr>
          <w:bCs/>
          <w:iCs/>
          <w:sz w:val="20"/>
          <w:szCs w:val="20"/>
        </w:rPr>
      </w:pPr>
      <w:r>
        <w:rPr>
          <w:bCs/>
          <w:iCs/>
          <w:sz w:val="20"/>
          <w:szCs w:val="20"/>
        </w:rPr>
        <w:tab/>
      </w:r>
    </w:p>
    <w:p w14:paraId="4627A703" w14:textId="77777777" w:rsidR="007D1C96" w:rsidRDefault="007D1C96" w:rsidP="007D1C96">
      <w:pPr>
        <w:tabs>
          <w:tab w:val="left" w:leader="dot" w:pos="10206"/>
        </w:tabs>
        <w:spacing w:line="480" w:lineRule="auto"/>
        <w:jc w:val="both"/>
        <w:rPr>
          <w:bCs/>
          <w:iCs/>
          <w:sz w:val="20"/>
          <w:szCs w:val="20"/>
        </w:rPr>
      </w:pPr>
      <w:r>
        <w:rPr>
          <w:bCs/>
          <w:iCs/>
          <w:sz w:val="20"/>
          <w:szCs w:val="20"/>
        </w:rPr>
        <w:tab/>
      </w:r>
    </w:p>
    <w:p w14:paraId="7A3F01F7" w14:textId="77777777" w:rsidR="007D1C96" w:rsidRDefault="007D1C96" w:rsidP="007D1C96">
      <w:pPr>
        <w:tabs>
          <w:tab w:val="left" w:leader="dot" w:pos="10206"/>
        </w:tabs>
        <w:spacing w:line="480" w:lineRule="auto"/>
        <w:jc w:val="both"/>
        <w:rPr>
          <w:bCs/>
          <w:iCs/>
          <w:sz w:val="20"/>
          <w:szCs w:val="20"/>
        </w:rPr>
      </w:pPr>
      <w:r>
        <w:rPr>
          <w:bCs/>
          <w:iCs/>
          <w:sz w:val="20"/>
          <w:szCs w:val="20"/>
        </w:rPr>
        <w:tab/>
      </w:r>
    </w:p>
    <w:p w14:paraId="5E3B65CD" w14:textId="77777777" w:rsidR="007D1C96" w:rsidRDefault="007D1C96" w:rsidP="007D1C96">
      <w:pPr>
        <w:tabs>
          <w:tab w:val="left" w:leader="dot" w:pos="10206"/>
        </w:tabs>
        <w:spacing w:line="480" w:lineRule="auto"/>
        <w:jc w:val="both"/>
        <w:rPr>
          <w:bCs/>
          <w:iCs/>
          <w:sz w:val="20"/>
          <w:szCs w:val="20"/>
        </w:rPr>
      </w:pPr>
      <w:r>
        <w:rPr>
          <w:bCs/>
          <w:iCs/>
          <w:sz w:val="20"/>
          <w:szCs w:val="20"/>
        </w:rPr>
        <w:tab/>
      </w:r>
    </w:p>
    <w:p w14:paraId="4CF2C3DA" w14:textId="75A71DF8" w:rsidR="007D1C96" w:rsidRDefault="007D1C96" w:rsidP="00FD04F1">
      <w:pPr>
        <w:tabs>
          <w:tab w:val="left" w:leader="dot" w:pos="10206"/>
        </w:tabs>
        <w:spacing w:line="480" w:lineRule="auto"/>
        <w:jc w:val="both"/>
        <w:rPr>
          <w:bCs/>
          <w:iCs/>
          <w:sz w:val="20"/>
          <w:szCs w:val="20"/>
        </w:rPr>
      </w:pPr>
      <w:r>
        <w:rPr>
          <w:bCs/>
          <w:iCs/>
          <w:sz w:val="20"/>
          <w:szCs w:val="20"/>
        </w:rPr>
        <w:tab/>
      </w:r>
    </w:p>
    <w:p w14:paraId="1F0549CE" w14:textId="77777777" w:rsidR="007D1C96" w:rsidRDefault="007D1C96" w:rsidP="007D1C96">
      <w:pPr>
        <w:tabs>
          <w:tab w:val="left" w:leader="dot" w:pos="10206"/>
        </w:tabs>
        <w:spacing w:line="480" w:lineRule="auto"/>
        <w:jc w:val="both"/>
        <w:rPr>
          <w:bCs/>
          <w:iCs/>
          <w:sz w:val="20"/>
          <w:szCs w:val="20"/>
        </w:rPr>
      </w:pPr>
      <w:r>
        <w:rPr>
          <w:bCs/>
          <w:iCs/>
          <w:sz w:val="20"/>
          <w:szCs w:val="20"/>
        </w:rPr>
        <w:tab/>
      </w:r>
    </w:p>
    <w:p w14:paraId="28ED3330" w14:textId="77777777" w:rsidR="007D1C96" w:rsidRDefault="007D1C96" w:rsidP="007D1C96">
      <w:pPr>
        <w:tabs>
          <w:tab w:val="left" w:leader="dot" w:pos="10206"/>
        </w:tabs>
        <w:spacing w:line="480" w:lineRule="auto"/>
        <w:jc w:val="both"/>
        <w:rPr>
          <w:bCs/>
          <w:iCs/>
          <w:sz w:val="20"/>
          <w:szCs w:val="20"/>
        </w:rPr>
      </w:pPr>
      <w:r>
        <w:rPr>
          <w:bCs/>
          <w:iCs/>
          <w:sz w:val="20"/>
          <w:szCs w:val="20"/>
        </w:rPr>
        <w:tab/>
      </w:r>
    </w:p>
    <w:p w14:paraId="006E3574" w14:textId="27359E8B" w:rsidR="007D1C96" w:rsidRDefault="007D1C96" w:rsidP="00FD04F1">
      <w:pPr>
        <w:tabs>
          <w:tab w:val="left" w:leader="dot" w:pos="10206"/>
        </w:tabs>
        <w:spacing w:line="480" w:lineRule="auto"/>
        <w:jc w:val="both"/>
        <w:rPr>
          <w:bCs/>
          <w:iCs/>
          <w:sz w:val="20"/>
          <w:szCs w:val="20"/>
        </w:rPr>
      </w:pPr>
      <w:r>
        <w:rPr>
          <w:bCs/>
          <w:iCs/>
          <w:sz w:val="20"/>
          <w:szCs w:val="20"/>
        </w:rPr>
        <w:tab/>
      </w:r>
    </w:p>
    <w:p w14:paraId="5C40935D" w14:textId="77777777" w:rsidR="007D1C96" w:rsidRDefault="007D1C96" w:rsidP="007D1C96">
      <w:pPr>
        <w:tabs>
          <w:tab w:val="left" w:leader="dot" w:pos="10206"/>
        </w:tabs>
        <w:spacing w:line="480" w:lineRule="auto"/>
        <w:jc w:val="both"/>
        <w:rPr>
          <w:bCs/>
          <w:iCs/>
          <w:sz w:val="20"/>
          <w:szCs w:val="20"/>
        </w:rPr>
      </w:pPr>
      <w:r>
        <w:rPr>
          <w:bCs/>
          <w:iCs/>
          <w:sz w:val="20"/>
          <w:szCs w:val="20"/>
        </w:rPr>
        <w:tab/>
      </w:r>
    </w:p>
    <w:p w14:paraId="34623678" w14:textId="77777777" w:rsidR="007D1C96" w:rsidRDefault="007D1C96" w:rsidP="007D1C96">
      <w:pPr>
        <w:tabs>
          <w:tab w:val="left" w:leader="dot" w:pos="10206"/>
        </w:tabs>
        <w:spacing w:line="480" w:lineRule="auto"/>
        <w:jc w:val="both"/>
        <w:rPr>
          <w:bCs/>
          <w:iCs/>
          <w:sz w:val="20"/>
          <w:szCs w:val="20"/>
        </w:rPr>
      </w:pPr>
      <w:r>
        <w:rPr>
          <w:bCs/>
          <w:iCs/>
          <w:sz w:val="20"/>
          <w:szCs w:val="20"/>
        </w:rPr>
        <w:tab/>
      </w:r>
    </w:p>
    <w:p w14:paraId="36D071B6" w14:textId="4F100041" w:rsidR="007D1C96" w:rsidRDefault="007D1C96" w:rsidP="007D1C96">
      <w:pPr>
        <w:tabs>
          <w:tab w:val="left" w:leader="dot" w:pos="10206"/>
        </w:tabs>
        <w:spacing w:line="480" w:lineRule="auto"/>
        <w:jc w:val="both"/>
        <w:rPr>
          <w:bCs/>
          <w:iCs/>
          <w:sz w:val="20"/>
          <w:szCs w:val="20"/>
        </w:rPr>
      </w:pPr>
      <w:r>
        <w:rPr>
          <w:bCs/>
          <w:iCs/>
          <w:sz w:val="20"/>
          <w:szCs w:val="20"/>
        </w:rPr>
        <w:tab/>
      </w:r>
    </w:p>
    <w:p w14:paraId="30EB27B3" w14:textId="77777777" w:rsidR="007D1C96" w:rsidRDefault="007D1C96" w:rsidP="007D1C96">
      <w:pPr>
        <w:tabs>
          <w:tab w:val="left" w:leader="dot" w:pos="10206"/>
        </w:tabs>
        <w:spacing w:line="480" w:lineRule="auto"/>
        <w:jc w:val="both"/>
        <w:rPr>
          <w:bCs/>
          <w:iCs/>
          <w:sz w:val="20"/>
          <w:szCs w:val="20"/>
        </w:rPr>
      </w:pPr>
      <w:r>
        <w:rPr>
          <w:bCs/>
          <w:iCs/>
          <w:sz w:val="20"/>
          <w:szCs w:val="20"/>
        </w:rPr>
        <w:tab/>
      </w:r>
    </w:p>
    <w:p w14:paraId="485EDAF0" w14:textId="77777777" w:rsidR="007D1C96" w:rsidRDefault="007D1C96" w:rsidP="007D1C96">
      <w:pPr>
        <w:tabs>
          <w:tab w:val="left" w:leader="dot" w:pos="10206"/>
        </w:tabs>
        <w:spacing w:line="480" w:lineRule="auto"/>
        <w:jc w:val="both"/>
        <w:rPr>
          <w:bCs/>
          <w:iCs/>
          <w:sz w:val="20"/>
          <w:szCs w:val="20"/>
        </w:rPr>
      </w:pPr>
      <w:r>
        <w:rPr>
          <w:bCs/>
          <w:iCs/>
          <w:sz w:val="20"/>
          <w:szCs w:val="20"/>
        </w:rPr>
        <w:tab/>
      </w:r>
    </w:p>
    <w:p w14:paraId="7A020C04" w14:textId="77777777" w:rsidR="007D1C96" w:rsidRDefault="007D1C96" w:rsidP="007D1C96">
      <w:pPr>
        <w:tabs>
          <w:tab w:val="left" w:leader="dot" w:pos="10206"/>
        </w:tabs>
        <w:spacing w:line="480" w:lineRule="auto"/>
        <w:jc w:val="both"/>
        <w:rPr>
          <w:bCs/>
          <w:iCs/>
          <w:sz w:val="20"/>
          <w:szCs w:val="20"/>
        </w:rPr>
      </w:pPr>
      <w:r>
        <w:rPr>
          <w:bCs/>
          <w:iCs/>
          <w:sz w:val="20"/>
          <w:szCs w:val="20"/>
        </w:rPr>
        <w:tab/>
      </w:r>
    </w:p>
    <w:p w14:paraId="3B93E5B2" w14:textId="77777777" w:rsidR="007D1C96" w:rsidRDefault="007D1C96" w:rsidP="007D1C96">
      <w:pPr>
        <w:tabs>
          <w:tab w:val="left" w:leader="dot" w:pos="10206"/>
        </w:tabs>
        <w:spacing w:line="480" w:lineRule="auto"/>
        <w:jc w:val="both"/>
        <w:rPr>
          <w:bCs/>
          <w:iCs/>
          <w:sz w:val="20"/>
          <w:szCs w:val="20"/>
        </w:rPr>
      </w:pPr>
      <w:r>
        <w:rPr>
          <w:bCs/>
          <w:iCs/>
          <w:sz w:val="20"/>
          <w:szCs w:val="20"/>
        </w:rPr>
        <w:tab/>
      </w:r>
    </w:p>
    <w:p w14:paraId="33DFBB67" w14:textId="77777777" w:rsidR="007D1C96" w:rsidRDefault="007D1C96" w:rsidP="007D1C96">
      <w:pPr>
        <w:tabs>
          <w:tab w:val="left" w:leader="dot" w:pos="10206"/>
        </w:tabs>
        <w:spacing w:line="480" w:lineRule="auto"/>
        <w:jc w:val="both"/>
        <w:rPr>
          <w:bCs/>
          <w:iCs/>
          <w:sz w:val="20"/>
          <w:szCs w:val="20"/>
        </w:rPr>
      </w:pPr>
      <w:r>
        <w:rPr>
          <w:bCs/>
          <w:iCs/>
          <w:sz w:val="20"/>
          <w:szCs w:val="20"/>
        </w:rPr>
        <w:tab/>
      </w:r>
    </w:p>
    <w:p w14:paraId="29251AD0" w14:textId="77777777" w:rsidR="007D1C96" w:rsidRDefault="007D1C96" w:rsidP="007D1C96">
      <w:pPr>
        <w:tabs>
          <w:tab w:val="left" w:leader="dot" w:pos="10206"/>
        </w:tabs>
        <w:spacing w:line="480" w:lineRule="auto"/>
        <w:jc w:val="both"/>
        <w:rPr>
          <w:bCs/>
          <w:iCs/>
          <w:sz w:val="20"/>
          <w:szCs w:val="20"/>
        </w:rPr>
      </w:pPr>
      <w:r>
        <w:rPr>
          <w:bCs/>
          <w:iCs/>
          <w:sz w:val="20"/>
          <w:szCs w:val="20"/>
        </w:rPr>
        <w:tab/>
      </w:r>
    </w:p>
    <w:p w14:paraId="0F82607A" w14:textId="77777777" w:rsidR="007D1C96" w:rsidRDefault="007D1C96" w:rsidP="007D1C96">
      <w:pPr>
        <w:tabs>
          <w:tab w:val="left" w:leader="dot" w:pos="10206"/>
        </w:tabs>
        <w:spacing w:line="480" w:lineRule="auto"/>
        <w:jc w:val="both"/>
        <w:rPr>
          <w:bCs/>
          <w:iCs/>
          <w:sz w:val="20"/>
          <w:szCs w:val="20"/>
        </w:rPr>
      </w:pPr>
      <w:r>
        <w:rPr>
          <w:bCs/>
          <w:iCs/>
          <w:sz w:val="20"/>
          <w:szCs w:val="20"/>
        </w:rPr>
        <w:tab/>
      </w:r>
    </w:p>
    <w:p w14:paraId="17BBE3AB" w14:textId="77777777" w:rsidR="007D1C96" w:rsidRDefault="007D1C96" w:rsidP="007D1C96">
      <w:pPr>
        <w:tabs>
          <w:tab w:val="left" w:leader="dot" w:pos="10206"/>
        </w:tabs>
        <w:spacing w:line="480" w:lineRule="auto"/>
        <w:jc w:val="both"/>
        <w:rPr>
          <w:bCs/>
          <w:iCs/>
          <w:sz w:val="20"/>
          <w:szCs w:val="20"/>
        </w:rPr>
      </w:pPr>
      <w:r>
        <w:rPr>
          <w:bCs/>
          <w:iCs/>
          <w:sz w:val="20"/>
          <w:szCs w:val="20"/>
        </w:rPr>
        <w:tab/>
      </w:r>
    </w:p>
    <w:p w14:paraId="1E19C534" w14:textId="77777777" w:rsidR="007D1C96" w:rsidRDefault="007D1C96" w:rsidP="007D1C96">
      <w:pPr>
        <w:tabs>
          <w:tab w:val="left" w:leader="dot" w:pos="10206"/>
        </w:tabs>
        <w:spacing w:line="480" w:lineRule="auto"/>
        <w:jc w:val="both"/>
        <w:rPr>
          <w:bCs/>
          <w:iCs/>
          <w:sz w:val="20"/>
          <w:szCs w:val="20"/>
        </w:rPr>
      </w:pPr>
      <w:r>
        <w:rPr>
          <w:bCs/>
          <w:iCs/>
          <w:sz w:val="20"/>
          <w:szCs w:val="20"/>
        </w:rPr>
        <w:tab/>
      </w:r>
    </w:p>
    <w:p w14:paraId="5DAF2A90" w14:textId="77777777" w:rsidR="007D1C96" w:rsidRDefault="007D1C96" w:rsidP="007D1C96">
      <w:pPr>
        <w:tabs>
          <w:tab w:val="left" w:leader="dot" w:pos="10206"/>
        </w:tabs>
        <w:spacing w:line="480" w:lineRule="auto"/>
        <w:jc w:val="both"/>
        <w:rPr>
          <w:bCs/>
          <w:iCs/>
          <w:sz w:val="20"/>
          <w:szCs w:val="20"/>
        </w:rPr>
      </w:pPr>
      <w:r>
        <w:rPr>
          <w:bCs/>
          <w:iCs/>
          <w:sz w:val="20"/>
          <w:szCs w:val="20"/>
        </w:rPr>
        <w:tab/>
      </w:r>
    </w:p>
    <w:p w14:paraId="2400CBE1" w14:textId="77777777" w:rsidR="007D1C96" w:rsidRDefault="007D1C96" w:rsidP="007D1C96">
      <w:pPr>
        <w:tabs>
          <w:tab w:val="left" w:leader="dot" w:pos="10206"/>
        </w:tabs>
        <w:spacing w:line="480" w:lineRule="auto"/>
        <w:jc w:val="both"/>
        <w:rPr>
          <w:bCs/>
          <w:iCs/>
          <w:sz w:val="20"/>
          <w:szCs w:val="20"/>
        </w:rPr>
      </w:pPr>
      <w:r>
        <w:rPr>
          <w:bCs/>
          <w:iCs/>
          <w:sz w:val="20"/>
          <w:szCs w:val="20"/>
        </w:rPr>
        <w:tab/>
      </w:r>
    </w:p>
    <w:p w14:paraId="4D9A29FD" w14:textId="77777777" w:rsidR="007D1C96" w:rsidRDefault="007D1C96" w:rsidP="007D1C96">
      <w:pPr>
        <w:tabs>
          <w:tab w:val="left" w:leader="dot" w:pos="10206"/>
        </w:tabs>
        <w:spacing w:line="480" w:lineRule="auto"/>
        <w:jc w:val="both"/>
        <w:rPr>
          <w:bCs/>
          <w:iCs/>
          <w:sz w:val="20"/>
          <w:szCs w:val="20"/>
        </w:rPr>
      </w:pPr>
      <w:r>
        <w:rPr>
          <w:bCs/>
          <w:iCs/>
          <w:sz w:val="20"/>
          <w:szCs w:val="20"/>
        </w:rPr>
        <w:tab/>
      </w:r>
    </w:p>
    <w:p w14:paraId="2E49B20B" w14:textId="77777777" w:rsidR="007D1C96" w:rsidRDefault="007D1C96" w:rsidP="007D1C96">
      <w:pPr>
        <w:tabs>
          <w:tab w:val="left" w:leader="dot" w:pos="10206"/>
        </w:tabs>
        <w:spacing w:line="480" w:lineRule="auto"/>
        <w:jc w:val="both"/>
        <w:rPr>
          <w:bCs/>
          <w:iCs/>
          <w:sz w:val="20"/>
          <w:szCs w:val="20"/>
        </w:rPr>
      </w:pPr>
      <w:r>
        <w:rPr>
          <w:bCs/>
          <w:iCs/>
          <w:sz w:val="20"/>
          <w:szCs w:val="20"/>
        </w:rPr>
        <w:tab/>
      </w:r>
    </w:p>
    <w:p w14:paraId="5C400F62" w14:textId="77777777" w:rsidR="007D1C96" w:rsidRDefault="007D1C96" w:rsidP="007D1C96">
      <w:pPr>
        <w:tabs>
          <w:tab w:val="left" w:leader="dot" w:pos="10206"/>
        </w:tabs>
        <w:spacing w:line="480" w:lineRule="auto"/>
        <w:jc w:val="both"/>
        <w:rPr>
          <w:bCs/>
          <w:iCs/>
          <w:sz w:val="20"/>
          <w:szCs w:val="20"/>
        </w:rPr>
      </w:pPr>
      <w:r>
        <w:rPr>
          <w:bCs/>
          <w:iCs/>
          <w:sz w:val="20"/>
          <w:szCs w:val="20"/>
        </w:rPr>
        <w:tab/>
      </w:r>
    </w:p>
    <w:p w14:paraId="209B1611" w14:textId="77777777" w:rsidR="007D1C96" w:rsidRDefault="007D1C96" w:rsidP="007D1C96">
      <w:pPr>
        <w:tabs>
          <w:tab w:val="left" w:leader="dot" w:pos="10206"/>
        </w:tabs>
        <w:spacing w:line="480" w:lineRule="auto"/>
        <w:jc w:val="both"/>
        <w:rPr>
          <w:bCs/>
          <w:iCs/>
          <w:sz w:val="20"/>
          <w:szCs w:val="20"/>
        </w:rPr>
      </w:pPr>
      <w:r>
        <w:rPr>
          <w:bCs/>
          <w:iCs/>
          <w:sz w:val="20"/>
          <w:szCs w:val="20"/>
        </w:rPr>
        <w:tab/>
      </w:r>
    </w:p>
    <w:p w14:paraId="78AA607D" w14:textId="2EB6A2BE" w:rsidR="007D1C96" w:rsidRDefault="007D1C96" w:rsidP="007D1C96">
      <w:pPr>
        <w:tabs>
          <w:tab w:val="left" w:leader="dot" w:pos="10206"/>
        </w:tabs>
        <w:spacing w:line="480" w:lineRule="auto"/>
        <w:jc w:val="both"/>
        <w:rPr>
          <w:bCs/>
          <w:iCs/>
          <w:sz w:val="20"/>
          <w:szCs w:val="20"/>
        </w:rPr>
      </w:pPr>
      <w:r>
        <w:rPr>
          <w:bCs/>
          <w:iCs/>
          <w:sz w:val="20"/>
          <w:szCs w:val="20"/>
        </w:rPr>
        <w:tab/>
      </w:r>
    </w:p>
    <w:p w14:paraId="7D2802C5" w14:textId="77777777" w:rsidR="00444D4E" w:rsidRDefault="00444D4E" w:rsidP="00444D4E">
      <w:pPr>
        <w:tabs>
          <w:tab w:val="left" w:leader="dot" w:pos="10206"/>
        </w:tabs>
        <w:spacing w:line="480" w:lineRule="auto"/>
        <w:jc w:val="both"/>
        <w:rPr>
          <w:bCs/>
          <w:iCs/>
          <w:sz w:val="20"/>
          <w:szCs w:val="20"/>
        </w:rPr>
      </w:pPr>
      <w:r>
        <w:rPr>
          <w:bCs/>
          <w:iCs/>
          <w:sz w:val="20"/>
          <w:szCs w:val="20"/>
        </w:rPr>
        <w:tab/>
      </w:r>
    </w:p>
    <w:p w14:paraId="02FF4DA2" w14:textId="77777777" w:rsidR="00444D4E" w:rsidRDefault="00444D4E" w:rsidP="00444D4E">
      <w:pPr>
        <w:tabs>
          <w:tab w:val="left" w:leader="dot" w:pos="10206"/>
        </w:tabs>
        <w:spacing w:line="480" w:lineRule="auto"/>
        <w:jc w:val="both"/>
        <w:rPr>
          <w:bCs/>
          <w:iCs/>
          <w:sz w:val="20"/>
          <w:szCs w:val="20"/>
        </w:rPr>
      </w:pPr>
      <w:r>
        <w:rPr>
          <w:bCs/>
          <w:iCs/>
          <w:sz w:val="20"/>
          <w:szCs w:val="20"/>
        </w:rPr>
        <w:tab/>
      </w:r>
    </w:p>
    <w:p w14:paraId="17520251" w14:textId="77777777" w:rsidR="00444D4E" w:rsidRDefault="00444D4E" w:rsidP="00444D4E">
      <w:pPr>
        <w:tabs>
          <w:tab w:val="left" w:leader="dot" w:pos="10206"/>
        </w:tabs>
        <w:spacing w:line="480" w:lineRule="auto"/>
        <w:jc w:val="both"/>
        <w:rPr>
          <w:bCs/>
          <w:iCs/>
          <w:sz w:val="20"/>
          <w:szCs w:val="20"/>
        </w:rPr>
      </w:pPr>
      <w:r>
        <w:rPr>
          <w:bCs/>
          <w:iCs/>
          <w:sz w:val="20"/>
          <w:szCs w:val="20"/>
        </w:rPr>
        <w:tab/>
      </w:r>
    </w:p>
    <w:p w14:paraId="2F8E322F" w14:textId="7A1F6228" w:rsidR="00444D4E" w:rsidRDefault="00444D4E" w:rsidP="007D1C96">
      <w:pPr>
        <w:tabs>
          <w:tab w:val="left" w:leader="dot" w:pos="10206"/>
        </w:tabs>
        <w:spacing w:line="480" w:lineRule="auto"/>
        <w:jc w:val="both"/>
        <w:rPr>
          <w:bCs/>
          <w:iCs/>
          <w:sz w:val="20"/>
          <w:szCs w:val="20"/>
        </w:rPr>
      </w:pPr>
      <w:r>
        <w:rPr>
          <w:bCs/>
          <w:iCs/>
          <w:sz w:val="20"/>
          <w:szCs w:val="20"/>
        </w:rPr>
        <w:tab/>
      </w:r>
    </w:p>
    <w:p w14:paraId="210588DA" w14:textId="32F37389" w:rsidR="00B269AD" w:rsidRDefault="00B269AD" w:rsidP="007D1C96">
      <w:pPr>
        <w:tabs>
          <w:tab w:val="left" w:leader="dot" w:pos="10206"/>
        </w:tabs>
        <w:spacing w:line="480" w:lineRule="auto"/>
        <w:jc w:val="both"/>
        <w:rPr>
          <w:bCs/>
          <w:iCs/>
          <w:sz w:val="20"/>
          <w:szCs w:val="20"/>
        </w:rPr>
      </w:pPr>
      <w:r>
        <w:rPr>
          <w:bCs/>
          <w:iCs/>
          <w:sz w:val="20"/>
          <w:szCs w:val="20"/>
        </w:rPr>
        <w:tab/>
      </w:r>
    </w:p>
    <w:p w14:paraId="40A41654" w14:textId="1BDB5D54" w:rsidR="00B269AD" w:rsidRPr="00B269AD" w:rsidRDefault="00B269AD" w:rsidP="00B269AD">
      <w:pPr>
        <w:tabs>
          <w:tab w:val="left" w:leader="dot" w:pos="10206"/>
        </w:tabs>
        <w:spacing w:line="480" w:lineRule="auto"/>
        <w:jc w:val="center"/>
        <w:rPr>
          <w:b/>
          <w:iCs/>
          <w:sz w:val="20"/>
          <w:szCs w:val="20"/>
        </w:rPr>
      </w:pPr>
      <w:r w:rsidRPr="00B269AD">
        <w:rPr>
          <w:b/>
          <w:iCs/>
          <w:sz w:val="20"/>
          <w:szCs w:val="20"/>
        </w:rPr>
        <w:lastRenderedPageBreak/>
        <w:t>Hướng dẫn chấm</w:t>
      </w:r>
    </w:p>
    <w:p w14:paraId="662DBD17" w14:textId="6C85FA0A" w:rsidR="00444D4E" w:rsidRDefault="00B269AD" w:rsidP="007D1C96">
      <w:pPr>
        <w:tabs>
          <w:tab w:val="left" w:leader="dot" w:pos="10206"/>
        </w:tabs>
        <w:spacing w:line="480" w:lineRule="auto"/>
        <w:jc w:val="both"/>
        <w:rPr>
          <w:bCs/>
          <w:iCs/>
          <w:sz w:val="20"/>
          <w:szCs w:val="20"/>
        </w:rPr>
      </w:pPr>
      <w:r w:rsidRPr="007D1C96">
        <w:rPr>
          <w:b/>
        </w:rPr>
        <w:t>PHẦN I : TRẮC NGHIỆM KHÁCH QUAN</w:t>
      </w:r>
      <w:r w:rsidRPr="007D1C96">
        <w:t>.</w:t>
      </w:r>
    </w:p>
    <w:p w14:paraId="4235C53F" w14:textId="63A1CA85" w:rsidR="00B269AD" w:rsidRDefault="00FF51C7" w:rsidP="007D1C96">
      <w:pPr>
        <w:tabs>
          <w:tab w:val="left" w:leader="dot" w:pos="10206"/>
        </w:tabs>
        <w:spacing w:line="480" w:lineRule="auto"/>
        <w:jc w:val="both"/>
        <w:rPr>
          <w:bCs/>
          <w:iCs/>
        </w:rPr>
      </w:pPr>
      <w:r>
        <w:rPr>
          <w:bCs/>
          <w:iCs/>
        </w:rPr>
        <w:t>Mỗi câu đúng được 0,5đ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64"/>
        <w:gridCol w:w="1464"/>
        <w:gridCol w:w="1465"/>
        <w:gridCol w:w="1465"/>
        <w:gridCol w:w="1465"/>
        <w:gridCol w:w="1465"/>
      </w:tblGrid>
      <w:tr w:rsidR="00FF51C7" w14:paraId="6887A832" w14:textId="77777777" w:rsidTr="00FF51C7">
        <w:tc>
          <w:tcPr>
            <w:tcW w:w="1464" w:type="dxa"/>
          </w:tcPr>
          <w:p w14:paraId="59F454F5" w14:textId="5ADA772E" w:rsidR="00FF51C7" w:rsidRDefault="00FF51C7" w:rsidP="00FF51C7">
            <w:pPr>
              <w:tabs>
                <w:tab w:val="left" w:leader="dot" w:pos="10206"/>
              </w:tabs>
              <w:spacing w:line="480" w:lineRule="auto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Câu 1</w:t>
            </w:r>
          </w:p>
        </w:tc>
        <w:tc>
          <w:tcPr>
            <w:tcW w:w="1464" w:type="dxa"/>
          </w:tcPr>
          <w:p w14:paraId="0D6C1FF0" w14:textId="7BE7127D" w:rsidR="00FF51C7" w:rsidRDefault="00FF51C7" w:rsidP="00FF51C7">
            <w:pPr>
              <w:tabs>
                <w:tab w:val="left" w:leader="dot" w:pos="10206"/>
              </w:tabs>
              <w:spacing w:line="480" w:lineRule="auto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Câu 2</w:t>
            </w:r>
          </w:p>
        </w:tc>
        <w:tc>
          <w:tcPr>
            <w:tcW w:w="1465" w:type="dxa"/>
          </w:tcPr>
          <w:p w14:paraId="0811E101" w14:textId="68268348" w:rsidR="00FF51C7" w:rsidRDefault="00FF51C7" w:rsidP="00FF51C7">
            <w:pPr>
              <w:tabs>
                <w:tab w:val="left" w:leader="dot" w:pos="10206"/>
              </w:tabs>
              <w:spacing w:line="480" w:lineRule="auto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 xml:space="preserve">Câu </w:t>
            </w:r>
            <w:r>
              <w:rPr>
                <w:bCs/>
                <w:iCs/>
              </w:rPr>
              <w:t>3</w:t>
            </w:r>
          </w:p>
        </w:tc>
        <w:tc>
          <w:tcPr>
            <w:tcW w:w="1465" w:type="dxa"/>
          </w:tcPr>
          <w:p w14:paraId="30F19A49" w14:textId="59650D03" w:rsidR="00FF51C7" w:rsidRDefault="00FF51C7" w:rsidP="00FF51C7">
            <w:pPr>
              <w:tabs>
                <w:tab w:val="left" w:leader="dot" w:pos="10206"/>
              </w:tabs>
              <w:spacing w:line="480" w:lineRule="auto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 xml:space="preserve">Câu </w:t>
            </w:r>
            <w:r>
              <w:rPr>
                <w:bCs/>
                <w:iCs/>
              </w:rPr>
              <w:t>4</w:t>
            </w:r>
          </w:p>
        </w:tc>
        <w:tc>
          <w:tcPr>
            <w:tcW w:w="1465" w:type="dxa"/>
          </w:tcPr>
          <w:p w14:paraId="3FB8C1D4" w14:textId="18FDAE22" w:rsidR="00FF51C7" w:rsidRDefault="00FF51C7" w:rsidP="00FF51C7">
            <w:pPr>
              <w:tabs>
                <w:tab w:val="left" w:leader="dot" w:pos="10206"/>
              </w:tabs>
              <w:spacing w:line="480" w:lineRule="auto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 xml:space="preserve">Câu </w:t>
            </w:r>
            <w:r>
              <w:rPr>
                <w:bCs/>
                <w:iCs/>
              </w:rPr>
              <w:t>5</w:t>
            </w:r>
          </w:p>
        </w:tc>
        <w:tc>
          <w:tcPr>
            <w:tcW w:w="1465" w:type="dxa"/>
          </w:tcPr>
          <w:p w14:paraId="2DF0BDA8" w14:textId="4C9E460F" w:rsidR="00FF51C7" w:rsidRDefault="00FF51C7" w:rsidP="00FF51C7">
            <w:pPr>
              <w:tabs>
                <w:tab w:val="left" w:leader="dot" w:pos="10206"/>
              </w:tabs>
              <w:spacing w:line="480" w:lineRule="auto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 xml:space="preserve">Câu </w:t>
            </w:r>
            <w:r>
              <w:rPr>
                <w:bCs/>
                <w:iCs/>
              </w:rPr>
              <w:t>6</w:t>
            </w:r>
          </w:p>
        </w:tc>
      </w:tr>
      <w:tr w:rsidR="00FF51C7" w14:paraId="7A8C70AD" w14:textId="77777777" w:rsidTr="00FF51C7">
        <w:tc>
          <w:tcPr>
            <w:tcW w:w="1464" w:type="dxa"/>
          </w:tcPr>
          <w:p w14:paraId="374C83BF" w14:textId="6DF00030" w:rsidR="00FF51C7" w:rsidRDefault="00FF51C7" w:rsidP="00FF51C7">
            <w:pPr>
              <w:tabs>
                <w:tab w:val="left" w:leader="dot" w:pos="10206"/>
              </w:tabs>
              <w:spacing w:line="480" w:lineRule="auto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D</w:t>
            </w:r>
          </w:p>
        </w:tc>
        <w:tc>
          <w:tcPr>
            <w:tcW w:w="1464" w:type="dxa"/>
          </w:tcPr>
          <w:p w14:paraId="0D66FA5A" w14:textId="2B4420C8" w:rsidR="00FF51C7" w:rsidRDefault="00FF51C7" w:rsidP="00FF51C7">
            <w:pPr>
              <w:tabs>
                <w:tab w:val="left" w:leader="dot" w:pos="10206"/>
              </w:tabs>
              <w:spacing w:line="480" w:lineRule="auto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B</w:t>
            </w:r>
          </w:p>
        </w:tc>
        <w:tc>
          <w:tcPr>
            <w:tcW w:w="1465" w:type="dxa"/>
          </w:tcPr>
          <w:p w14:paraId="429EF881" w14:textId="6FAA6F7F" w:rsidR="00FF51C7" w:rsidRDefault="00FF51C7" w:rsidP="00FF51C7">
            <w:pPr>
              <w:tabs>
                <w:tab w:val="left" w:leader="dot" w:pos="10206"/>
              </w:tabs>
              <w:spacing w:line="480" w:lineRule="auto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A</w:t>
            </w:r>
          </w:p>
        </w:tc>
        <w:tc>
          <w:tcPr>
            <w:tcW w:w="1465" w:type="dxa"/>
          </w:tcPr>
          <w:p w14:paraId="67B05456" w14:textId="788448FA" w:rsidR="00FF51C7" w:rsidRDefault="00FF51C7" w:rsidP="00FF51C7">
            <w:pPr>
              <w:tabs>
                <w:tab w:val="left" w:leader="dot" w:pos="10206"/>
              </w:tabs>
              <w:spacing w:line="480" w:lineRule="auto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C</w:t>
            </w:r>
          </w:p>
        </w:tc>
        <w:tc>
          <w:tcPr>
            <w:tcW w:w="1465" w:type="dxa"/>
          </w:tcPr>
          <w:p w14:paraId="72A06186" w14:textId="05F0AA1E" w:rsidR="00FF51C7" w:rsidRDefault="00FF51C7" w:rsidP="00FF51C7">
            <w:pPr>
              <w:tabs>
                <w:tab w:val="left" w:leader="dot" w:pos="10206"/>
              </w:tabs>
              <w:spacing w:line="480" w:lineRule="auto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D</w:t>
            </w:r>
          </w:p>
        </w:tc>
        <w:tc>
          <w:tcPr>
            <w:tcW w:w="1465" w:type="dxa"/>
          </w:tcPr>
          <w:p w14:paraId="0DCA3C4E" w14:textId="7CBAE7C8" w:rsidR="00FF51C7" w:rsidRDefault="00FF51C7" w:rsidP="00FF51C7">
            <w:pPr>
              <w:tabs>
                <w:tab w:val="left" w:leader="dot" w:pos="10206"/>
              </w:tabs>
              <w:spacing w:line="480" w:lineRule="auto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C</w:t>
            </w:r>
          </w:p>
        </w:tc>
      </w:tr>
    </w:tbl>
    <w:p w14:paraId="50E33ADD" w14:textId="77777777" w:rsidR="00FF51C7" w:rsidRPr="00FF51C7" w:rsidRDefault="00FF51C7" w:rsidP="00FF51C7">
      <w:pPr>
        <w:tabs>
          <w:tab w:val="left" w:leader="dot" w:pos="10206"/>
        </w:tabs>
        <w:spacing w:line="480" w:lineRule="auto"/>
        <w:jc w:val="center"/>
        <w:rPr>
          <w:bCs/>
          <w:iCs/>
        </w:rPr>
      </w:pPr>
    </w:p>
    <w:p w14:paraId="6AD50104" w14:textId="1519820D" w:rsidR="00B269AD" w:rsidRPr="00B269AD" w:rsidRDefault="00B269AD" w:rsidP="007D1C96">
      <w:pPr>
        <w:tabs>
          <w:tab w:val="left" w:leader="dot" w:pos="10206"/>
        </w:tabs>
        <w:spacing w:line="480" w:lineRule="auto"/>
        <w:jc w:val="both"/>
        <w:rPr>
          <w:b/>
          <w:iCs/>
          <w:sz w:val="28"/>
          <w:szCs w:val="28"/>
        </w:rPr>
      </w:pPr>
      <w:r w:rsidRPr="00B269AD">
        <w:rPr>
          <w:b/>
          <w:iCs/>
          <w:sz w:val="28"/>
          <w:szCs w:val="28"/>
        </w:rPr>
        <w:t>Phần II: Tự luận</w:t>
      </w:r>
    </w:p>
    <w:p w14:paraId="08471329" w14:textId="77777777" w:rsidR="00B269AD" w:rsidRPr="00E83161" w:rsidRDefault="00B269AD" w:rsidP="00B269AD">
      <w:pPr>
        <w:spacing w:line="288" w:lineRule="auto"/>
        <w:jc w:val="both"/>
        <w:rPr>
          <w:sz w:val="26"/>
          <w:szCs w:val="26"/>
          <w:lang w:val="fr-FR"/>
        </w:rPr>
      </w:pPr>
      <w:r w:rsidRPr="00E83161">
        <w:rPr>
          <w:b/>
          <w:sz w:val="26"/>
          <w:szCs w:val="26"/>
          <w:u w:val="single"/>
          <w:lang w:val="fr-FR"/>
        </w:rPr>
        <w:t xml:space="preserve">Câu </w:t>
      </w:r>
      <w:r>
        <w:rPr>
          <w:b/>
          <w:sz w:val="26"/>
          <w:szCs w:val="26"/>
          <w:u w:val="single"/>
          <w:lang w:val="fr-FR"/>
        </w:rPr>
        <w:t>1</w:t>
      </w:r>
      <w:r w:rsidRPr="00E83161">
        <w:rPr>
          <w:b/>
          <w:sz w:val="26"/>
          <w:szCs w:val="26"/>
          <w:u w:val="single"/>
          <w:lang w:val="fr-FR"/>
        </w:rPr>
        <w:t>:</w:t>
      </w:r>
      <w:r>
        <w:rPr>
          <w:b/>
          <w:sz w:val="26"/>
          <w:szCs w:val="26"/>
          <w:u w:val="single"/>
          <w:lang w:val="fr-FR"/>
        </w:rPr>
        <w:t xml:space="preserve"> 2đ</w:t>
      </w:r>
    </w:p>
    <w:p w14:paraId="29B6BFF9" w14:textId="77777777" w:rsidR="00B269AD" w:rsidRPr="00BA2FDF" w:rsidRDefault="00B269AD" w:rsidP="00B269AD">
      <w:pPr>
        <w:tabs>
          <w:tab w:val="left" w:leader="dot" w:pos="10206"/>
        </w:tabs>
        <w:spacing w:line="288" w:lineRule="auto"/>
        <w:jc w:val="both"/>
        <w:rPr>
          <w:bCs/>
          <w:iCs/>
        </w:rPr>
      </w:pPr>
      <w:r w:rsidRPr="00BA2FDF">
        <w:rPr>
          <w:bCs/>
          <w:iCs/>
        </w:rPr>
        <w:t> 400g gạo tẻ cho</w:t>
      </w:r>
    </w:p>
    <w:p w14:paraId="62EF7BA6" w14:textId="6600CB39" w:rsidR="00B269AD" w:rsidRPr="00BA2FDF" w:rsidRDefault="00B269AD" w:rsidP="00B269AD">
      <w:pPr>
        <w:tabs>
          <w:tab w:val="left" w:leader="dot" w:pos="10206"/>
        </w:tabs>
        <w:spacing w:line="288" w:lineRule="auto"/>
        <w:jc w:val="both"/>
        <w:rPr>
          <w:bCs/>
          <w:iCs/>
        </w:rPr>
      </w:pPr>
      <w:r w:rsidRPr="00BA2FDF">
        <w:rPr>
          <w:bCs/>
          <w:iCs/>
        </w:rPr>
        <w:t>Protein: 7,9 x 4 = 31,6g</w:t>
      </w:r>
      <w:r>
        <w:rPr>
          <w:bCs/>
          <w:iCs/>
        </w:rPr>
        <w:t xml:space="preserve">          </w:t>
      </w:r>
      <w:r w:rsidRPr="006D0552">
        <w:rPr>
          <w:color w:val="FF0000"/>
        </w:rPr>
        <w:t>0,5đ)</w:t>
      </w:r>
    </w:p>
    <w:p w14:paraId="18677CBD" w14:textId="62EA7EA4" w:rsidR="00B269AD" w:rsidRPr="00BA2FDF" w:rsidRDefault="00B269AD" w:rsidP="00B269AD">
      <w:pPr>
        <w:tabs>
          <w:tab w:val="left" w:leader="dot" w:pos="10206"/>
        </w:tabs>
        <w:spacing w:line="288" w:lineRule="auto"/>
        <w:jc w:val="both"/>
        <w:rPr>
          <w:bCs/>
          <w:iCs/>
        </w:rPr>
      </w:pPr>
      <w:r w:rsidRPr="00BA2FDF">
        <w:rPr>
          <w:bCs/>
          <w:iCs/>
        </w:rPr>
        <w:t>Lipit: 1 x 4 = 4g</w:t>
      </w:r>
      <w:r>
        <w:rPr>
          <w:bCs/>
          <w:iCs/>
        </w:rPr>
        <w:t xml:space="preserve">                     </w:t>
      </w:r>
      <w:r w:rsidRPr="006D0552">
        <w:rPr>
          <w:color w:val="FF0000"/>
        </w:rPr>
        <w:t>0,5đ)</w:t>
      </w:r>
    </w:p>
    <w:p w14:paraId="55293055" w14:textId="03D9AAD5" w:rsidR="00B269AD" w:rsidRPr="00BA2FDF" w:rsidRDefault="00B269AD" w:rsidP="00B269AD">
      <w:pPr>
        <w:tabs>
          <w:tab w:val="left" w:leader="dot" w:pos="10206"/>
        </w:tabs>
        <w:spacing w:line="288" w:lineRule="auto"/>
        <w:jc w:val="both"/>
        <w:rPr>
          <w:bCs/>
          <w:iCs/>
        </w:rPr>
      </w:pPr>
      <w:r w:rsidRPr="00BA2FDF">
        <w:rPr>
          <w:bCs/>
          <w:iCs/>
        </w:rPr>
        <w:t>Gluxit: 76,</w:t>
      </w:r>
      <w:r>
        <w:rPr>
          <w:bCs/>
          <w:iCs/>
        </w:rPr>
        <w:t>2</w:t>
      </w:r>
      <w:r w:rsidRPr="00BA2FDF">
        <w:rPr>
          <w:bCs/>
          <w:iCs/>
        </w:rPr>
        <w:t xml:space="preserve"> x 4 = 30</w:t>
      </w:r>
      <w:r>
        <w:rPr>
          <w:bCs/>
          <w:iCs/>
        </w:rPr>
        <w:t>4</w:t>
      </w:r>
      <w:r w:rsidRPr="00BA2FDF">
        <w:rPr>
          <w:bCs/>
          <w:iCs/>
        </w:rPr>
        <w:t>,</w:t>
      </w:r>
      <w:r>
        <w:rPr>
          <w:bCs/>
          <w:iCs/>
        </w:rPr>
        <w:t>8</w:t>
      </w:r>
      <w:r w:rsidRPr="00BA2FDF">
        <w:rPr>
          <w:bCs/>
          <w:iCs/>
        </w:rPr>
        <w:t>g</w:t>
      </w:r>
      <w:r>
        <w:rPr>
          <w:bCs/>
          <w:iCs/>
        </w:rPr>
        <w:t xml:space="preserve">         </w:t>
      </w:r>
      <w:r w:rsidRPr="006D0552">
        <w:rPr>
          <w:color w:val="FF0000"/>
        </w:rPr>
        <w:t>0,5đ)</w:t>
      </w:r>
    </w:p>
    <w:p w14:paraId="28300645" w14:textId="0C9746A5" w:rsidR="00B269AD" w:rsidRPr="00BA2FDF" w:rsidRDefault="00B269AD" w:rsidP="00B269AD">
      <w:pPr>
        <w:tabs>
          <w:tab w:val="left" w:leader="dot" w:pos="10206"/>
        </w:tabs>
        <w:spacing w:line="288" w:lineRule="auto"/>
        <w:jc w:val="both"/>
        <w:rPr>
          <w:bCs/>
          <w:iCs/>
        </w:rPr>
      </w:pPr>
      <w:r w:rsidRPr="00BA2FDF">
        <w:rPr>
          <w:bCs/>
          <w:iCs/>
        </w:rPr>
        <w:t>* Tổng năng lượng trong 400g: 344 x 4 = 1376 kcal</w:t>
      </w:r>
      <w:r>
        <w:rPr>
          <w:bCs/>
          <w:iCs/>
        </w:rPr>
        <w:t xml:space="preserve">         </w:t>
      </w:r>
      <w:r w:rsidRPr="006D0552">
        <w:rPr>
          <w:color w:val="FF0000"/>
        </w:rPr>
        <w:t>0,5đ)</w:t>
      </w:r>
    </w:p>
    <w:p w14:paraId="556D534A" w14:textId="77777777" w:rsidR="00B269AD" w:rsidRPr="00DD37AD" w:rsidRDefault="00B269AD" w:rsidP="00B269AD">
      <w:pPr>
        <w:rPr>
          <w:color w:val="FF0000"/>
          <w:lang w:val="sv-SE"/>
        </w:rPr>
      </w:pPr>
      <w:r w:rsidRPr="00085F88">
        <w:rPr>
          <w:b/>
          <w:bCs/>
          <w:u w:val="single"/>
        </w:rPr>
        <w:t xml:space="preserve">Câu </w:t>
      </w:r>
      <w:r>
        <w:rPr>
          <w:b/>
          <w:bCs/>
          <w:u w:val="single"/>
        </w:rPr>
        <w:t>2</w:t>
      </w:r>
      <w:r w:rsidRPr="00085F88">
        <w:rPr>
          <w:b/>
          <w:bCs/>
          <w:u w:val="single"/>
        </w:rPr>
        <w:t xml:space="preserve">: </w:t>
      </w:r>
      <w:r>
        <w:rPr>
          <w:b/>
          <w:bCs/>
          <w:u w:val="single"/>
        </w:rPr>
        <w:t xml:space="preserve"> </w:t>
      </w:r>
      <w:r w:rsidRPr="00C32CDA">
        <w:rPr>
          <w:lang w:val="sv-SE"/>
        </w:rPr>
        <w:t>Các thói quen sống khoa học:</w:t>
      </w:r>
      <w:r>
        <w:rPr>
          <w:lang w:val="sv-SE"/>
        </w:rPr>
        <w:t xml:space="preserve"> </w:t>
      </w:r>
      <w:r w:rsidRPr="00DD37AD">
        <w:rPr>
          <w:color w:val="FF0000"/>
          <w:lang w:val="sv-SE"/>
        </w:rPr>
        <w:t>(2đ)</w:t>
      </w:r>
    </w:p>
    <w:p w14:paraId="5E212FFF" w14:textId="77777777" w:rsidR="00B269AD" w:rsidRPr="00EE357D" w:rsidRDefault="00B269AD" w:rsidP="00B269AD">
      <w:pPr>
        <w:rPr>
          <w:lang w:val="sv-SE"/>
        </w:rPr>
      </w:pPr>
      <w:r w:rsidRPr="00C32CDA">
        <w:rPr>
          <w:lang w:val="sv-SE"/>
        </w:rPr>
        <w:t xml:space="preserve">- </w:t>
      </w:r>
      <w:r w:rsidRPr="00EE357D">
        <w:rPr>
          <w:lang w:val="sv-SE"/>
        </w:rPr>
        <w:t xml:space="preserve">Thường xuyên giữ vệ sinh cho toàn cơ thể cũng như cho hệ bài tiết nước tiểu: </w:t>
      </w:r>
      <w:r w:rsidRPr="00EE357D">
        <w:rPr>
          <w:bCs/>
        </w:rPr>
        <w:t>Hạn chế tác hại của vi sinh vật gây bệnh.</w:t>
      </w:r>
      <w:r w:rsidRPr="00EE357D">
        <w:rPr>
          <w:color w:val="FF0000"/>
          <w:lang w:val="sv-SE"/>
        </w:rPr>
        <w:t xml:space="preserve"> (0,5đ)</w:t>
      </w:r>
    </w:p>
    <w:p w14:paraId="3A3B3BFA" w14:textId="77777777" w:rsidR="00B269AD" w:rsidRPr="00EE357D" w:rsidRDefault="00B269AD" w:rsidP="00B269AD">
      <w:pPr>
        <w:rPr>
          <w:lang w:val="sv-SE"/>
        </w:rPr>
      </w:pPr>
      <w:r w:rsidRPr="00EE357D">
        <w:rPr>
          <w:lang w:val="sv-SE"/>
        </w:rPr>
        <w:t>- Khẩu phần ăn uống hợp lý:</w:t>
      </w:r>
    </w:p>
    <w:p w14:paraId="0D78C6B5" w14:textId="77777777" w:rsidR="00B269AD" w:rsidRPr="00EE357D" w:rsidRDefault="00B269AD" w:rsidP="00B269AD">
      <w:r w:rsidRPr="00EE357D">
        <w:rPr>
          <w:lang w:val="sv-SE"/>
        </w:rPr>
        <w:t>+ Không ăn quá nhiều</w:t>
      </w:r>
      <w:r w:rsidRPr="00C32CDA">
        <w:rPr>
          <w:lang w:val="sv-SE"/>
        </w:rPr>
        <w:t xml:space="preserve"> prôtêin, qúa mặn, quá chua, quá nhiều chất tạo sỏi</w:t>
      </w:r>
      <w:r>
        <w:rPr>
          <w:lang w:val="sv-SE"/>
        </w:rPr>
        <w:t xml:space="preserve">: </w:t>
      </w:r>
      <w:r w:rsidRPr="00EE357D">
        <w:t>Tránh cho thận làm việc quá nhiều và hạn chế khả năng tạo sỏi.</w:t>
      </w:r>
      <w:r w:rsidRPr="00EE357D">
        <w:rPr>
          <w:color w:val="FF0000"/>
          <w:lang w:val="sv-SE"/>
        </w:rPr>
        <w:t xml:space="preserve"> </w:t>
      </w:r>
      <w:r w:rsidRPr="00DD37AD">
        <w:rPr>
          <w:color w:val="FF0000"/>
          <w:lang w:val="sv-SE"/>
        </w:rPr>
        <w:t>(0,5đ)</w:t>
      </w:r>
    </w:p>
    <w:p w14:paraId="6D6BBBE8" w14:textId="77777777" w:rsidR="00B269AD" w:rsidRPr="00EE357D" w:rsidRDefault="00B269AD" w:rsidP="00B269AD">
      <w:r>
        <w:rPr>
          <w:noProof/>
        </w:rPr>
        <mc:AlternateContent>
          <mc:Choice Requires="wpg">
            <w:drawing>
              <wp:anchor distT="0" distB="0" distL="114300" distR="114300" simplePos="0" relativeHeight="251671040" behindDoc="0" locked="0" layoutInCell="1" allowOverlap="1" wp14:anchorId="2886C783" wp14:editId="55A0C5E7">
                <wp:simplePos x="0" y="0"/>
                <wp:positionH relativeFrom="column">
                  <wp:posOffset>5124450</wp:posOffset>
                </wp:positionH>
                <wp:positionV relativeFrom="paragraph">
                  <wp:posOffset>97155</wp:posOffset>
                </wp:positionV>
                <wp:extent cx="800100" cy="342900"/>
                <wp:effectExtent l="12065" t="12065" r="0" b="6985"/>
                <wp:wrapNone/>
                <wp:docPr id="20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00100" cy="342900"/>
                          <a:chOff x="7380" y="6480"/>
                          <a:chExt cx="1080" cy="540"/>
                        </a:xfrm>
                      </wpg:grpSpPr>
                      <wps:wsp>
                        <wps:cNvPr id="21" name="AutoShape 19"/>
                        <wps:cNvSpPr>
                          <a:spLocks/>
                        </wps:cNvSpPr>
                        <wps:spPr bwMode="auto">
                          <a:xfrm>
                            <a:off x="7380" y="6480"/>
                            <a:ext cx="180" cy="540"/>
                          </a:xfrm>
                          <a:prstGeom prst="rightBrace">
                            <a:avLst>
                              <a:gd name="adj1" fmla="val 25000"/>
                              <a:gd name="adj2" fmla="val 50000"/>
                            </a:avLst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Rectangle 20"/>
                        <wps:cNvSpPr>
                          <a:spLocks noChangeArrowheads="1"/>
                        </wps:cNvSpPr>
                        <wps:spPr bwMode="auto">
                          <a:xfrm>
                            <a:off x="7560" y="6480"/>
                            <a:ext cx="900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18FE4BF" w14:textId="77777777" w:rsidR="00B269AD" w:rsidRDefault="00B269AD" w:rsidP="00B269AD">
                              <w:r w:rsidRPr="00DD37AD">
                                <w:rPr>
                                  <w:color w:val="FF0000"/>
                                  <w:lang w:val="sv-SE"/>
                                </w:rPr>
                                <w:t>(0,5đ</w:t>
                              </w:r>
                              <w:r>
                                <w:rPr>
                                  <w:color w:val="FF0000"/>
                                  <w:lang w:val="sv-SE"/>
                                </w:rPr>
                                <w:t>)</w:t>
                              </w:r>
                              <w:r w:rsidRPr="00DD37AD">
                                <w:rPr>
                                  <w:color w:val="FF0000"/>
                                  <w:lang w:val="sv-SE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886C783" id="Group 18" o:spid="_x0000_s1028" style="position:absolute;margin-left:403.5pt;margin-top:7.65pt;width:63pt;height:27pt;z-index:251671040" coordorigin="7380,6480" coordsize="1080,5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">
                <v:shapetype id="_x0000_t88" coordsize="21600,21600" o:spt="88" adj="1800,10800" path="m,qx10800@0l10800@2qy21600@11,10800@3l10800@1qy,21600e" filled="f">
                  <v:formulas>
                    <v:f eqn="val #0"/>
                    <v:f eqn="sum 21600 0 #0"/>
                    <v:f eqn="sum #1 0 #0"/>
                    <v:f eqn="sum #1 #0 0"/>
                    <v:f eqn="prod #0 9598 32768"/>
                    <v:f eqn="sum 21600 0 @4"/>
                    <v:f eqn="sum 21600 0 #1"/>
                    <v:f eqn="min #1 @6"/>
                    <v:f eqn="prod @7 1 2"/>
                    <v:f eqn="prod #0 2 1"/>
                    <v:f eqn="sum 21600 0 @9"/>
                    <v:f eqn="val #1"/>
                  </v:formulas>
                  <v:path arrowok="t" o:connecttype="custom" o:connectlocs="0,0;21600,@11;0,21600" textboxrect="0,@4,7637,@5"/>
                  <v:handles>
                    <v:h position="center,#0" yrange="0,@8"/>
                    <v:h position="bottomRight,#1" yrange="@9,@10"/>
                  </v:handles>
                </v:shapetype>
                <v:shape id="AutoShape 19" o:spid="_x0000_s1029" type="#_x0000_t88" style="position:absolute;left:7380;top:6480;width:18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"/>
                <v:rect id="Rectangle 20" o:spid="_x0000_s1030" style="position:absolute;left:7560;top:6480;width:90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" filled="f" stroked="f">
                  <v:textbox>
                    <w:txbxContent>
                      <w:p w14:paraId="018FE4BF" w14:textId="77777777" w:rsidR="00B269AD" w:rsidRDefault="00B269AD" w:rsidP="00B269AD">
                        <w:r w:rsidRPr="00DD37AD">
                          <w:rPr>
                            <w:color w:val="FF0000"/>
                            <w:lang w:val="sv-SE"/>
                          </w:rPr>
                          <w:t>(0,5đ</w:t>
                        </w:r>
                        <w:r>
                          <w:rPr>
                            <w:color w:val="FF0000"/>
                            <w:lang w:val="sv-SE"/>
                          </w:rPr>
                          <w:t>)</w:t>
                        </w:r>
                        <w:r w:rsidRPr="00DD37AD">
                          <w:rPr>
                            <w:color w:val="FF0000"/>
                            <w:lang w:val="sv-SE"/>
                          </w:rPr>
                          <w:t>)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Pr="00C32CDA">
        <w:rPr>
          <w:lang w:val="sv-SE"/>
        </w:rPr>
        <w:t>+ Không ăn thức ăn ôi thiu và nhiễm chất độc hại</w:t>
      </w:r>
      <w:r>
        <w:rPr>
          <w:lang w:val="sv-SE"/>
        </w:rPr>
        <w:t xml:space="preserve">: </w:t>
      </w:r>
      <w:r w:rsidRPr="00EE357D">
        <w:t>Hạn chế tác hại của các chất độc.</w:t>
      </w:r>
    </w:p>
    <w:p w14:paraId="5914AF49" w14:textId="77777777" w:rsidR="00B269AD" w:rsidRPr="00DD37AD" w:rsidRDefault="00B269AD" w:rsidP="00B269AD">
      <w:pPr>
        <w:rPr>
          <w:lang w:val="sv-SE"/>
        </w:rPr>
      </w:pPr>
      <w:r w:rsidRPr="002253E3">
        <w:rPr>
          <w:lang w:val="sv-SE"/>
        </w:rPr>
        <w:t>+ Uống đủ nước</w:t>
      </w:r>
      <w:r>
        <w:rPr>
          <w:lang w:val="sv-SE"/>
        </w:rPr>
        <w:t xml:space="preserve">: </w:t>
      </w:r>
      <w:r w:rsidRPr="00EE357D">
        <w:t>+ Tạo điều  kiện cho  quá trình lọc máu được thuận lợi</w:t>
      </w:r>
      <w:r w:rsidRPr="00EE357D">
        <w:rPr>
          <w:lang w:val="sv-SE"/>
        </w:rPr>
        <w:t xml:space="preserve"> </w:t>
      </w:r>
    </w:p>
    <w:p w14:paraId="0995750A" w14:textId="77777777" w:rsidR="00B269AD" w:rsidRPr="00DD37AD" w:rsidRDefault="00B269AD" w:rsidP="00B269AD">
      <w:pPr>
        <w:rPr>
          <w:lang w:val="sv-SE"/>
        </w:rPr>
      </w:pPr>
      <w:r w:rsidRPr="002253E3">
        <w:rPr>
          <w:lang w:val="sv-SE"/>
        </w:rPr>
        <w:t>- Khi muốn đi tiểu thì nên đi ngay, không nên nhịn lâu</w:t>
      </w:r>
      <w:r>
        <w:rPr>
          <w:lang w:val="sv-SE"/>
        </w:rPr>
        <w:t>:</w:t>
      </w:r>
      <w:r w:rsidRPr="00EE357D">
        <w:rPr>
          <w:sz w:val="27"/>
          <w:szCs w:val="27"/>
        </w:rPr>
        <w:t xml:space="preserve"> </w:t>
      </w:r>
      <w:r w:rsidRPr="00EE357D">
        <w:t>Hạn chế khả năng tạo sỏi ở bóng đái</w:t>
      </w:r>
      <w:r>
        <w:rPr>
          <w:lang w:val="sv-SE"/>
        </w:rPr>
        <w:t xml:space="preserve">  </w:t>
      </w:r>
      <w:r w:rsidRPr="00DD37AD">
        <w:rPr>
          <w:color w:val="FF0000"/>
          <w:lang w:val="sv-SE"/>
        </w:rPr>
        <w:t>(0,5đ)</w:t>
      </w:r>
    </w:p>
    <w:p w14:paraId="45B7BB3A" w14:textId="77777777" w:rsidR="00B269AD" w:rsidRPr="00085F88" w:rsidRDefault="00B269AD" w:rsidP="00B269AD">
      <w:pPr>
        <w:rPr>
          <w:b/>
          <w:bCs/>
          <w:u w:val="single"/>
        </w:rPr>
      </w:pPr>
      <w:r w:rsidRPr="00C32CDA">
        <w:rPr>
          <w:b/>
          <w:u w:val="single"/>
          <w:lang w:val="sv-SE"/>
        </w:rPr>
        <w:t>Câu 3:</w:t>
      </w:r>
      <w:r>
        <w:rPr>
          <w:lang w:val="sv-SE"/>
        </w:rPr>
        <w:t xml:space="preserve"> </w:t>
      </w:r>
      <w:r w:rsidRPr="00085F88">
        <w:rPr>
          <w:bCs/>
        </w:rPr>
        <w:t>Cấu tạo của đại não</w:t>
      </w:r>
      <w:r w:rsidRPr="006D0552">
        <w:rPr>
          <w:bCs/>
          <w:color w:val="FF0000"/>
        </w:rPr>
        <w:t>: (3đ)</w:t>
      </w:r>
    </w:p>
    <w:p w14:paraId="34967B8F" w14:textId="77777777" w:rsidR="00B269AD" w:rsidRPr="00085F88" w:rsidRDefault="00B269AD" w:rsidP="00B269AD">
      <w:pPr>
        <w:rPr>
          <w:i/>
          <w:iCs/>
        </w:rPr>
      </w:pPr>
      <w:r w:rsidRPr="00085F88">
        <w:rPr>
          <w:i/>
          <w:iCs/>
        </w:rPr>
        <w:t>a. Hình dạng cấu tạo ngoài :</w:t>
      </w:r>
    </w:p>
    <w:p w14:paraId="0C0EEE7A" w14:textId="77777777" w:rsidR="00B269AD" w:rsidRPr="006D0552" w:rsidRDefault="00B269AD" w:rsidP="00B269AD">
      <w:pPr>
        <w:numPr>
          <w:ilvl w:val="0"/>
          <w:numId w:val="5"/>
        </w:numPr>
      </w:pPr>
      <w:r w:rsidRPr="00085F88">
        <w:t xml:space="preserve"> </w:t>
      </w:r>
      <w:r w:rsidRPr="006D0552">
        <w:t xml:space="preserve">Rãnh liên bán cầu chia đại não làm 2 nưả </w:t>
      </w:r>
      <w:r w:rsidRPr="006D0552">
        <w:rPr>
          <w:color w:val="FF0000"/>
        </w:rPr>
        <w:t>(0,5đ)</w:t>
      </w:r>
    </w:p>
    <w:p w14:paraId="33DF6369" w14:textId="77777777" w:rsidR="00B269AD" w:rsidRPr="006D0552" w:rsidRDefault="00B269AD" w:rsidP="00B269AD">
      <w:pPr>
        <w:numPr>
          <w:ilvl w:val="0"/>
          <w:numId w:val="5"/>
        </w:numPr>
      </w:pPr>
      <w:r w:rsidRPr="006D0552">
        <w:t>Rãnh sâu chia bán cầu não là, 4 thùy (trán , đỉnh , chẩm , thái dương)</w:t>
      </w:r>
      <w:r>
        <w:t xml:space="preserve"> </w:t>
      </w:r>
      <w:r w:rsidRPr="006D0552">
        <w:rPr>
          <w:color w:val="FF0000"/>
        </w:rPr>
        <w:t>(0,5đ)</w:t>
      </w:r>
    </w:p>
    <w:p w14:paraId="1BF5899D" w14:textId="77777777" w:rsidR="00B269AD" w:rsidRPr="006D0552" w:rsidRDefault="00B269AD" w:rsidP="00B269AD">
      <w:pPr>
        <w:numPr>
          <w:ilvl w:val="0"/>
          <w:numId w:val="5"/>
        </w:numPr>
      </w:pPr>
      <w:r w:rsidRPr="006D0552">
        <w:t xml:space="preserve">Khe và rãnh tạo thành khúc cuộn não </w:t>
      </w:r>
      <w:r w:rsidRPr="00785EB5">
        <w:sym w:font="Wingdings" w:char="F0E0"/>
      </w:r>
      <w:r>
        <w:t xml:space="preserve"> tăng diện tích bề mặt não</w:t>
      </w:r>
      <w:r w:rsidRPr="006D0552">
        <w:rPr>
          <w:color w:val="FF0000"/>
        </w:rPr>
        <w:t>.(0,5đ)</w:t>
      </w:r>
    </w:p>
    <w:p w14:paraId="35AD170A" w14:textId="77777777" w:rsidR="00B269AD" w:rsidRPr="00785EB5" w:rsidRDefault="00B269AD" w:rsidP="00B269AD">
      <w:pPr>
        <w:rPr>
          <w:i/>
          <w:iCs/>
        </w:rPr>
      </w:pPr>
      <w:r>
        <w:rPr>
          <w:i/>
          <w:iCs/>
        </w:rPr>
        <w:t>b</w:t>
      </w:r>
      <w:r w:rsidRPr="00785EB5">
        <w:rPr>
          <w:i/>
          <w:iCs/>
        </w:rPr>
        <w:t>. Cấu tạo trong :</w:t>
      </w:r>
    </w:p>
    <w:p w14:paraId="4C59ADA7" w14:textId="77777777" w:rsidR="00B269AD" w:rsidRPr="00785EB5" w:rsidRDefault="00B269AD" w:rsidP="00B269AD">
      <w:pPr>
        <w:numPr>
          <w:ilvl w:val="0"/>
          <w:numId w:val="5"/>
        </w:numPr>
      </w:pPr>
      <w:r w:rsidRPr="00785EB5">
        <w:t>Chất xám ( ngoài ) : làm thành vỏ não dày 2- 3mm gồm 6 lớp</w:t>
      </w:r>
      <w:r>
        <w:t>.</w:t>
      </w:r>
      <w:r w:rsidRPr="00785EB5">
        <w:t xml:space="preserve"> </w:t>
      </w:r>
      <w:r w:rsidRPr="006D0552">
        <w:rPr>
          <w:color w:val="FF0000"/>
        </w:rPr>
        <w:t>(0,5đ)</w:t>
      </w:r>
    </w:p>
    <w:p w14:paraId="2767C366" w14:textId="77777777" w:rsidR="00B269AD" w:rsidRDefault="00B269AD" w:rsidP="00B269AD">
      <w:pPr>
        <w:numPr>
          <w:ilvl w:val="0"/>
          <w:numId w:val="5"/>
        </w:numPr>
      </w:pPr>
      <w:r w:rsidRPr="00785EB5">
        <w:t xml:space="preserve">Chất trắng ( </w:t>
      </w:r>
      <w:r>
        <w:t>trong) : là các đường thần kinh</w:t>
      </w:r>
      <w:r w:rsidRPr="00785EB5">
        <w:t xml:space="preserve">. </w:t>
      </w:r>
      <w:r w:rsidRPr="006D0552">
        <w:rPr>
          <w:color w:val="FF0000"/>
        </w:rPr>
        <w:t>(0,5đ)</w:t>
      </w:r>
    </w:p>
    <w:p w14:paraId="52BFF0D4" w14:textId="77777777" w:rsidR="00B269AD" w:rsidRPr="00785EB5" w:rsidRDefault="00B269AD" w:rsidP="00B269AD">
      <w:pPr>
        <w:numPr>
          <w:ilvl w:val="0"/>
          <w:numId w:val="5"/>
        </w:numPr>
      </w:pPr>
      <w:r w:rsidRPr="00785EB5">
        <w:t>Hầu hết các đường này bắt chéo ở hành tủy hoặc tủy sống</w:t>
      </w:r>
      <w:r w:rsidRPr="006D0552">
        <w:rPr>
          <w:color w:val="FF0000"/>
        </w:rPr>
        <w:t>. (0,5đ)</w:t>
      </w:r>
    </w:p>
    <w:p w14:paraId="0E9EEA51" w14:textId="77777777" w:rsidR="00B269AD" w:rsidRDefault="00B269AD" w:rsidP="007D1C96">
      <w:pPr>
        <w:tabs>
          <w:tab w:val="left" w:leader="dot" w:pos="10206"/>
        </w:tabs>
        <w:spacing w:line="480" w:lineRule="auto"/>
        <w:jc w:val="both"/>
        <w:rPr>
          <w:bCs/>
          <w:iCs/>
          <w:sz w:val="20"/>
          <w:szCs w:val="20"/>
        </w:rPr>
      </w:pPr>
    </w:p>
    <w:p w14:paraId="53AAF517" w14:textId="77777777" w:rsidR="00B269AD" w:rsidRDefault="00B269AD" w:rsidP="007D1C96">
      <w:pPr>
        <w:tabs>
          <w:tab w:val="left" w:leader="dot" w:pos="10206"/>
        </w:tabs>
        <w:spacing w:line="480" w:lineRule="auto"/>
        <w:jc w:val="both"/>
        <w:rPr>
          <w:bCs/>
          <w:iCs/>
          <w:sz w:val="20"/>
          <w:szCs w:val="20"/>
        </w:rPr>
      </w:pPr>
    </w:p>
    <w:sectPr w:rsidR="00B269AD" w:rsidSect="00335555">
      <w:pgSz w:w="11907" w:h="16840" w:code="9"/>
      <w:pgMar w:top="680" w:right="680" w:bottom="680" w:left="964" w:header="397" w:footer="34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NI-Times"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NI-Cooper">
    <w:altName w:val="Calibri"/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NI-Helve-Condense">
    <w:altName w:val="Calibri"/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8372B8"/>
    <w:multiLevelType w:val="hybridMultilevel"/>
    <w:tmpl w:val="BE52C88A"/>
    <w:lvl w:ilvl="0" w:tplc="1902D1E8">
      <w:start w:val="1"/>
      <w:numFmt w:val="bullet"/>
      <w:lvlText w:val="–"/>
      <w:lvlJc w:val="left"/>
      <w:pPr>
        <w:tabs>
          <w:tab w:val="num" w:pos="454"/>
        </w:tabs>
        <w:ind w:left="0" w:firstLine="113"/>
      </w:pPr>
      <w:rPr>
        <w:rFonts w:ascii="VNI-Times" w:hAnsi="VNI-Times" w:hint="default"/>
        <w:b/>
        <w:i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247E5124">
      <w:start w:val="1"/>
      <w:numFmt w:val="bullet"/>
      <w:lvlText w:val="+"/>
      <w:lvlJc w:val="left"/>
      <w:pPr>
        <w:tabs>
          <w:tab w:val="num" w:pos="1307"/>
        </w:tabs>
        <w:ind w:left="1024" w:firstLine="56"/>
      </w:pPr>
      <w:rPr>
        <w:rFonts w:ascii="VNI-Cooper" w:hAnsi="VNI-Cooper" w:hint="default"/>
        <w:b/>
        <w:i w:val="0"/>
        <w:color w:val="000000"/>
        <w:sz w:val="24"/>
        <w:szCs w:val="24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B327F7"/>
    <w:multiLevelType w:val="hybridMultilevel"/>
    <w:tmpl w:val="E2E86610"/>
    <w:lvl w:ilvl="0" w:tplc="23001868">
      <w:start w:val="16"/>
      <w:numFmt w:val="bullet"/>
      <w:lvlText w:val="-"/>
      <w:lvlJc w:val="left"/>
      <w:pPr>
        <w:tabs>
          <w:tab w:val="num" w:pos="585"/>
        </w:tabs>
        <w:ind w:left="585" w:hanging="360"/>
      </w:pPr>
      <w:rPr>
        <w:rFonts w:ascii=".VnTime" w:eastAsia="Times New Roman" w:hAnsi=".VnTime" w:cs="Times New Roman" w:hint="default"/>
      </w:rPr>
    </w:lvl>
    <w:lvl w:ilvl="1" w:tplc="23001868">
      <w:start w:val="16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.VnTime" w:eastAsia="Times New Roman" w:hAnsi=".VnTime" w:cs="Times New Roman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727F1B"/>
    <w:multiLevelType w:val="hybridMultilevel"/>
    <w:tmpl w:val="E3BE6DB2"/>
    <w:lvl w:ilvl="0" w:tplc="04090019">
      <w:start w:val="1"/>
      <w:numFmt w:val="lowerLetter"/>
      <w:lvlText w:val="%1."/>
      <w:lvlJc w:val="left"/>
      <w:pPr>
        <w:tabs>
          <w:tab w:val="num" w:pos="1005"/>
        </w:tabs>
        <w:ind w:left="1005" w:hanging="360"/>
      </w:pPr>
    </w:lvl>
    <w:lvl w:ilvl="1" w:tplc="EBE201EE">
      <w:start w:val="1"/>
      <w:numFmt w:val="bullet"/>
      <w:lvlText w:val=""/>
      <w:lvlJc w:val="left"/>
      <w:pPr>
        <w:tabs>
          <w:tab w:val="num" w:pos="1725"/>
        </w:tabs>
        <w:ind w:left="1725" w:hanging="360"/>
      </w:pPr>
      <w:rPr>
        <w:rFonts w:ascii="Symbol" w:hAnsi="Symbol" w:hint="default"/>
      </w:rPr>
    </w:lvl>
    <w:lvl w:ilvl="2" w:tplc="04090019">
      <w:start w:val="1"/>
      <w:numFmt w:val="lowerLetter"/>
      <w:lvlText w:val="%3."/>
      <w:lvlJc w:val="left"/>
      <w:pPr>
        <w:tabs>
          <w:tab w:val="num" w:pos="2625"/>
        </w:tabs>
        <w:ind w:left="2625" w:hanging="36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65"/>
        </w:tabs>
        <w:ind w:left="316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85"/>
        </w:tabs>
        <w:ind w:left="388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05"/>
        </w:tabs>
        <w:ind w:left="460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25"/>
        </w:tabs>
        <w:ind w:left="532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045"/>
        </w:tabs>
        <w:ind w:left="604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765"/>
        </w:tabs>
        <w:ind w:left="6765" w:hanging="180"/>
      </w:pPr>
    </w:lvl>
  </w:abstractNum>
  <w:abstractNum w:abstractNumId="3" w15:restartNumberingAfterBreak="0">
    <w:nsid w:val="53965FDF"/>
    <w:multiLevelType w:val="hybridMultilevel"/>
    <w:tmpl w:val="D97875E8"/>
    <w:lvl w:ilvl="0" w:tplc="48E2694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13F5C69"/>
    <w:multiLevelType w:val="hybridMultilevel"/>
    <w:tmpl w:val="FA100418"/>
    <w:lvl w:ilvl="0" w:tplc="0409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011681051">
    <w:abstractNumId w:val="3"/>
  </w:num>
  <w:num w:numId="2" w16cid:durableId="709186522">
    <w:abstractNumId w:val="1"/>
  </w:num>
  <w:num w:numId="3" w16cid:durableId="455561422">
    <w:abstractNumId w:val="4"/>
  </w:num>
  <w:num w:numId="4" w16cid:durableId="379524558">
    <w:abstractNumId w:val="2"/>
  </w:num>
  <w:num w:numId="5" w16cid:durableId="7842351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2AFA"/>
    <w:rsid w:val="000027DA"/>
    <w:rsid w:val="00040CF8"/>
    <w:rsid w:val="0009265A"/>
    <w:rsid w:val="00102EB6"/>
    <w:rsid w:val="00121429"/>
    <w:rsid w:val="00185D95"/>
    <w:rsid w:val="00190D4E"/>
    <w:rsid w:val="001C1ADC"/>
    <w:rsid w:val="001D4D1E"/>
    <w:rsid w:val="00213904"/>
    <w:rsid w:val="00232AFA"/>
    <w:rsid w:val="002A3D61"/>
    <w:rsid w:val="00335555"/>
    <w:rsid w:val="00371620"/>
    <w:rsid w:val="003B3FB8"/>
    <w:rsid w:val="003F2C8D"/>
    <w:rsid w:val="004162EC"/>
    <w:rsid w:val="0044475D"/>
    <w:rsid w:val="00444D4E"/>
    <w:rsid w:val="004A2561"/>
    <w:rsid w:val="004E33B2"/>
    <w:rsid w:val="00506261"/>
    <w:rsid w:val="00522210"/>
    <w:rsid w:val="00526FAC"/>
    <w:rsid w:val="00562FA2"/>
    <w:rsid w:val="005C1F26"/>
    <w:rsid w:val="005F3273"/>
    <w:rsid w:val="00636D15"/>
    <w:rsid w:val="00695B67"/>
    <w:rsid w:val="007348F5"/>
    <w:rsid w:val="007C22E7"/>
    <w:rsid w:val="007D00C5"/>
    <w:rsid w:val="007D1C96"/>
    <w:rsid w:val="007E7444"/>
    <w:rsid w:val="00854C1E"/>
    <w:rsid w:val="008B77EA"/>
    <w:rsid w:val="008E7B3A"/>
    <w:rsid w:val="00942714"/>
    <w:rsid w:val="00947B70"/>
    <w:rsid w:val="00972B58"/>
    <w:rsid w:val="009B723F"/>
    <w:rsid w:val="009F0332"/>
    <w:rsid w:val="00A14189"/>
    <w:rsid w:val="00A939C9"/>
    <w:rsid w:val="00AC3AA8"/>
    <w:rsid w:val="00AE1F9D"/>
    <w:rsid w:val="00AF29D8"/>
    <w:rsid w:val="00B05B03"/>
    <w:rsid w:val="00B269AD"/>
    <w:rsid w:val="00B70F7C"/>
    <w:rsid w:val="00B9052F"/>
    <w:rsid w:val="00BA296D"/>
    <w:rsid w:val="00BA2FDF"/>
    <w:rsid w:val="00C129D6"/>
    <w:rsid w:val="00C3356F"/>
    <w:rsid w:val="00C700E7"/>
    <w:rsid w:val="00C71EA8"/>
    <w:rsid w:val="00DD5042"/>
    <w:rsid w:val="00DE41AA"/>
    <w:rsid w:val="00E7325C"/>
    <w:rsid w:val="00E83161"/>
    <w:rsid w:val="00EB35D0"/>
    <w:rsid w:val="00EC19CD"/>
    <w:rsid w:val="00EE357D"/>
    <w:rsid w:val="00EF5B78"/>
    <w:rsid w:val="00FB1D81"/>
    <w:rsid w:val="00FD04F1"/>
    <w:rsid w:val="00FF51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6533805"/>
  <w15:chartTrackingRefBased/>
  <w15:docId w15:val="{1128C41E-49DD-4FE5-9E28-9BD4D89632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129D6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695B6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aliases w:val="trongbang"/>
    <w:basedOn w:val="TableNormal"/>
    <w:uiPriority w:val="59"/>
    <w:rsid w:val="00232A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DE41AA"/>
    <w:pPr>
      <w:jc w:val="both"/>
    </w:pPr>
    <w:rPr>
      <w:rFonts w:ascii="VNI-Helve-Condense" w:hAnsi="VNI-Helve-Condense"/>
      <w:sz w:val="20"/>
      <w:szCs w:val="20"/>
    </w:rPr>
  </w:style>
  <w:style w:type="character" w:customStyle="1" w:styleId="BodyTextChar">
    <w:name w:val="Body Text Char"/>
    <w:link w:val="BodyText"/>
    <w:rsid w:val="00DE41AA"/>
    <w:rPr>
      <w:rFonts w:ascii="VNI-Helve-Condense" w:hAnsi="VNI-Helve-Condense"/>
      <w:lang w:val="en-US" w:eastAsia="en-US"/>
    </w:rPr>
  </w:style>
  <w:style w:type="paragraph" w:styleId="NoSpacing">
    <w:name w:val="No Spacing"/>
    <w:uiPriority w:val="1"/>
    <w:qFormat/>
    <w:rsid w:val="00E83161"/>
    <w:rPr>
      <w:rFonts w:eastAsia="Calibri"/>
      <w:sz w:val="28"/>
    </w:rPr>
  </w:style>
  <w:style w:type="character" w:customStyle="1" w:styleId="Heading1Char">
    <w:name w:val="Heading 1 Char"/>
    <w:basedOn w:val="DefaultParagraphFont"/>
    <w:link w:val="Heading1"/>
    <w:rsid w:val="00695B6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562FA2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8E7B3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8E7B3A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rsid w:val="00BA2FDF"/>
  </w:style>
  <w:style w:type="character" w:customStyle="1" w:styleId="fontstyle01">
    <w:name w:val="fontstyle01"/>
    <w:basedOn w:val="DefaultParagraphFont"/>
    <w:rsid w:val="00C129D6"/>
    <w:rPr>
      <w:rFonts w:ascii="Times New Roman" w:hAnsi="Times New Roman" w:cs="Times New Roman" w:hint="default"/>
      <w:b/>
      <w:bCs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48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284633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767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472953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249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8401316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507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8199504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474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05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561472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357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5947514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237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8592381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848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511074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6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423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1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23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5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0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2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273102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598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9803274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414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7286118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31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2163834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556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410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15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1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771566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068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5011730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537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6742369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065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864918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51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263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01081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281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8793593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724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200514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573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2866194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123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575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13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113094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137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3235652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369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352741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57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045311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19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679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73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9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8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613723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74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7614560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52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440028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872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7004042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781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032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BM_NND\DBM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DBM.dotm</Template>
  <TotalTime>24</TotalTime>
  <Pages>3</Pages>
  <Words>550</Words>
  <Characters>3139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TRƯỜNG THCS TÒNG BẠT</vt:lpstr>
    </vt:vector>
  </TitlesOfParts>
  <Company>Microsoft, Inc</Company>
  <LinksUpToDate>false</LinksUpToDate>
  <CharactersWithSpaces>3682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TRƯỜNG THCS TÒNG BẠT</dc:title>
  <dc:subject/>
  <dc:creator>LITTLE</dc:creator>
  <cp:keywords/>
  <cp:lastModifiedBy>Administrator</cp:lastModifiedBy>
  <cp:revision>8</cp:revision>
  <cp:lastPrinted>2020-05-17T13:46:00Z</cp:lastPrinted>
  <dcterms:created xsi:type="dcterms:W3CDTF">2023-03-14T08:54:00Z</dcterms:created>
  <dcterms:modified xsi:type="dcterms:W3CDTF">2023-03-14T09:17:00Z</dcterms:modified>
</cp:coreProperties>
</file>