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8E3D7" w14:textId="77777777" w:rsidR="00E40B26" w:rsidRPr="00177CDF" w:rsidRDefault="00BD142D" w:rsidP="00B65335">
      <w:pPr>
        <w:jc w:val="center"/>
        <w:rPr>
          <w:rFonts w:ascii="Palatino Linotype" w:hAnsi="Palatino Linotype" w:cstheme="majorHAnsi"/>
          <w:b/>
          <w:color w:val="FF0000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FF0000"/>
          <w:sz w:val="24"/>
          <w:szCs w:val="24"/>
        </w:rPr>
        <w:t xml:space="preserve">PHIẾU HỌC TẬP </w:t>
      </w:r>
      <w:r w:rsidR="00AA4566" w:rsidRPr="00177CDF">
        <w:rPr>
          <w:rFonts w:ascii="Palatino Linotype" w:hAnsi="Palatino Linotype" w:cstheme="majorHAnsi"/>
          <w:b/>
          <w:color w:val="FF0000"/>
          <w:sz w:val="24"/>
          <w:szCs w:val="24"/>
        </w:rPr>
        <w:t>TOÁN 9</w:t>
      </w:r>
      <w:r w:rsidR="00E2347C" w:rsidRPr="00177CDF">
        <w:rPr>
          <w:rFonts w:ascii="Palatino Linotype" w:hAnsi="Palatino Linotype" w:cstheme="majorHAnsi"/>
          <w:b/>
          <w:color w:val="FF0000"/>
          <w:sz w:val="24"/>
          <w:szCs w:val="24"/>
        </w:rPr>
        <w:t xml:space="preserve"> TUẦ</w:t>
      </w:r>
      <w:r w:rsidR="00477B53" w:rsidRPr="00177CDF">
        <w:rPr>
          <w:rFonts w:ascii="Palatino Linotype" w:hAnsi="Palatino Linotype" w:cstheme="majorHAnsi"/>
          <w:b/>
          <w:color w:val="FF0000"/>
          <w:sz w:val="24"/>
          <w:szCs w:val="24"/>
        </w:rPr>
        <w:t>N 04</w:t>
      </w:r>
    </w:p>
    <w:p w14:paraId="206997EF" w14:textId="77777777" w:rsidR="00BD142D" w:rsidRPr="00177CDF" w:rsidRDefault="00BD142D" w:rsidP="004366BB">
      <w:pPr>
        <w:rPr>
          <w:rFonts w:ascii="Palatino Linotype" w:hAnsi="Palatino Linotype" w:cstheme="majorHAnsi"/>
          <w:b/>
          <w:color w:val="4472C4" w:themeColor="accent5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Đại số</w:t>
      </w:r>
      <w:r w:rsidR="008B579E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 9</w:t>
      </w:r>
      <w:r w:rsidR="00BC75FF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 </w:t>
      </w:r>
      <w:r w:rsidR="008B579E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§ </w:t>
      </w:r>
      <w:r w:rsidR="00836140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6, 7</w:t>
      </w:r>
      <w:r w:rsidR="00B65335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:</w:t>
      </w:r>
      <w:r w:rsidR="00AA4566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 </w:t>
      </w:r>
      <w:r w:rsidR="002140FF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Biến đổi đơn giản biểu thức chứa căn bậc hai </w:t>
      </w:r>
    </w:p>
    <w:p w14:paraId="0DF663B9" w14:textId="77777777" w:rsidR="00AA4566" w:rsidRPr="00177CDF" w:rsidRDefault="00AA4566" w:rsidP="004366BB">
      <w:pPr>
        <w:rPr>
          <w:rFonts w:ascii="Palatino Linotype" w:hAnsi="Palatino Linotype" w:cstheme="majorHAnsi"/>
          <w:b/>
          <w:color w:val="4472C4" w:themeColor="accent5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Hình học 9: </w:t>
      </w:r>
      <w:r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ab/>
      </w:r>
      <w:r w:rsidR="00177CDF" w:rsidRPr="00177CDF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Luyện tập: Một số hệ thức về cạnh và đường cao trong tam giác vuông</w:t>
      </w:r>
    </w:p>
    <w:p w14:paraId="405C7704" w14:textId="77777777" w:rsidR="003F7C7C" w:rsidRPr="00177CDF" w:rsidRDefault="00757A6E" w:rsidP="004366BB">
      <w:pPr>
        <w:spacing w:after="0" w:line="240" w:lineRule="auto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Bài 1:</w:t>
      </w:r>
      <w:r w:rsidR="00665A4E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 </w:t>
      </w:r>
      <w:r w:rsidR="005970A5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Rút gọn biểu thức.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970A5" w:rsidRPr="00177CDF" w14:paraId="7601BA54" w14:textId="77777777" w:rsidTr="001B7DC3">
        <w:trPr>
          <w:trHeight w:val="567"/>
        </w:trPr>
        <w:tc>
          <w:tcPr>
            <w:tcW w:w="4814" w:type="dxa"/>
            <w:vAlign w:val="center"/>
          </w:tcPr>
          <w:p w14:paraId="4F5E3A63" w14:textId="69A4A4C7" w:rsidR="005970A5" w:rsidRDefault="005970A5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10"/>
                <w:sz w:val="24"/>
                <w:szCs w:val="24"/>
              </w:rPr>
              <w:object w:dxaOrig="2960" w:dyaOrig="380" w14:anchorId="54280D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7.75pt;height:18.75pt" o:ole="">
                  <v:imagedata r:id="rId7" o:title=""/>
                </v:shape>
                <o:OLEObject Type="Embed" ProgID="Equation.DSMT4" ShapeID="_x0000_i1025" DrawAspect="Content" ObjectID="_1697485709" r:id="rId8"/>
              </w:object>
            </w:r>
          </w:p>
          <w:p w14:paraId="6C52557C" w14:textId="3C2F02BA" w:rsidR="005F237E" w:rsidRDefault="005F237E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 wp14:anchorId="7288683E" wp14:editId="1475B648">
                      <wp:simplePos x="0" y="0"/>
                      <wp:positionH relativeFrom="column">
                        <wp:posOffset>2649900</wp:posOffset>
                      </wp:positionH>
                      <wp:positionV relativeFrom="paragraph">
                        <wp:posOffset>17560</wp:posOffset>
                      </wp:positionV>
                      <wp:extent cx="76680" cy="20160"/>
                      <wp:effectExtent l="19050" t="38100" r="57150" b="56515"/>
                      <wp:wrapNone/>
                      <wp:docPr id="137" name="Ink 1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680" cy="20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44FE68" id="Ink 137" o:spid="_x0000_s1026" type="#_x0000_t75" style="position:absolute;margin-left:207.95pt;margin-top:.7pt;width:7.5pt;height:3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"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40A5BB58" wp14:editId="7F8C1AF0">
                      <wp:simplePos x="0" y="0"/>
                      <wp:positionH relativeFrom="column">
                        <wp:posOffset>2611740</wp:posOffset>
                      </wp:positionH>
                      <wp:positionV relativeFrom="paragraph">
                        <wp:posOffset>18280</wp:posOffset>
                      </wp:positionV>
                      <wp:extent cx="79200" cy="191880"/>
                      <wp:effectExtent l="38100" t="38100" r="35560" b="55880"/>
                      <wp:wrapNone/>
                      <wp:docPr id="136" name="Ink 1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200" cy="19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977262" id="Ink 136" o:spid="_x0000_s1026" type="#_x0000_t75" style="position:absolute;margin-left:204.95pt;margin-top:.75pt;width:7.7pt;height:1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"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8960" behindDoc="0" locked="0" layoutInCell="1" allowOverlap="1" wp14:anchorId="5F5693EC" wp14:editId="2D0CA957">
                      <wp:simplePos x="0" y="0"/>
                      <wp:positionH relativeFrom="column">
                        <wp:posOffset>2526060</wp:posOffset>
                      </wp:positionH>
                      <wp:positionV relativeFrom="paragraph">
                        <wp:posOffset>161200</wp:posOffset>
                      </wp:positionV>
                      <wp:extent cx="9720" cy="360"/>
                      <wp:effectExtent l="57150" t="38100" r="47625" b="57150"/>
                      <wp:wrapNone/>
                      <wp:docPr id="135" name="Ink 1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2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445AA4" id="Ink 135" o:spid="_x0000_s1026" type="#_x0000_t75" style="position:absolute;margin-left:198.2pt;margin-top:12pt;width:2.15pt;height:1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"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6BE6765A" wp14:editId="29737CF9">
                      <wp:simplePos x="0" y="0"/>
                      <wp:positionH relativeFrom="column">
                        <wp:posOffset>2478540</wp:posOffset>
                      </wp:positionH>
                      <wp:positionV relativeFrom="paragraph">
                        <wp:posOffset>123040</wp:posOffset>
                      </wp:positionV>
                      <wp:extent cx="38160" cy="360"/>
                      <wp:effectExtent l="38100" t="38100" r="57150" b="57150"/>
                      <wp:wrapNone/>
                      <wp:docPr id="134" name="Ink 1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1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F1F0DC0" id="Ink 134" o:spid="_x0000_s1026" type="#_x0000_t75" style="position:absolute;margin-left:194.45pt;margin-top:9pt;width:4.4pt;height:1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"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 wp14:anchorId="78824B74" wp14:editId="2FBF75C4">
                      <wp:simplePos x="0" y="0"/>
                      <wp:positionH relativeFrom="column">
                        <wp:posOffset>2316540</wp:posOffset>
                      </wp:positionH>
                      <wp:positionV relativeFrom="paragraph">
                        <wp:posOffset>-105560</wp:posOffset>
                      </wp:positionV>
                      <wp:extent cx="66960" cy="467280"/>
                      <wp:effectExtent l="38100" t="38100" r="47625" b="47625"/>
                      <wp:wrapNone/>
                      <wp:docPr id="133" name="Ink 1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960" cy="46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41E25B" id="Ink 133" o:spid="_x0000_s1026" type="#_x0000_t75" style="position:absolute;margin-left:181.7pt;margin-top:-9pt;width:6.6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">
                      <v:imagedata r:id="rId18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 wp14:anchorId="74D38F20" wp14:editId="308CB3AB">
                      <wp:simplePos x="0" y="0"/>
                      <wp:positionH relativeFrom="column">
                        <wp:posOffset>2181180</wp:posOffset>
                      </wp:positionH>
                      <wp:positionV relativeFrom="paragraph">
                        <wp:posOffset>65800</wp:posOffset>
                      </wp:positionV>
                      <wp:extent cx="60120" cy="238680"/>
                      <wp:effectExtent l="38100" t="57150" r="35560" b="47625"/>
                      <wp:wrapNone/>
                      <wp:docPr id="132" name="Ink 1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120" cy="23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541E76D" id="Ink 132" o:spid="_x0000_s1026" type="#_x0000_t75" style="position:absolute;margin-left:171.05pt;margin-top:4.5pt;width:6.15pt;height:20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">
                      <v:imagedata r:id="rId20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 wp14:anchorId="114A13F7" wp14:editId="7A3D69AD">
                      <wp:simplePos x="0" y="0"/>
                      <wp:positionH relativeFrom="column">
                        <wp:posOffset>2068860</wp:posOffset>
                      </wp:positionH>
                      <wp:positionV relativeFrom="paragraph">
                        <wp:posOffset>-19520</wp:posOffset>
                      </wp:positionV>
                      <wp:extent cx="105120" cy="205920"/>
                      <wp:effectExtent l="19050" t="38100" r="47625" b="41910"/>
                      <wp:wrapNone/>
                      <wp:docPr id="131" name="Ink 1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205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9F91C8" id="Ink 131" o:spid="_x0000_s1026" type="#_x0000_t75" style="position:absolute;margin-left:162.2pt;margin-top:-2.25pt;width:9.7pt;height:17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">
                      <v:imagedata r:id="rId22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48878292" wp14:editId="05C9A51D">
                      <wp:simplePos x="0" y="0"/>
                      <wp:positionH relativeFrom="column">
                        <wp:posOffset>1978860</wp:posOffset>
                      </wp:positionH>
                      <wp:positionV relativeFrom="paragraph">
                        <wp:posOffset>66160</wp:posOffset>
                      </wp:positionV>
                      <wp:extent cx="63720" cy="186840"/>
                      <wp:effectExtent l="38100" t="38100" r="31750" b="41910"/>
                      <wp:wrapNone/>
                      <wp:docPr id="130" name="Ink 1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720" cy="186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895B35" id="Ink 130" o:spid="_x0000_s1026" type="#_x0000_t75" style="position:absolute;margin-left:155.1pt;margin-top:4.5pt;width:6.4pt;height:16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">
                      <v:imagedata r:id="rId2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 wp14:anchorId="24ED083E" wp14:editId="461F7F47">
                      <wp:simplePos x="0" y="0"/>
                      <wp:positionH relativeFrom="column">
                        <wp:posOffset>1868700</wp:posOffset>
                      </wp:positionH>
                      <wp:positionV relativeFrom="paragraph">
                        <wp:posOffset>209080</wp:posOffset>
                      </wp:positionV>
                      <wp:extent cx="10080" cy="360"/>
                      <wp:effectExtent l="57150" t="38100" r="47625" b="57150"/>
                      <wp:wrapNone/>
                      <wp:docPr id="129" name="Ink 1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618564" id="Ink 129" o:spid="_x0000_s1026" type="#_x0000_t75" style="position:absolute;margin-left:146.45pt;margin-top:15.75pt;width:2.25pt;height:1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">
                      <v:imagedata r:id="rId26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 wp14:anchorId="25B7F556" wp14:editId="3292698E">
                      <wp:simplePos x="0" y="0"/>
                      <wp:positionH relativeFrom="column">
                        <wp:posOffset>1783020</wp:posOffset>
                      </wp:positionH>
                      <wp:positionV relativeFrom="paragraph">
                        <wp:posOffset>123040</wp:posOffset>
                      </wp:positionV>
                      <wp:extent cx="29160" cy="154080"/>
                      <wp:effectExtent l="38100" t="57150" r="47625" b="55880"/>
                      <wp:wrapNone/>
                      <wp:docPr id="128" name="Ink 1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160" cy="15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885701" id="Ink 128" o:spid="_x0000_s1026" type="#_x0000_t75" style="position:absolute;margin-left:139.7pt;margin-top:9pt;width:3.75pt;height:13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">
                      <v:imagedata r:id="rId28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 wp14:anchorId="4C47E95A" wp14:editId="221C6F28">
                      <wp:simplePos x="0" y="0"/>
                      <wp:positionH relativeFrom="column">
                        <wp:posOffset>1725780</wp:posOffset>
                      </wp:positionH>
                      <wp:positionV relativeFrom="paragraph">
                        <wp:posOffset>94600</wp:posOffset>
                      </wp:positionV>
                      <wp:extent cx="95760" cy="117360"/>
                      <wp:effectExtent l="38100" t="57150" r="57150" b="54610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760" cy="117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6BC1B9" id="Ink 31" o:spid="_x0000_s1026" type="#_x0000_t75" style="position:absolute;margin-left:135.2pt;margin-top:6.75pt;width:9pt;height:10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">
                      <v:imagedata r:id="rId30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 wp14:anchorId="3B600D48" wp14:editId="27D56BFE">
                      <wp:simplePos x="0" y="0"/>
                      <wp:positionH relativeFrom="column">
                        <wp:posOffset>1621020</wp:posOffset>
                      </wp:positionH>
                      <wp:positionV relativeFrom="paragraph">
                        <wp:posOffset>104320</wp:posOffset>
                      </wp:positionV>
                      <wp:extent cx="10080" cy="114480"/>
                      <wp:effectExtent l="38100" t="38100" r="47625" b="57150"/>
                      <wp:wrapNone/>
                      <wp:docPr id="30" name="Ink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11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3BFEAA1" id="Ink 30" o:spid="_x0000_s1026" type="#_x0000_t75" style="position:absolute;margin-left:126.95pt;margin-top:7.5pt;width:2.25pt;height:10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">
                      <v:imagedata r:id="rId32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 wp14:anchorId="41656614" wp14:editId="2CBBBB97">
                      <wp:simplePos x="0" y="0"/>
                      <wp:positionH relativeFrom="column">
                        <wp:posOffset>1601940</wp:posOffset>
                      </wp:positionH>
                      <wp:positionV relativeFrom="paragraph">
                        <wp:posOffset>151120</wp:posOffset>
                      </wp:positionV>
                      <wp:extent cx="57600" cy="10440"/>
                      <wp:effectExtent l="38100" t="38100" r="57150" b="46990"/>
                      <wp:wrapNone/>
                      <wp:docPr id="29" name="Ink 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1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D49D1B" id="Ink 29" o:spid="_x0000_s1026" type="#_x0000_t75" style="position:absolute;margin-left:125.45pt;margin-top:11.2pt;width:5.95pt;height:2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">
                      <v:imagedata r:id="rId3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4CFF5564" wp14:editId="4AD0656A">
                      <wp:simplePos x="0" y="0"/>
                      <wp:positionH relativeFrom="column">
                        <wp:posOffset>1344900</wp:posOffset>
                      </wp:positionH>
                      <wp:positionV relativeFrom="paragraph">
                        <wp:posOffset>104320</wp:posOffset>
                      </wp:positionV>
                      <wp:extent cx="80640" cy="162360"/>
                      <wp:effectExtent l="38100" t="38100" r="15240" b="47625"/>
                      <wp:wrapNone/>
                      <wp:docPr id="28" name="Ink 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64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4D08C77" id="Ink 28" o:spid="_x0000_s1026" type="#_x0000_t75" style="position:absolute;margin-left:105.2pt;margin-top:7.5pt;width:7.8pt;height:14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">
                      <v:imagedata r:id="rId36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 wp14:anchorId="50F7AD59" wp14:editId="4B4E9DC6">
                      <wp:simplePos x="0" y="0"/>
                      <wp:positionH relativeFrom="column">
                        <wp:posOffset>1211700</wp:posOffset>
                      </wp:positionH>
                      <wp:positionV relativeFrom="paragraph">
                        <wp:posOffset>17560</wp:posOffset>
                      </wp:positionV>
                      <wp:extent cx="171720" cy="232920"/>
                      <wp:effectExtent l="38100" t="57150" r="57150" b="53340"/>
                      <wp:wrapNone/>
                      <wp:docPr id="27" name="Ink 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1720" cy="232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2F636E" id="Ink 27" o:spid="_x0000_s1026" type="#_x0000_t75" style="position:absolute;margin-left:94.7pt;margin-top:.7pt;width:14.9pt;height:19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">
                      <v:imagedata r:id="rId38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70750C0A" wp14:editId="773BBA83">
                      <wp:simplePos x="0" y="0"/>
                      <wp:positionH relativeFrom="column">
                        <wp:posOffset>1192620</wp:posOffset>
                      </wp:positionH>
                      <wp:positionV relativeFrom="paragraph">
                        <wp:posOffset>66160</wp:posOffset>
                      </wp:positionV>
                      <wp:extent cx="162360" cy="95400"/>
                      <wp:effectExtent l="57150" t="38100" r="47625" b="57150"/>
                      <wp:wrapNone/>
                      <wp:docPr id="26" name="Ink 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2360" cy="9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978A87" id="Ink 26" o:spid="_x0000_s1026" type="#_x0000_t75" style="position:absolute;margin-left:93.2pt;margin-top:4.5pt;width:14.2pt;height:8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">
                      <v:imagedata r:id="rId40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 wp14:anchorId="3693A222" wp14:editId="407F7469">
                      <wp:simplePos x="0" y="0"/>
                      <wp:positionH relativeFrom="column">
                        <wp:posOffset>1105860</wp:posOffset>
                      </wp:positionH>
                      <wp:positionV relativeFrom="paragraph">
                        <wp:posOffset>123040</wp:posOffset>
                      </wp:positionV>
                      <wp:extent cx="39240" cy="144000"/>
                      <wp:effectExtent l="38100" t="38100" r="56515" b="46990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240" cy="14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E71452" id="Ink 25" o:spid="_x0000_s1026" type="#_x0000_t75" style="position:absolute;margin-left:86.4pt;margin-top:9pt;width:4.55pt;height:12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">
                      <v:imagedata r:id="rId42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 wp14:anchorId="6474C45A" wp14:editId="5494D1F8">
                      <wp:simplePos x="0" y="0"/>
                      <wp:positionH relativeFrom="column">
                        <wp:posOffset>1049700</wp:posOffset>
                      </wp:positionH>
                      <wp:positionV relativeFrom="paragraph">
                        <wp:posOffset>209080</wp:posOffset>
                      </wp:positionV>
                      <wp:extent cx="360" cy="360"/>
                      <wp:effectExtent l="38100" t="38100" r="57150" b="57150"/>
                      <wp:wrapNone/>
                      <wp:docPr id="24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9FA384" id="Ink 24" o:spid="_x0000_s1026" type="#_x0000_t75" style="position:absolute;margin-left:81.95pt;margin-top:15.75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">
                      <v:imagedata r:id="rId4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 wp14:anchorId="5E0E4DB3" wp14:editId="60BDF853">
                      <wp:simplePos x="0" y="0"/>
                      <wp:positionH relativeFrom="column">
                        <wp:posOffset>916140</wp:posOffset>
                      </wp:positionH>
                      <wp:positionV relativeFrom="paragraph">
                        <wp:posOffset>94600</wp:posOffset>
                      </wp:positionV>
                      <wp:extent cx="67320" cy="28800"/>
                      <wp:effectExtent l="38100" t="38100" r="46990" b="47625"/>
                      <wp:wrapNone/>
                      <wp:docPr id="23" name="Ink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32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AA5D03" id="Ink 23" o:spid="_x0000_s1026" type="#_x0000_t75" style="position:absolute;margin-left:71.45pt;margin-top:6.75pt;width:6.7pt;height:3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">
                      <v:imagedata r:id="rId46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5F29ECF9" wp14:editId="368565A1">
                      <wp:simplePos x="0" y="0"/>
                      <wp:positionH relativeFrom="column">
                        <wp:posOffset>916140</wp:posOffset>
                      </wp:positionH>
                      <wp:positionV relativeFrom="paragraph">
                        <wp:posOffset>104320</wp:posOffset>
                      </wp:positionV>
                      <wp:extent cx="38520" cy="119880"/>
                      <wp:effectExtent l="38100" t="57150" r="57150" b="52070"/>
                      <wp:wrapNone/>
                      <wp:docPr id="22" name="Ink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520" cy="11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7FAE9E" id="Ink 22" o:spid="_x0000_s1026" type="#_x0000_t75" style="position:absolute;margin-left:71.45pt;margin-top:7.5pt;width:4.45pt;height:10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">
                      <v:imagedata r:id="rId48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2ECF7B7F" wp14:editId="7C7CE471">
                      <wp:simplePos x="0" y="0"/>
                      <wp:positionH relativeFrom="column">
                        <wp:posOffset>659100</wp:posOffset>
                      </wp:positionH>
                      <wp:positionV relativeFrom="paragraph">
                        <wp:posOffset>150760</wp:posOffset>
                      </wp:positionV>
                      <wp:extent cx="30960" cy="125280"/>
                      <wp:effectExtent l="38100" t="38100" r="45720" b="46355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960" cy="12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6E2202" id="Ink 19" o:spid="_x0000_s1026" type="#_x0000_t75" style="position:absolute;margin-left:51.2pt;margin-top:11.15pt;width:3.9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">
                      <v:imagedata r:id="rId50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78D534F8" wp14:editId="702627A0">
                      <wp:simplePos x="0" y="0"/>
                      <wp:positionH relativeFrom="column">
                        <wp:posOffset>573420</wp:posOffset>
                      </wp:positionH>
                      <wp:positionV relativeFrom="paragraph">
                        <wp:posOffset>94600</wp:posOffset>
                      </wp:positionV>
                      <wp:extent cx="86040" cy="143280"/>
                      <wp:effectExtent l="38100" t="38100" r="47625" b="47625"/>
                      <wp:wrapNone/>
                      <wp:docPr id="18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D6CF82" id="Ink 18" o:spid="_x0000_s1026" type="#_x0000_t75" style="position:absolute;margin-left:44.45pt;margin-top:6.75pt;width:8.15pt;height:12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">
                      <v:imagedata r:id="rId52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71030E5A" wp14:editId="6C24B3F2">
                      <wp:simplePos x="0" y="0"/>
                      <wp:positionH relativeFrom="column">
                        <wp:posOffset>467580</wp:posOffset>
                      </wp:positionH>
                      <wp:positionV relativeFrom="paragraph">
                        <wp:posOffset>121960</wp:posOffset>
                      </wp:positionV>
                      <wp:extent cx="77760" cy="116640"/>
                      <wp:effectExtent l="57150" t="57150" r="55880" b="55245"/>
                      <wp:wrapNone/>
                      <wp:docPr id="17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760" cy="116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23401C" id="Ink 17" o:spid="_x0000_s1026" type="#_x0000_t75" style="position:absolute;margin-left:36.1pt;margin-top:8.9pt;width:7.5pt;height:10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">
                      <v:imagedata r:id="rId5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7BD070C2" wp14:editId="537E6315">
                      <wp:simplePos x="0" y="0"/>
                      <wp:positionH relativeFrom="column">
                        <wp:posOffset>390540</wp:posOffset>
                      </wp:positionH>
                      <wp:positionV relativeFrom="paragraph">
                        <wp:posOffset>66160</wp:posOffset>
                      </wp:positionV>
                      <wp:extent cx="50040" cy="229680"/>
                      <wp:effectExtent l="57150" t="57150" r="45720" b="56515"/>
                      <wp:wrapNone/>
                      <wp:docPr id="16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0040" cy="229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7788C5D" id="Ink 16" o:spid="_x0000_s1026" type="#_x0000_t75" style="position:absolute;margin-left:30.05pt;margin-top:4.5pt;width:5.4pt;height:1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">
                      <v:imagedata r:id="rId56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62DB1905" wp14:editId="0C1425C5">
                      <wp:simplePos x="0" y="0"/>
                      <wp:positionH relativeFrom="column">
                        <wp:posOffset>144660</wp:posOffset>
                      </wp:positionH>
                      <wp:positionV relativeFrom="paragraph">
                        <wp:posOffset>151840</wp:posOffset>
                      </wp:positionV>
                      <wp:extent cx="57600" cy="10440"/>
                      <wp:effectExtent l="38100" t="57150" r="57150" b="46990"/>
                      <wp:wrapNone/>
                      <wp:docPr id="3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600" cy="1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9377A5" id="Ink 3" o:spid="_x0000_s1026" type="#_x0000_t75" style="position:absolute;margin-left:10.7pt;margin-top:11.25pt;width:5.95pt;height:2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">
                      <v:imagedata r:id="rId58" o:title=""/>
                    </v:shape>
                  </w:pict>
                </mc:Fallback>
              </mc:AlternateContent>
            </w:r>
          </w:p>
          <w:p w14:paraId="2F9857F3" w14:textId="77777777" w:rsidR="005F237E" w:rsidRDefault="005F237E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</w:p>
          <w:p w14:paraId="09C72305" w14:textId="6325300F" w:rsidR="005F237E" w:rsidRDefault="005F237E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7392" behindDoc="0" locked="0" layoutInCell="1" allowOverlap="1" wp14:anchorId="24B1A769" wp14:editId="2A545C73">
                      <wp:simplePos x="0" y="0"/>
                      <wp:positionH relativeFrom="column">
                        <wp:posOffset>2354700</wp:posOffset>
                      </wp:positionH>
                      <wp:positionV relativeFrom="paragraph">
                        <wp:posOffset>168760</wp:posOffset>
                      </wp:positionV>
                      <wp:extent cx="360" cy="360"/>
                      <wp:effectExtent l="38100" t="38100" r="57150" b="57150"/>
                      <wp:wrapNone/>
                      <wp:docPr id="153" name="Ink 1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5991B79" id="Ink 153" o:spid="_x0000_s1026" type="#_x0000_t75" style="position:absolute;margin-left:184.7pt;margin-top:12.6pt;width:1.45pt;height:1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">
                      <v:imagedata r:id="rId44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9200" behindDoc="0" locked="0" layoutInCell="1" allowOverlap="1" wp14:anchorId="5B0BDE57" wp14:editId="1D600EEC">
                      <wp:simplePos x="0" y="0"/>
                      <wp:positionH relativeFrom="column">
                        <wp:posOffset>1287660</wp:posOffset>
                      </wp:positionH>
                      <wp:positionV relativeFrom="paragraph">
                        <wp:posOffset>79840</wp:posOffset>
                      </wp:positionV>
                      <wp:extent cx="78840" cy="234000"/>
                      <wp:effectExtent l="57150" t="57150" r="16510" b="52070"/>
                      <wp:wrapNone/>
                      <wp:docPr id="145" name="Ink 1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840" cy="23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A282C3" id="Ink 145" o:spid="_x0000_s1026" type="#_x0000_t75" style="position:absolute;margin-left:100.7pt;margin-top:5.6pt;width:7.6pt;height:19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">
                      <v:imagedata r:id="rId61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8176" behindDoc="0" locked="0" layoutInCell="1" allowOverlap="1" wp14:anchorId="73819705" wp14:editId="36B39B83">
                      <wp:simplePos x="0" y="0"/>
                      <wp:positionH relativeFrom="column">
                        <wp:posOffset>1049700</wp:posOffset>
                      </wp:positionH>
                      <wp:positionV relativeFrom="paragraph">
                        <wp:posOffset>140320</wp:posOffset>
                      </wp:positionV>
                      <wp:extent cx="19440" cy="143280"/>
                      <wp:effectExtent l="38100" t="38100" r="57150" b="47625"/>
                      <wp:wrapNone/>
                      <wp:docPr id="144" name="Ink 1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44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42ECD2" id="Ink 144" o:spid="_x0000_s1026" type="#_x0000_t75" style="position:absolute;margin-left:81.95pt;margin-top:10.35pt;width:2.95pt;height:12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">
                      <v:imagedata r:id="rId63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7152" behindDoc="0" locked="0" layoutInCell="1" allowOverlap="1" wp14:anchorId="494472C6" wp14:editId="61FB2D36">
                      <wp:simplePos x="0" y="0"/>
                      <wp:positionH relativeFrom="column">
                        <wp:posOffset>973380</wp:posOffset>
                      </wp:positionH>
                      <wp:positionV relativeFrom="paragraph">
                        <wp:posOffset>168760</wp:posOffset>
                      </wp:positionV>
                      <wp:extent cx="114840" cy="29160"/>
                      <wp:effectExtent l="38100" t="38100" r="57150" b="47625"/>
                      <wp:wrapNone/>
                      <wp:docPr id="143" name="Ink 1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840" cy="29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A74139" id="Ink 143" o:spid="_x0000_s1026" type="#_x0000_t75" style="position:absolute;margin-left:75.95pt;margin-top:12.6pt;width:10.5pt;height:3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">
                      <v:imagedata r:id="rId65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6128" behindDoc="0" locked="0" layoutInCell="1" allowOverlap="1" wp14:anchorId="253CE56D" wp14:editId="2BA9F93C">
                      <wp:simplePos x="0" y="0"/>
                      <wp:positionH relativeFrom="column">
                        <wp:posOffset>840180</wp:posOffset>
                      </wp:positionH>
                      <wp:positionV relativeFrom="paragraph">
                        <wp:posOffset>26200</wp:posOffset>
                      </wp:positionV>
                      <wp:extent cx="28800" cy="66960"/>
                      <wp:effectExtent l="38100" t="38100" r="47625" b="47625"/>
                      <wp:wrapNone/>
                      <wp:docPr id="142" name="Ink 1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00" cy="66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A2D99A" id="Ink 142" o:spid="_x0000_s1026" type="#_x0000_t75" style="position:absolute;margin-left:65.45pt;margin-top:1.35pt;width:3.65pt;height:6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">
                      <v:imagedata r:id="rId67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5104" behindDoc="0" locked="0" layoutInCell="1" allowOverlap="1" wp14:anchorId="724D393D" wp14:editId="19172FE3">
                      <wp:simplePos x="0" y="0"/>
                      <wp:positionH relativeFrom="column">
                        <wp:posOffset>725700</wp:posOffset>
                      </wp:positionH>
                      <wp:positionV relativeFrom="paragraph">
                        <wp:posOffset>121240</wp:posOffset>
                      </wp:positionV>
                      <wp:extent cx="76680" cy="143280"/>
                      <wp:effectExtent l="38100" t="38100" r="57150" b="47625"/>
                      <wp:wrapNone/>
                      <wp:docPr id="141" name="Ink 1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680" cy="14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B7BD683" id="Ink 141" o:spid="_x0000_s1026" type="#_x0000_t75" style="position:absolute;margin-left:56.45pt;margin-top:8.85pt;width:7.5pt;height:12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">
                      <v:imagedata r:id="rId69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 wp14:anchorId="6472BA98" wp14:editId="77CDA92D">
                      <wp:simplePos x="0" y="0"/>
                      <wp:positionH relativeFrom="column">
                        <wp:posOffset>573420</wp:posOffset>
                      </wp:positionH>
                      <wp:positionV relativeFrom="paragraph">
                        <wp:posOffset>54640</wp:posOffset>
                      </wp:positionV>
                      <wp:extent cx="105120" cy="181440"/>
                      <wp:effectExtent l="38100" t="38100" r="28575" b="47625"/>
                      <wp:wrapNone/>
                      <wp:docPr id="140" name="Ink 1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18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B413EF" id="Ink 140" o:spid="_x0000_s1026" type="#_x0000_t75" style="position:absolute;margin-left:44.45pt;margin-top:3.6pt;width:9.7pt;height:15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">
                      <v:imagedata r:id="rId71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 wp14:anchorId="7FF9CDC6" wp14:editId="742973F2">
                      <wp:simplePos x="0" y="0"/>
                      <wp:positionH relativeFrom="column">
                        <wp:posOffset>201900</wp:posOffset>
                      </wp:positionH>
                      <wp:positionV relativeFrom="paragraph">
                        <wp:posOffset>83080</wp:posOffset>
                      </wp:positionV>
                      <wp:extent cx="76680" cy="10080"/>
                      <wp:effectExtent l="19050" t="57150" r="57150" b="47625"/>
                      <wp:wrapNone/>
                      <wp:docPr id="138" name="Ink 1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680" cy="1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12DDC7" id="Ink 138" o:spid="_x0000_s1026" type="#_x0000_t75" style="position:absolute;margin-left:15.2pt;margin-top:5.85pt;width:7.5pt;height:2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">
                      <v:imagedata r:id="rId73" o:title=""/>
                    </v:shape>
                  </w:pict>
                </mc:Fallback>
              </mc:AlternateContent>
            </w:r>
          </w:p>
          <w:p w14:paraId="3D8EE44A" w14:textId="4EC93C65" w:rsidR="005F237E" w:rsidRDefault="005F237E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 wp14:anchorId="191ED186" wp14:editId="3589B202">
                      <wp:simplePos x="0" y="0"/>
                      <wp:positionH relativeFrom="column">
                        <wp:posOffset>2154540</wp:posOffset>
                      </wp:positionH>
                      <wp:positionV relativeFrom="paragraph">
                        <wp:posOffset>-65145</wp:posOffset>
                      </wp:positionV>
                      <wp:extent cx="115200" cy="155520"/>
                      <wp:effectExtent l="38100" t="57150" r="56515" b="54610"/>
                      <wp:wrapNone/>
                      <wp:docPr id="152" name="Ink 1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5200" cy="155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A66753" id="Ink 152" o:spid="_x0000_s1026" type="#_x0000_t75" style="position:absolute;margin-left:168.95pt;margin-top:-5.85pt;width:10.45pt;height:13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">
                      <v:imagedata r:id="rId75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5344" behindDoc="0" locked="0" layoutInCell="1" allowOverlap="1" wp14:anchorId="18A12460" wp14:editId="26E887E0">
                      <wp:simplePos x="0" y="0"/>
                      <wp:positionH relativeFrom="column">
                        <wp:posOffset>2011620</wp:posOffset>
                      </wp:positionH>
                      <wp:positionV relativeFrom="paragraph">
                        <wp:posOffset>106215</wp:posOffset>
                      </wp:positionV>
                      <wp:extent cx="86040" cy="29880"/>
                      <wp:effectExtent l="57150" t="38100" r="47625" b="46355"/>
                      <wp:wrapNone/>
                      <wp:docPr id="151" name="Ink 1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2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E61573E" id="Ink 151" o:spid="_x0000_s1026" type="#_x0000_t75" style="position:absolute;margin-left:157.7pt;margin-top:7.65pt;width:8.15pt;height:3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">
                      <v:imagedata r:id="rId77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 wp14:anchorId="1ECDAC0D" wp14:editId="7EFEC528">
                      <wp:simplePos x="0" y="0"/>
                      <wp:positionH relativeFrom="column">
                        <wp:posOffset>1983180</wp:posOffset>
                      </wp:positionH>
                      <wp:positionV relativeFrom="paragraph">
                        <wp:posOffset>1815</wp:posOffset>
                      </wp:positionV>
                      <wp:extent cx="95400" cy="21600"/>
                      <wp:effectExtent l="38100" t="38100" r="57150" b="54610"/>
                      <wp:wrapNone/>
                      <wp:docPr id="150" name="Ink 1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400" cy="21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8F83B0" id="Ink 150" o:spid="_x0000_s1026" type="#_x0000_t75" style="position:absolute;margin-left:155.45pt;margin-top:-.55pt;width:8.9pt;height:3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">
                      <v:imagedata r:id="rId79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 wp14:anchorId="05A5BC7F" wp14:editId="3C2795DA">
                      <wp:simplePos x="0" y="0"/>
                      <wp:positionH relativeFrom="column">
                        <wp:posOffset>1740540</wp:posOffset>
                      </wp:positionH>
                      <wp:positionV relativeFrom="paragraph">
                        <wp:posOffset>-36345</wp:posOffset>
                      </wp:positionV>
                      <wp:extent cx="138240" cy="384480"/>
                      <wp:effectExtent l="38100" t="57150" r="33655" b="53975"/>
                      <wp:wrapNone/>
                      <wp:docPr id="149" name="Ink 1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240" cy="38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DE1C7E" id="Ink 149" o:spid="_x0000_s1026" type="#_x0000_t75" style="position:absolute;margin-left:136.35pt;margin-top:-3.55pt;width:12.3pt;height:31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">
                      <v:imagedata r:id="rId81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2272" behindDoc="0" locked="0" layoutInCell="1" allowOverlap="1" wp14:anchorId="1AC89F22" wp14:editId="4B3DC7C5">
                      <wp:simplePos x="0" y="0"/>
                      <wp:positionH relativeFrom="column">
                        <wp:posOffset>1659180</wp:posOffset>
                      </wp:positionH>
                      <wp:positionV relativeFrom="paragraph">
                        <wp:posOffset>1815</wp:posOffset>
                      </wp:positionV>
                      <wp:extent cx="10080" cy="162360"/>
                      <wp:effectExtent l="57150" t="38100" r="47625" b="47625"/>
                      <wp:wrapNone/>
                      <wp:docPr id="148" name="Ink 1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8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A5649E6" id="Ink 148" o:spid="_x0000_s1026" type="#_x0000_t75" style="position:absolute;margin-left:129.95pt;margin-top:-.55pt;width:2.25pt;height:14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">
                      <v:imagedata r:id="rId83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1248" behindDoc="0" locked="0" layoutInCell="1" allowOverlap="1" wp14:anchorId="3BA0CA24" wp14:editId="74EC8D46">
                      <wp:simplePos x="0" y="0"/>
                      <wp:positionH relativeFrom="column">
                        <wp:posOffset>1630740</wp:posOffset>
                      </wp:positionH>
                      <wp:positionV relativeFrom="paragraph">
                        <wp:posOffset>29895</wp:posOffset>
                      </wp:positionV>
                      <wp:extent cx="76320" cy="20160"/>
                      <wp:effectExtent l="19050" t="38100" r="57150" b="56515"/>
                      <wp:wrapNone/>
                      <wp:docPr id="147" name="Ink 1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320" cy="20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F68AAF" id="Ink 147" o:spid="_x0000_s1026" type="#_x0000_t75" style="position:absolute;margin-left:127.7pt;margin-top:1.65pt;width:7.4pt;height:3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">
                      <v:imagedata r:id="rId85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700224" behindDoc="0" locked="0" layoutInCell="1" allowOverlap="1" wp14:anchorId="0CD60360" wp14:editId="23524EBF">
                      <wp:simplePos x="0" y="0"/>
                      <wp:positionH relativeFrom="column">
                        <wp:posOffset>1438860</wp:posOffset>
                      </wp:positionH>
                      <wp:positionV relativeFrom="paragraph">
                        <wp:posOffset>-64785</wp:posOffset>
                      </wp:positionV>
                      <wp:extent cx="87480" cy="172440"/>
                      <wp:effectExtent l="57150" t="38100" r="46355" b="56515"/>
                      <wp:wrapNone/>
                      <wp:docPr id="146" name="Ink 1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480" cy="172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5EFD2E" id="Ink 146" o:spid="_x0000_s1026" type="#_x0000_t75" style="position:absolute;margin-left:112.6pt;margin-top:-5.8pt;width:8.35pt;height: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">
                      <v:imagedata r:id="rId87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93056" behindDoc="0" locked="0" layoutInCell="1" allowOverlap="1" wp14:anchorId="7EFF5E71" wp14:editId="4BB1BD9D">
                      <wp:simplePos x="0" y="0"/>
                      <wp:positionH relativeFrom="column">
                        <wp:posOffset>230340</wp:posOffset>
                      </wp:positionH>
                      <wp:positionV relativeFrom="paragraph">
                        <wp:posOffset>1815</wp:posOffset>
                      </wp:positionV>
                      <wp:extent cx="67320" cy="19800"/>
                      <wp:effectExtent l="38100" t="38100" r="46990" b="56515"/>
                      <wp:wrapNone/>
                      <wp:docPr id="139" name="Ink 1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320" cy="19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E90AE0" id="Ink 139" o:spid="_x0000_s1026" type="#_x0000_t75" style="position:absolute;margin-left:17.45pt;margin-top:-.55pt;width:6.7pt;height:2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">
                      <v:imagedata r:id="rId89" o:title=""/>
                    </v:shape>
                  </w:pict>
                </mc:Fallback>
              </mc:AlternateContent>
            </w:r>
          </w:p>
          <w:p w14:paraId="6383E47B" w14:textId="37972C65" w:rsidR="005F237E" w:rsidRDefault="005F237E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 wp14:anchorId="6CBC82D2" wp14:editId="6AA8578D">
                      <wp:simplePos x="0" y="0"/>
                      <wp:positionH relativeFrom="column">
                        <wp:posOffset>744780</wp:posOffset>
                      </wp:positionH>
                      <wp:positionV relativeFrom="paragraph">
                        <wp:posOffset>3340</wp:posOffset>
                      </wp:positionV>
                      <wp:extent cx="48960" cy="28800"/>
                      <wp:effectExtent l="57150" t="38100" r="46355" b="47625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96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13257ED" id="Ink 21" o:spid="_x0000_s1026" type="#_x0000_t75" style="position:absolute;margin-left:57.95pt;margin-top:-.45pt;width:5.25pt;height:3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">
                      <v:imagedata r:id="rId91" o:title="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noProof/>
                <w:color w:val="00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27DD515D" wp14:editId="51BC16B7">
                      <wp:simplePos x="0" y="0"/>
                      <wp:positionH relativeFrom="column">
                        <wp:posOffset>173460</wp:posOffset>
                      </wp:positionH>
                      <wp:positionV relativeFrom="paragraph">
                        <wp:posOffset>41140</wp:posOffset>
                      </wp:positionV>
                      <wp:extent cx="57240" cy="360"/>
                      <wp:effectExtent l="38100" t="38100" r="57150" b="5715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24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F43A70" id="Ink 4" o:spid="_x0000_s1026" type="#_x0000_t75" style="position:absolute;margin-left:12.95pt;margin-top:2.55pt;width:5.9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">
                      <v:imagedata r:id="rId93" o:title=""/>
                    </v:shape>
                  </w:pict>
                </mc:Fallback>
              </mc:AlternateContent>
            </w:r>
          </w:p>
          <w:p w14:paraId="364EA0E2" w14:textId="0018B82D" w:rsidR="00DE542E" w:rsidRPr="00177CDF" w:rsidRDefault="00DE542E" w:rsidP="004366BB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14:paraId="017EBC12" w14:textId="77777777" w:rsidR="005970A5" w:rsidRPr="00177CDF" w:rsidRDefault="00A44993" w:rsidP="004366BB">
            <w:pPr>
              <w:rPr>
                <w:rFonts w:ascii="Palatino Linotype" w:hAnsi="Palatino Linotype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2000" w:dyaOrig="360" w14:anchorId="1FADC31C">
                <v:shape id="_x0000_i1026" type="#_x0000_t75" style="width:99.75pt;height:18pt" o:ole="">
                  <v:imagedata r:id="rId94" o:title=""/>
                </v:shape>
                <o:OLEObject Type="Embed" ProgID="Equation.DSMT4" ShapeID="_x0000_i1026" DrawAspect="Content" ObjectID="_1697485710" r:id="rId95"/>
              </w:object>
            </w:r>
          </w:p>
        </w:tc>
      </w:tr>
      <w:tr w:rsidR="005970A5" w:rsidRPr="00177CDF" w14:paraId="50692824" w14:textId="77777777" w:rsidTr="001B7DC3">
        <w:trPr>
          <w:trHeight w:val="567"/>
        </w:trPr>
        <w:tc>
          <w:tcPr>
            <w:tcW w:w="4814" w:type="dxa"/>
            <w:vAlign w:val="center"/>
          </w:tcPr>
          <w:p w14:paraId="3B5626C6" w14:textId="77777777" w:rsidR="005970A5" w:rsidRPr="00177CDF" w:rsidRDefault="005970A5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2260" w:dyaOrig="360" w14:anchorId="6822C9FC">
                <v:shape id="_x0000_i1027" type="#_x0000_t75" style="width:112.5pt;height:18pt" o:ole="">
                  <v:imagedata r:id="rId96" o:title=""/>
                </v:shape>
                <o:OLEObject Type="Embed" ProgID="Equation.DSMT4" ShapeID="_x0000_i1027" DrawAspect="Content" ObjectID="_1697485711" r:id="rId97"/>
              </w:object>
            </w:r>
          </w:p>
        </w:tc>
        <w:tc>
          <w:tcPr>
            <w:tcW w:w="4814" w:type="dxa"/>
            <w:vAlign w:val="center"/>
          </w:tcPr>
          <w:p w14:paraId="731A3B7D" w14:textId="77777777" w:rsidR="005970A5" w:rsidRPr="00177CDF" w:rsidRDefault="008910A7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2400" w:dyaOrig="360" w14:anchorId="19ABA6F6">
                <v:shape id="_x0000_i1028" type="#_x0000_t75" style="width:120pt;height:18pt" o:ole="">
                  <v:imagedata r:id="rId98" o:title=""/>
                </v:shape>
                <o:OLEObject Type="Embed" ProgID="Equation.DSMT4" ShapeID="_x0000_i1028" DrawAspect="Content" ObjectID="_1697485712" r:id="rId99"/>
              </w:object>
            </w:r>
          </w:p>
        </w:tc>
      </w:tr>
      <w:tr w:rsidR="00844248" w:rsidRPr="00177CDF" w14:paraId="7CA335E7" w14:textId="77777777" w:rsidTr="001B7DC3">
        <w:trPr>
          <w:trHeight w:val="567"/>
        </w:trPr>
        <w:tc>
          <w:tcPr>
            <w:tcW w:w="4814" w:type="dxa"/>
            <w:vAlign w:val="center"/>
          </w:tcPr>
          <w:p w14:paraId="6D35BF1F" w14:textId="77777777" w:rsidR="00844248" w:rsidRPr="00177CDF" w:rsidRDefault="00844248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10"/>
                <w:sz w:val="24"/>
                <w:szCs w:val="24"/>
              </w:rPr>
              <w:object w:dxaOrig="2920" w:dyaOrig="380" w14:anchorId="6930D9BF">
                <v:shape id="_x0000_i1029" type="#_x0000_t75" style="width:146.25pt;height:18.75pt" o:ole="">
                  <v:imagedata r:id="rId100" o:title=""/>
                </v:shape>
                <o:OLEObject Type="Embed" ProgID="Equation.DSMT4" ShapeID="_x0000_i1029" DrawAspect="Content" ObjectID="_1697485713" r:id="rId101"/>
              </w:object>
            </w:r>
          </w:p>
        </w:tc>
        <w:tc>
          <w:tcPr>
            <w:tcW w:w="4814" w:type="dxa"/>
            <w:vAlign w:val="center"/>
          </w:tcPr>
          <w:p w14:paraId="41F2047E" w14:textId="77777777" w:rsidR="00844248" w:rsidRPr="00177CDF" w:rsidRDefault="00844248" w:rsidP="004366BB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3159" w:dyaOrig="360" w14:anchorId="121E5EF0">
                <v:shape id="_x0000_i1030" type="#_x0000_t75" style="width:158.25pt;height:18pt" o:ole="">
                  <v:imagedata r:id="rId102" o:title=""/>
                </v:shape>
                <o:OLEObject Type="Embed" ProgID="Equation.DSMT4" ShapeID="_x0000_i1030" DrawAspect="Content" ObjectID="_1697485714" r:id="rId103"/>
              </w:object>
            </w:r>
          </w:p>
        </w:tc>
      </w:tr>
    </w:tbl>
    <w:p w14:paraId="1C57E0D9" w14:textId="77777777" w:rsidR="00C558D2" w:rsidRPr="00177CDF" w:rsidRDefault="00C616BC" w:rsidP="004366BB">
      <w:pPr>
        <w:spacing w:line="240" w:lineRule="auto"/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Bài 2: </w:t>
      </w:r>
      <w:r w:rsidR="006F07D3"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="003F7C7C"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="00C558D2"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So sánh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305"/>
        <w:gridCol w:w="2434"/>
        <w:gridCol w:w="2445"/>
      </w:tblGrid>
      <w:tr w:rsidR="00C558D2" w:rsidRPr="00177CDF" w14:paraId="13A3ADF2" w14:textId="77777777" w:rsidTr="001B7DC3">
        <w:trPr>
          <w:trHeight w:val="567"/>
        </w:trPr>
        <w:tc>
          <w:tcPr>
            <w:tcW w:w="2444" w:type="dxa"/>
            <w:vAlign w:val="center"/>
          </w:tcPr>
          <w:p w14:paraId="7259971B" w14:textId="77777777" w:rsidR="00C558D2" w:rsidRPr="00177CDF" w:rsidRDefault="00C558D2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1 và </w:t>
            </w:r>
            <w:r w:rsidRPr="00177CD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360" w:dyaOrig="330" w14:anchorId="322CDBE7">
                <v:shape id="_x0000_i1031" type="#_x0000_t75" style="width:18pt;height:16.5pt" o:ole="" fillcolor="window">
                  <v:imagedata r:id="rId104" o:title=""/>
                </v:shape>
                <o:OLEObject Type="Embed" ProgID="Equation.DSMT4" ShapeID="_x0000_i1031" DrawAspect="Content" ObjectID="_1697485715" r:id="rId105"/>
              </w:object>
            </w:r>
          </w:p>
        </w:tc>
        <w:tc>
          <w:tcPr>
            <w:tcW w:w="2305" w:type="dxa"/>
            <w:vAlign w:val="center"/>
          </w:tcPr>
          <w:p w14:paraId="7206E270" w14:textId="77777777" w:rsidR="00C558D2" w:rsidRPr="00177CDF" w:rsidRDefault="00C558D2" w:rsidP="004366B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2 và </w:t>
            </w:r>
            <w:r w:rsidRPr="00177CD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645" w:dyaOrig="330" w14:anchorId="7DFD0807">
                <v:shape id="_x0000_i1032" type="#_x0000_t75" style="width:32.25pt;height:16.5pt" o:ole="" fillcolor="window">
                  <v:imagedata r:id="rId106" o:title=""/>
                </v:shape>
                <o:OLEObject Type="Embed" ProgID="Equation.DSMT4" ShapeID="_x0000_i1032" DrawAspect="Content" ObjectID="_1697485716" r:id="rId107"/>
              </w:object>
            </w:r>
          </w:p>
        </w:tc>
        <w:tc>
          <w:tcPr>
            <w:tcW w:w="2434" w:type="dxa"/>
            <w:vAlign w:val="center"/>
          </w:tcPr>
          <w:p w14:paraId="0D29D7CE" w14:textId="77777777" w:rsidR="00C558D2" w:rsidRPr="00177CDF" w:rsidRDefault="00C558D2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2 và </w:t>
            </w: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345" w:dyaOrig="345" w14:anchorId="6F29EFF3">
                <v:shape id="_x0000_i1033" type="#_x0000_t75" style="width:17.25pt;height:17.25pt" o:ole="" fillcolor="window">
                  <v:imagedata r:id="rId108" o:title=""/>
                </v:shape>
                <o:OLEObject Type="Embed" ProgID="Equation.DSMT4" ShapeID="_x0000_i1033" DrawAspect="Content" ObjectID="_1697485717" r:id="rId109"/>
              </w:object>
            </w:r>
          </w:p>
        </w:tc>
        <w:tc>
          <w:tcPr>
            <w:tcW w:w="2445" w:type="dxa"/>
            <w:vAlign w:val="center"/>
          </w:tcPr>
          <w:p w14:paraId="1948A9B8" w14:textId="77777777" w:rsidR="00C558D2" w:rsidRPr="00177CDF" w:rsidRDefault="00956356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7</w:t>
            </w:r>
            <w:r w:rsidR="00C558D2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và </w:t>
            </w:r>
            <w:r w:rsidRPr="00177CD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480" w:dyaOrig="340" w14:anchorId="36E71D69">
                <v:shape id="_x0000_i1034" type="#_x0000_t75" style="width:24pt;height:16.5pt" o:ole="" fillcolor="window">
                  <v:imagedata r:id="rId110" o:title=""/>
                </v:shape>
                <o:OLEObject Type="Embed" ProgID="Equation.DSMT4" ShapeID="_x0000_i1034" DrawAspect="Content" ObjectID="_1697485718" r:id="rId111"/>
              </w:object>
            </w:r>
          </w:p>
        </w:tc>
      </w:tr>
      <w:tr w:rsidR="00C558D2" w:rsidRPr="00177CDF" w14:paraId="6768EDA4" w14:textId="77777777" w:rsidTr="001B7DC3">
        <w:trPr>
          <w:trHeight w:val="567"/>
        </w:trPr>
        <w:tc>
          <w:tcPr>
            <w:tcW w:w="2444" w:type="dxa"/>
            <w:vAlign w:val="center"/>
          </w:tcPr>
          <w:p w14:paraId="0954D5F0" w14:textId="77777777" w:rsidR="00C558D2" w:rsidRPr="00177CDF" w:rsidRDefault="00C558D2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7 và </w:t>
            </w: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465" w:dyaOrig="345" w14:anchorId="5B6020C8">
                <v:shape id="_x0000_i1035" type="#_x0000_t75" style="width:23.25pt;height:17.25pt" o:ole="" fillcolor="window">
                  <v:imagedata r:id="rId112" o:title=""/>
                </v:shape>
                <o:OLEObject Type="Embed" ProgID="Equation.DSMT4" ShapeID="_x0000_i1035" DrawAspect="Content" ObjectID="_1697485719" r:id="rId113"/>
              </w:object>
            </w:r>
          </w:p>
        </w:tc>
        <w:tc>
          <w:tcPr>
            <w:tcW w:w="2305" w:type="dxa"/>
            <w:vAlign w:val="center"/>
          </w:tcPr>
          <w:p w14:paraId="16A0146F" w14:textId="77777777" w:rsidR="00C558D2" w:rsidRPr="00177CDF" w:rsidRDefault="00C558D2" w:rsidP="004366B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1 và </w:t>
            </w: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345" w:dyaOrig="345" w14:anchorId="11D6781E">
                <v:shape id="_x0000_i1036" type="#_x0000_t75" style="width:17.25pt;height:17.25pt" o:ole="" fillcolor="window">
                  <v:imagedata r:id="rId114" o:title=""/>
                </v:shape>
                <o:OLEObject Type="Embed" ProgID="Equation.DSMT4" ShapeID="_x0000_i1036" DrawAspect="Content" ObjectID="_1697485720" r:id="rId115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2D"/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1</w: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434" w:type="dxa"/>
            <w:vAlign w:val="center"/>
          </w:tcPr>
          <w:p w14:paraId="163C9B4D" w14:textId="77777777" w:rsidR="00C558D2" w:rsidRPr="00177CDF" w:rsidRDefault="00C558D2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2</w:t>
            </w: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435" w:dyaOrig="345" w14:anchorId="6BCADA1B">
                <v:shape id="_x0000_i1037" type="#_x0000_t75" style="width:21.75pt;height:17.25pt" o:ole="" fillcolor="window">
                  <v:imagedata r:id="rId116" o:title=""/>
                </v:shape>
                <o:OLEObject Type="Embed" ProgID="Equation.DSMT4" ShapeID="_x0000_i1037" DrawAspect="Content" ObjectID="_1697485721" r:id="rId117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và 10</w:t>
            </w:r>
          </w:p>
        </w:tc>
        <w:tc>
          <w:tcPr>
            <w:tcW w:w="2445" w:type="dxa"/>
            <w:vAlign w:val="center"/>
          </w:tcPr>
          <w:p w14:paraId="2E1E9C8F" w14:textId="77777777" w:rsidR="00C558D2" w:rsidRPr="00177CDF" w:rsidRDefault="00C558D2" w:rsidP="004366BB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2D"/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5 và </w: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2D"/>
            </w: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465" w:dyaOrig="345" w14:anchorId="601E3B63">
                <v:shape id="_x0000_i1038" type="#_x0000_t75" style="width:23.25pt;height:17.25pt" o:ole="" fillcolor="window">
                  <v:imagedata r:id="rId118" o:title=""/>
                </v:shape>
                <o:OLEObject Type="Embed" ProgID="Equation.DSMT4" ShapeID="_x0000_i1038" DrawAspect="Content" ObjectID="_1697485722" r:id="rId119"/>
              </w:object>
            </w:r>
          </w:p>
        </w:tc>
      </w:tr>
    </w:tbl>
    <w:p w14:paraId="3F71A8A9" w14:textId="77777777" w:rsidR="00E2347C" w:rsidRPr="00177CDF" w:rsidRDefault="00CB590A" w:rsidP="004366BB">
      <w:pPr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3: </w:t>
      </w:r>
      <w:r w:rsidR="00306D9D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 Rút gọn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06D9D" w:rsidRPr="00177CDF" w14:paraId="75D4A05A" w14:textId="77777777" w:rsidTr="001B7DC3">
        <w:trPr>
          <w:trHeight w:val="567"/>
        </w:trPr>
        <w:tc>
          <w:tcPr>
            <w:tcW w:w="4814" w:type="dxa"/>
            <w:vAlign w:val="center"/>
          </w:tcPr>
          <w:p w14:paraId="06602D72" w14:textId="77777777" w:rsidR="00306D9D" w:rsidRPr="00177CDF" w:rsidRDefault="00D1684C" w:rsidP="004366BB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2220" w:dyaOrig="400" w14:anchorId="02D92F4B">
                <v:shape id="_x0000_i1039" type="#_x0000_t75" style="width:111pt;height:19.5pt" o:ole="" fillcolor="window">
                  <v:imagedata r:id="rId120" o:title=""/>
                </v:shape>
                <o:OLEObject Type="Embed" ProgID="Equation.DSMT4" ShapeID="_x0000_i1039" DrawAspect="Content" ObjectID="_1697485723" r:id="rId121"/>
              </w:object>
            </w:r>
            <w:r w:rsidR="00487329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với </w:t>
            </w:r>
            <w:r w:rsidR="00487329" w:rsidRPr="00177CDF">
              <w:rPr>
                <w:rFonts w:ascii="Palatino Linotype" w:hAnsi="Palatino Linotype"/>
                <w:color w:val="000000" w:themeColor="text1"/>
                <w:position w:val="-10"/>
                <w:sz w:val="24"/>
                <w:szCs w:val="24"/>
              </w:rPr>
              <w:object w:dxaOrig="740" w:dyaOrig="320" w14:anchorId="60F7FA0E">
                <v:shape id="_x0000_i1040" type="#_x0000_t75" style="width:36.75pt;height:15.75pt" o:ole="">
                  <v:imagedata r:id="rId122" o:title=""/>
                </v:shape>
                <o:OLEObject Type="Embed" ProgID="Equation.DSMT4" ShapeID="_x0000_i1040" DrawAspect="Content" ObjectID="_1697485724" r:id="rId123"/>
              </w:object>
            </w:r>
          </w:p>
        </w:tc>
        <w:tc>
          <w:tcPr>
            <w:tcW w:w="4814" w:type="dxa"/>
            <w:vAlign w:val="center"/>
          </w:tcPr>
          <w:p w14:paraId="32BC1DEB" w14:textId="77777777" w:rsidR="00306D9D" w:rsidRPr="00177CDF" w:rsidRDefault="00487329" w:rsidP="004366BB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2980" w:dyaOrig="400" w14:anchorId="2440D291">
                <v:shape id="_x0000_i1041" type="#_x0000_t75" style="width:148.5pt;height:19.5pt" o:ole="" fillcolor="window">
                  <v:imagedata r:id="rId124" o:title=""/>
                </v:shape>
                <o:OLEObject Type="Embed" ProgID="Equation.DSMT4" ShapeID="_x0000_i1041" DrawAspect="Content" ObjectID="_1697485725" r:id="rId125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với x </w: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B3"/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0 </w:t>
            </w:r>
          </w:p>
        </w:tc>
      </w:tr>
      <w:tr w:rsidR="00306D9D" w:rsidRPr="00177CDF" w14:paraId="6CC21F5B" w14:textId="77777777" w:rsidTr="001B7DC3">
        <w:trPr>
          <w:trHeight w:val="567"/>
        </w:trPr>
        <w:tc>
          <w:tcPr>
            <w:tcW w:w="4814" w:type="dxa"/>
            <w:vAlign w:val="center"/>
          </w:tcPr>
          <w:p w14:paraId="791890AE" w14:textId="77777777" w:rsidR="00306D9D" w:rsidRPr="00177CDF" w:rsidRDefault="00487329" w:rsidP="004366BB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10"/>
                <w:sz w:val="24"/>
                <w:szCs w:val="24"/>
              </w:rPr>
              <w:object w:dxaOrig="2060" w:dyaOrig="440" w14:anchorId="65DAC93C">
                <v:shape id="_x0000_i1042" type="#_x0000_t75" style="width:103.5pt;height:22.5pt" o:ole="" fillcolor="window">
                  <v:imagedata r:id="rId126" o:title=""/>
                </v:shape>
                <o:OLEObject Type="Embed" ProgID="Equation.DSMT4" ShapeID="_x0000_i1042" DrawAspect="Content" ObjectID="_1697485726" r:id="rId127"/>
              </w:object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với x </w:t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B3"/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4814" w:type="dxa"/>
            <w:vAlign w:val="center"/>
          </w:tcPr>
          <w:p w14:paraId="3E736A4F" w14:textId="77777777" w:rsidR="00306D9D" w:rsidRPr="00177CDF" w:rsidRDefault="00487329" w:rsidP="004366BB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10"/>
                <w:sz w:val="24"/>
                <w:szCs w:val="24"/>
              </w:rPr>
              <w:object w:dxaOrig="3180" w:dyaOrig="440" w14:anchorId="1566E45B">
                <v:shape id="_x0000_i1043" type="#_x0000_t75" style="width:158.25pt;height:21.75pt" o:ole="" fillcolor="window">
                  <v:imagedata r:id="rId128" o:title=""/>
                </v:shape>
                <o:OLEObject Type="Embed" ProgID="Equation.DSMT4" ShapeID="_x0000_i1043" DrawAspect="Content" ObjectID="_1697485727" r:id="rId129"/>
              </w:object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với x </w:t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sym w:font="Symbol" w:char="F0B3"/>
            </w:r>
            <w:r w:rsidR="00306D9D"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1</w:t>
            </w:r>
          </w:p>
        </w:tc>
      </w:tr>
    </w:tbl>
    <w:p w14:paraId="6E39CAE9" w14:textId="77777777" w:rsidR="001B7DC3" w:rsidRPr="00177CDF" w:rsidRDefault="001B7DC3" w:rsidP="001B7DC3">
      <w:pPr>
        <w:tabs>
          <w:tab w:val="left" w:pos="567"/>
        </w:tabs>
        <w:spacing w:before="120" w:after="0" w:line="360" w:lineRule="auto"/>
        <w:jc w:val="both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3A2A395E" w14:textId="77777777" w:rsidR="00177CDF" w:rsidRPr="00177CDF" w:rsidRDefault="00C42105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</w:t>
      </w:r>
      <w:r w:rsidR="001B7DC3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4</w:t>
      </w: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:  </w:t>
      </w:r>
      <w:r w:rsidR="00177CDF"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Cho hình thang ABCD, </w:t>
      </w:r>
      <w:r w:rsidR="00177CDF" w:rsidRPr="00177CDF">
        <w:rPr>
          <w:rFonts w:ascii="Palatino Linotype" w:eastAsia="Times New Roman" w:hAnsi="Palatino Linotype" w:cs="Times New Roman"/>
          <w:noProof/>
          <w:position w:val="-6"/>
          <w:sz w:val="24"/>
          <w:szCs w:val="24"/>
          <w:lang w:eastAsia="vi-VN"/>
        </w:rPr>
        <w:drawing>
          <wp:inline distT="0" distB="0" distL="0" distR="0" wp14:anchorId="27533D91" wp14:editId="3F6DBA98">
            <wp:extent cx="803275" cy="230505"/>
            <wp:effectExtent l="0" t="0" r="0" b="0"/>
            <wp:docPr id="1" name="Ả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CDF"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Hai đường chéo vuông góc với nhau tại O. Biết OB = 5,4cm; OD = 15cm.</w:t>
      </w:r>
    </w:p>
    <w:p w14:paraId="00E79435" w14:textId="77777777" w:rsidR="00177CDF" w:rsidRPr="00177CDF" w:rsidRDefault="00177CDF" w:rsidP="00177CDF">
      <w:pPr>
        <w:numPr>
          <w:ilvl w:val="0"/>
          <w:numId w:val="15"/>
        </w:numPr>
        <w:spacing w:before="80" w:after="60" w:line="288" w:lineRule="auto"/>
        <w:ind w:left="709" w:hanging="274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Tính diện tích hình thang;</w:t>
      </w:r>
    </w:p>
    <w:p w14:paraId="4F2D6C8D" w14:textId="77777777" w:rsidR="00177CDF" w:rsidRPr="00177CDF" w:rsidRDefault="00177CDF" w:rsidP="00177CDF">
      <w:pPr>
        <w:numPr>
          <w:ilvl w:val="0"/>
          <w:numId w:val="15"/>
        </w:numPr>
        <w:spacing w:before="80" w:after="60" w:line="288" w:lineRule="auto"/>
        <w:ind w:left="709" w:hanging="274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Qua O vẽ một đường thẳng song song với hai đáy, cắt AD và BC lần lượt tại M và N. Tính độ dài MN.</w:t>
      </w:r>
    </w:p>
    <w:p w14:paraId="1CAA3903" w14:textId="77777777" w:rsidR="00177CDF" w:rsidRPr="00177CDF" w:rsidRDefault="00F0088E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</w:t>
      </w:r>
      <w:r w:rsidR="001B7DC3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5</w:t>
      </w: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:  </w:t>
      </w:r>
      <w:r w:rsidR="00177CDF"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Cho tam giác nhọn ABC. Ba đường cao AD, BE, CF cắt nhau tại H. Trên các đoạn thẳng HA, HB, HC lần lượt lấy các điểm M, N, P sao cho </w:t>
      </w:r>
      <w:r w:rsidR="00177CDF" w:rsidRPr="00177CDF">
        <w:rPr>
          <w:rFonts w:ascii="Palatino Linotype" w:eastAsia="Times New Roman" w:hAnsi="Palatino Linotype" w:cs="Times New Roman"/>
          <w:noProof/>
          <w:position w:val="-6"/>
          <w:sz w:val="24"/>
          <w:szCs w:val="24"/>
          <w:lang w:eastAsia="vi-VN"/>
        </w:rPr>
        <w:drawing>
          <wp:inline distT="0" distB="0" distL="0" distR="0" wp14:anchorId="6F9C27AB" wp14:editId="54AAABC7">
            <wp:extent cx="1670050" cy="230505"/>
            <wp:effectExtent l="0" t="0" r="6350" b="0"/>
            <wp:docPr id="14" name="Ảnh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CDF"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Chứng minh rằng các tam giác ANP, B</w:t>
      </w:r>
      <w:r w:rsidR="00090591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MP và CMN là những tam giác cân.</w:t>
      </w:r>
    </w:p>
    <w:p w14:paraId="4959FA96" w14:textId="77777777" w:rsidR="001B7DC3" w:rsidRPr="00177CDF" w:rsidRDefault="001B7DC3" w:rsidP="00177CDF">
      <w:pPr>
        <w:tabs>
          <w:tab w:val="left" w:pos="567"/>
        </w:tabs>
        <w:spacing w:before="120" w:after="0" w:line="360" w:lineRule="auto"/>
        <w:jc w:val="both"/>
        <w:rPr>
          <w:rFonts w:ascii="Palatino Linotype" w:hAnsi="Palatino Linotype"/>
          <w:sz w:val="24"/>
          <w:szCs w:val="24"/>
        </w:rPr>
      </w:pPr>
    </w:p>
    <w:p w14:paraId="1BEF25CF" w14:textId="77777777" w:rsidR="00DB437F" w:rsidRPr="00177CDF" w:rsidRDefault="00DB437F" w:rsidP="00477B53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408A3D75" w14:textId="77777777" w:rsidR="00177CDF" w:rsidRPr="00177CDF" w:rsidRDefault="00177CDF" w:rsidP="00477B53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12648161" w14:textId="77777777" w:rsidR="00177CDF" w:rsidRPr="00177CDF" w:rsidRDefault="00177CDF" w:rsidP="00477B53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34C431D8" w14:textId="77777777" w:rsidR="00177CDF" w:rsidRPr="00177CDF" w:rsidRDefault="00177CDF" w:rsidP="00477B53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 w:cstheme="majorHAnsi"/>
          <w:i/>
          <w:color w:val="FF0000"/>
          <w:sz w:val="24"/>
          <w:szCs w:val="24"/>
        </w:rPr>
      </w:pPr>
    </w:p>
    <w:p w14:paraId="65B8E982" w14:textId="77777777" w:rsidR="00DB437F" w:rsidRPr="00177CDF" w:rsidRDefault="008B579E" w:rsidP="007B54C2">
      <w:pPr>
        <w:tabs>
          <w:tab w:val="left" w:pos="851"/>
        </w:tabs>
        <w:spacing w:after="0" w:line="276" w:lineRule="auto"/>
        <w:jc w:val="center"/>
        <w:rPr>
          <w:rFonts w:ascii="Palatino Linotype" w:hAnsi="Palatino Linotype" w:cstheme="majorHAnsi"/>
          <w:i/>
          <w:color w:val="FF0000"/>
          <w:sz w:val="24"/>
          <w:szCs w:val="24"/>
        </w:rPr>
      </w:pPr>
      <w:r w:rsidRPr="00177CDF">
        <w:rPr>
          <w:rFonts w:ascii="Palatino Linotype" w:hAnsi="Palatino Linotype" w:cstheme="majorHAnsi"/>
          <w:i/>
          <w:color w:val="FF0000"/>
          <w:sz w:val="24"/>
          <w:szCs w:val="24"/>
        </w:rPr>
        <w:t xml:space="preserve">- Hết </w:t>
      </w:r>
      <w:r w:rsidR="00BC75FF" w:rsidRPr="00177CDF">
        <w:rPr>
          <w:rFonts w:ascii="Palatino Linotype" w:hAnsi="Palatino Linotype" w:cstheme="majorHAnsi"/>
          <w:i/>
          <w:color w:val="FF0000"/>
          <w:sz w:val="24"/>
          <w:szCs w:val="24"/>
        </w:rPr>
        <w:t>–</w:t>
      </w:r>
    </w:p>
    <w:p w14:paraId="01E3095B" w14:textId="77777777" w:rsidR="00876C66" w:rsidRPr="00177CDF" w:rsidRDefault="00876C66" w:rsidP="005508A8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 w:cstheme="majorHAnsi"/>
          <w:i/>
          <w:color w:val="FF0000"/>
          <w:sz w:val="24"/>
          <w:szCs w:val="24"/>
        </w:rPr>
      </w:pPr>
    </w:p>
    <w:p w14:paraId="7DEA9576" w14:textId="77777777" w:rsidR="00876C66" w:rsidRPr="00177CDF" w:rsidRDefault="00876C66" w:rsidP="005508A8">
      <w:pPr>
        <w:tabs>
          <w:tab w:val="left" w:pos="851"/>
        </w:tabs>
        <w:spacing w:after="0" w:line="276" w:lineRule="auto"/>
        <w:jc w:val="right"/>
        <w:rPr>
          <w:rFonts w:ascii="Palatino Linotype" w:hAnsi="Palatino Linotype" w:cstheme="majorHAnsi"/>
          <w:i/>
          <w:color w:val="FF0000"/>
          <w:sz w:val="24"/>
          <w:szCs w:val="24"/>
        </w:rPr>
      </w:pPr>
    </w:p>
    <w:p w14:paraId="2B74D2EC" w14:textId="77777777" w:rsidR="00F96944" w:rsidRPr="00177CDF" w:rsidRDefault="00F96944" w:rsidP="001B7DC3">
      <w:pPr>
        <w:tabs>
          <w:tab w:val="left" w:pos="851"/>
        </w:tabs>
        <w:spacing w:after="0" w:line="276" w:lineRule="auto"/>
        <w:rPr>
          <w:rFonts w:ascii="Palatino Linotype" w:hAnsi="Palatino Linotype" w:cs="Times New Roman"/>
          <w:sz w:val="24"/>
          <w:szCs w:val="24"/>
        </w:rPr>
      </w:pPr>
    </w:p>
    <w:p w14:paraId="3BCC664D" w14:textId="77777777" w:rsidR="00CF7796" w:rsidRPr="00177CDF" w:rsidRDefault="00CF7796" w:rsidP="00477B53">
      <w:pPr>
        <w:jc w:val="center"/>
        <w:rPr>
          <w:rFonts w:ascii="Palatino Linotype" w:hAnsi="Palatino Linotype" w:cstheme="majorHAnsi"/>
          <w:b/>
          <w:color w:val="FF0000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FF0000"/>
          <w:sz w:val="24"/>
          <w:szCs w:val="24"/>
        </w:rPr>
        <w:t>PHẦN HƯỚNG DẪN GIẢI</w:t>
      </w:r>
    </w:p>
    <w:p w14:paraId="2B7D6526" w14:textId="77777777" w:rsidR="00B65335" w:rsidRPr="00177CDF" w:rsidRDefault="00B65335" w:rsidP="00B65335">
      <w:pPr>
        <w:spacing w:after="0" w:line="240" w:lineRule="auto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Bài 1: Rút gọn biểu thức.</w:t>
      </w:r>
    </w:p>
    <w:p w14:paraId="049E4018" w14:textId="77777777" w:rsidR="00B65335" w:rsidRPr="00177CDF" w:rsidRDefault="00B65335" w:rsidP="00B65335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tbl>
      <w:tblPr>
        <w:tblStyle w:val="TableGrid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5335" w:rsidRPr="00177CDF" w14:paraId="5C5ABC26" w14:textId="77777777" w:rsidTr="00BB5722">
        <w:tc>
          <w:tcPr>
            <w:tcW w:w="4814" w:type="dxa"/>
          </w:tcPr>
          <w:p w14:paraId="460D91AA" w14:textId="77777777" w:rsidR="00B65335" w:rsidRPr="00177CDF" w:rsidRDefault="00B65335" w:rsidP="00653C8C">
            <w:pPr>
              <w:rPr>
                <w:rFonts w:ascii="Palatino Linotype" w:hAnsi="Palatino Linotype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48"/>
                <w:sz w:val="24"/>
                <w:szCs w:val="24"/>
              </w:rPr>
              <w:object w:dxaOrig="2955" w:dyaOrig="1185" w14:anchorId="328CD76C">
                <v:shape id="_x0000_i1044" type="#_x0000_t75" style="width:147.75pt;height:59.25pt" o:ole="">
                  <v:imagedata r:id="rId132" o:title=""/>
                </v:shape>
                <o:OLEObject Type="Embed" ProgID="Equation.DSMT4" ShapeID="_x0000_i1044" DrawAspect="Content" ObjectID="_1697485728" r:id="rId133"/>
              </w:object>
            </w:r>
          </w:p>
        </w:tc>
        <w:tc>
          <w:tcPr>
            <w:tcW w:w="4814" w:type="dxa"/>
          </w:tcPr>
          <w:p w14:paraId="119A0266" w14:textId="77777777" w:rsidR="00B65335" w:rsidRPr="00177CDF" w:rsidRDefault="00A44993" w:rsidP="00653C8C">
            <w:pPr>
              <w:rPr>
                <w:rFonts w:ascii="Palatino Linotype" w:hAnsi="Palatino Linotype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34"/>
                <w:sz w:val="24"/>
                <w:szCs w:val="24"/>
              </w:rPr>
              <w:object w:dxaOrig="2420" w:dyaOrig="800" w14:anchorId="603113D0">
                <v:shape id="_x0000_i1045" type="#_x0000_t75" style="width:120.75pt;height:40.5pt" o:ole="">
                  <v:imagedata r:id="rId134" o:title=""/>
                </v:shape>
                <o:OLEObject Type="Embed" ProgID="Equation.DSMT4" ShapeID="_x0000_i1045" DrawAspect="Content" ObjectID="_1697485729" r:id="rId135"/>
              </w:object>
            </w:r>
          </w:p>
        </w:tc>
      </w:tr>
      <w:tr w:rsidR="00B65335" w:rsidRPr="00177CDF" w14:paraId="4C008B77" w14:textId="77777777" w:rsidTr="00BB5722">
        <w:tc>
          <w:tcPr>
            <w:tcW w:w="4814" w:type="dxa"/>
          </w:tcPr>
          <w:p w14:paraId="1FF0E762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32"/>
                <w:sz w:val="24"/>
                <w:szCs w:val="24"/>
              </w:rPr>
              <w:object w:dxaOrig="2659" w:dyaOrig="760" w14:anchorId="55D1FAA3">
                <v:shape id="_x0000_i1046" type="#_x0000_t75" style="width:132.75pt;height:38.25pt" o:ole="">
                  <v:imagedata r:id="rId136" o:title=""/>
                </v:shape>
                <o:OLEObject Type="Embed" ProgID="Equation.DSMT4" ShapeID="_x0000_i1046" DrawAspect="Content" ObjectID="_1697485730" r:id="rId137"/>
              </w:object>
            </w:r>
          </w:p>
        </w:tc>
        <w:tc>
          <w:tcPr>
            <w:tcW w:w="4814" w:type="dxa"/>
          </w:tcPr>
          <w:p w14:paraId="77E94B74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76"/>
                <w:sz w:val="24"/>
                <w:szCs w:val="24"/>
              </w:rPr>
              <w:object w:dxaOrig="2385" w:dyaOrig="1635" w14:anchorId="73892484">
                <v:shape id="_x0000_i1047" type="#_x0000_t75" style="width:119.25pt;height:81.75pt" o:ole="">
                  <v:imagedata r:id="rId138" o:title=""/>
                </v:shape>
                <o:OLEObject Type="Embed" ProgID="Equation.DSMT4" ShapeID="_x0000_i1047" DrawAspect="Content" ObjectID="_1697485731" r:id="rId139"/>
              </w:object>
            </w:r>
          </w:p>
        </w:tc>
      </w:tr>
      <w:tr w:rsidR="00B65335" w:rsidRPr="00177CDF" w14:paraId="68FDF41A" w14:textId="77777777" w:rsidTr="00BB5722">
        <w:tc>
          <w:tcPr>
            <w:tcW w:w="4814" w:type="dxa"/>
          </w:tcPr>
          <w:p w14:paraId="4BF3247A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bCs/>
                <w:color w:val="000000"/>
                <w:position w:val="-48"/>
                <w:sz w:val="24"/>
                <w:szCs w:val="24"/>
              </w:rPr>
              <w:object w:dxaOrig="2920" w:dyaOrig="1180" w14:anchorId="6F4ACBF8">
                <v:shape id="_x0000_i1048" type="#_x0000_t75" style="width:146.25pt;height:59.25pt" o:ole="">
                  <v:imagedata r:id="rId140" o:title=""/>
                </v:shape>
                <o:OLEObject Type="Embed" ProgID="Equation.DSMT4" ShapeID="_x0000_i1048" DrawAspect="Content" ObjectID="_1697485732" r:id="rId141"/>
              </w:object>
            </w:r>
          </w:p>
        </w:tc>
        <w:tc>
          <w:tcPr>
            <w:tcW w:w="4814" w:type="dxa"/>
          </w:tcPr>
          <w:p w14:paraId="49CB4AC4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b/>
                <w:bCs/>
                <w:i/>
                <w:iCs/>
                <w:color w:val="000000"/>
                <w:position w:val="-8"/>
                <w:sz w:val="24"/>
                <w:szCs w:val="24"/>
              </w:rPr>
              <w:object w:dxaOrig="3159" w:dyaOrig="360" w14:anchorId="237FD837">
                <v:shape id="_x0000_i1049" type="#_x0000_t75" style="width:159pt;height:18pt" o:ole="">
                  <v:imagedata r:id="rId142" o:title=""/>
                </v:shape>
                <o:OLEObject Type="Embed" ProgID="Equation.DSMT4" ShapeID="_x0000_i1049" DrawAspect="Content" ObjectID="_1697485733" r:id="rId143"/>
              </w:object>
            </w:r>
          </w:p>
          <w:p w14:paraId="17001101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3705" w:dyaOrig="405" w14:anchorId="7A9677D7">
                <v:shape id="_x0000_i1050" type="#_x0000_t75" style="width:185.25pt;height:20.25pt" o:ole="">
                  <v:imagedata r:id="rId144" o:title=""/>
                </v:shape>
                <o:OLEObject Type="Embed" ProgID="Equation.DSMT4" ShapeID="_x0000_i1050" DrawAspect="Content" ObjectID="_1697485734" r:id="rId145"/>
              </w:object>
            </w:r>
          </w:p>
          <w:p w14:paraId="789917FF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position w:val="-8"/>
                <w:sz w:val="24"/>
                <w:szCs w:val="24"/>
              </w:rPr>
              <w:object w:dxaOrig="2730" w:dyaOrig="360" w14:anchorId="79806658">
                <v:shape id="_x0000_i1051" type="#_x0000_t75" style="width:137.25pt;height:18pt" o:ole="">
                  <v:imagedata r:id="rId146" o:title=""/>
                </v:shape>
                <o:OLEObject Type="Embed" ProgID="Equation.DSMT4" ShapeID="_x0000_i1051" DrawAspect="Content" ObjectID="_1697485735" r:id="rId147"/>
              </w:object>
            </w:r>
          </w:p>
          <w:p w14:paraId="243A7A2A" w14:textId="77777777" w:rsidR="00B65335" w:rsidRPr="00177CDF" w:rsidRDefault="00B65335" w:rsidP="00653C8C">
            <w:pPr>
              <w:rPr>
                <w:rFonts w:ascii="Palatino Linotype" w:hAnsi="Palatino Linotype"/>
                <w:b/>
                <w:bCs/>
                <w:color w:val="00000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/>
                <w:sz w:val="24"/>
                <w:szCs w:val="24"/>
              </w:rPr>
              <w:t>=</w:t>
            </w:r>
            <w:r w:rsidRPr="00177CDF">
              <w:rPr>
                <w:rFonts w:ascii="Palatino Linotype" w:hAnsi="Palatino Linotype"/>
                <w:color w:val="000000"/>
                <w:sz w:val="24"/>
                <w:szCs w:val="24"/>
                <w:lang w:val="en-US"/>
              </w:rPr>
              <w:t xml:space="preserve"> </w:t>
            </w:r>
            <w:r w:rsidRPr="00177CDF">
              <w:rPr>
                <w:rFonts w:ascii="Palatino Linotype" w:hAnsi="Palatino Linotype"/>
                <w:color w:val="000000"/>
                <w:sz w:val="24"/>
                <w:szCs w:val="24"/>
              </w:rPr>
              <w:t>0</w:t>
            </w:r>
          </w:p>
          <w:p w14:paraId="726D5FB7" w14:textId="77777777" w:rsidR="00B65335" w:rsidRPr="00177CDF" w:rsidRDefault="00B65335" w:rsidP="00653C8C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</w:p>
        </w:tc>
      </w:tr>
    </w:tbl>
    <w:p w14:paraId="718A76C3" w14:textId="77777777" w:rsidR="00B65335" w:rsidRPr="00177CDF" w:rsidRDefault="00B65335" w:rsidP="00B65335">
      <w:pPr>
        <w:spacing w:line="240" w:lineRule="auto"/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Bài 2:   </w:t>
      </w:r>
      <w:r w:rsidR="00477B53"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="001B7DC3" w:rsidRPr="00177CD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HD</w:t>
      </w:r>
    </w:p>
    <w:tbl>
      <w:tblPr>
        <w:tblStyle w:val="TableGrid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305"/>
        <w:gridCol w:w="2434"/>
        <w:gridCol w:w="2445"/>
      </w:tblGrid>
      <w:tr w:rsidR="00B65335" w:rsidRPr="00177CDF" w14:paraId="2E760FAB" w14:textId="77777777" w:rsidTr="00BB5722">
        <w:tc>
          <w:tcPr>
            <w:tcW w:w="2444" w:type="dxa"/>
          </w:tcPr>
          <w:p w14:paraId="67FB1791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859" w:dyaOrig="340" w14:anchorId="4DE325E5">
                <v:shape id="_x0000_i1052" type="#_x0000_t75" style="width:42.75pt;height:16.5pt" o:ole="" fillcolor="window">
                  <v:imagedata r:id="rId148" o:title=""/>
                </v:shape>
                <o:OLEObject Type="Embed" ProgID="Equation.DSMT4" ShapeID="_x0000_i1052" DrawAspect="Content" ObjectID="_1697485736" r:id="rId149"/>
              </w:object>
            </w:r>
          </w:p>
        </w:tc>
        <w:tc>
          <w:tcPr>
            <w:tcW w:w="2305" w:type="dxa"/>
          </w:tcPr>
          <w:p w14:paraId="26C3F1EA" w14:textId="77777777" w:rsidR="00B65335" w:rsidRPr="00177CDF" w:rsidRDefault="00B65335" w:rsidP="00653C8C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6"/>
                <w:sz w:val="24"/>
                <w:szCs w:val="24"/>
              </w:rPr>
              <w:object w:dxaOrig="1260" w:dyaOrig="340" w14:anchorId="1E3199A3">
                <v:shape id="_x0000_i1053" type="#_x0000_t75" style="width:63.75pt;height:16.5pt" o:ole="" fillcolor="window">
                  <v:imagedata r:id="rId150" o:title=""/>
                </v:shape>
                <o:OLEObject Type="Embed" ProgID="Equation.DSMT4" ShapeID="_x0000_i1053" DrawAspect="Content" ObjectID="_1697485737" r:id="rId151"/>
              </w:object>
            </w:r>
          </w:p>
        </w:tc>
        <w:tc>
          <w:tcPr>
            <w:tcW w:w="2434" w:type="dxa"/>
          </w:tcPr>
          <w:p w14:paraId="4624687D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900" w:dyaOrig="360" w14:anchorId="6FDFB4B7">
                <v:shape id="_x0000_i1054" type="#_x0000_t75" style="width:45.75pt;height:18pt" o:ole="">
                  <v:imagedata r:id="rId152" o:title=""/>
                </v:shape>
                <o:OLEObject Type="Embed" ProgID="Equation.DSMT4" ShapeID="_x0000_i1054" DrawAspect="Content" ObjectID="_1697485738" r:id="rId153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</w:tcPr>
          <w:p w14:paraId="7DC94C03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1140" w:dyaOrig="360" w14:anchorId="7424BAA7">
                <v:shape id="_x0000_i1055" type="#_x0000_t75" style="width:57pt;height:18pt" o:ole="" fillcolor="window">
                  <v:imagedata r:id="rId154" o:title=""/>
                </v:shape>
                <o:OLEObject Type="Embed" ProgID="Equation.DSMT4" ShapeID="_x0000_i1055" DrawAspect="Content" ObjectID="_1697485739" r:id="rId155"/>
              </w:object>
            </w:r>
          </w:p>
        </w:tc>
      </w:tr>
      <w:tr w:rsidR="00B65335" w:rsidRPr="00177CDF" w14:paraId="714EBEC2" w14:textId="77777777" w:rsidTr="00BB5722">
        <w:tc>
          <w:tcPr>
            <w:tcW w:w="2444" w:type="dxa"/>
          </w:tcPr>
          <w:p w14:paraId="0243E147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1160" w:dyaOrig="360" w14:anchorId="40198158">
                <v:shape id="_x0000_i1056" type="#_x0000_t75" style="width:57.75pt;height:18pt" o:ole="" fillcolor="window">
                  <v:imagedata r:id="rId156" o:title=""/>
                </v:shape>
                <o:OLEObject Type="Embed" ProgID="Equation.DSMT4" ShapeID="_x0000_i1056" DrawAspect="Content" ObjectID="_1697485740" r:id="rId157"/>
              </w:object>
            </w:r>
          </w:p>
        </w:tc>
        <w:tc>
          <w:tcPr>
            <w:tcW w:w="2305" w:type="dxa"/>
          </w:tcPr>
          <w:p w14:paraId="0125FF38" w14:textId="77777777" w:rsidR="00B65335" w:rsidRPr="00177CDF" w:rsidRDefault="00B65335" w:rsidP="00653C8C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32"/>
                <w:sz w:val="24"/>
                <w:szCs w:val="24"/>
              </w:rPr>
              <w:object w:dxaOrig="1480" w:dyaOrig="760" w14:anchorId="2D83DD5E">
                <v:shape id="_x0000_i1057" type="#_x0000_t75" style="width:74.25pt;height:38.25pt" o:ole="">
                  <v:imagedata r:id="rId158" o:title=""/>
                </v:shape>
                <o:OLEObject Type="Embed" ProgID="Equation.DSMT4" ShapeID="_x0000_i1057" DrawAspect="Content" ObjectID="_1697485741" r:id="rId159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34" w:type="dxa"/>
          </w:tcPr>
          <w:p w14:paraId="29BCB115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8"/>
                <w:sz w:val="24"/>
                <w:szCs w:val="24"/>
              </w:rPr>
              <w:object w:dxaOrig="1340" w:dyaOrig="360" w14:anchorId="36D0352B">
                <v:shape id="_x0000_i1058" type="#_x0000_t75" style="width:66pt;height:18pt" o:ole="" fillcolor="window">
                  <v:imagedata r:id="rId160" o:title=""/>
                </v:shape>
                <o:OLEObject Type="Embed" ProgID="Equation.DSMT4" ShapeID="_x0000_i1058" DrawAspect="Content" ObjectID="_1697485742" r:id="rId161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</w:tcPr>
          <w:p w14:paraId="46E243C5" w14:textId="77777777" w:rsidR="00B65335" w:rsidRPr="00177CDF" w:rsidRDefault="00B65335" w:rsidP="00653C8C">
            <w:pPr>
              <w:rPr>
                <w:rFonts w:ascii="Palatino Linotype" w:hAnsi="Palatino Linotype" w:cstheme="majorHAnsi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32"/>
                <w:sz w:val="24"/>
                <w:szCs w:val="24"/>
              </w:rPr>
              <w:object w:dxaOrig="1440" w:dyaOrig="760" w14:anchorId="6C947A2D">
                <v:shape id="_x0000_i1059" type="#_x0000_t75" style="width:1in;height:38.25pt" o:ole="" fillcolor="window">
                  <v:imagedata r:id="rId162" o:title=""/>
                </v:shape>
                <o:OLEObject Type="Embed" ProgID="Equation.DSMT4" ShapeID="_x0000_i1059" DrawAspect="Content" ObjectID="_1697485743" r:id="rId163"/>
              </w:object>
            </w:r>
          </w:p>
        </w:tc>
      </w:tr>
    </w:tbl>
    <w:p w14:paraId="74F90711" w14:textId="77777777" w:rsidR="00B65335" w:rsidRPr="00177CDF" w:rsidRDefault="00B65335" w:rsidP="00B65335">
      <w:pPr>
        <w:spacing w:line="240" w:lineRule="auto"/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</w:p>
    <w:p w14:paraId="10911B47" w14:textId="77777777" w:rsidR="00B65335" w:rsidRPr="00177CDF" w:rsidRDefault="00B65335" w:rsidP="00B65335">
      <w:pPr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Bài 3:  Rút gọn</w:t>
      </w:r>
    </w:p>
    <w:tbl>
      <w:tblPr>
        <w:tblStyle w:val="TableGrid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5335" w:rsidRPr="00177CDF" w14:paraId="6E002CED" w14:textId="77777777" w:rsidTr="00BB5722">
        <w:tc>
          <w:tcPr>
            <w:tcW w:w="4814" w:type="dxa"/>
          </w:tcPr>
          <w:p w14:paraId="29D02F43" w14:textId="77777777" w:rsidR="00B65335" w:rsidRPr="00177CDF" w:rsidRDefault="00B65335" w:rsidP="00653C8C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48"/>
                <w:sz w:val="24"/>
                <w:szCs w:val="24"/>
              </w:rPr>
              <w:object w:dxaOrig="3519" w:dyaOrig="1080" w14:anchorId="171FFC19">
                <v:shape id="_x0000_i1060" type="#_x0000_t75" style="width:176.25pt;height:54pt" o:ole="">
                  <v:imagedata r:id="rId164" o:title=""/>
                </v:shape>
                <o:OLEObject Type="Embed" ProgID="Equation.DSMT4" ShapeID="_x0000_i1060" DrawAspect="Content" ObjectID="_1697485744" r:id="rId165"/>
              </w:object>
            </w:r>
          </w:p>
        </w:tc>
        <w:tc>
          <w:tcPr>
            <w:tcW w:w="4814" w:type="dxa"/>
          </w:tcPr>
          <w:p w14:paraId="32B1E738" w14:textId="77777777" w:rsidR="00B65335" w:rsidRPr="00177CDF" w:rsidRDefault="00B65335" w:rsidP="00653C8C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5B9BD5" w:themeColor="accent1"/>
                <w:position w:val="-98"/>
                <w:sz w:val="24"/>
                <w:szCs w:val="24"/>
              </w:rPr>
              <w:object w:dxaOrig="3500" w:dyaOrig="2380" w14:anchorId="4117065A">
                <v:shape id="_x0000_i1061" type="#_x0000_t75" style="width:174pt;height:116.25pt" o:ole="" fillcolor="window">
                  <v:imagedata r:id="rId166" o:title=""/>
                </v:shape>
                <o:OLEObject Type="Embed" ProgID="Equation.DSMT4" ShapeID="_x0000_i1061" DrawAspect="Content" ObjectID="_1697485745" r:id="rId167"/>
              </w:object>
            </w:r>
            <w:r w:rsidRPr="00177CDF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65335" w:rsidRPr="00177CDF" w14:paraId="66FF6BA8" w14:textId="77777777" w:rsidTr="00BB5722">
        <w:tc>
          <w:tcPr>
            <w:tcW w:w="4814" w:type="dxa"/>
          </w:tcPr>
          <w:p w14:paraId="17C87B48" w14:textId="77777777" w:rsidR="00B65335" w:rsidRPr="00177CDF" w:rsidRDefault="00B65335" w:rsidP="00653C8C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92"/>
                <w:sz w:val="24"/>
                <w:szCs w:val="24"/>
              </w:rPr>
              <w:object w:dxaOrig="2200" w:dyaOrig="1960" w14:anchorId="2B5B782C">
                <v:shape id="_x0000_i1062" type="#_x0000_t75" style="width:110.25pt;height:100.5pt" o:ole="" fillcolor="window">
                  <v:imagedata r:id="rId168" o:title=""/>
                </v:shape>
                <o:OLEObject Type="Embed" ProgID="Equation.DSMT4" ShapeID="_x0000_i1062" DrawAspect="Content" ObjectID="_1697485746" r:id="rId169"/>
              </w:object>
            </w:r>
          </w:p>
        </w:tc>
        <w:tc>
          <w:tcPr>
            <w:tcW w:w="4814" w:type="dxa"/>
          </w:tcPr>
          <w:p w14:paraId="012E4450" w14:textId="77777777" w:rsidR="00B65335" w:rsidRPr="00177CDF" w:rsidRDefault="00B65335" w:rsidP="00653C8C">
            <w:pPr>
              <w:rPr>
                <w:rFonts w:ascii="Palatino Linotype" w:hAnsi="Palatino Linotype"/>
                <w:b/>
                <w:color w:val="1F3864" w:themeColor="accent5" w:themeShade="80"/>
                <w:sz w:val="24"/>
                <w:szCs w:val="24"/>
              </w:rPr>
            </w:pPr>
            <w:r w:rsidRPr="00177CDF">
              <w:rPr>
                <w:rFonts w:ascii="Palatino Linotype" w:hAnsi="Palatino Linotype"/>
                <w:color w:val="000000" w:themeColor="text1"/>
                <w:position w:val="-98"/>
                <w:sz w:val="24"/>
                <w:szCs w:val="24"/>
              </w:rPr>
              <w:object w:dxaOrig="4280" w:dyaOrig="2380" w14:anchorId="6F1E02C7">
                <v:shape id="_x0000_i1063" type="#_x0000_t75" style="width:212.25pt;height:114.75pt" o:ole="" fillcolor="window">
                  <v:imagedata r:id="rId170" o:title=""/>
                </v:shape>
                <o:OLEObject Type="Embed" ProgID="Equation.DSMT4" ShapeID="_x0000_i1063" DrawAspect="Content" ObjectID="_1697485747" r:id="rId171"/>
              </w:object>
            </w:r>
          </w:p>
        </w:tc>
      </w:tr>
    </w:tbl>
    <w:p w14:paraId="6FD1E784" w14:textId="77777777" w:rsidR="00BA317A" w:rsidRPr="00177CDF" w:rsidRDefault="00BA317A" w:rsidP="005508A8">
      <w:pPr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62ABB64D" w14:textId="77777777" w:rsidR="00BA317A" w:rsidRPr="00177CDF" w:rsidRDefault="00BA317A" w:rsidP="005508A8">
      <w:pPr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707D91D8" w14:textId="77777777" w:rsidR="005508A8" w:rsidRPr="00177CDF" w:rsidRDefault="00177CDF" w:rsidP="005508A8">
      <w:pPr>
        <w:spacing w:before="120" w:after="0"/>
        <w:rPr>
          <w:rFonts w:ascii="Palatino Linotype" w:hAnsi="Palatino Linotype" w:cs="Times New Roman"/>
          <w:sz w:val="24"/>
          <w:szCs w:val="24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eastAsia="vi-VN"/>
        </w:rPr>
        <w:drawing>
          <wp:anchor distT="0" distB="0" distL="114300" distR="114300" simplePos="0" relativeHeight="251663360" behindDoc="0" locked="0" layoutInCell="1" allowOverlap="1" wp14:anchorId="6D5D817A" wp14:editId="373D28D2">
            <wp:simplePos x="0" y="0"/>
            <wp:positionH relativeFrom="column">
              <wp:posOffset>3676981</wp:posOffset>
            </wp:positionH>
            <wp:positionV relativeFrom="paragraph">
              <wp:posOffset>162505</wp:posOffset>
            </wp:positionV>
            <wp:extent cx="2631882" cy="1643024"/>
            <wp:effectExtent l="0" t="0" r="0" b="0"/>
            <wp:wrapNone/>
            <wp:docPr id="13" name="Ảnh 13" descr="Description: Description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 descr="Description: Description: H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630" cy="165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0FE90" w14:textId="77777777" w:rsidR="00177CDF" w:rsidRPr="00177CDF" w:rsidRDefault="005508A8" w:rsidP="00177CDF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</w:t>
      </w:r>
      <w:r w:rsidR="001B7DC3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4</w:t>
      </w:r>
      <w:r w:rsidR="00177CDF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 </w:t>
      </w:r>
      <w:r w:rsidR="00177CDF"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* </w:t>
      </w:r>
      <w:r w:rsidR="00177CDF" w:rsidRPr="00177CDF">
        <w:rPr>
          <w:rFonts w:ascii="Palatino Linotype" w:eastAsia="Times New Roman" w:hAnsi="Palatino Linotype" w:cs="Times New Roman"/>
          <w:i/>
          <w:noProof/>
          <w:sz w:val="24"/>
          <w:szCs w:val="24"/>
          <w:lang w:val="en-US"/>
        </w:rPr>
        <w:t>Tìm cách giải</w:t>
      </w:r>
    </w:p>
    <w:p w14:paraId="6A428DC9" w14:textId="77777777" w:rsidR="00177CDF" w:rsidRDefault="00177CDF" w:rsidP="00177CDF">
      <w:pPr>
        <w:tabs>
          <w:tab w:val="left" w:pos="7655"/>
        </w:tabs>
        <w:spacing w:before="80" w:after="60" w:line="288" w:lineRule="auto"/>
        <w:ind w:right="3117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Đã biết đường chéo BD nên cần tìm đường chéo AC</w:t>
      </w:r>
    </w:p>
    <w:p w14:paraId="1646500F" w14:textId="77777777" w:rsidR="00177CDF" w:rsidRDefault="00177CDF" w:rsidP="00177CDF">
      <w:pPr>
        <w:tabs>
          <w:tab w:val="left" w:pos="7655"/>
        </w:tabs>
        <w:spacing w:before="80" w:after="60" w:line="288" w:lineRule="auto"/>
        <w:ind w:right="3117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là có thể tính được diện tích hình thang. </w:t>
      </w:r>
    </w:p>
    <w:p w14:paraId="227A027A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ind w:right="3117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Muốn vậy phải tính OA và OC.</w:t>
      </w:r>
    </w:p>
    <w:p w14:paraId="3DBDD08C" w14:textId="77777777" w:rsidR="005302D0" w:rsidRDefault="005302D0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</w:p>
    <w:p w14:paraId="35F6569D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Arial"/>
          <w:i/>
          <w:noProof/>
          <w:sz w:val="24"/>
          <w:szCs w:val="24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* </w:t>
      </w:r>
      <w:r w:rsidRPr="00177CDF">
        <w:rPr>
          <w:rFonts w:ascii="Palatino Linotype" w:eastAsia="Times New Roman" w:hAnsi="Palatino Linotype" w:cs="Times New Roman"/>
          <w:i/>
          <w:noProof/>
          <w:sz w:val="24"/>
          <w:szCs w:val="24"/>
          <w:lang w:val="en-US"/>
        </w:rPr>
        <w:t>Trình bày lời giải</w:t>
      </w:r>
    </w:p>
    <w:p w14:paraId="46659103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a)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B7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ABD vuông tại A có AO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5E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BD nên OA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OB.OD (hệ thức 2).</w:t>
      </w:r>
    </w:p>
    <w:p w14:paraId="417900F9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Do đó OA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5,4.15 = 81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DE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OA = 9 (cm).</w:t>
      </w:r>
    </w:p>
    <w:p w14:paraId="5A2724FA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B7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ACD vuông tại D có OD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5E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AC nên OD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OA.OC (hệ thức 2).</w:t>
      </w:r>
    </w:p>
    <w:p w14:paraId="2AC26077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4053D1BD" wp14:editId="6AA20424">
            <wp:extent cx="1590040" cy="429260"/>
            <wp:effectExtent l="0" t="0" r="0" b="8890"/>
            <wp:docPr id="12" name="Ảnh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0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(cm).</w:t>
      </w:r>
    </w:p>
    <w:p w14:paraId="7DFB804E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Do đó AC = 25 + 9 = 34 (cm); BD = 5,4 + 15 = 20,4 (cm).</w:t>
      </w:r>
    </w:p>
    <w:p w14:paraId="347630B0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Diện tích hình thang ABCD là: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6485DA07" wp14:editId="7E0A2F88">
            <wp:extent cx="1892300" cy="389890"/>
            <wp:effectExtent l="0" t="0" r="0" b="0"/>
            <wp:docPr id="11" name="Ảnh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9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(cm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).</w:t>
      </w:r>
    </w:p>
    <w:p w14:paraId="3536AF9F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b) 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ADC có OM // CD nên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67CE714F" wp14:editId="75DDDC1B">
            <wp:extent cx="707390" cy="389890"/>
            <wp:effectExtent l="0" t="0" r="0" b="0"/>
            <wp:docPr id="10" name="Ảnh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(hệ quả của định lí Ta-lét).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(1)</w:t>
      </w:r>
    </w:p>
    <w:p w14:paraId="0DFC3EE1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BDC có ON // CD nên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5B51F40A" wp14:editId="720C03C3">
            <wp:extent cx="683895" cy="389890"/>
            <wp:effectExtent l="0" t="0" r="1905" b="0"/>
            <wp:docPr id="9" name="Ảnh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7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(hệ quả của định lí Ta-lét).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(2)</w:t>
      </w:r>
    </w:p>
    <w:p w14:paraId="21050898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ABC có ON // AB nên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51F951C4" wp14:editId="64C2A4D7">
            <wp:extent cx="683895" cy="389890"/>
            <wp:effectExtent l="0" t="0" r="1905" b="0"/>
            <wp:docPr id="8" name="Ảnh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6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(định lí Ta-lét).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(3)</w:t>
      </w:r>
    </w:p>
    <w:p w14:paraId="5927744D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Từ (1), (2), (3) suy ra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1A3AC7BD" wp14:editId="5C0D6C42">
            <wp:extent cx="763270" cy="389890"/>
            <wp:effectExtent l="0" t="0" r="0" b="0"/>
            <wp:docPr id="7" name="Ảnh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5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</w:t>
      </w:r>
    </w:p>
    <w:p w14:paraId="59A599F1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Do đó OM = ON.</w:t>
      </w:r>
    </w:p>
    <w:p w14:paraId="410FA8F0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AOD vuông tại O, OM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5E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AD nên </w:t>
      </w:r>
      <w:r w:rsidRPr="00177CDF">
        <w:rPr>
          <w:rFonts w:ascii="Palatino Linotype" w:eastAsia="Times New Roman" w:hAnsi="Palatino Linotype" w:cs="Times New Roman"/>
          <w:noProof/>
          <w:position w:val="-26"/>
          <w:sz w:val="24"/>
          <w:szCs w:val="24"/>
          <w:lang w:eastAsia="vi-VN"/>
        </w:rPr>
        <w:drawing>
          <wp:inline distT="0" distB="0" distL="0" distR="0" wp14:anchorId="09FF0E93" wp14:editId="18DED4C7">
            <wp:extent cx="1296035" cy="405765"/>
            <wp:effectExtent l="0" t="0" r="0" b="0"/>
            <wp:docPr id="6" name="Ản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(hệ thức 4).</w:t>
      </w:r>
    </w:p>
    <w:p w14:paraId="10D0D8BB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lastRenderedPageBreak/>
        <w:t xml:space="preserve">Do đó </w:t>
      </w:r>
      <w:r w:rsidRPr="00177CDF">
        <w:rPr>
          <w:rFonts w:ascii="Palatino Linotype" w:eastAsia="Times New Roman" w:hAnsi="Palatino Linotype" w:cs="Times New Roman"/>
          <w:noProof/>
          <w:position w:val="-26"/>
          <w:sz w:val="24"/>
          <w:szCs w:val="24"/>
          <w:lang w:eastAsia="vi-VN"/>
        </w:rPr>
        <w:drawing>
          <wp:inline distT="0" distB="0" distL="0" distR="0" wp14:anchorId="379592B0" wp14:editId="00292CDA">
            <wp:extent cx="1908175" cy="405765"/>
            <wp:effectExtent l="0" t="0" r="0" b="0"/>
            <wp:docPr id="2" name="Ả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3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(cm). </w:t>
      </w:r>
    </w:p>
    <w:p w14:paraId="371733BC" w14:textId="77777777" w:rsidR="00177CDF" w:rsidRPr="00177CDF" w:rsidRDefault="00177CDF" w:rsidP="00177CDF">
      <w:pPr>
        <w:spacing w:before="80" w:after="60" w:line="288" w:lineRule="auto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Suy ra MN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BB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7,7.2 = 15,4 (cm).</w:t>
      </w:r>
    </w:p>
    <w:p w14:paraId="102876CF" w14:textId="77777777" w:rsidR="00090591" w:rsidRDefault="00090591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7B62AFEC" w14:textId="77777777" w:rsidR="00090591" w:rsidRDefault="00090591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1403F0F1" w14:textId="77777777" w:rsidR="00090591" w:rsidRDefault="00090591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763EF8EE" w14:textId="77777777" w:rsidR="00090591" w:rsidRDefault="00090591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68E0C92E" w14:textId="77777777" w:rsidR="00BA317A" w:rsidRDefault="00BA317A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</w:t>
      </w:r>
      <w:r w:rsidR="001B7DC3"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5</w:t>
      </w:r>
      <w:r w:rsidRPr="00177CDF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:  </w:t>
      </w:r>
    </w:p>
    <w:p w14:paraId="1292DA55" w14:textId="77777777" w:rsidR="00090591" w:rsidRDefault="00090591" w:rsidP="00090591">
      <w:pPr>
        <w:tabs>
          <w:tab w:val="left" w:pos="2385"/>
        </w:tabs>
        <w:jc w:val="center"/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  <w:r w:rsidRPr="00090591">
        <w:rPr>
          <w:rFonts w:ascii="Palatino Linotype" w:hAnsi="Palatino Linotype"/>
          <w:b/>
          <w:noProof/>
          <w:color w:val="1F3864" w:themeColor="accent5" w:themeShade="80"/>
          <w:sz w:val="24"/>
          <w:szCs w:val="24"/>
          <w:lang w:eastAsia="vi-VN"/>
        </w:rPr>
        <w:drawing>
          <wp:inline distT="0" distB="0" distL="0" distR="0" wp14:anchorId="46AA628A" wp14:editId="11931C95">
            <wp:extent cx="2512060" cy="2062480"/>
            <wp:effectExtent l="0" t="0" r="0" b="0"/>
            <wp:docPr id="20" name="Ảnh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EA295" w14:textId="77777777" w:rsidR="00090591" w:rsidRPr="00177CDF" w:rsidRDefault="00090591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603FEE57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ind w:right="-1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a) 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ANC vuông tại N, đường cao NE ta có: AN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AC.AE (hệ thức 1)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(1)</w:t>
      </w:r>
    </w:p>
    <w:p w14:paraId="0FA77300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ind w:right="-1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Xét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APB vuông tại P, đường cao PF ta có: AP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AB.AF (hệ thức 1)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(2)</w:t>
      </w:r>
    </w:p>
    <w:p w14:paraId="25F36FFD" w14:textId="77777777" w:rsidR="00177CDF" w:rsidRPr="00177CDF" w:rsidRDefault="00177CDF" w:rsidP="00177CDF">
      <w:pPr>
        <w:tabs>
          <w:tab w:val="left" w:pos="7655"/>
        </w:tabs>
        <w:spacing w:before="80" w:after="60" w:line="288" w:lineRule="auto"/>
        <w:ind w:right="-1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Mặt khác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ABE </w:t>
      </w:r>
      <w:r w:rsidR="00090591">
        <w:rPr>
          <w:rFonts w:ascii="Palatino Linotype" w:eastAsia="Times New Roman" w:hAnsi="Palatino Linotype" w:cs="Times New Roman"/>
          <w:noProof/>
          <w:sz w:val="24"/>
          <w:szCs w:val="24"/>
          <w:lang w:eastAsia="vi-VN"/>
        </w:rPr>
        <w:sym w:font="Lamsymbol" w:char="F023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ACF (g.g). Suy ra </w:t>
      </w:r>
      <w:r w:rsidRPr="00177CDF">
        <w:rPr>
          <w:rFonts w:ascii="Palatino Linotype" w:eastAsia="Times New Roman" w:hAnsi="Palatino Linotype" w:cs="Times New Roman"/>
          <w:noProof/>
          <w:position w:val="-24"/>
          <w:sz w:val="24"/>
          <w:szCs w:val="24"/>
          <w:lang w:eastAsia="vi-VN"/>
        </w:rPr>
        <w:drawing>
          <wp:inline distT="0" distB="0" distL="0" distR="0" wp14:anchorId="53BC36D3" wp14:editId="76902D6B">
            <wp:extent cx="652145" cy="389890"/>
            <wp:effectExtent l="0" t="0" r="0" b="0"/>
            <wp:docPr id="15" name="Ảnh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do đó AC.AE = AB.AF.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ab/>
        <w:t>(3)</w:t>
      </w:r>
    </w:p>
    <w:p w14:paraId="071BFE1A" w14:textId="77777777" w:rsidR="00177CDF" w:rsidRPr="00177CDF" w:rsidRDefault="00177CDF" w:rsidP="00177CDF">
      <w:pPr>
        <w:tabs>
          <w:tab w:val="left" w:pos="4111"/>
        </w:tabs>
        <w:spacing w:before="80" w:after="60" w:line="288" w:lineRule="auto"/>
        <w:ind w:right="3542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Từ (1), (2), (3) ta được AN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= AP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vertAlign w:val="superscript"/>
          <w:lang w:val="en-US"/>
        </w:rPr>
        <w:t>2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 </w:t>
      </w:r>
    </w:p>
    <w:p w14:paraId="57EFDFF8" w14:textId="77777777" w:rsidR="00177CDF" w:rsidRPr="00177CDF" w:rsidRDefault="00177CDF" w:rsidP="00177CDF">
      <w:pPr>
        <w:tabs>
          <w:tab w:val="left" w:pos="4111"/>
        </w:tabs>
        <w:spacing w:before="80" w:after="60" w:line="288" w:lineRule="auto"/>
        <w:ind w:right="3542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hay AN = AP. Vậy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ANP cân tại A.</w:t>
      </w:r>
    </w:p>
    <w:p w14:paraId="28701399" w14:textId="77777777" w:rsidR="00177CDF" w:rsidRDefault="00177CDF" w:rsidP="00177CDF">
      <w:pPr>
        <w:tabs>
          <w:tab w:val="left" w:pos="4111"/>
        </w:tabs>
        <w:spacing w:before="80" w:after="60" w:line="288" w:lineRule="auto"/>
        <w:ind w:right="3542"/>
        <w:jc w:val="both"/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</w:pP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Chứng minh tương tự ta được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</w:rPr>
        <w:t xml:space="preserve">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 xml:space="preserve">BMP và </w:t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sym w:font="Symbol" w:char="F044"/>
      </w:r>
      <w:r w:rsidRPr="00177CDF">
        <w:rPr>
          <w:rFonts w:ascii="Palatino Linotype" w:eastAsia="Times New Roman" w:hAnsi="Palatino Linotype" w:cs="Times New Roman"/>
          <w:noProof/>
          <w:sz w:val="24"/>
          <w:szCs w:val="24"/>
          <w:lang w:val="en-US"/>
        </w:rPr>
        <w:t>CMN cân.</w:t>
      </w:r>
    </w:p>
    <w:p w14:paraId="6EAC9AA3" w14:textId="77777777" w:rsidR="00177CDF" w:rsidRPr="00177CDF" w:rsidRDefault="00177CDF" w:rsidP="00BA317A">
      <w:pPr>
        <w:tabs>
          <w:tab w:val="left" w:pos="2385"/>
        </w:tabs>
        <w:rPr>
          <w:rFonts w:ascii="Palatino Linotype" w:hAnsi="Palatino Linotype"/>
          <w:b/>
          <w:color w:val="1F3864" w:themeColor="accent5" w:themeShade="80"/>
          <w:sz w:val="24"/>
          <w:szCs w:val="24"/>
        </w:rPr>
      </w:pPr>
    </w:p>
    <w:p w14:paraId="6EB5590C" w14:textId="77777777" w:rsidR="00477B53" w:rsidRDefault="00BA317A" w:rsidP="00876C66">
      <w:pPr>
        <w:tabs>
          <w:tab w:val="left" w:pos="567"/>
          <w:tab w:val="left" w:pos="1213"/>
        </w:tabs>
        <w:spacing w:before="120" w:line="240" w:lineRule="auto"/>
        <w:jc w:val="center"/>
        <w:rPr>
          <w:rFonts w:ascii="Palatino Linotype" w:hAnsi="Palatino Linotype"/>
          <w:b/>
          <w:color w:val="FF0000"/>
          <w:sz w:val="24"/>
          <w:szCs w:val="24"/>
        </w:rPr>
      </w:pPr>
      <w:r w:rsidRPr="00177CDF">
        <w:rPr>
          <w:rFonts w:ascii="Palatino Linotype" w:hAnsi="Palatino Linotype"/>
          <w:b/>
          <w:color w:val="FF0000"/>
          <w:sz w:val="24"/>
          <w:szCs w:val="24"/>
        </w:rPr>
        <w:t>HẾT</w:t>
      </w:r>
    </w:p>
    <w:p w14:paraId="3E2608B0" w14:textId="77777777" w:rsidR="00090591" w:rsidRPr="00177CDF" w:rsidRDefault="00090591" w:rsidP="00876C66">
      <w:pPr>
        <w:tabs>
          <w:tab w:val="left" w:pos="567"/>
          <w:tab w:val="left" w:pos="1213"/>
        </w:tabs>
        <w:spacing w:before="120" w:line="240" w:lineRule="auto"/>
        <w:jc w:val="center"/>
        <w:rPr>
          <w:rFonts w:ascii="Palatino Linotype" w:hAnsi="Palatino Linotype"/>
          <w:b/>
          <w:color w:val="FF0000"/>
          <w:sz w:val="24"/>
          <w:szCs w:val="24"/>
        </w:rPr>
      </w:pPr>
    </w:p>
    <w:sectPr w:rsidR="00090591" w:rsidRPr="00177CDF" w:rsidSect="00BF2A5F">
      <w:headerReference w:type="default" r:id="rId183"/>
      <w:footerReference w:type="default" r:id="rId184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44CF6" w14:textId="77777777" w:rsidR="00843595" w:rsidRDefault="00843595" w:rsidP="006846CF">
      <w:pPr>
        <w:spacing w:after="0" w:line="240" w:lineRule="auto"/>
      </w:pPr>
      <w:r>
        <w:separator/>
      </w:r>
    </w:p>
  </w:endnote>
  <w:endnote w:type="continuationSeparator" w:id="0">
    <w:p w14:paraId="482B7A05" w14:textId="77777777" w:rsidR="00843595" w:rsidRDefault="00843595" w:rsidP="00684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msymbol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B13FD" w14:paraId="74C89CE4" w14:textId="77777777">
      <w:tc>
        <w:tcPr>
          <w:tcW w:w="2500" w:type="pct"/>
          <w:shd w:val="clear" w:color="auto" w:fill="5B9BD5" w:themeFill="accent1"/>
          <w:vAlign w:val="center"/>
        </w:tcPr>
        <w:p w14:paraId="2B0540A6" w14:textId="77777777" w:rsidR="004B13FD" w:rsidRPr="006846CF" w:rsidRDefault="005F237E" w:rsidP="00150EDF">
          <w:pPr>
            <w:pStyle w:val="Footer"/>
            <w:spacing w:before="80" w:after="80"/>
            <w:jc w:val="both"/>
            <w:rPr>
              <w:rFonts w:asciiTheme="majorHAnsi" w:hAnsiTheme="majorHAnsi" w:cstheme="majorHAnsi"/>
              <w:b/>
              <w:i/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rFonts w:asciiTheme="majorHAnsi" w:hAnsiTheme="majorHAnsi" w:cstheme="majorHAnsi"/>
                <w:b/>
                <w:i/>
                <w:caps/>
                <w:color w:val="FFFFFF" w:themeColor="background1"/>
                <w:sz w:val="18"/>
                <w:szCs w:val="18"/>
              </w:rPr>
              <w:alias w:val="Tiêu đề"/>
              <w:tag w:val=""/>
              <w:id w:val="-578829839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B13FD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>Phiếu học tậ</w:t>
              </w:r>
              <w:r w:rsidR="00860FFE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 xml:space="preserve">p </w:t>
              </w:r>
              <w:r w:rsidR="00EA73B5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 xml:space="preserve"> toán 9</w:t>
              </w:r>
              <w:r w:rsidR="00860FFE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 xml:space="preserve"> tuần 4</w:t>
              </w:r>
            </w:sdtContent>
          </w:sdt>
        </w:p>
      </w:tc>
      <w:tc>
        <w:tcPr>
          <w:tcW w:w="2500" w:type="pct"/>
          <w:shd w:val="clear" w:color="auto" w:fill="5B9BD5" w:themeFill="accent1"/>
          <w:vAlign w:val="center"/>
        </w:tcPr>
        <w:sdt>
          <w:sdtPr>
            <w:rPr>
              <w:rFonts w:asciiTheme="majorHAnsi" w:hAnsiTheme="majorHAnsi" w:cstheme="majorHAnsi"/>
              <w:i/>
              <w:caps/>
              <w:color w:val="FFFFFF" w:themeColor="background1"/>
              <w:sz w:val="18"/>
              <w:szCs w:val="18"/>
            </w:rPr>
            <w:alias w:val="Tác giả"/>
            <w:tag w:val=""/>
            <w:id w:val="-1822267932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38DDFA0" w14:textId="77777777" w:rsidR="004B13FD" w:rsidRPr="006846CF" w:rsidRDefault="00967A26" w:rsidP="00967A26">
              <w:pPr>
                <w:pStyle w:val="Footer"/>
                <w:spacing w:before="80" w:after="80"/>
                <w:jc w:val="right"/>
                <w:rPr>
                  <w:rFonts w:asciiTheme="majorHAnsi" w:hAnsiTheme="majorHAnsi" w:cstheme="majorHAnsi"/>
                  <w:i/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rFonts w:asciiTheme="majorHAnsi" w:hAnsiTheme="majorHAnsi" w:cstheme="majorHAnsi"/>
                  <w:i/>
                  <w:caps/>
                  <w:color w:val="FFFFFF" w:themeColor="background1"/>
                  <w:sz w:val="18"/>
                  <w:szCs w:val="18"/>
                </w:rPr>
                <w:t>ĐỦ  ĐIỂM  ĐỖ</w:t>
              </w:r>
            </w:p>
          </w:sdtContent>
        </w:sdt>
      </w:tc>
    </w:tr>
  </w:tbl>
  <w:p w14:paraId="4F37D7A1" w14:textId="77777777" w:rsidR="004B13FD" w:rsidRDefault="004B1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B9AE6" w14:textId="77777777" w:rsidR="00843595" w:rsidRDefault="00843595" w:rsidP="006846CF">
      <w:pPr>
        <w:spacing w:after="0" w:line="240" w:lineRule="auto"/>
      </w:pPr>
      <w:r>
        <w:separator/>
      </w:r>
    </w:p>
  </w:footnote>
  <w:footnote w:type="continuationSeparator" w:id="0">
    <w:p w14:paraId="6DA9CEED" w14:textId="77777777" w:rsidR="00843595" w:rsidRDefault="00843595" w:rsidP="00684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89AC" w14:textId="77777777" w:rsidR="004B13FD" w:rsidRPr="006846CF" w:rsidRDefault="004B13FD" w:rsidP="006846CF">
    <w:pPr>
      <w:pStyle w:val="Header"/>
      <w:jc w:val="right"/>
      <w:rPr>
        <w:rFonts w:asciiTheme="majorHAnsi" w:hAnsiTheme="majorHAnsi" w:cstheme="majorHAnsi"/>
        <w:i/>
        <w:color w:val="2F5496" w:themeColor="accent5" w:themeShade="BF"/>
        <w:sz w:val="24"/>
        <w:szCs w:val="24"/>
      </w:rPr>
    </w:pPr>
    <w:r>
      <w:rPr>
        <w:rFonts w:asciiTheme="majorHAnsi" w:hAnsiTheme="majorHAnsi" w:cstheme="majorHAnsi"/>
        <w:i/>
        <w:caps/>
        <w:noProof/>
        <w:color w:val="4472C4" w:themeColor="accent5"/>
        <w:sz w:val="24"/>
        <w:szCs w:val="24"/>
        <w:lang w:eastAsia="vi-V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839A45" wp14:editId="21C21F63">
              <wp:simplePos x="0" y="0"/>
              <wp:positionH relativeFrom="column">
                <wp:posOffset>450342</wp:posOffset>
              </wp:positionH>
              <wp:positionV relativeFrom="paragraph">
                <wp:posOffset>189865</wp:posOffset>
              </wp:positionV>
              <wp:extent cx="6226937" cy="0"/>
              <wp:effectExtent l="0" t="0" r="21590" b="19050"/>
              <wp:wrapNone/>
              <wp:docPr id="5" name="Đường nối Thẳ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693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10C00F" id="Đường nối Thẳ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5pt,14.95pt" to="525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" strokecolor="#5b9bd5 [3204]" strokeweight=".5pt">
              <v:stroke joinstyle="miter"/>
            </v:line>
          </w:pict>
        </mc:Fallback>
      </mc:AlternateContent>
    </w:r>
    <w:r w:rsidRPr="006846CF">
      <w:rPr>
        <w:rFonts w:asciiTheme="majorHAnsi" w:hAnsiTheme="majorHAnsi" w:cstheme="majorHAnsi"/>
        <w:i/>
        <w:caps/>
        <w:noProof/>
        <w:color w:val="2F5496" w:themeColor="accent5" w:themeShade="BF"/>
        <w:sz w:val="24"/>
        <w:szCs w:val="24"/>
        <w:lang w:eastAsia="vi-V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3AD608" wp14:editId="7F31CC2A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Nhóm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Nhóm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Hình chữ nhật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Hình chữ nhật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Hình chữ nhật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Hộp văn bản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2709A" w14:textId="77777777" w:rsidR="004B13FD" w:rsidRDefault="004B13FD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836140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223232" id="Nhóm 158" o:spid="_x0000_s1026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">
              <v:group id="Nhóm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Hình chữ nhật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Hình chữ nhật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Hình chữ nhật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Hộp văn bản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4B13FD" w:rsidRDefault="004B13FD">
                      <w:pPr>
                        <w:pStyle w:val="utrang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836140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6846CF">
      <w:rPr>
        <w:rFonts w:asciiTheme="majorHAnsi" w:hAnsiTheme="majorHAnsi" w:cstheme="majorHAnsi"/>
        <w:i/>
        <w:color w:val="2F5496" w:themeColor="accent5" w:themeShade="BF"/>
        <w:sz w:val="24"/>
        <w:szCs w:val="24"/>
      </w:rPr>
      <w:tab/>
      <w:t>Phiếu bài tập tuần Toán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0649"/>
    <w:multiLevelType w:val="singleLevel"/>
    <w:tmpl w:val="9282EA20"/>
    <w:lvl w:ilvl="0">
      <w:start w:val="1"/>
      <w:numFmt w:val="lowerLetter"/>
      <w:lvlText w:val="%1)"/>
      <w:lvlJc w:val="left"/>
      <w:pPr>
        <w:tabs>
          <w:tab w:val="num" w:pos="1292"/>
        </w:tabs>
        <w:ind w:left="1292" w:hanging="390"/>
      </w:pPr>
      <w:rPr>
        <w:rFonts w:hint="default"/>
      </w:rPr>
    </w:lvl>
  </w:abstractNum>
  <w:abstractNum w:abstractNumId="1" w15:restartNumberingAfterBreak="0">
    <w:nsid w:val="083C04D7"/>
    <w:multiLevelType w:val="hybridMultilevel"/>
    <w:tmpl w:val="1FA8BF7A"/>
    <w:lvl w:ilvl="0" w:tplc="1C4E2842">
      <w:start w:val="1"/>
      <w:numFmt w:val="decimal"/>
      <w:lvlText w:val="1.%1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B468D"/>
    <w:multiLevelType w:val="hybridMultilevel"/>
    <w:tmpl w:val="D49AB146"/>
    <w:lvl w:ilvl="0" w:tplc="6B588F5E">
      <w:start w:val="1"/>
      <w:numFmt w:val="decimal"/>
      <w:pStyle w:val="MTDisplayEquation"/>
      <w:lvlText w:val="%1."/>
      <w:lvlJc w:val="left"/>
      <w:pPr>
        <w:ind w:left="720" w:hanging="360"/>
      </w:pPr>
      <w:rPr>
        <w:b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B7279"/>
    <w:multiLevelType w:val="hybridMultilevel"/>
    <w:tmpl w:val="1FA8BF7A"/>
    <w:lvl w:ilvl="0" w:tplc="1C4E2842">
      <w:start w:val="1"/>
      <w:numFmt w:val="decimal"/>
      <w:lvlText w:val="1.%1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77D72"/>
    <w:multiLevelType w:val="hybridMultilevel"/>
    <w:tmpl w:val="6E7CEA02"/>
    <w:lvl w:ilvl="0" w:tplc="4F56273C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20667CC"/>
    <w:multiLevelType w:val="hybridMultilevel"/>
    <w:tmpl w:val="D2AEF67A"/>
    <w:lvl w:ilvl="0" w:tplc="4D288EEC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A146B94"/>
    <w:multiLevelType w:val="hybridMultilevel"/>
    <w:tmpl w:val="CF2C5CB6"/>
    <w:lvl w:ilvl="0" w:tplc="2FD8DAE2">
      <w:start w:val="1"/>
      <w:numFmt w:val="lowerLetter"/>
      <w:lvlText w:val="%1)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7" w15:restartNumberingAfterBreak="0">
    <w:nsid w:val="2AD312EF"/>
    <w:multiLevelType w:val="multilevel"/>
    <w:tmpl w:val="7D82622C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1.%2."/>
      <w:lvlJc w:val="left"/>
      <w:pPr>
        <w:ind w:left="435" w:hanging="43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撨%⁫ἶ%%谶%1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2E134399"/>
    <w:multiLevelType w:val="hybridMultilevel"/>
    <w:tmpl w:val="B6903384"/>
    <w:lvl w:ilvl="0" w:tplc="84A067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F34DC4"/>
    <w:multiLevelType w:val="hybridMultilevel"/>
    <w:tmpl w:val="6D82AEBA"/>
    <w:lvl w:ilvl="0" w:tplc="7F3A69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8BB2341"/>
    <w:multiLevelType w:val="hybridMultilevel"/>
    <w:tmpl w:val="946A17F8"/>
    <w:lvl w:ilvl="0" w:tplc="00A884B8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Palatino Linotype" w:hAnsi="Palatino Linotype" w:hint="default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B81E90"/>
    <w:multiLevelType w:val="singleLevel"/>
    <w:tmpl w:val="2FF67276"/>
    <w:lvl w:ilvl="0">
      <w:start w:val="1"/>
      <w:numFmt w:val="lowerLetter"/>
      <w:lvlText w:val="%1)"/>
      <w:lvlJc w:val="left"/>
      <w:pPr>
        <w:tabs>
          <w:tab w:val="num" w:pos="1290"/>
        </w:tabs>
        <w:ind w:left="1290" w:hanging="390"/>
      </w:pPr>
      <w:rPr>
        <w:rFonts w:hint="default"/>
      </w:rPr>
    </w:lvl>
  </w:abstractNum>
  <w:abstractNum w:abstractNumId="12" w15:restartNumberingAfterBreak="0">
    <w:nsid w:val="63FD348B"/>
    <w:multiLevelType w:val="multilevel"/>
    <w:tmpl w:val="CC6603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7DF86CCA"/>
    <w:multiLevelType w:val="singleLevel"/>
    <w:tmpl w:val="2FF67276"/>
    <w:lvl w:ilvl="0">
      <w:start w:val="1"/>
      <w:numFmt w:val="lowerLetter"/>
      <w:lvlText w:val="%1)"/>
      <w:lvlJc w:val="left"/>
      <w:pPr>
        <w:tabs>
          <w:tab w:val="num" w:pos="1290"/>
        </w:tabs>
        <w:ind w:left="1290" w:hanging="390"/>
      </w:pPr>
      <w:rPr>
        <w:rFonts w:hint="default"/>
      </w:rPr>
    </w:lvl>
  </w:abstractNum>
  <w:abstractNum w:abstractNumId="14" w15:restartNumberingAfterBreak="0">
    <w:nsid w:val="7EE3112B"/>
    <w:multiLevelType w:val="hybridMultilevel"/>
    <w:tmpl w:val="BFE2EBAE"/>
    <w:lvl w:ilvl="0" w:tplc="6FB28FBE">
      <w:start w:val="1"/>
      <w:numFmt w:val="decimal"/>
      <w:lvlText w:val="Bài %1."/>
      <w:lvlJc w:val="left"/>
      <w:pPr>
        <w:tabs>
          <w:tab w:val="num" w:pos="425"/>
        </w:tabs>
        <w:ind w:left="425" w:hanging="425"/>
      </w:pPr>
      <w:rPr>
        <w:rFonts w:ascii="Palatino Linotype" w:hAnsi="Palatino Linotype" w:hint="default"/>
        <w:b/>
        <w:i w:val="0"/>
        <w:color w:val="8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14"/>
  </w:num>
  <w:num w:numId="5">
    <w:abstractNumId w:val="1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0"/>
  </w:num>
  <w:num w:numId="10">
    <w:abstractNumId w:val="3"/>
  </w:num>
  <w:num w:numId="11">
    <w:abstractNumId w:val="5"/>
  </w:num>
  <w:num w:numId="12">
    <w:abstractNumId w:val="11"/>
  </w:num>
  <w:num w:numId="13">
    <w:abstractNumId w:val="13"/>
  </w:num>
  <w:num w:numId="14">
    <w:abstractNumId w:val="7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0FF"/>
    <w:rsid w:val="000138FC"/>
    <w:rsid w:val="000270F2"/>
    <w:rsid w:val="00090591"/>
    <w:rsid w:val="000A6333"/>
    <w:rsid w:val="000E2C56"/>
    <w:rsid w:val="000F564F"/>
    <w:rsid w:val="0012767C"/>
    <w:rsid w:val="00135BA1"/>
    <w:rsid w:val="00142B35"/>
    <w:rsid w:val="00150EDF"/>
    <w:rsid w:val="00177CDF"/>
    <w:rsid w:val="001A6343"/>
    <w:rsid w:val="001B7DC3"/>
    <w:rsid w:val="00211136"/>
    <w:rsid w:val="002140FF"/>
    <w:rsid w:val="0028379F"/>
    <w:rsid w:val="002C2CD7"/>
    <w:rsid w:val="00306D9D"/>
    <w:rsid w:val="003228BB"/>
    <w:rsid w:val="00327CC6"/>
    <w:rsid w:val="00336D1B"/>
    <w:rsid w:val="00346810"/>
    <w:rsid w:val="00350AB9"/>
    <w:rsid w:val="0037213A"/>
    <w:rsid w:val="003B776B"/>
    <w:rsid w:val="003F7C7C"/>
    <w:rsid w:val="00416723"/>
    <w:rsid w:val="004366BB"/>
    <w:rsid w:val="00451A3F"/>
    <w:rsid w:val="00477B53"/>
    <w:rsid w:val="00487329"/>
    <w:rsid w:val="004B13FD"/>
    <w:rsid w:val="004E128F"/>
    <w:rsid w:val="004F6C1D"/>
    <w:rsid w:val="00515B60"/>
    <w:rsid w:val="005302D0"/>
    <w:rsid w:val="00544115"/>
    <w:rsid w:val="005508A8"/>
    <w:rsid w:val="00552AD0"/>
    <w:rsid w:val="00573443"/>
    <w:rsid w:val="005950D0"/>
    <w:rsid w:val="005970A5"/>
    <w:rsid w:val="005A2EED"/>
    <w:rsid w:val="005B7F4A"/>
    <w:rsid w:val="005D48B2"/>
    <w:rsid w:val="005F237E"/>
    <w:rsid w:val="00612279"/>
    <w:rsid w:val="006252B1"/>
    <w:rsid w:val="00665A4E"/>
    <w:rsid w:val="00666544"/>
    <w:rsid w:val="006846CF"/>
    <w:rsid w:val="00691C3F"/>
    <w:rsid w:val="006F07D3"/>
    <w:rsid w:val="00715610"/>
    <w:rsid w:val="007229CC"/>
    <w:rsid w:val="00751F5D"/>
    <w:rsid w:val="00757A6E"/>
    <w:rsid w:val="00775F76"/>
    <w:rsid w:val="007B54C2"/>
    <w:rsid w:val="007D3341"/>
    <w:rsid w:val="007F35CA"/>
    <w:rsid w:val="007F48E0"/>
    <w:rsid w:val="00817E89"/>
    <w:rsid w:val="00836140"/>
    <w:rsid w:val="00843595"/>
    <w:rsid w:val="00844248"/>
    <w:rsid w:val="00845421"/>
    <w:rsid w:val="00860FFE"/>
    <w:rsid w:val="00863DF7"/>
    <w:rsid w:val="00876C66"/>
    <w:rsid w:val="00880AD4"/>
    <w:rsid w:val="008910A7"/>
    <w:rsid w:val="008B579E"/>
    <w:rsid w:val="0090228F"/>
    <w:rsid w:val="009468B4"/>
    <w:rsid w:val="009557C4"/>
    <w:rsid w:val="00956356"/>
    <w:rsid w:val="00967A26"/>
    <w:rsid w:val="009A2A37"/>
    <w:rsid w:val="009A3785"/>
    <w:rsid w:val="009E56F6"/>
    <w:rsid w:val="009F4503"/>
    <w:rsid w:val="00A42ADE"/>
    <w:rsid w:val="00A44993"/>
    <w:rsid w:val="00AA4435"/>
    <w:rsid w:val="00AA4566"/>
    <w:rsid w:val="00AB1275"/>
    <w:rsid w:val="00AB1CB1"/>
    <w:rsid w:val="00AE5C28"/>
    <w:rsid w:val="00B05EE2"/>
    <w:rsid w:val="00B35AD3"/>
    <w:rsid w:val="00B65335"/>
    <w:rsid w:val="00BA1AE4"/>
    <w:rsid w:val="00BA317A"/>
    <w:rsid w:val="00BB5722"/>
    <w:rsid w:val="00BC75FF"/>
    <w:rsid w:val="00BD142D"/>
    <w:rsid w:val="00BF2A5F"/>
    <w:rsid w:val="00C42105"/>
    <w:rsid w:val="00C558D2"/>
    <w:rsid w:val="00C616BC"/>
    <w:rsid w:val="00CB590A"/>
    <w:rsid w:val="00CD20F2"/>
    <w:rsid w:val="00CF7796"/>
    <w:rsid w:val="00D1684C"/>
    <w:rsid w:val="00D231B4"/>
    <w:rsid w:val="00D344E4"/>
    <w:rsid w:val="00DA1D49"/>
    <w:rsid w:val="00DB437F"/>
    <w:rsid w:val="00DE542E"/>
    <w:rsid w:val="00E03A9E"/>
    <w:rsid w:val="00E04BC7"/>
    <w:rsid w:val="00E20BFF"/>
    <w:rsid w:val="00E2347C"/>
    <w:rsid w:val="00E40B26"/>
    <w:rsid w:val="00E54F52"/>
    <w:rsid w:val="00E85FC3"/>
    <w:rsid w:val="00EA73B5"/>
    <w:rsid w:val="00EE2496"/>
    <w:rsid w:val="00F0088E"/>
    <w:rsid w:val="00F87A4F"/>
    <w:rsid w:val="00F96944"/>
    <w:rsid w:val="00FA5CF1"/>
    <w:rsid w:val="00FC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</o:shapelayout>
  </w:shapeDefaults>
  <w:decimalSymbol w:val="."/>
  <w:listSeparator w:val=","/>
  <w14:docId w14:val="5F0E3341"/>
  <w15:chartTrackingRefBased/>
  <w15:docId w15:val="{F6EBBFCA-B235-4E95-85C2-3AA5007E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F2A5F"/>
    <w:pPr>
      <w:spacing w:after="0" w:line="276" w:lineRule="auto"/>
      <w:ind w:left="720"/>
      <w:contextualSpacing/>
    </w:pPr>
    <w:rPr>
      <w:rFonts w:ascii="Times New Roman" w:eastAsia="Arial" w:hAnsi="Times New Roman" w:cs="Times New Roman"/>
      <w:sz w:val="26"/>
    </w:rPr>
  </w:style>
  <w:style w:type="paragraph" w:customStyle="1" w:styleId="MTDisplayEquation">
    <w:name w:val="MTDisplayEquation"/>
    <w:basedOn w:val="ListParagraph"/>
    <w:next w:val="Normal"/>
    <w:rsid w:val="00BF2A5F"/>
    <w:pPr>
      <w:numPr>
        <w:numId w:val="2"/>
      </w:numPr>
      <w:tabs>
        <w:tab w:val="num" w:pos="425"/>
        <w:tab w:val="center" w:pos="5160"/>
        <w:tab w:val="right" w:pos="9920"/>
      </w:tabs>
      <w:ind w:left="425" w:hanging="425"/>
    </w:pPr>
    <w:rPr>
      <w:color w:val="FF0000"/>
      <w:lang w:val="en-US"/>
    </w:rPr>
  </w:style>
  <w:style w:type="character" w:customStyle="1" w:styleId="ListParagraphChar">
    <w:name w:val="List Paragraph Char"/>
    <w:link w:val="ListParagraph"/>
    <w:uiPriority w:val="34"/>
    <w:rsid w:val="00BF2A5F"/>
    <w:rPr>
      <w:rFonts w:ascii="Times New Roman" w:eastAsia="Arial" w:hAnsi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684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6CF"/>
  </w:style>
  <w:style w:type="paragraph" w:styleId="Footer">
    <w:name w:val="footer"/>
    <w:basedOn w:val="Normal"/>
    <w:link w:val="FooterChar"/>
    <w:uiPriority w:val="99"/>
    <w:unhideWhenUsed/>
    <w:rsid w:val="00684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6CF"/>
  </w:style>
  <w:style w:type="paragraph" w:styleId="BalloonText">
    <w:name w:val="Balloon Text"/>
    <w:basedOn w:val="Normal"/>
    <w:link w:val="BalloonTextChar"/>
    <w:uiPriority w:val="99"/>
    <w:semiHidden/>
    <w:unhideWhenUsed/>
    <w:rsid w:val="00715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61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semiHidden/>
    <w:rsid w:val="00306D9D"/>
    <w:pPr>
      <w:tabs>
        <w:tab w:val="left" w:pos="1260"/>
        <w:tab w:val="left" w:pos="1620"/>
        <w:tab w:val="left" w:pos="3960"/>
        <w:tab w:val="left" w:pos="4320"/>
        <w:tab w:val="left" w:pos="6840"/>
        <w:tab w:val="left" w:pos="7200"/>
      </w:tabs>
      <w:spacing w:before="120" w:after="0" w:line="240" w:lineRule="auto"/>
      <w:ind w:left="902"/>
      <w:jc w:val="both"/>
    </w:pPr>
    <w:rPr>
      <w:rFonts w:ascii="VNI-Times" w:eastAsia="Times New Roman" w:hAnsi="VNI-Times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306D9D"/>
    <w:rPr>
      <w:rFonts w:ascii="VNI-Times" w:eastAsia="Times New Roman" w:hAnsi="VNI-Times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oleObject" Target="embeddings/oleObject13.bin"/><Relationship Id="rId21" Type="http://schemas.openxmlformats.org/officeDocument/2006/relationships/customXml" Target="ink/ink7.xml"/><Relationship Id="rId42" Type="http://schemas.openxmlformats.org/officeDocument/2006/relationships/image" Target="media/image18.emf"/><Relationship Id="rId47" Type="http://schemas.openxmlformats.org/officeDocument/2006/relationships/customXml" Target="ink/ink20.xml"/><Relationship Id="rId63" Type="http://schemas.openxmlformats.org/officeDocument/2006/relationships/image" Target="media/image28.emf"/><Relationship Id="rId68" Type="http://schemas.openxmlformats.org/officeDocument/2006/relationships/customXml" Target="ink/ink31.xml"/><Relationship Id="rId84" Type="http://schemas.openxmlformats.org/officeDocument/2006/relationships/customXml" Target="ink/ink39.xml"/><Relationship Id="rId89" Type="http://schemas.openxmlformats.org/officeDocument/2006/relationships/image" Target="media/image41.emf"/><Relationship Id="rId112" Type="http://schemas.openxmlformats.org/officeDocument/2006/relationships/image" Target="media/image53.wmf"/><Relationship Id="rId133" Type="http://schemas.openxmlformats.org/officeDocument/2006/relationships/oleObject" Target="embeddings/oleObject20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33.bin"/><Relationship Id="rId175" Type="http://schemas.openxmlformats.org/officeDocument/2006/relationships/image" Target="media/image87.wmf"/><Relationship Id="rId170" Type="http://schemas.openxmlformats.org/officeDocument/2006/relationships/image" Target="media/image83.wmf"/><Relationship Id="rId16" Type="http://schemas.openxmlformats.org/officeDocument/2006/relationships/image" Target="media/image5.emf"/><Relationship Id="rId107" Type="http://schemas.openxmlformats.org/officeDocument/2006/relationships/oleObject" Target="embeddings/oleObject8.bin"/><Relationship Id="rId11" Type="http://schemas.openxmlformats.org/officeDocument/2006/relationships/customXml" Target="ink/ink2.xml"/><Relationship Id="rId32" Type="http://schemas.openxmlformats.org/officeDocument/2006/relationships/image" Target="media/image13.emf"/><Relationship Id="rId37" Type="http://schemas.openxmlformats.org/officeDocument/2006/relationships/customXml" Target="ink/ink15.xml"/><Relationship Id="rId53" Type="http://schemas.openxmlformats.org/officeDocument/2006/relationships/customXml" Target="ink/ink23.xml"/><Relationship Id="rId58" Type="http://schemas.openxmlformats.org/officeDocument/2006/relationships/image" Target="media/image26.emf"/><Relationship Id="rId74" Type="http://schemas.openxmlformats.org/officeDocument/2006/relationships/customXml" Target="ink/ink34.xml"/><Relationship Id="rId79" Type="http://schemas.openxmlformats.org/officeDocument/2006/relationships/image" Target="media/image36.emf"/><Relationship Id="rId102" Type="http://schemas.openxmlformats.org/officeDocument/2006/relationships/image" Target="media/image48.wmf"/><Relationship Id="rId123" Type="http://schemas.openxmlformats.org/officeDocument/2006/relationships/oleObject" Target="embeddings/oleObject16.bin"/><Relationship Id="rId128" Type="http://schemas.openxmlformats.org/officeDocument/2006/relationships/image" Target="media/image61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28.bin"/><Relationship Id="rId5" Type="http://schemas.openxmlformats.org/officeDocument/2006/relationships/footnotes" Target="footnotes.xml"/><Relationship Id="rId90" Type="http://schemas.openxmlformats.org/officeDocument/2006/relationships/customXml" Target="ink/ink42.xml"/><Relationship Id="rId95" Type="http://schemas.openxmlformats.org/officeDocument/2006/relationships/oleObject" Target="embeddings/oleObject2.bin"/><Relationship Id="rId160" Type="http://schemas.openxmlformats.org/officeDocument/2006/relationships/image" Target="media/image78.wmf"/><Relationship Id="rId165" Type="http://schemas.openxmlformats.org/officeDocument/2006/relationships/oleObject" Target="embeddings/oleObject36.bin"/><Relationship Id="rId181" Type="http://schemas.openxmlformats.org/officeDocument/2006/relationships/image" Target="media/image93.emf"/><Relationship Id="rId186" Type="http://schemas.openxmlformats.org/officeDocument/2006/relationships/theme" Target="theme/theme1.xml"/><Relationship Id="rId22" Type="http://schemas.openxmlformats.org/officeDocument/2006/relationships/image" Target="media/image8.emf"/><Relationship Id="rId27" Type="http://schemas.openxmlformats.org/officeDocument/2006/relationships/customXml" Target="ink/ink10.xml"/><Relationship Id="rId43" Type="http://schemas.openxmlformats.org/officeDocument/2006/relationships/customXml" Target="ink/ink18.xml"/><Relationship Id="rId48" Type="http://schemas.openxmlformats.org/officeDocument/2006/relationships/image" Target="media/image21.emf"/><Relationship Id="rId64" Type="http://schemas.openxmlformats.org/officeDocument/2006/relationships/customXml" Target="ink/ink29.xml"/><Relationship Id="rId69" Type="http://schemas.openxmlformats.org/officeDocument/2006/relationships/image" Target="media/image31.emf"/><Relationship Id="rId113" Type="http://schemas.openxmlformats.org/officeDocument/2006/relationships/oleObject" Target="embeddings/oleObject11.bin"/><Relationship Id="rId118" Type="http://schemas.openxmlformats.org/officeDocument/2006/relationships/image" Target="media/image56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23.bin"/><Relationship Id="rId80" Type="http://schemas.openxmlformats.org/officeDocument/2006/relationships/customXml" Target="ink/ink37.xml"/><Relationship Id="rId85" Type="http://schemas.openxmlformats.org/officeDocument/2006/relationships/image" Target="media/image39.emf"/><Relationship Id="rId150" Type="http://schemas.openxmlformats.org/officeDocument/2006/relationships/image" Target="media/image73.wmf"/><Relationship Id="rId155" Type="http://schemas.openxmlformats.org/officeDocument/2006/relationships/oleObject" Target="embeddings/oleObject31.bin"/><Relationship Id="rId171" Type="http://schemas.openxmlformats.org/officeDocument/2006/relationships/oleObject" Target="embeddings/oleObject39.bin"/><Relationship Id="rId176" Type="http://schemas.openxmlformats.org/officeDocument/2006/relationships/image" Target="media/image88.wmf"/><Relationship Id="rId12" Type="http://schemas.openxmlformats.org/officeDocument/2006/relationships/image" Target="media/image3.emf"/><Relationship Id="rId17" Type="http://schemas.openxmlformats.org/officeDocument/2006/relationships/customXml" Target="ink/ink5.xml"/><Relationship Id="rId33" Type="http://schemas.openxmlformats.org/officeDocument/2006/relationships/customXml" Target="ink/ink13.xml"/><Relationship Id="rId38" Type="http://schemas.openxmlformats.org/officeDocument/2006/relationships/image" Target="media/image16.emf"/><Relationship Id="rId59" Type="http://schemas.openxmlformats.org/officeDocument/2006/relationships/customXml" Target="ink/ink26.xml"/><Relationship Id="rId103" Type="http://schemas.openxmlformats.org/officeDocument/2006/relationships/oleObject" Target="embeddings/oleObject6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19.bin"/><Relationship Id="rId54" Type="http://schemas.openxmlformats.org/officeDocument/2006/relationships/image" Target="media/image24.emf"/><Relationship Id="rId70" Type="http://schemas.openxmlformats.org/officeDocument/2006/relationships/customXml" Target="ink/ink32.xml"/><Relationship Id="rId75" Type="http://schemas.openxmlformats.org/officeDocument/2006/relationships/image" Target="media/image34.emf"/><Relationship Id="rId91" Type="http://schemas.openxmlformats.org/officeDocument/2006/relationships/image" Target="media/image42.emf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26.bin"/><Relationship Id="rId161" Type="http://schemas.openxmlformats.org/officeDocument/2006/relationships/oleObject" Target="embeddings/oleObject34.bin"/><Relationship Id="rId166" Type="http://schemas.openxmlformats.org/officeDocument/2006/relationships/image" Target="media/image81.wmf"/><Relationship Id="rId182" Type="http://schemas.openxmlformats.org/officeDocument/2006/relationships/image" Target="media/image9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customXml" Target="ink/ink8.xml"/><Relationship Id="rId28" Type="http://schemas.openxmlformats.org/officeDocument/2006/relationships/image" Target="media/image11.emf"/><Relationship Id="rId49" Type="http://schemas.openxmlformats.org/officeDocument/2006/relationships/customXml" Target="ink/ink21.xml"/><Relationship Id="rId114" Type="http://schemas.openxmlformats.org/officeDocument/2006/relationships/image" Target="media/image54.wmf"/><Relationship Id="rId119" Type="http://schemas.openxmlformats.org/officeDocument/2006/relationships/oleObject" Target="embeddings/oleObject14.bin"/><Relationship Id="rId44" Type="http://schemas.openxmlformats.org/officeDocument/2006/relationships/image" Target="media/image19.emf"/><Relationship Id="rId60" Type="http://schemas.openxmlformats.org/officeDocument/2006/relationships/customXml" Target="ink/ink27.xml"/><Relationship Id="rId65" Type="http://schemas.openxmlformats.org/officeDocument/2006/relationships/image" Target="media/image29.emf"/><Relationship Id="rId81" Type="http://schemas.openxmlformats.org/officeDocument/2006/relationships/image" Target="media/image37.emf"/><Relationship Id="rId86" Type="http://schemas.openxmlformats.org/officeDocument/2006/relationships/customXml" Target="ink/ink40.xml"/><Relationship Id="rId130" Type="http://schemas.openxmlformats.org/officeDocument/2006/relationships/image" Target="media/image62.wmf"/><Relationship Id="rId135" Type="http://schemas.openxmlformats.org/officeDocument/2006/relationships/oleObject" Target="embeddings/oleObject21.bin"/><Relationship Id="rId151" Type="http://schemas.openxmlformats.org/officeDocument/2006/relationships/oleObject" Target="embeddings/oleObject29.bin"/><Relationship Id="rId156" Type="http://schemas.openxmlformats.org/officeDocument/2006/relationships/image" Target="media/image76.wmf"/><Relationship Id="rId177" Type="http://schemas.openxmlformats.org/officeDocument/2006/relationships/image" Target="media/image89.wmf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72" Type="http://schemas.openxmlformats.org/officeDocument/2006/relationships/image" Target="media/image84.wmf"/><Relationship Id="rId180" Type="http://schemas.openxmlformats.org/officeDocument/2006/relationships/image" Target="media/image92.wmf"/><Relationship Id="rId13" Type="http://schemas.openxmlformats.org/officeDocument/2006/relationships/customXml" Target="ink/ink3.xml"/><Relationship Id="rId18" Type="http://schemas.openxmlformats.org/officeDocument/2006/relationships/image" Target="media/image6.emf"/><Relationship Id="rId39" Type="http://schemas.openxmlformats.org/officeDocument/2006/relationships/customXml" Target="ink/ink16.xml"/><Relationship Id="rId109" Type="http://schemas.openxmlformats.org/officeDocument/2006/relationships/oleObject" Target="embeddings/oleObject9.bin"/><Relationship Id="rId34" Type="http://schemas.openxmlformats.org/officeDocument/2006/relationships/image" Target="media/image14.emf"/><Relationship Id="rId50" Type="http://schemas.openxmlformats.org/officeDocument/2006/relationships/image" Target="media/image22.emf"/><Relationship Id="rId55" Type="http://schemas.openxmlformats.org/officeDocument/2006/relationships/customXml" Target="ink/ink24.xml"/><Relationship Id="rId76" Type="http://schemas.openxmlformats.org/officeDocument/2006/relationships/customXml" Target="ink/ink35.xml"/><Relationship Id="rId97" Type="http://schemas.openxmlformats.org/officeDocument/2006/relationships/oleObject" Target="embeddings/oleObject3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17.bin"/><Relationship Id="rId141" Type="http://schemas.openxmlformats.org/officeDocument/2006/relationships/oleObject" Target="embeddings/oleObject24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37.bin"/><Relationship Id="rId7" Type="http://schemas.openxmlformats.org/officeDocument/2006/relationships/image" Target="media/image1.wmf"/><Relationship Id="rId71" Type="http://schemas.openxmlformats.org/officeDocument/2006/relationships/image" Target="media/image32.emf"/><Relationship Id="rId92" Type="http://schemas.openxmlformats.org/officeDocument/2006/relationships/customXml" Target="ink/ink43.xml"/><Relationship Id="rId162" Type="http://schemas.openxmlformats.org/officeDocument/2006/relationships/image" Target="media/image79.wmf"/><Relationship Id="rId183" Type="http://schemas.openxmlformats.org/officeDocument/2006/relationships/header" Target="header1.xml"/><Relationship Id="rId2" Type="http://schemas.openxmlformats.org/officeDocument/2006/relationships/styles" Target="styles.xml"/><Relationship Id="rId29" Type="http://schemas.openxmlformats.org/officeDocument/2006/relationships/customXml" Target="ink/ink11.xml"/><Relationship Id="rId24" Type="http://schemas.openxmlformats.org/officeDocument/2006/relationships/image" Target="media/image9.emf"/><Relationship Id="rId40" Type="http://schemas.openxmlformats.org/officeDocument/2006/relationships/image" Target="media/image17.emf"/><Relationship Id="rId45" Type="http://schemas.openxmlformats.org/officeDocument/2006/relationships/customXml" Target="ink/ink19.xml"/><Relationship Id="rId66" Type="http://schemas.openxmlformats.org/officeDocument/2006/relationships/customXml" Target="ink/ink30.xml"/><Relationship Id="rId87" Type="http://schemas.openxmlformats.org/officeDocument/2006/relationships/image" Target="media/image40.emf"/><Relationship Id="rId110" Type="http://schemas.openxmlformats.org/officeDocument/2006/relationships/image" Target="media/image52.wmf"/><Relationship Id="rId115" Type="http://schemas.openxmlformats.org/officeDocument/2006/relationships/oleObject" Target="embeddings/oleObject12.bin"/><Relationship Id="rId131" Type="http://schemas.openxmlformats.org/officeDocument/2006/relationships/image" Target="media/image63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32.bin"/><Relationship Id="rId178" Type="http://schemas.openxmlformats.org/officeDocument/2006/relationships/image" Target="media/image90.wmf"/><Relationship Id="rId61" Type="http://schemas.openxmlformats.org/officeDocument/2006/relationships/image" Target="media/image27.emf"/><Relationship Id="rId82" Type="http://schemas.openxmlformats.org/officeDocument/2006/relationships/customXml" Target="ink/ink38.xml"/><Relationship Id="rId152" Type="http://schemas.openxmlformats.org/officeDocument/2006/relationships/image" Target="media/image74.wmf"/><Relationship Id="rId173" Type="http://schemas.openxmlformats.org/officeDocument/2006/relationships/image" Target="media/image85.wmf"/><Relationship Id="rId19" Type="http://schemas.openxmlformats.org/officeDocument/2006/relationships/customXml" Target="ink/ink6.xml"/><Relationship Id="rId14" Type="http://schemas.openxmlformats.org/officeDocument/2006/relationships/image" Target="media/image4.emf"/><Relationship Id="rId30" Type="http://schemas.openxmlformats.org/officeDocument/2006/relationships/image" Target="media/image12.emf"/><Relationship Id="rId35" Type="http://schemas.openxmlformats.org/officeDocument/2006/relationships/customXml" Target="ink/ink14.xml"/><Relationship Id="rId56" Type="http://schemas.openxmlformats.org/officeDocument/2006/relationships/image" Target="media/image25.emf"/><Relationship Id="rId77" Type="http://schemas.openxmlformats.org/officeDocument/2006/relationships/image" Target="media/image35.emf"/><Relationship Id="rId100" Type="http://schemas.openxmlformats.org/officeDocument/2006/relationships/image" Target="media/image47.wmf"/><Relationship Id="rId105" Type="http://schemas.openxmlformats.org/officeDocument/2006/relationships/oleObject" Target="embeddings/oleObject7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27.bin"/><Relationship Id="rId168" Type="http://schemas.openxmlformats.org/officeDocument/2006/relationships/image" Target="media/image82.wmf"/><Relationship Id="rId8" Type="http://schemas.openxmlformats.org/officeDocument/2006/relationships/oleObject" Target="embeddings/oleObject1.bin"/><Relationship Id="rId51" Type="http://schemas.openxmlformats.org/officeDocument/2006/relationships/customXml" Target="ink/ink22.xml"/><Relationship Id="rId72" Type="http://schemas.openxmlformats.org/officeDocument/2006/relationships/customXml" Target="ink/ink33.xml"/><Relationship Id="rId93" Type="http://schemas.openxmlformats.org/officeDocument/2006/relationships/image" Target="media/image43.emf"/><Relationship Id="rId98" Type="http://schemas.openxmlformats.org/officeDocument/2006/relationships/image" Target="media/image46.wmf"/><Relationship Id="rId121" Type="http://schemas.openxmlformats.org/officeDocument/2006/relationships/oleObject" Target="embeddings/oleObject15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35.bin"/><Relationship Id="rId184" Type="http://schemas.openxmlformats.org/officeDocument/2006/relationships/footer" Target="footer1.xml"/><Relationship Id="rId3" Type="http://schemas.openxmlformats.org/officeDocument/2006/relationships/settings" Target="settings.xml"/><Relationship Id="rId25" Type="http://schemas.openxmlformats.org/officeDocument/2006/relationships/customXml" Target="ink/ink9.xml"/><Relationship Id="rId46" Type="http://schemas.openxmlformats.org/officeDocument/2006/relationships/image" Target="media/image20.emf"/><Relationship Id="rId67" Type="http://schemas.openxmlformats.org/officeDocument/2006/relationships/image" Target="media/image30.emf"/><Relationship Id="rId116" Type="http://schemas.openxmlformats.org/officeDocument/2006/relationships/image" Target="media/image55.wmf"/><Relationship Id="rId137" Type="http://schemas.openxmlformats.org/officeDocument/2006/relationships/oleObject" Target="embeddings/oleObject22.bin"/><Relationship Id="rId158" Type="http://schemas.openxmlformats.org/officeDocument/2006/relationships/image" Target="media/image77.wmf"/><Relationship Id="rId20" Type="http://schemas.openxmlformats.org/officeDocument/2006/relationships/image" Target="media/image7.emf"/><Relationship Id="rId41" Type="http://schemas.openxmlformats.org/officeDocument/2006/relationships/customXml" Target="ink/ink17.xml"/><Relationship Id="rId62" Type="http://schemas.openxmlformats.org/officeDocument/2006/relationships/customXml" Target="ink/ink28.xml"/><Relationship Id="rId83" Type="http://schemas.openxmlformats.org/officeDocument/2006/relationships/image" Target="media/image38.emf"/><Relationship Id="rId88" Type="http://schemas.openxmlformats.org/officeDocument/2006/relationships/customXml" Target="ink/ink41.xml"/><Relationship Id="rId111" Type="http://schemas.openxmlformats.org/officeDocument/2006/relationships/oleObject" Target="embeddings/oleObject1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30.bin"/><Relationship Id="rId174" Type="http://schemas.openxmlformats.org/officeDocument/2006/relationships/image" Target="media/image86.wmf"/><Relationship Id="rId179" Type="http://schemas.openxmlformats.org/officeDocument/2006/relationships/image" Target="media/image91.wmf"/><Relationship Id="rId15" Type="http://schemas.openxmlformats.org/officeDocument/2006/relationships/customXml" Target="ink/ink4.xml"/><Relationship Id="rId36" Type="http://schemas.openxmlformats.org/officeDocument/2006/relationships/image" Target="media/image15.emf"/><Relationship Id="rId57" Type="http://schemas.openxmlformats.org/officeDocument/2006/relationships/customXml" Target="ink/ink25.xml"/><Relationship Id="rId106" Type="http://schemas.openxmlformats.org/officeDocument/2006/relationships/image" Target="media/image50.wmf"/><Relationship Id="rId127" Type="http://schemas.openxmlformats.org/officeDocument/2006/relationships/oleObject" Target="embeddings/oleObject18.bin"/><Relationship Id="rId10" Type="http://schemas.openxmlformats.org/officeDocument/2006/relationships/image" Target="media/image2.emf"/><Relationship Id="rId31" Type="http://schemas.openxmlformats.org/officeDocument/2006/relationships/customXml" Target="ink/ink12.xml"/><Relationship Id="rId52" Type="http://schemas.openxmlformats.org/officeDocument/2006/relationships/image" Target="media/image23.emf"/><Relationship Id="rId73" Type="http://schemas.openxmlformats.org/officeDocument/2006/relationships/image" Target="media/image33.emf"/><Relationship Id="rId78" Type="http://schemas.openxmlformats.org/officeDocument/2006/relationships/customXml" Target="ink/ink36.xml"/><Relationship Id="rId94" Type="http://schemas.openxmlformats.org/officeDocument/2006/relationships/image" Target="media/image44.wmf"/><Relationship Id="rId99" Type="http://schemas.openxmlformats.org/officeDocument/2006/relationships/oleObject" Target="embeddings/oleObject4.bin"/><Relationship Id="rId101" Type="http://schemas.openxmlformats.org/officeDocument/2006/relationships/oleObject" Target="embeddings/oleObject5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25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38.bin"/><Relationship Id="rId18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4.png"/><Relationship Id="rId1" Type="http://schemas.openxmlformats.org/officeDocument/2006/relationships/image" Target="media/image9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HIEU%20HOC%20TAP\File%20mau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7.55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55 0,'26'0'31,"-26"-53"-15,27 53-16,-1 0 0,1 0 15,-1 0 1,1 0-16,-1 0 16,1 0-16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7.31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26 0 0,'-26'53'47,"26"-26"-32,0 26 1,0-27 0,0 27-16,0-26 15,0 25-15,26-52 16,-26 27-16,27-27 15,-27 53-15,26-53 16,1 0-16,-1 0 16,1 0-1,-1 26-15,1-26 16,-27 53 15,0-26-15,-27-27-1,27 53-15,-26-53 16,-1 0 0,1 0-1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6.615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26 0 0,'-26'0'79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6.10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0,'26'0'78,"1"0"-62,-1 0-1,0 0-15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5.700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0,'26'27'62,"1"26"-46,-1-27-1,-26 27-15,27-26 16,-27 26-16,26 52 16,1-25-16,-27-27 15,26 26-15,-26 0 16,0 1-16,0-1 15,0 1-15,0-1 0,0 0 16,0-52-16,-26 52 16,26-26-16,0-26 15,0 25-15,0-25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4.98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58 107 0,'-26'0'47,"-1"0"16,27-27-63,0-26 47,0 27-16,27 26-15,-1 0-1,1 0 1,-1 0-1,-26 26 1,0 27 0,0-26-16,0 25 15,0-25 1,0 26-16,-26-53 16,26 26-16,-27 27 0,27-26 31,0 26-31,-26-53 0,26-53 62,0 26-46,79 27 421,-26 80-390,-53-54-31,0 27 0,0-27-1,0 27 1,-26-53-16,-1 27 15,27 26-15,-26-53 16,-1 26 0,1-26-1,-1-26 1,27-27 15,0 26-31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3.38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0 317 0,'0'27'78,"26"25"-78,1-25 16,-27 26-1,26-27-15,-26 27 16,0-26 0,0-54 62,0-26-63,0 27 1,0-54 0,0 1-16,0 0 15,0 26-15,0 26 16,0-26-16,0 27 15,-26 26-15,26-53 16,0 27 0,26 26 46,1 0-46,-1 0-1,1 0 1,-1 0 0,1 0-16,-1 0 31,-26 26-31,26-26 16,1 0-1,-27 53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2.178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38 79 0,'-26'0'32,"26"-53"61,0 27-61,26 26-1,-26 26 0,0 27-15,0-26-16,0 25 15,0-25 1,0 26 0,-26-53-1,52 0 63,1 0-46,-1 0-17,1 0 16,-1 0-15,1 26 15,-27 27-31,0-26 32,0 26-17,-27-27-15,27 27 16,-26-27-1,-1-26 17,1 0-1,26-26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0.764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27 0 0,'-27'0'0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0.55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0,'0'27'47,"0"26"-31,0-27-1,0 27-15,27 27 16,-27-1-1,26-79 1,-26 26-16,0 27 0,0-26 16,27-27-1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00.27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53 0 0,'0'27'46,"0"25"-30,-26-25-16,26 26 16,-27-27-1,27 27-15,0-26 16,0 26 0,27-53 46,-1 0-62,1 0 16,-1 0-1,1 0-15,-1 0 16,1 0 0,-1 0-16,1 0 15,-1 0 1,-26-53-16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9.56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0,'0'52'78,"0"-25"-78,0 26 15,0-27 1,0 27-16,0-26 16,27 26-16,-27-27 15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9.248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28 0,'27'0'94,"-1"0"-78,-26-26-1,27 26-15,-1 0 16,1 0 0,-1 0-1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8.53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0 132 0,'0'-53'31,"0"26"-15,27-25 15,-1 52-15,0 52 15,-26-25 0,0 26-31,0-27 16,-26-26-16,26 53 15,26-53 79,1 0-78,-1 0-16,-26 27 15,27-27-15,-27 53 16,26-53-16,1 0 16,-27 26-1,0 27-15,-27-27 31,1 27-31,-1-53 16,1 0 0,-1 0-1,1 0 1,26-53 62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7.76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0 373 0,'0'-53'16,"0"106"62,26-53-63,-26 26 1,27 27-16,-1-53 16,-26 27-16,0 26 15,26-53-15,-26 26 16,27 27-1,-1-53 1,-26 26 0,0-52 62,0-27-47,0 27-31,0-27 16,0 26-1,0-26 1,0 27-16,0-27 16,0 26-16,0-25 15,27 52 1,-27-27-16,26-26 15,-26 27 1,27 26-16,-1 0 16,1-53-1,-27 26-15,26 27 0,1 0 32,-1 0-1,-26-53-16,27 53-15,-1 0 63,0 0-16,1 0-32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5.724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0 264 0,'106'0'297,"211"-264"0,-290 264-297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3.65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29 27 0,'-26'0'32,"26"-27"14,26 27 48,-26 27-63,0 26-31,0-27 16,0 27 0,-26-53-1,52 0 63,1 0-46,-1 0-17,0 0 1,-26 27 0,0 26-16,0-27 31,0 27-31,-26-27 15,26 27 1,-26-53 0,-1 0 15,27-53 0,0 27-15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2.72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1.910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0,'27'0'31,"-1"0"-15,1 0 0,-1 27-1,1-27 1,-1 0-16,1 0 31,-27 52-31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1.64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0,'0'52'78,"0"-25"-62,0 26-16,0-27 31,0 27-15,27-53 31,-1 0-32,1 0 17,-1 0-17,-26 27 32,0 26-31,-26-27 31,-1-26-32,1 0 1,26-26-1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0.340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29 0,'0'-26'47,"27"26"47,-27 26-79,0 27 1,0-26-1,-27 26-15,27-27 32,27-26 46,-1 0-63,0 0 1,-26 53 0,0-27 15,0 27-15,0-26 15,-26-27-31,0 0 31,26-27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49.568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0 106 0,'0'53'78,"0"-27"-63,26 27 1,-26-26 0,27 26-16,-27-27 15,0 27-15,26-53 16,-26-53 46,0 27-46,0-54 0,0 27-1,-26 27-15,26-27 0,-27 26 16,27-25-1,0 25 1,27 27 31,-1 0-16,1 0-15,-1 0-16,1 0 15,-1 0 1,1 0 0,-1 0 15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48.87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109 30 0,'0'-27'125,"26"27"-62,-26 27-32,0 26-31,0-27 15,-26 27-15,-1 27 16,1-54 0,26 27-16,-27-53 0,1 0 31,26-53 16,26 53 0,1 0-32,-1 0 1,1 0 0,-27 53-16,26-53 15,1 0-15,-1 0 0,1 0 16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47.51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32 0 0,'-27'0'31,"27"26"16,0 27-47,0 26 15,0 1 1,0-54-16,27 27 16,-27 27-16,0-1 15,26-53-15,1 27 16,-27-26-16,26 26 0,1-53 15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46.204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0,'27'0'47,"-27"26"31,26-26-78,1 0 16,-1 0 0,1 0-1,-1 0 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51.37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7.63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159 89 0,'-26'0'0,"26"-53"31,-27 53-31,27-27 16,-26 27 0,52 0 46,1 0-31,-27 27-15,0 26 0,0-27-16,-27 27 15,1-53 1,26 27-16,0 25 16,26-52 62,1 0-63,-1 0 1,1 0-16,-1 27 16,-26 26-16,0-27 15,0 27 1,0 27-16,-26-80 15,26 26-15,-27 27 16,1-27-16,-1 27 16,1-53-1,-1 0 1,1 0-16,-1 0 16,27-53-1,0 27-15,0-27 16,27 27-16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6.77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0,'0'27'63,"0"25"-48,0-25-15,0 26 16,0-27-16,26 27 0,-26 27 15,27-54-15,-27 27 16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6.48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27 80 0,'-27'0'0,"54"0"47,-1 0-31,1 0-16,-1 0 15,0 0-15,1 0 16,-1 0-16,27-53 16,-26 53-16,-1-27 15,1 27-15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6.05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0,'0'26'125,"0"27"-125,0-27 31,0 27-31,0-26 16,26-27 62,1 0-62,-1-27-1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5.56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27 53 0,'0'-53'31,"26"53"63,-26 53-94,27-53 16,-27 27-1,0 25-15,0-25 16,0 26-16,0-27 16,-27 27-16,27-26 0,-26 26 15,26-27 1,-27-26-1,27-26 1,0-27 0,27 26-16,-1-52 15,1 26 1,-27 26-16,26 27 0,-26-52 16,27 25-16,-54 27 125,27 27-110,0 25-15,0 28 16,0-54-1,0 27-15,0-26 16,0 26-16,27-53 16,-1 0-16,0 0 15,1 0-15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4.89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238 159 0,'-26'0'16,"-1"0"-1,1 0 17,26-53-17,-27 26 1,27-26 15,0 27-15,27 26-1,-1 0 17,-26 26-32,27 27 15,-27-26 1,0 26-16,-27-27 15,1 27-15,26 26 0,-27-52 16,1 26-16,-1-27 16,27 27-16,-26-53 15,-1 0-15,27 27 0,-26-27 16,26-27 0,0-26 15,0 27-16,26 26 32,1 0-31,-1 26 0,1-26-16,-27 53 0,26-53 15,1 0-15,-1 0 0,1 0 16,-1 0-16,1-53 15,-1 27-15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3.526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27 0 0,'-27'0'15,"54"0"142,-1 27-142,0-27 1,1 0-16,-1 0 15,1 0-15,-1 0 0,1 0 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51.164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132 28 0,'-26'52'31,"26"-25"-15,0 26 0,0-27-16,0 27 15,0 27-15,26-80 16,-26 26-16,27 27 16,-1-27-1,1-26-15,-1 0 16,1-26-1,-1 26-15,1-53 16,-27 27-16,0-27 16,0 26-1,0-26-15,0 27 0,-27 26 16,1-53-16,-1 26 16,1 27-16,-1-52 0,1 25 15,-1 27-15,1 0 16,-1 0-16,1 0 15,-1 0-15,27 27 16,-26-27-16,26 52 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50.676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81 0,'27'0'31,"-1"0"-31,1 0 15,-1 0-15,0 0 16,1-53-16,-1 26 16,1 27-16,-1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50.448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53 0,'26'0'109,"1"0"-93,-1 0-16,1 0 16,52 0-1,-53 0-15,1 0 16,-1-53-16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9.987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12 0 0,'0'27'31,"0"26"-31,0-27 15,0 27 1,0 27 0,0-54-16,0 27 15,27-27 1,-1-26 0,1 0-1,-1 0-15,1-26 16,-1 26-16,1-53 15,-1 27-15,0-27 16,-26 26-16,27 27 16,-27-53-1,0 27-15,-27-27 16,27 26 0,-26 27 46,26 27-46,0 26-1,0-27 1,0 27-16,26 27 16,-26-54-16,0 53 0,0 1 15,27-1 1,-27 1-16,0-28 0,0 28 15,0-1-15,0-52 16,0 26-16,0 26 16,0-53-16,-27 27 15,1-26 1,0-27-16,-1 0 16,1 0-16,26-27 15,-27 27-15,27-53 0,-26 27 16,26-27-1,0 27-15,0-54 16,26 27 0,-26 27-1,27-27-15,-1 26 0,1 27 16,-1-52-16,0 25 16,1-26-16,26 27 15,-27-27-15,1 26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9.12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0,'0'53'62,"0"-26"-46,0 26-16,0-27 16,0 27-16,0 26 0,0-52 15,0 26-15,27-27 16,-27 27-16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8.84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55 0,'26'0'78,"1"0"-62,-1 0 0,1 0-16,-1 0 15,1 0-15,-1 0 16,-26-53-16,26 53 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8.429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30 79 0,'-26'0'31,"26"-52"-15,0 25 31,26 27-16,1 0-15,-1 27-1,-26 25 1,0 28 0,0-1-1,-26 1 1,-1-54 0,27 27-16,0-106 62,0 27-62,27 26 0,-27-80 16,26 80-16,-26-53 15,26 27-15,-26-27 16,0 26-16,0 54 109,0 26-93,0 26 0,0 1-1,0-54-15,0 27 16,27-27-16,-27 27 15,26-53 1,1 0-16,-1 0 16,1 0-1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1:43.914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0,'27'53'78,"-1"-53"-78,1 0 0,-1 0 16,27 0-16,-26 0 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50.613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79 0,'27'0'32,"-1"0"-17,1-53 1,-1 53 0,0 0-1,-26-26-15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44.06452" units="1/cm"/>
          <inkml:channelProperty channel="Y" name="resolution" value="44.13793" units="1/cm"/>
          <inkml:channelProperty channel="T" name="resolution" value="1" units="1/dev"/>
        </inkml:channelProperties>
      </inkml:inkSource>
      <inkml:timestamp xml:id="ts0" timeString="2021-11-03T15:50:46.521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0,'26'0'47,"1"0"-31,-1 0-16,1 0 15,-1 0-15,0 0 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File mau</Template>
  <TotalTime>133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>Phiếu học tập tuần toán 9</vt:lpstr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Phiếu học tập  toán 9 tuần 4</dc:title>
  <dc:subject/>
  <dc:creator>ĐỦ  ĐIỂM  ĐỖ</dc:creator>
  <cp:keywords>GV Nguyễn Văn Tiến</cp:keywords>
  <dc:description>GV soạn: Nguyễn Văn Tiến</dc:description>
  <cp:lastModifiedBy>Hiền Nguyễn</cp:lastModifiedBy>
  <cp:revision>35</cp:revision>
  <cp:lastPrinted>2018-08-27T09:34:00Z</cp:lastPrinted>
  <dcterms:created xsi:type="dcterms:W3CDTF">2018-08-09T08:54:00Z</dcterms:created>
  <dcterms:modified xsi:type="dcterms:W3CDTF">2021-11-03T15:58:00Z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